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C26BBF" w:rsidRDefault="002A5913" w:rsidP="002A5913">
      <w:pPr>
        <w:pStyle w:val="BodyText"/>
        <w:jc w:val="center"/>
        <w:rPr>
          <w:rFonts w:asciiTheme="majorHAnsi" w:hAnsiTheme="majorHAnsi"/>
          <w:b/>
          <w:szCs w:val="22"/>
        </w:rPr>
      </w:pPr>
    </w:p>
    <w:p w14:paraId="12A420A9" w14:textId="77777777" w:rsidR="002A5913" w:rsidRPr="00C26BBF" w:rsidRDefault="002A5913" w:rsidP="002A5913">
      <w:pPr>
        <w:pStyle w:val="BodyText"/>
        <w:jc w:val="center"/>
        <w:rPr>
          <w:rFonts w:asciiTheme="majorHAnsi" w:hAnsiTheme="majorHAnsi"/>
          <w:szCs w:val="22"/>
        </w:rPr>
      </w:pPr>
    </w:p>
    <w:p w14:paraId="3D85AA78" w14:textId="04FEC8D9" w:rsidR="002A5913" w:rsidRPr="00C26BBF" w:rsidRDefault="002A5913" w:rsidP="002A5913">
      <w:pPr>
        <w:pStyle w:val="BodyText"/>
        <w:jc w:val="center"/>
        <w:rPr>
          <w:rFonts w:asciiTheme="majorHAnsi" w:hAnsiTheme="majorHAnsi"/>
          <w:szCs w:val="22"/>
        </w:rPr>
      </w:pPr>
    </w:p>
    <w:p w14:paraId="3D6BDF56" w14:textId="14A95131" w:rsidR="00A30BFD" w:rsidRPr="00C26BBF" w:rsidRDefault="00873C55" w:rsidP="002A5913">
      <w:pPr>
        <w:pStyle w:val="BodyText"/>
        <w:jc w:val="center"/>
        <w:rPr>
          <w:rFonts w:asciiTheme="majorHAnsi" w:hAnsiTheme="majorHAnsi"/>
          <w:szCs w:val="22"/>
        </w:rPr>
      </w:pPr>
      <w:r w:rsidRPr="00C26BBF">
        <w:rPr>
          <w:rFonts w:asciiTheme="majorHAnsi" w:hAnsiTheme="majorHAnsi"/>
          <w:noProof/>
          <w:szCs w:val="22"/>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C26BBF" w:rsidRDefault="00B95336" w:rsidP="002A5913">
      <w:pPr>
        <w:pStyle w:val="BodyText"/>
        <w:jc w:val="center"/>
        <w:rPr>
          <w:rFonts w:asciiTheme="majorHAnsi" w:hAnsiTheme="majorHAnsi"/>
          <w:szCs w:val="22"/>
        </w:rPr>
      </w:pPr>
    </w:p>
    <w:p w14:paraId="79D6F4F7" w14:textId="77777777" w:rsidR="002A5913" w:rsidRPr="00C26BBF" w:rsidRDefault="002A5913" w:rsidP="002A5913">
      <w:pPr>
        <w:pStyle w:val="BodyText"/>
        <w:jc w:val="center"/>
        <w:rPr>
          <w:rFonts w:asciiTheme="majorHAnsi" w:hAnsiTheme="majorHAnsi"/>
          <w:szCs w:val="22"/>
        </w:rPr>
      </w:pPr>
    </w:p>
    <w:p w14:paraId="46808E62" w14:textId="77777777" w:rsidR="002A5913" w:rsidRPr="00C26BBF" w:rsidRDefault="002A5913" w:rsidP="002A5913">
      <w:pPr>
        <w:pStyle w:val="BodyText"/>
        <w:jc w:val="center"/>
        <w:rPr>
          <w:rFonts w:asciiTheme="majorHAnsi" w:hAnsiTheme="majorHAnsi"/>
          <w:szCs w:val="22"/>
        </w:rPr>
      </w:pPr>
    </w:p>
    <w:p w14:paraId="4CE319BF" w14:textId="77777777" w:rsidR="002A5913" w:rsidRPr="00C26BBF" w:rsidRDefault="002A5913" w:rsidP="002A5913">
      <w:pPr>
        <w:pStyle w:val="BodyText"/>
        <w:pBdr>
          <w:top w:val="single" w:sz="4" w:space="1" w:color="auto"/>
        </w:pBdr>
        <w:ind w:left="2410" w:right="2363"/>
        <w:jc w:val="center"/>
        <w:rPr>
          <w:rFonts w:asciiTheme="majorHAnsi" w:hAnsiTheme="majorHAnsi"/>
          <w:szCs w:val="22"/>
        </w:rPr>
      </w:pPr>
    </w:p>
    <w:p w14:paraId="32454F46" w14:textId="0876A523" w:rsidR="00EE3987" w:rsidRPr="00C26BBF" w:rsidRDefault="00EE3987" w:rsidP="00EE3987">
      <w:pPr>
        <w:pStyle w:val="BodyText"/>
        <w:jc w:val="center"/>
        <w:rPr>
          <w:rFonts w:asciiTheme="majorHAnsi" w:hAnsiTheme="majorHAnsi"/>
          <w:b/>
          <w:szCs w:val="22"/>
        </w:rPr>
      </w:pPr>
      <w:r w:rsidRPr="00C26BBF">
        <w:rPr>
          <w:rFonts w:asciiTheme="majorHAnsi" w:hAnsiTheme="majorHAnsi"/>
          <w:b/>
          <w:szCs w:val="22"/>
        </w:rPr>
        <w:t>GREAT BRITISH ENERGY</w:t>
      </w:r>
    </w:p>
    <w:p w14:paraId="4FC639E8" w14:textId="5101EE11" w:rsidR="002A5913" w:rsidRPr="00C26BBF" w:rsidRDefault="004017C9" w:rsidP="00EE3987">
      <w:pPr>
        <w:pStyle w:val="BodyText"/>
        <w:jc w:val="center"/>
        <w:rPr>
          <w:rFonts w:asciiTheme="majorHAnsi" w:hAnsiTheme="majorHAnsi"/>
          <w:b/>
          <w:szCs w:val="22"/>
        </w:rPr>
      </w:pPr>
      <w:r w:rsidRPr="00C26BBF">
        <w:rPr>
          <w:rFonts w:asciiTheme="majorHAnsi" w:hAnsiTheme="majorHAnsi"/>
          <w:b/>
          <w:szCs w:val="22"/>
        </w:rPr>
        <w:t>SHAREHOLDER LOAN AGREEMENT (JOINT VENTURE)</w:t>
      </w:r>
      <w:r w:rsidR="00E162BB" w:rsidRPr="00C26BBF">
        <w:rPr>
          <w:rFonts w:asciiTheme="majorHAnsi" w:hAnsiTheme="majorHAnsi"/>
          <w:b/>
          <w:szCs w:val="22"/>
        </w:rPr>
        <w:t xml:space="preserve"> </w:t>
      </w:r>
      <w:r w:rsidR="006160DA">
        <w:rPr>
          <w:rFonts w:asciiTheme="majorHAnsi" w:hAnsiTheme="majorHAnsi"/>
          <w:b/>
          <w:szCs w:val="22"/>
        </w:rPr>
        <w:t>-</w:t>
      </w:r>
      <w:r w:rsidR="00EE3987" w:rsidRPr="00C26BBF">
        <w:rPr>
          <w:rFonts w:asciiTheme="majorHAnsi" w:hAnsiTheme="majorHAnsi"/>
          <w:b/>
          <w:szCs w:val="22"/>
        </w:rPr>
        <w:t xml:space="preserve"> LEGAL GUIDANCE</w:t>
      </w:r>
    </w:p>
    <w:p w14:paraId="02A85167" w14:textId="77777777" w:rsidR="002A5913" w:rsidRPr="00C26BBF" w:rsidRDefault="002A5913" w:rsidP="002A5913">
      <w:pPr>
        <w:pStyle w:val="BodyText"/>
        <w:pBdr>
          <w:bottom w:val="single" w:sz="4" w:space="1" w:color="auto"/>
        </w:pBdr>
        <w:ind w:left="2410" w:right="2364"/>
        <w:jc w:val="center"/>
        <w:rPr>
          <w:rFonts w:asciiTheme="majorHAnsi" w:hAnsiTheme="majorHAnsi"/>
          <w:szCs w:val="22"/>
        </w:rPr>
      </w:pPr>
    </w:p>
    <w:p w14:paraId="0E4780E9" w14:textId="77777777" w:rsidR="002A5913" w:rsidRPr="00C26BBF" w:rsidRDefault="002A5913" w:rsidP="002A5913">
      <w:pPr>
        <w:pStyle w:val="BodyText"/>
        <w:jc w:val="center"/>
        <w:rPr>
          <w:rFonts w:asciiTheme="majorHAnsi" w:hAnsiTheme="majorHAnsi"/>
          <w:szCs w:val="22"/>
        </w:rPr>
      </w:pPr>
    </w:p>
    <w:p w14:paraId="68292FBB" w14:textId="77777777" w:rsidR="002A5913" w:rsidRPr="00C26BBF" w:rsidRDefault="002A5913" w:rsidP="002A5913">
      <w:pPr>
        <w:pStyle w:val="BodyText"/>
        <w:jc w:val="center"/>
        <w:rPr>
          <w:rFonts w:asciiTheme="majorHAnsi" w:hAnsiTheme="majorHAnsi"/>
          <w:szCs w:val="22"/>
        </w:rPr>
      </w:pPr>
    </w:p>
    <w:p w14:paraId="60140348" w14:textId="77777777" w:rsidR="00FC6DAB" w:rsidRPr="00C26BBF" w:rsidRDefault="00FC6DAB" w:rsidP="002A5913">
      <w:pPr>
        <w:pStyle w:val="BodyText"/>
        <w:jc w:val="center"/>
        <w:rPr>
          <w:rFonts w:asciiTheme="majorHAnsi" w:hAnsiTheme="majorHAnsi"/>
          <w:szCs w:val="22"/>
        </w:rPr>
      </w:pPr>
    </w:p>
    <w:p w14:paraId="68A09208" w14:textId="77777777" w:rsidR="00FC6DAB" w:rsidRPr="00C26BBF" w:rsidRDefault="00FC6DAB" w:rsidP="002A5913">
      <w:pPr>
        <w:pStyle w:val="BodyText"/>
        <w:jc w:val="center"/>
        <w:rPr>
          <w:rFonts w:asciiTheme="majorHAnsi" w:hAnsiTheme="majorHAnsi"/>
          <w:szCs w:val="22"/>
        </w:rPr>
      </w:pPr>
    </w:p>
    <w:p w14:paraId="2594E74D" w14:textId="77777777" w:rsidR="00FC6DAB" w:rsidRPr="00C26BBF" w:rsidRDefault="00FC6DAB" w:rsidP="002A5913">
      <w:pPr>
        <w:pStyle w:val="BodyText"/>
        <w:jc w:val="center"/>
        <w:rPr>
          <w:rFonts w:asciiTheme="majorHAnsi" w:hAnsiTheme="majorHAnsi"/>
          <w:i/>
          <w:iCs/>
          <w:szCs w:val="22"/>
        </w:rPr>
      </w:pPr>
    </w:p>
    <w:p w14:paraId="5893713D" w14:textId="77777777" w:rsidR="00FC6DAB" w:rsidRPr="00C26BBF" w:rsidRDefault="00FC6DAB" w:rsidP="002A5913">
      <w:pPr>
        <w:pStyle w:val="BodyText"/>
        <w:jc w:val="center"/>
        <w:rPr>
          <w:rFonts w:asciiTheme="majorHAnsi" w:hAnsiTheme="majorHAnsi"/>
          <w:szCs w:val="22"/>
        </w:rPr>
      </w:pPr>
    </w:p>
    <w:p w14:paraId="6A6A969E" w14:textId="77777777" w:rsidR="00FC6DAB" w:rsidRPr="00C26BBF" w:rsidRDefault="00FC6DAB" w:rsidP="002A5913">
      <w:pPr>
        <w:pStyle w:val="BodyText"/>
        <w:jc w:val="center"/>
        <w:rPr>
          <w:rFonts w:asciiTheme="majorHAnsi" w:hAnsiTheme="majorHAnsi"/>
          <w:szCs w:val="22"/>
        </w:rPr>
      </w:pPr>
    </w:p>
    <w:p w14:paraId="60161E4F" w14:textId="77777777" w:rsidR="00FC6DAB" w:rsidRPr="00C26BBF" w:rsidRDefault="00FC6DAB" w:rsidP="002A5913">
      <w:pPr>
        <w:pStyle w:val="BodyText"/>
        <w:jc w:val="center"/>
        <w:rPr>
          <w:rFonts w:asciiTheme="majorHAnsi" w:hAnsiTheme="majorHAnsi"/>
          <w:szCs w:val="22"/>
        </w:rPr>
      </w:pPr>
    </w:p>
    <w:p w14:paraId="27A353EF" w14:textId="77777777" w:rsidR="009829EA" w:rsidRPr="00C26BBF" w:rsidRDefault="009829EA" w:rsidP="009829EA">
      <w:pPr>
        <w:pStyle w:val="BodyText"/>
        <w:rPr>
          <w:rFonts w:asciiTheme="majorHAnsi" w:hAnsiTheme="majorHAnsi"/>
          <w:szCs w:val="22"/>
        </w:rPr>
      </w:pPr>
    </w:p>
    <w:p w14:paraId="586D8E72" w14:textId="735BCD90" w:rsidR="00A30BFD" w:rsidRPr="00C26BBF" w:rsidRDefault="00A30BFD" w:rsidP="00A30BFD">
      <w:pPr>
        <w:pStyle w:val="BodyText"/>
        <w:spacing w:after="0"/>
        <w:jc w:val="center"/>
        <w:rPr>
          <w:rFonts w:asciiTheme="majorHAnsi" w:hAnsiTheme="majorHAnsi"/>
          <w:b/>
          <w:szCs w:val="22"/>
        </w:rPr>
      </w:pPr>
      <w:bookmarkStart w:id="0" w:name="labFirmEntities"/>
      <w:bookmarkEnd w:id="0"/>
    </w:p>
    <w:p w14:paraId="164CAD47" w14:textId="77777777" w:rsidR="002A5913" w:rsidRPr="00C26BBF" w:rsidRDefault="002A5913" w:rsidP="002A5913">
      <w:pPr>
        <w:pStyle w:val="BodyText"/>
        <w:rPr>
          <w:rFonts w:asciiTheme="majorHAnsi" w:hAnsiTheme="majorHAnsi"/>
          <w:szCs w:val="22"/>
        </w:rPr>
        <w:sectPr w:rsidR="002A5913" w:rsidRPr="00C26BBF" w:rsidSect="007C3936">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C26BBF" w:rsidRDefault="002A5913" w:rsidP="002A5913">
      <w:pPr>
        <w:pStyle w:val="BodyText"/>
        <w:jc w:val="center"/>
        <w:rPr>
          <w:rFonts w:asciiTheme="majorHAnsi" w:hAnsiTheme="majorHAnsi"/>
          <w:b/>
          <w:szCs w:val="22"/>
        </w:rPr>
      </w:pPr>
      <w:r w:rsidRPr="00C26BBF">
        <w:rPr>
          <w:rFonts w:asciiTheme="majorHAnsi" w:hAnsiTheme="majorHAnsi"/>
          <w:b/>
          <w:szCs w:val="22"/>
        </w:rPr>
        <w:lastRenderedPageBreak/>
        <w:t>CONTENTS</w:t>
      </w:r>
    </w:p>
    <w:tbl>
      <w:tblPr>
        <w:tblW w:w="5000" w:type="pct"/>
        <w:tblLook w:val="01E0" w:firstRow="1" w:lastRow="1" w:firstColumn="1" w:lastColumn="1" w:noHBand="0" w:noVBand="0"/>
      </w:tblPr>
      <w:tblGrid>
        <w:gridCol w:w="7818"/>
        <w:gridCol w:w="1252"/>
      </w:tblGrid>
      <w:tr w:rsidR="00C26BBF" w:rsidRPr="00C26BBF" w14:paraId="3950B35A" w14:textId="77777777" w:rsidTr="00821BEB">
        <w:tc>
          <w:tcPr>
            <w:tcW w:w="4310" w:type="pct"/>
          </w:tcPr>
          <w:p w14:paraId="155F169C" w14:textId="7D942816" w:rsidR="002A5913" w:rsidRPr="00C26BBF" w:rsidRDefault="002A5913" w:rsidP="00A30BFD">
            <w:pPr>
              <w:pStyle w:val="BodyText"/>
              <w:ind w:left="-79"/>
              <w:rPr>
                <w:rFonts w:asciiTheme="majorHAnsi" w:hAnsiTheme="majorHAnsi"/>
                <w:szCs w:val="22"/>
              </w:rPr>
            </w:pPr>
            <w:r w:rsidRPr="00C26BBF">
              <w:rPr>
                <w:rFonts w:asciiTheme="majorHAnsi" w:hAnsiTheme="majorHAnsi"/>
                <w:b/>
                <w:szCs w:val="22"/>
              </w:rPr>
              <w:t>Clause Heading</w:t>
            </w:r>
          </w:p>
        </w:tc>
        <w:tc>
          <w:tcPr>
            <w:tcW w:w="690" w:type="pct"/>
          </w:tcPr>
          <w:p w14:paraId="7BF32148" w14:textId="77777777" w:rsidR="002A5913" w:rsidRPr="00C26BBF" w:rsidRDefault="002A5913" w:rsidP="00203B5C">
            <w:pPr>
              <w:pStyle w:val="BodyText"/>
              <w:jc w:val="right"/>
              <w:rPr>
                <w:rFonts w:asciiTheme="majorHAnsi" w:hAnsiTheme="majorHAnsi"/>
                <w:szCs w:val="22"/>
              </w:rPr>
            </w:pPr>
            <w:r w:rsidRPr="00C26BBF">
              <w:rPr>
                <w:rFonts w:asciiTheme="majorHAnsi" w:hAnsiTheme="majorHAnsi"/>
                <w:b/>
                <w:szCs w:val="22"/>
              </w:rPr>
              <w:t>Page</w:t>
            </w:r>
          </w:p>
        </w:tc>
      </w:tr>
    </w:tbl>
    <w:p w14:paraId="35A32CD4" w14:textId="3B5509C9" w:rsidR="008F49EA" w:rsidRDefault="002A5913">
      <w:pPr>
        <w:pStyle w:val="TOC1"/>
        <w:rPr>
          <w:rFonts w:asciiTheme="minorHAnsi" w:eastAsiaTheme="minorEastAsia" w:hAnsiTheme="minorHAnsi" w:cstheme="minorBidi"/>
          <w:noProof/>
          <w:kern w:val="2"/>
          <w:sz w:val="24"/>
          <w:szCs w:val="24"/>
          <w:lang w:eastAsia="en-GB"/>
          <w14:ligatures w14:val="standardContextual"/>
        </w:rPr>
      </w:pPr>
      <w:r w:rsidRPr="00C26BBF">
        <w:rPr>
          <w:rFonts w:asciiTheme="majorHAnsi" w:hAnsiTheme="majorHAnsi"/>
          <w:noProof/>
          <w:sz w:val="22"/>
          <w:szCs w:val="22"/>
        </w:rPr>
        <w:fldChar w:fldCharType="begin"/>
      </w:r>
      <w:r w:rsidRPr="00C26BBF">
        <w:rPr>
          <w:rFonts w:asciiTheme="majorHAnsi" w:hAnsiTheme="majorHAnsi"/>
          <w:sz w:val="22"/>
          <w:szCs w:val="22"/>
        </w:rPr>
        <w:instrText xml:space="preserve"> TOC \o "1-1"\n "2-2" \h \z \t "B&amp;B Heading 1,1,B&amp;B Schedule Sub-title,2,B&amp;B Schedule Title,1" </w:instrText>
      </w:r>
      <w:r w:rsidRPr="00C26BBF">
        <w:rPr>
          <w:rFonts w:asciiTheme="majorHAnsi" w:hAnsiTheme="majorHAnsi"/>
          <w:noProof/>
          <w:sz w:val="22"/>
          <w:szCs w:val="22"/>
        </w:rPr>
        <w:fldChar w:fldCharType="separate"/>
      </w:r>
      <w:hyperlink w:anchor="_Toc225258110" w:history="1">
        <w:r w:rsidR="008F49EA" w:rsidRPr="00ED5010">
          <w:rPr>
            <w:rStyle w:val="Hyperlink"/>
            <w:rFonts w:asciiTheme="majorHAnsi" w:hAnsiTheme="majorHAnsi"/>
            <w:noProof/>
          </w:rPr>
          <w:t>1.</w:t>
        </w:r>
        <w:r w:rsidR="008F49EA">
          <w:rPr>
            <w:rFonts w:asciiTheme="minorHAnsi" w:eastAsiaTheme="minorEastAsia" w:hAnsiTheme="minorHAnsi" w:cstheme="minorBidi"/>
            <w:noProof/>
            <w:kern w:val="2"/>
            <w:sz w:val="24"/>
            <w:szCs w:val="24"/>
            <w:lang w:eastAsia="en-GB"/>
            <w14:ligatures w14:val="standardContextual"/>
          </w:rPr>
          <w:tab/>
        </w:r>
        <w:r w:rsidR="008F49EA" w:rsidRPr="00ED5010">
          <w:rPr>
            <w:rStyle w:val="Hyperlink"/>
            <w:rFonts w:asciiTheme="majorHAnsi" w:hAnsiTheme="majorHAnsi"/>
            <w:noProof/>
          </w:rPr>
          <w:t>Introduction</w:t>
        </w:r>
        <w:r w:rsidR="008F49EA">
          <w:rPr>
            <w:noProof/>
            <w:webHidden/>
          </w:rPr>
          <w:tab/>
        </w:r>
        <w:r w:rsidR="008F49EA">
          <w:rPr>
            <w:noProof/>
            <w:webHidden/>
          </w:rPr>
          <w:fldChar w:fldCharType="begin"/>
        </w:r>
        <w:r w:rsidR="008F49EA">
          <w:rPr>
            <w:noProof/>
            <w:webHidden/>
          </w:rPr>
          <w:instrText xml:space="preserve"> PAGEREF _Toc225258110 \h </w:instrText>
        </w:r>
        <w:r w:rsidR="008F49EA">
          <w:rPr>
            <w:noProof/>
            <w:webHidden/>
          </w:rPr>
        </w:r>
        <w:r w:rsidR="008F49EA">
          <w:rPr>
            <w:noProof/>
            <w:webHidden/>
          </w:rPr>
          <w:fldChar w:fldCharType="separate"/>
        </w:r>
        <w:r w:rsidR="00BA093E">
          <w:rPr>
            <w:noProof/>
            <w:webHidden/>
          </w:rPr>
          <w:t>1</w:t>
        </w:r>
        <w:r w:rsidR="008F49EA">
          <w:rPr>
            <w:noProof/>
            <w:webHidden/>
          </w:rPr>
          <w:fldChar w:fldCharType="end"/>
        </w:r>
      </w:hyperlink>
    </w:p>
    <w:p w14:paraId="4FFBA006" w14:textId="58F41C62" w:rsidR="008F49EA" w:rsidRDefault="008F49EA">
      <w:pPr>
        <w:pStyle w:val="TOC1"/>
        <w:rPr>
          <w:rFonts w:asciiTheme="minorHAnsi" w:eastAsiaTheme="minorEastAsia" w:hAnsiTheme="minorHAnsi" w:cstheme="minorBidi"/>
          <w:noProof/>
          <w:kern w:val="2"/>
          <w:sz w:val="24"/>
          <w:szCs w:val="24"/>
          <w:lang w:eastAsia="en-GB"/>
          <w14:ligatures w14:val="standardContextual"/>
        </w:rPr>
      </w:pPr>
      <w:hyperlink w:anchor="_Toc225258111" w:history="1">
        <w:r w:rsidRPr="00ED5010">
          <w:rPr>
            <w:rStyle w:val="Hyperlink"/>
            <w:rFonts w:asciiTheme="majorHAnsi" w:hAnsiTheme="majorHAnsi"/>
            <w:noProof/>
          </w:rPr>
          <w:t>2.</w:t>
        </w:r>
        <w:r>
          <w:rPr>
            <w:rFonts w:asciiTheme="minorHAnsi" w:eastAsiaTheme="minorEastAsia" w:hAnsiTheme="minorHAnsi" w:cstheme="minorBidi"/>
            <w:noProof/>
            <w:kern w:val="2"/>
            <w:sz w:val="24"/>
            <w:szCs w:val="24"/>
            <w:lang w:eastAsia="en-GB"/>
            <w14:ligatures w14:val="standardContextual"/>
          </w:rPr>
          <w:tab/>
        </w:r>
        <w:r w:rsidRPr="00ED5010">
          <w:rPr>
            <w:rStyle w:val="Hyperlink"/>
            <w:rFonts w:asciiTheme="majorHAnsi" w:hAnsiTheme="majorHAnsi"/>
            <w:noProof/>
          </w:rPr>
          <w:t>Use of Template and this Guidance</w:t>
        </w:r>
        <w:r>
          <w:rPr>
            <w:noProof/>
            <w:webHidden/>
          </w:rPr>
          <w:tab/>
        </w:r>
        <w:r>
          <w:rPr>
            <w:noProof/>
            <w:webHidden/>
          </w:rPr>
          <w:fldChar w:fldCharType="begin"/>
        </w:r>
        <w:r>
          <w:rPr>
            <w:noProof/>
            <w:webHidden/>
          </w:rPr>
          <w:instrText xml:space="preserve"> PAGEREF _Toc225258111 \h </w:instrText>
        </w:r>
        <w:r>
          <w:rPr>
            <w:noProof/>
            <w:webHidden/>
          </w:rPr>
        </w:r>
        <w:r>
          <w:rPr>
            <w:noProof/>
            <w:webHidden/>
          </w:rPr>
          <w:fldChar w:fldCharType="separate"/>
        </w:r>
        <w:r w:rsidR="00BA093E">
          <w:rPr>
            <w:noProof/>
            <w:webHidden/>
          </w:rPr>
          <w:t>2</w:t>
        </w:r>
        <w:r>
          <w:rPr>
            <w:noProof/>
            <w:webHidden/>
          </w:rPr>
          <w:fldChar w:fldCharType="end"/>
        </w:r>
      </w:hyperlink>
    </w:p>
    <w:p w14:paraId="0336EC50" w14:textId="047A9A3E" w:rsidR="008F49EA" w:rsidRDefault="00BA093E">
      <w:pPr>
        <w:pStyle w:val="TOC1"/>
        <w:rPr>
          <w:rFonts w:asciiTheme="minorHAnsi" w:eastAsiaTheme="minorEastAsia" w:hAnsiTheme="minorHAnsi" w:cstheme="minorBidi"/>
          <w:noProof/>
          <w:kern w:val="2"/>
          <w:sz w:val="24"/>
          <w:szCs w:val="24"/>
          <w:lang w:eastAsia="en-GB"/>
          <w14:ligatures w14:val="standardContextual"/>
        </w:rPr>
      </w:pPr>
      <w:r>
        <w:rPr>
          <w:noProof/>
        </w:rPr>
        <w:tab/>
      </w:r>
      <w:hyperlink w:anchor="_Toc225258112" w:history="1">
        <w:r w:rsidR="008F49EA" w:rsidRPr="00ED5010">
          <w:rPr>
            <w:rStyle w:val="Hyperlink"/>
            <w:rFonts w:asciiTheme="majorHAnsi" w:hAnsiTheme="majorHAnsi"/>
            <w:noProof/>
          </w:rPr>
          <w:t>Glossary of Key Terms and Abbreviations</w:t>
        </w:r>
        <w:r w:rsidR="008F49EA">
          <w:rPr>
            <w:noProof/>
            <w:webHidden/>
          </w:rPr>
          <w:tab/>
        </w:r>
        <w:r w:rsidR="008F49EA">
          <w:rPr>
            <w:noProof/>
            <w:webHidden/>
          </w:rPr>
          <w:fldChar w:fldCharType="begin"/>
        </w:r>
        <w:r w:rsidR="008F49EA">
          <w:rPr>
            <w:noProof/>
            <w:webHidden/>
          </w:rPr>
          <w:instrText xml:space="preserve"> PAGEREF _Toc225258112 \h </w:instrText>
        </w:r>
        <w:r w:rsidR="008F49EA">
          <w:rPr>
            <w:noProof/>
            <w:webHidden/>
          </w:rPr>
        </w:r>
        <w:r w:rsidR="008F49EA">
          <w:rPr>
            <w:noProof/>
            <w:webHidden/>
          </w:rPr>
          <w:fldChar w:fldCharType="separate"/>
        </w:r>
        <w:r>
          <w:rPr>
            <w:noProof/>
            <w:webHidden/>
          </w:rPr>
          <w:t>2</w:t>
        </w:r>
        <w:r w:rsidR="008F49EA">
          <w:rPr>
            <w:noProof/>
            <w:webHidden/>
          </w:rPr>
          <w:fldChar w:fldCharType="end"/>
        </w:r>
      </w:hyperlink>
    </w:p>
    <w:p w14:paraId="6D145C47" w14:textId="7B53799B" w:rsidR="008F49EA" w:rsidRDefault="008F49EA">
      <w:pPr>
        <w:pStyle w:val="TOC1"/>
        <w:rPr>
          <w:rFonts w:asciiTheme="minorHAnsi" w:eastAsiaTheme="minorEastAsia" w:hAnsiTheme="minorHAnsi" w:cstheme="minorBidi"/>
          <w:noProof/>
          <w:kern w:val="2"/>
          <w:sz w:val="24"/>
          <w:szCs w:val="24"/>
          <w:lang w:eastAsia="en-GB"/>
          <w14:ligatures w14:val="standardContextual"/>
        </w:rPr>
      </w:pPr>
      <w:hyperlink w:anchor="_Toc225258113" w:history="1">
        <w:r w:rsidRPr="00ED5010">
          <w:rPr>
            <w:rStyle w:val="Hyperlink"/>
            <w:rFonts w:asciiTheme="majorHAnsi" w:hAnsiTheme="majorHAnsi"/>
            <w:noProof/>
          </w:rPr>
          <w:t>3.</w:t>
        </w:r>
        <w:r>
          <w:rPr>
            <w:rFonts w:asciiTheme="minorHAnsi" w:eastAsiaTheme="minorEastAsia" w:hAnsiTheme="minorHAnsi" w:cstheme="minorBidi"/>
            <w:noProof/>
            <w:kern w:val="2"/>
            <w:sz w:val="24"/>
            <w:szCs w:val="24"/>
            <w:lang w:eastAsia="en-GB"/>
            <w14:ligatures w14:val="standardContextual"/>
          </w:rPr>
          <w:tab/>
        </w:r>
        <w:r w:rsidRPr="00ED5010">
          <w:rPr>
            <w:rStyle w:val="Hyperlink"/>
            <w:rFonts w:asciiTheme="majorHAnsi" w:hAnsiTheme="majorHAnsi"/>
            <w:noProof/>
          </w:rPr>
          <w:t>Clause-by-clause commentary</w:t>
        </w:r>
        <w:r>
          <w:rPr>
            <w:noProof/>
            <w:webHidden/>
          </w:rPr>
          <w:tab/>
        </w:r>
        <w:r>
          <w:rPr>
            <w:noProof/>
            <w:webHidden/>
          </w:rPr>
          <w:fldChar w:fldCharType="begin"/>
        </w:r>
        <w:r>
          <w:rPr>
            <w:noProof/>
            <w:webHidden/>
          </w:rPr>
          <w:instrText xml:space="preserve"> PAGEREF _Toc225258113 \h </w:instrText>
        </w:r>
        <w:r>
          <w:rPr>
            <w:noProof/>
            <w:webHidden/>
          </w:rPr>
        </w:r>
        <w:r>
          <w:rPr>
            <w:noProof/>
            <w:webHidden/>
          </w:rPr>
          <w:fldChar w:fldCharType="separate"/>
        </w:r>
        <w:r w:rsidR="00BA093E">
          <w:rPr>
            <w:noProof/>
            <w:webHidden/>
          </w:rPr>
          <w:t>5</w:t>
        </w:r>
        <w:r>
          <w:rPr>
            <w:noProof/>
            <w:webHidden/>
          </w:rPr>
          <w:fldChar w:fldCharType="end"/>
        </w:r>
      </w:hyperlink>
    </w:p>
    <w:p w14:paraId="5193FA0B" w14:textId="35A9A5B9" w:rsidR="00D335E0" w:rsidRPr="00C26BBF" w:rsidRDefault="002A5913" w:rsidP="002A5913">
      <w:pPr>
        <w:rPr>
          <w:rFonts w:asciiTheme="majorHAnsi" w:hAnsiTheme="majorHAnsi"/>
          <w:sz w:val="22"/>
          <w:szCs w:val="22"/>
        </w:rPr>
      </w:pPr>
      <w:r w:rsidRPr="00C26BBF">
        <w:rPr>
          <w:rFonts w:asciiTheme="majorHAnsi" w:hAnsiTheme="majorHAnsi"/>
          <w:sz w:val="22"/>
          <w:szCs w:val="22"/>
        </w:rPr>
        <w:fldChar w:fldCharType="end"/>
      </w:r>
    </w:p>
    <w:p w14:paraId="26C6F421" w14:textId="77777777" w:rsidR="00D833B4" w:rsidRPr="00C26BBF" w:rsidRDefault="00D833B4" w:rsidP="002A5913">
      <w:pPr>
        <w:rPr>
          <w:rFonts w:asciiTheme="majorHAnsi" w:hAnsiTheme="majorHAnsi"/>
          <w:sz w:val="22"/>
          <w:szCs w:val="22"/>
        </w:rPr>
      </w:pPr>
    </w:p>
    <w:p w14:paraId="150A4C93" w14:textId="77777777" w:rsidR="002A5913" w:rsidRPr="00C26BBF" w:rsidRDefault="002A5913" w:rsidP="002A5913">
      <w:pPr>
        <w:pStyle w:val="BodyText"/>
        <w:spacing w:after="0"/>
        <w:jc w:val="center"/>
        <w:outlineLvl w:val="0"/>
        <w:rPr>
          <w:rFonts w:asciiTheme="majorHAnsi" w:hAnsiTheme="majorHAnsi"/>
          <w:b/>
          <w:szCs w:val="22"/>
        </w:rPr>
        <w:sectPr w:rsidR="002A5913" w:rsidRPr="00C26BBF" w:rsidSect="007C3936">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3F5FCA12" w:rsidR="009F5866" w:rsidRPr="00C26BBF" w:rsidRDefault="009F5866" w:rsidP="009F5866">
      <w:pPr>
        <w:pStyle w:val="BBHeading1Lower"/>
        <w:rPr>
          <w:rFonts w:asciiTheme="majorHAnsi" w:hAnsiTheme="majorHAnsi"/>
          <w:szCs w:val="22"/>
        </w:rPr>
      </w:pPr>
      <w:bookmarkStart w:id="1" w:name="_Toc225258110"/>
      <w:r w:rsidRPr="00C26BBF">
        <w:rPr>
          <w:rFonts w:asciiTheme="majorHAnsi" w:hAnsiTheme="majorHAnsi"/>
          <w:szCs w:val="22"/>
        </w:rPr>
        <w:lastRenderedPageBreak/>
        <w:t>Introduction</w:t>
      </w:r>
      <w:bookmarkEnd w:id="1"/>
    </w:p>
    <w:p w14:paraId="5A15A87C" w14:textId="6EF04EE4" w:rsidR="00FA6B94" w:rsidRPr="00C26BBF" w:rsidRDefault="00FA6B94" w:rsidP="00FA6B94">
      <w:pPr>
        <w:pStyle w:val="BBClause2"/>
        <w:numPr>
          <w:ilvl w:val="0"/>
          <w:numId w:val="0"/>
        </w:numPr>
        <w:rPr>
          <w:rFonts w:asciiTheme="majorHAnsi" w:hAnsiTheme="majorHAnsi"/>
          <w:szCs w:val="22"/>
        </w:rPr>
      </w:pPr>
      <w:r w:rsidRPr="00C26BBF">
        <w:rPr>
          <w:rFonts w:asciiTheme="majorHAnsi" w:hAnsiTheme="majorHAnsi"/>
          <w:szCs w:val="22"/>
        </w:rPr>
        <w:t xml:space="preserve">This guidance </w:t>
      </w:r>
      <w:r w:rsidR="005E0FC1">
        <w:rPr>
          <w:rFonts w:asciiTheme="majorHAnsi" w:hAnsiTheme="majorHAnsi"/>
          <w:szCs w:val="22"/>
        </w:rPr>
        <w:t>accompanies</w:t>
      </w:r>
      <w:r w:rsidRPr="00C26BBF">
        <w:rPr>
          <w:rFonts w:asciiTheme="majorHAnsi" w:hAnsiTheme="majorHAnsi"/>
          <w:szCs w:val="22"/>
        </w:rPr>
        <w:t xml:space="preserve"> the template Shareholder Loan Agreement (</w:t>
      </w:r>
      <w:r w:rsidRPr="00C26BBF">
        <w:rPr>
          <w:rFonts w:asciiTheme="majorHAnsi" w:hAnsiTheme="majorHAnsi"/>
          <w:b/>
          <w:bCs/>
          <w:szCs w:val="22"/>
        </w:rPr>
        <w:t xml:space="preserve">Template </w:t>
      </w:r>
      <w:r w:rsidRPr="00C26BBF">
        <w:rPr>
          <w:rFonts w:asciiTheme="majorHAnsi" w:hAnsiTheme="majorHAnsi"/>
          <w:szCs w:val="22"/>
        </w:rPr>
        <w:t xml:space="preserve">or </w:t>
      </w:r>
      <w:r w:rsidRPr="00C26BBF">
        <w:rPr>
          <w:rFonts w:asciiTheme="majorHAnsi" w:hAnsiTheme="majorHAnsi"/>
          <w:b/>
          <w:bCs/>
          <w:szCs w:val="22"/>
        </w:rPr>
        <w:t>Agreement</w:t>
      </w:r>
      <w:r w:rsidRPr="00C26BBF">
        <w:rPr>
          <w:rFonts w:asciiTheme="majorHAnsi" w:hAnsiTheme="majorHAnsi"/>
          <w:szCs w:val="22"/>
        </w:rPr>
        <w:t>) for use where the Community Energy Group (</w:t>
      </w:r>
      <w:r w:rsidRPr="00C26BBF">
        <w:rPr>
          <w:rFonts w:asciiTheme="majorHAnsi" w:hAnsiTheme="majorHAnsi"/>
          <w:b/>
          <w:bCs/>
          <w:szCs w:val="22"/>
        </w:rPr>
        <w:t>CEG</w:t>
      </w:r>
      <w:r w:rsidRPr="00C26BBF">
        <w:rPr>
          <w:rFonts w:asciiTheme="majorHAnsi" w:hAnsiTheme="majorHAnsi"/>
          <w:szCs w:val="22"/>
        </w:rPr>
        <w:t>) is providing loan funding to the JVCO in respect of a Joint Venture Shared Ownership Project, where the CEG is a shareholder of the JVCO.</w:t>
      </w:r>
    </w:p>
    <w:p w14:paraId="0BED7A90" w14:textId="22E2A718" w:rsidR="00FA6B94" w:rsidRPr="00C26BBF" w:rsidRDefault="00FA6B94" w:rsidP="00FA6B94">
      <w:pPr>
        <w:pStyle w:val="BBClause2"/>
        <w:numPr>
          <w:ilvl w:val="0"/>
          <w:numId w:val="0"/>
        </w:numPr>
        <w:rPr>
          <w:rFonts w:asciiTheme="majorHAnsi" w:hAnsiTheme="majorHAnsi"/>
          <w:szCs w:val="22"/>
        </w:rPr>
      </w:pPr>
      <w:r w:rsidRPr="00C26BBF">
        <w:rPr>
          <w:rFonts w:asciiTheme="majorHAnsi" w:hAnsiTheme="majorHAnsi"/>
          <w:szCs w:val="22"/>
        </w:rPr>
        <w:t>The Agreement is a standard form loan agreement which sets out the terms on which the CEG, as lender, will make loan funds available to the JVCO, as borrower, and the conditions under which those funds must be repaid.</w:t>
      </w:r>
    </w:p>
    <w:p w14:paraId="08826D2C" w14:textId="71327E45" w:rsidR="00837B29" w:rsidRDefault="00FA6B94" w:rsidP="00FA6B94">
      <w:pPr>
        <w:pStyle w:val="BBClause2"/>
        <w:numPr>
          <w:ilvl w:val="0"/>
          <w:numId w:val="0"/>
        </w:numPr>
        <w:rPr>
          <w:rFonts w:asciiTheme="majorHAnsi" w:hAnsiTheme="majorHAnsi"/>
          <w:szCs w:val="22"/>
        </w:rPr>
      </w:pPr>
      <w:r w:rsidRPr="00C26BBF">
        <w:rPr>
          <w:rFonts w:asciiTheme="majorHAnsi" w:hAnsiTheme="majorHAnsi"/>
          <w:szCs w:val="22"/>
        </w:rPr>
        <w:t>The Template is designed for Joint Venture Shared Ownership Projects only, where the CEG provides debt finance to the JVCO. The function of the Agreement is to work in conjunction with the JVCO's Shareholders' Agreement and the Articles of Association by providing a funding mechanism that complements equity investment</w:t>
      </w:r>
      <w:r w:rsidR="006A08CC">
        <w:rPr>
          <w:rFonts w:asciiTheme="majorHAnsi" w:hAnsiTheme="majorHAnsi"/>
          <w:szCs w:val="22"/>
        </w:rPr>
        <w:t xml:space="preserve"> </w:t>
      </w:r>
      <w:r w:rsidR="006A08CC" w:rsidRPr="00C26BBF">
        <w:rPr>
          <w:rFonts w:asciiTheme="majorHAnsi" w:hAnsiTheme="majorHAnsi"/>
          <w:szCs w:val="22"/>
        </w:rPr>
        <w:t xml:space="preserve">(see the separate guidance on the template </w:t>
      </w:r>
      <w:r w:rsidR="006A08CC">
        <w:rPr>
          <w:rFonts w:asciiTheme="majorHAnsi" w:hAnsiTheme="majorHAnsi"/>
          <w:szCs w:val="22"/>
        </w:rPr>
        <w:t xml:space="preserve">Shareholders’ Agreement </w:t>
      </w:r>
      <w:r w:rsidR="006A08CC" w:rsidRPr="00C26BBF">
        <w:rPr>
          <w:rFonts w:asciiTheme="majorHAnsi" w:hAnsiTheme="majorHAnsi"/>
          <w:szCs w:val="22"/>
        </w:rPr>
        <w:t xml:space="preserve">and template </w:t>
      </w:r>
      <w:r w:rsidR="006A08CC">
        <w:rPr>
          <w:rFonts w:asciiTheme="majorHAnsi" w:hAnsiTheme="majorHAnsi"/>
          <w:szCs w:val="22"/>
        </w:rPr>
        <w:t>Arti</w:t>
      </w:r>
      <w:r w:rsidR="00EA499A">
        <w:rPr>
          <w:rFonts w:asciiTheme="majorHAnsi" w:hAnsiTheme="majorHAnsi"/>
          <w:szCs w:val="22"/>
        </w:rPr>
        <w:t>c</w:t>
      </w:r>
      <w:r w:rsidR="006A08CC">
        <w:rPr>
          <w:rFonts w:asciiTheme="majorHAnsi" w:hAnsiTheme="majorHAnsi"/>
          <w:szCs w:val="22"/>
        </w:rPr>
        <w:t>les of Association</w:t>
      </w:r>
      <w:r w:rsidR="006A08CC" w:rsidRPr="00C26BBF">
        <w:rPr>
          <w:rFonts w:asciiTheme="majorHAnsi" w:hAnsiTheme="majorHAnsi"/>
          <w:szCs w:val="22"/>
        </w:rPr>
        <w:t>)</w:t>
      </w:r>
      <w:r w:rsidRPr="00C26BBF">
        <w:rPr>
          <w:rFonts w:asciiTheme="majorHAnsi" w:hAnsiTheme="majorHAnsi"/>
          <w:szCs w:val="22"/>
        </w:rPr>
        <w:t xml:space="preserve">. </w:t>
      </w:r>
    </w:p>
    <w:p w14:paraId="30838DCD" w14:textId="4B3F79E0" w:rsidR="00FA6B94" w:rsidRPr="00C26BBF" w:rsidRDefault="00FA6B94" w:rsidP="00FA6B94">
      <w:pPr>
        <w:pStyle w:val="BBClause2"/>
        <w:numPr>
          <w:ilvl w:val="0"/>
          <w:numId w:val="0"/>
        </w:numPr>
        <w:rPr>
          <w:rFonts w:asciiTheme="majorHAnsi" w:hAnsiTheme="majorHAnsi"/>
          <w:szCs w:val="22"/>
        </w:rPr>
      </w:pPr>
      <w:r w:rsidRPr="00C26BBF">
        <w:rPr>
          <w:rFonts w:asciiTheme="majorHAnsi" w:hAnsiTheme="majorHAnsi"/>
          <w:szCs w:val="22"/>
        </w:rPr>
        <w:t xml:space="preserve">Shareholder loans can be an attractive financing option for joint ventures as they offer flexibility in terms of repayment priority and timing, potential tax advantages, and allow shareholders to extract value from the JVCO without reducing their equity stake through dividend payments. </w:t>
      </w:r>
    </w:p>
    <w:p w14:paraId="41E3C0BF" w14:textId="77777777" w:rsidR="00FA6B94" w:rsidRPr="00C26BBF" w:rsidRDefault="00FA6B94" w:rsidP="00FA6B94">
      <w:pPr>
        <w:pStyle w:val="BBClause2"/>
        <w:numPr>
          <w:ilvl w:val="0"/>
          <w:numId w:val="0"/>
        </w:numPr>
        <w:rPr>
          <w:rFonts w:asciiTheme="majorHAnsi" w:hAnsiTheme="majorHAnsi"/>
          <w:szCs w:val="22"/>
        </w:rPr>
      </w:pPr>
      <w:r w:rsidRPr="00C26BBF">
        <w:rPr>
          <w:rFonts w:asciiTheme="majorHAnsi" w:hAnsiTheme="majorHAnsi"/>
          <w:szCs w:val="22"/>
        </w:rPr>
        <w:t>The Template provides for both a maximum facility amount and conditions precedent that must be satisfied before funds can be drawn down. This structure allows for staged funding as the project progresses, with the CEG retaining control over disbursement through the drawdown request process and the ability to verify that funds are being used in accordance with the agreed budget.</w:t>
      </w:r>
    </w:p>
    <w:p w14:paraId="261D8000" w14:textId="77BEA3D4" w:rsidR="00837B29" w:rsidRDefault="00FA6B94" w:rsidP="00FA6B94">
      <w:pPr>
        <w:jc w:val="both"/>
        <w:rPr>
          <w:rFonts w:asciiTheme="majorHAnsi" w:hAnsiTheme="majorHAnsi"/>
          <w:sz w:val="22"/>
          <w:szCs w:val="22"/>
        </w:rPr>
      </w:pPr>
      <w:r w:rsidRPr="00C26BBF">
        <w:rPr>
          <w:rFonts w:asciiTheme="majorHAnsi" w:hAnsiTheme="majorHAnsi"/>
          <w:sz w:val="22"/>
          <w:szCs w:val="22"/>
        </w:rPr>
        <w:t xml:space="preserve">The Template includes security provisions, allowing the CEG to take security over the JVCO's assets pursuant to a </w:t>
      </w:r>
      <w:r w:rsidR="00837B29">
        <w:rPr>
          <w:rFonts w:asciiTheme="majorHAnsi" w:hAnsiTheme="majorHAnsi"/>
          <w:sz w:val="22"/>
          <w:szCs w:val="22"/>
        </w:rPr>
        <w:t>D</w:t>
      </w:r>
      <w:r w:rsidRPr="00C26BBF">
        <w:rPr>
          <w:rFonts w:asciiTheme="majorHAnsi" w:hAnsiTheme="majorHAnsi"/>
          <w:sz w:val="22"/>
          <w:szCs w:val="22"/>
        </w:rPr>
        <w:t xml:space="preserve">ebenture and/or </w:t>
      </w:r>
      <w:r w:rsidR="00EA499A">
        <w:rPr>
          <w:rFonts w:asciiTheme="majorHAnsi" w:hAnsiTheme="majorHAnsi"/>
          <w:sz w:val="22"/>
          <w:szCs w:val="22"/>
        </w:rPr>
        <w:t xml:space="preserve">charge </w:t>
      </w:r>
      <w:r w:rsidRPr="00C26BBF">
        <w:rPr>
          <w:rFonts w:asciiTheme="majorHAnsi" w:hAnsiTheme="majorHAnsi"/>
          <w:sz w:val="22"/>
          <w:szCs w:val="22"/>
        </w:rPr>
        <w:t xml:space="preserve">over the Developer's shares in the JVCO pursuant to a </w:t>
      </w:r>
      <w:r w:rsidR="00837B29">
        <w:rPr>
          <w:rFonts w:asciiTheme="majorHAnsi" w:hAnsiTheme="majorHAnsi"/>
          <w:sz w:val="22"/>
          <w:szCs w:val="22"/>
        </w:rPr>
        <w:t>S</w:t>
      </w:r>
      <w:r w:rsidR="00C26BBF">
        <w:rPr>
          <w:rFonts w:asciiTheme="majorHAnsi" w:hAnsiTheme="majorHAnsi"/>
          <w:sz w:val="22"/>
          <w:szCs w:val="22"/>
        </w:rPr>
        <w:t xml:space="preserve">hare </w:t>
      </w:r>
      <w:r w:rsidR="00837B29">
        <w:rPr>
          <w:rFonts w:asciiTheme="majorHAnsi" w:hAnsiTheme="majorHAnsi"/>
          <w:sz w:val="22"/>
          <w:szCs w:val="22"/>
        </w:rPr>
        <w:t>C</w:t>
      </w:r>
      <w:r w:rsidR="00C26BBF">
        <w:rPr>
          <w:rFonts w:asciiTheme="majorHAnsi" w:hAnsiTheme="majorHAnsi"/>
          <w:sz w:val="22"/>
          <w:szCs w:val="22"/>
        </w:rPr>
        <w:t>harge</w:t>
      </w:r>
      <w:r w:rsidRPr="00C26BBF">
        <w:rPr>
          <w:rFonts w:asciiTheme="majorHAnsi" w:hAnsiTheme="majorHAnsi"/>
          <w:sz w:val="22"/>
          <w:szCs w:val="22"/>
        </w:rPr>
        <w:t xml:space="preserve"> (see the separate guidance on the template Debenture and template Share Charge). </w:t>
      </w:r>
      <w:r w:rsidR="00837B29" w:rsidRPr="00837B29">
        <w:rPr>
          <w:rFonts w:asciiTheme="majorHAnsi" w:hAnsiTheme="majorHAnsi"/>
          <w:sz w:val="22"/>
          <w:szCs w:val="22"/>
        </w:rPr>
        <w:t xml:space="preserve">Any Debenture or Share Charge, together with any relevant subordination deed (see glossary), are essential components of the financing structure that protects the </w:t>
      </w:r>
      <w:r w:rsidR="00E92676">
        <w:rPr>
          <w:rFonts w:asciiTheme="majorHAnsi" w:hAnsiTheme="majorHAnsi"/>
          <w:sz w:val="22"/>
          <w:szCs w:val="22"/>
        </w:rPr>
        <w:t>L</w:t>
      </w:r>
      <w:r w:rsidR="00837B29" w:rsidRPr="00837B29">
        <w:rPr>
          <w:rFonts w:asciiTheme="majorHAnsi" w:hAnsiTheme="majorHAnsi"/>
          <w:sz w:val="22"/>
          <w:szCs w:val="22"/>
        </w:rPr>
        <w:t>ender's position.</w:t>
      </w:r>
    </w:p>
    <w:p w14:paraId="3165FFAF" w14:textId="77777777" w:rsidR="00837B29" w:rsidRDefault="00837B29" w:rsidP="00FA6B94">
      <w:pPr>
        <w:jc w:val="both"/>
        <w:rPr>
          <w:rFonts w:asciiTheme="majorHAnsi" w:hAnsiTheme="majorHAnsi"/>
          <w:sz w:val="22"/>
          <w:szCs w:val="22"/>
        </w:rPr>
      </w:pPr>
    </w:p>
    <w:p w14:paraId="1B75C709" w14:textId="3A56DCEB" w:rsidR="00FA6B94" w:rsidRPr="00C26BBF" w:rsidRDefault="00FA6B94" w:rsidP="00FA6B94">
      <w:pPr>
        <w:jc w:val="both"/>
        <w:rPr>
          <w:rFonts w:asciiTheme="majorHAnsi" w:hAnsiTheme="majorHAnsi"/>
          <w:b/>
          <w:bCs/>
          <w:i/>
          <w:iCs/>
          <w:sz w:val="22"/>
          <w:szCs w:val="22"/>
        </w:rPr>
      </w:pPr>
      <w:r w:rsidRPr="00C26BBF">
        <w:rPr>
          <w:rFonts w:asciiTheme="majorHAnsi" w:hAnsiTheme="majorHAnsi"/>
          <w:sz w:val="22"/>
          <w:szCs w:val="22"/>
        </w:rPr>
        <w:t>Provided that there is some value in the assets the subject of the security, such security has been properly perfected (including by registration at each relevant registry and notice of the security provided to any relevant third party) and is not at risk of being set aside by a court in any insolvency proceedings relating to the JVCO, this provides the CEG with recourse for its loan investment and priority against other, unsecured creditors (other than creditors mandatorily preferred</w:t>
      </w:r>
      <w:r w:rsidRPr="00C26BBF">
        <w:rPr>
          <w:rStyle w:val="HTMLCite"/>
          <w:rFonts w:asciiTheme="majorHAnsi" w:hAnsiTheme="majorHAnsi"/>
          <w:sz w:val="22"/>
          <w:szCs w:val="22"/>
        </w:rPr>
        <w:t xml:space="preserve"> </w:t>
      </w:r>
      <w:r w:rsidRPr="00C26BBF">
        <w:rPr>
          <w:rStyle w:val="HTMLCite"/>
          <w:rFonts w:asciiTheme="majorHAnsi" w:hAnsiTheme="majorHAnsi"/>
          <w:i w:val="0"/>
          <w:iCs w:val="0"/>
          <w:sz w:val="22"/>
          <w:szCs w:val="22"/>
        </w:rPr>
        <w:t>by law) in the event of insolvency or other default of the JVCO.</w:t>
      </w:r>
      <w:r w:rsidRPr="00C26BBF">
        <w:rPr>
          <w:rFonts w:asciiTheme="majorHAnsi" w:hAnsiTheme="majorHAnsi"/>
          <w:b/>
          <w:bCs/>
          <w:i/>
          <w:iCs/>
          <w:sz w:val="22"/>
          <w:szCs w:val="22"/>
        </w:rPr>
        <w:t xml:space="preserve"> </w:t>
      </w:r>
    </w:p>
    <w:p w14:paraId="00D7B2EB" w14:textId="77777777" w:rsidR="00FA6B94" w:rsidRPr="00C26BBF" w:rsidRDefault="00FA6B94" w:rsidP="00FA6B94">
      <w:pPr>
        <w:jc w:val="both"/>
        <w:rPr>
          <w:rFonts w:asciiTheme="majorHAnsi" w:hAnsiTheme="majorHAnsi"/>
          <w:b/>
          <w:bCs/>
          <w:i/>
          <w:iCs/>
          <w:sz w:val="22"/>
          <w:szCs w:val="22"/>
        </w:rPr>
      </w:pPr>
    </w:p>
    <w:p w14:paraId="7945557F" w14:textId="77777777" w:rsidR="004834A1" w:rsidRPr="008F49EA" w:rsidRDefault="004834A1" w:rsidP="008F49EA">
      <w:pPr>
        <w:jc w:val="both"/>
        <w:rPr>
          <w:rFonts w:asciiTheme="majorHAnsi" w:hAnsiTheme="majorHAnsi"/>
          <w:sz w:val="22"/>
          <w:szCs w:val="22"/>
        </w:rPr>
      </w:pPr>
    </w:p>
    <w:p w14:paraId="066B9F65" w14:textId="77777777" w:rsidR="004834A1" w:rsidRPr="00C26BBF" w:rsidRDefault="004834A1" w:rsidP="004834A1">
      <w:pPr>
        <w:rPr>
          <w:rFonts w:asciiTheme="majorHAnsi" w:hAnsiTheme="majorHAnsi"/>
          <w:sz w:val="22"/>
          <w:szCs w:val="22"/>
        </w:rPr>
      </w:pPr>
    </w:p>
    <w:p w14:paraId="4C418F96" w14:textId="77777777" w:rsidR="00FA6B94" w:rsidRPr="00C26BBF" w:rsidRDefault="00FA6B94" w:rsidP="00FA6B94">
      <w:pPr>
        <w:jc w:val="both"/>
        <w:rPr>
          <w:rFonts w:asciiTheme="majorHAnsi" w:hAnsiTheme="majorHAnsi"/>
          <w:b/>
          <w:bCs/>
          <w:i/>
          <w:iCs/>
          <w:sz w:val="22"/>
          <w:szCs w:val="22"/>
        </w:rPr>
      </w:pPr>
    </w:p>
    <w:p w14:paraId="12B1C68A" w14:textId="0A2E3FB1" w:rsidR="00FA6B94" w:rsidRPr="00C26BBF" w:rsidRDefault="00FA6B94" w:rsidP="00FA6B94">
      <w:pPr>
        <w:jc w:val="both"/>
        <w:rPr>
          <w:rFonts w:asciiTheme="majorHAnsi" w:hAnsiTheme="majorHAnsi"/>
          <w:b/>
          <w:bCs/>
          <w:i/>
          <w:iCs/>
          <w:sz w:val="22"/>
          <w:szCs w:val="22"/>
        </w:rPr>
      </w:pPr>
      <w:r w:rsidRPr="00C26BBF">
        <w:rPr>
          <w:rFonts w:asciiTheme="majorHAnsi" w:hAnsiTheme="majorHAnsi"/>
          <w:b/>
          <w:bCs/>
          <w:i/>
          <w:iCs/>
          <w:sz w:val="22"/>
          <w:szCs w:val="22"/>
        </w:rPr>
        <w:t xml:space="preserve">NOTE FOR USERS OF THIS GUIDANCE DOCUMENT:  </w:t>
      </w:r>
    </w:p>
    <w:p w14:paraId="09ACD2F6" w14:textId="1A3CA291" w:rsidR="00A954AB" w:rsidRPr="003610FB" w:rsidRDefault="00C26BBF" w:rsidP="003610FB">
      <w:pPr>
        <w:pStyle w:val="BodyText"/>
      </w:pPr>
      <w:bookmarkStart w:id="2" w:name="_Hlk223949310"/>
      <w:r w:rsidRPr="00DB7B05">
        <w:rPr>
          <w:rFonts w:asciiTheme="majorHAnsi" w:hAnsiTheme="majorHAnsi"/>
          <w:i/>
          <w:iCs/>
          <w:szCs w:val="22"/>
        </w:rPr>
        <w:t xml:space="preserve">This guidance document has been developed for use by Community Energy SO projects only. It is intended to provide a useful starting point for your Community Energy SO Project. </w:t>
      </w:r>
      <w:r>
        <w:rPr>
          <w:rFonts w:asciiTheme="majorHAnsi" w:hAnsiTheme="majorHAnsi"/>
          <w:i/>
          <w:iCs/>
          <w:szCs w:val="22"/>
        </w:rPr>
        <w:t xml:space="preserve">It </w:t>
      </w:r>
      <w:r w:rsidRPr="00DB7B05">
        <w:rPr>
          <w:rFonts w:asciiTheme="majorHAnsi" w:hAnsiTheme="majorHAnsi"/>
          <w:i/>
          <w:iCs/>
          <w:szCs w:val="22"/>
        </w:rPr>
        <w:t xml:space="preserve">does not promote the use of any </w:t>
      </w:r>
      <w:proofErr w:type="gramStart"/>
      <w:r w:rsidRPr="00DB7B05">
        <w:rPr>
          <w:rFonts w:asciiTheme="majorHAnsi" w:hAnsiTheme="majorHAnsi"/>
          <w:i/>
          <w:iCs/>
          <w:szCs w:val="22"/>
        </w:rPr>
        <w:t>particular shared</w:t>
      </w:r>
      <w:proofErr w:type="gramEnd"/>
      <w:r w:rsidRPr="00DB7B05">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3" w:name="_Hlk223611344"/>
      <w:r>
        <w:rPr>
          <w:rFonts w:asciiTheme="majorHAnsi" w:hAnsiTheme="majorHAnsi"/>
          <w:i/>
          <w:iCs/>
          <w:szCs w:val="22"/>
        </w:rPr>
        <w:t xml:space="preserve">it is guidance only and is not a substitute for independent </w:t>
      </w:r>
      <w:r w:rsidRPr="00DB7B05">
        <w:rPr>
          <w:rFonts w:asciiTheme="majorHAnsi" w:hAnsiTheme="majorHAnsi"/>
          <w:i/>
          <w:iCs/>
          <w:szCs w:val="22"/>
        </w:rPr>
        <w:t xml:space="preserve">legal advice </w:t>
      </w:r>
      <w:r>
        <w:rPr>
          <w:rFonts w:asciiTheme="majorHAnsi" w:hAnsiTheme="majorHAnsi"/>
          <w:i/>
          <w:iCs/>
          <w:szCs w:val="22"/>
        </w:rPr>
        <w:t xml:space="preserve">on your specific project. No </w:t>
      </w:r>
      <w:bookmarkEnd w:id="3"/>
      <w:r w:rsidRPr="00DB7B05">
        <w:rPr>
          <w:rFonts w:asciiTheme="majorHAnsi" w:hAnsiTheme="majorHAnsi"/>
          <w:i/>
          <w:iCs/>
          <w:szCs w:val="22"/>
        </w:rPr>
        <w:t>warranty, express or implied, is given as to its accuracy nor does Bird &amp; Bird</w:t>
      </w:r>
      <w:r>
        <w:rPr>
          <w:rFonts w:asciiTheme="majorHAnsi" w:hAnsiTheme="majorHAnsi"/>
          <w:i/>
          <w:iCs/>
          <w:szCs w:val="22"/>
        </w:rPr>
        <w:t xml:space="preserve"> LLP</w:t>
      </w:r>
      <w:r w:rsidRPr="00DB7B05">
        <w:rPr>
          <w:rFonts w:asciiTheme="majorHAnsi" w:hAnsiTheme="majorHAnsi"/>
          <w:i/>
          <w:iCs/>
          <w:szCs w:val="22"/>
        </w:rPr>
        <w:t xml:space="preserve"> accept any liability for any error or omission.  You must take your own independent legal advice in relation to the development of appropriate documents for your project.</w:t>
      </w:r>
      <w:bookmarkEnd w:id="2"/>
      <w:r w:rsidRPr="00CB3463">
        <w:rPr>
          <w:i/>
          <w:iCs/>
        </w:rPr>
        <w:t xml:space="preserve">  </w:t>
      </w:r>
    </w:p>
    <w:p w14:paraId="2A04F5A6" w14:textId="24738A8B" w:rsidR="009F5866" w:rsidRPr="00C26BBF" w:rsidRDefault="009F5866" w:rsidP="00282EBC">
      <w:pPr>
        <w:pStyle w:val="BBHeading1Lower"/>
        <w:rPr>
          <w:rFonts w:asciiTheme="majorHAnsi" w:hAnsiTheme="majorHAnsi"/>
          <w:szCs w:val="22"/>
        </w:rPr>
      </w:pPr>
      <w:bookmarkStart w:id="4" w:name="_Toc217320669"/>
      <w:bookmarkStart w:id="5" w:name="_Toc217320670"/>
      <w:bookmarkStart w:id="6" w:name="_Toc225258111"/>
      <w:bookmarkEnd w:id="4"/>
      <w:bookmarkEnd w:id="5"/>
      <w:r w:rsidRPr="00C26BBF">
        <w:rPr>
          <w:rFonts w:asciiTheme="majorHAnsi" w:hAnsiTheme="majorHAnsi"/>
          <w:szCs w:val="22"/>
        </w:rPr>
        <w:lastRenderedPageBreak/>
        <w:t xml:space="preserve">Use of </w:t>
      </w:r>
      <w:r w:rsidR="00615A5E" w:rsidRPr="00C26BBF">
        <w:rPr>
          <w:rFonts w:asciiTheme="majorHAnsi" w:hAnsiTheme="majorHAnsi"/>
          <w:szCs w:val="22"/>
        </w:rPr>
        <w:t>Template and this Guidance</w:t>
      </w:r>
      <w:bookmarkEnd w:id="6"/>
      <w:r w:rsidR="00282EBC" w:rsidRPr="00C26BBF">
        <w:rPr>
          <w:rFonts w:asciiTheme="majorHAnsi" w:hAnsiTheme="majorHAnsi"/>
          <w:szCs w:val="22"/>
        </w:rPr>
        <w:t xml:space="preserve"> </w:t>
      </w:r>
    </w:p>
    <w:p w14:paraId="51E50149" w14:textId="575D4D3F" w:rsidR="00C26BBF" w:rsidRPr="00C26BBF" w:rsidRDefault="00EA5FB8" w:rsidP="00C26BBF">
      <w:pPr>
        <w:pStyle w:val="BBClause2"/>
        <w:numPr>
          <w:ilvl w:val="0"/>
          <w:numId w:val="0"/>
        </w:numPr>
        <w:rPr>
          <w:rFonts w:asciiTheme="majorHAnsi" w:hAnsiTheme="majorHAnsi"/>
          <w:szCs w:val="22"/>
        </w:rPr>
      </w:pPr>
      <w:r w:rsidRPr="00EA5FB8">
        <w:rPr>
          <w:rFonts w:asciiTheme="majorHAnsi" w:hAnsiTheme="majorHAnsi"/>
          <w:szCs w:val="22"/>
        </w:rPr>
        <w:t xml:space="preserve">Capitalised terms not defined in this guidance have the meaning given to them in clause 1 (Definitions and Interpretation) of the Template. </w:t>
      </w:r>
      <w:r w:rsidR="00C26BBF" w:rsidRPr="00C26BBF">
        <w:rPr>
          <w:rFonts w:asciiTheme="majorHAnsi" w:hAnsiTheme="majorHAnsi"/>
          <w:szCs w:val="22"/>
        </w:rPr>
        <w:t xml:space="preserve">See also the </w:t>
      </w:r>
      <w:r>
        <w:rPr>
          <w:rFonts w:asciiTheme="majorHAnsi" w:hAnsiTheme="majorHAnsi"/>
          <w:szCs w:val="22"/>
        </w:rPr>
        <w:t>G</w:t>
      </w:r>
      <w:r w:rsidR="00C26BBF" w:rsidRPr="00C26BBF">
        <w:rPr>
          <w:rFonts w:asciiTheme="majorHAnsi" w:hAnsiTheme="majorHAnsi"/>
          <w:szCs w:val="22"/>
        </w:rPr>
        <w:t>lossary below to aid in your understanding of some of the key terms and abbreviations used in this guidance.</w:t>
      </w:r>
    </w:p>
    <w:p w14:paraId="596F275B" w14:textId="77777777" w:rsidR="00C26BBF" w:rsidRPr="00C26BBF" w:rsidRDefault="00C26BBF" w:rsidP="00C26BBF">
      <w:pPr>
        <w:pStyle w:val="BBClause2"/>
        <w:numPr>
          <w:ilvl w:val="0"/>
          <w:numId w:val="0"/>
        </w:numPr>
        <w:rPr>
          <w:rFonts w:asciiTheme="majorHAnsi" w:hAnsiTheme="majorHAnsi"/>
          <w:szCs w:val="22"/>
        </w:rPr>
      </w:pPr>
      <w:r w:rsidRPr="00C26BBF">
        <w:rPr>
          <w:rFonts w:asciiTheme="majorHAnsi" w:hAnsiTheme="majorHAnsi"/>
          <w:szCs w:val="22"/>
        </w:rPr>
        <w:t>This guidance note provides a clause-by-clause commentary on the provisions contained within the Template.</w:t>
      </w:r>
    </w:p>
    <w:p w14:paraId="543E63C1" w14:textId="77777777" w:rsidR="004017C9" w:rsidRPr="00C26BBF" w:rsidRDefault="004017C9" w:rsidP="004017C9">
      <w:pPr>
        <w:pStyle w:val="BBClause2"/>
        <w:numPr>
          <w:ilvl w:val="0"/>
          <w:numId w:val="0"/>
        </w:numPr>
        <w:rPr>
          <w:rFonts w:asciiTheme="majorHAnsi" w:hAnsiTheme="majorHAnsi"/>
          <w:szCs w:val="22"/>
        </w:rPr>
      </w:pPr>
      <w:r w:rsidRPr="00C26BBF">
        <w:rPr>
          <w:rFonts w:asciiTheme="majorHAnsi" w:hAnsiTheme="majorHAnsi"/>
          <w:szCs w:val="22"/>
        </w:rPr>
        <w:t xml:space="preserve">The Template has been prepared on the basis that certain details will need to be inserted on a JVCO specific basis (and these areas are marked for specific attention with a </w:t>
      </w:r>
      <w:proofErr w:type="gramStart"/>
      <w:r w:rsidRPr="00C26BBF">
        <w:rPr>
          <w:rFonts w:asciiTheme="majorHAnsi" w:hAnsiTheme="majorHAnsi"/>
          <w:szCs w:val="22"/>
        </w:rPr>
        <w:t>[  ]</w:t>
      </w:r>
      <w:proofErr w:type="gramEnd"/>
      <w:r w:rsidRPr="00C26BBF">
        <w:rPr>
          <w:rFonts w:asciiTheme="majorHAnsi" w:hAnsiTheme="majorHAnsi"/>
          <w:szCs w:val="22"/>
        </w:rPr>
        <w:t>).</w:t>
      </w:r>
    </w:p>
    <w:p w14:paraId="7885B96D" w14:textId="4E9478D9" w:rsidR="004017C9" w:rsidRDefault="004017C9" w:rsidP="004017C9">
      <w:pPr>
        <w:pStyle w:val="BBClause2"/>
        <w:numPr>
          <w:ilvl w:val="0"/>
          <w:numId w:val="0"/>
        </w:numPr>
        <w:rPr>
          <w:rFonts w:asciiTheme="majorHAnsi" w:hAnsiTheme="majorHAnsi"/>
          <w:szCs w:val="22"/>
        </w:rPr>
      </w:pPr>
      <w:r w:rsidRPr="00C26BBF">
        <w:rPr>
          <w:rFonts w:asciiTheme="majorHAnsi" w:hAnsiTheme="majorHAnsi"/>
          <w:szCs w:val="22"/>
        </w:rPr>
        <w:t xml:space="preserve">The Template may also need to be amended in various ways to </w:t>
      </w:r>
      <w:proofErr w:type="gramStart"/>
      <w:r w:rsidRPr="00C26BBF">
        <w:rPr>
          <w:rFonts w:asciiTheme="majorHAnsi" w:hAnsiTheme="majorHAnsi"/>
          <w:szCs w:val="22"/>
        </w:rPr>
        <w:t>take into account</w:t>
      </w:r>
      <w:proofErr w:type="gramEnd"/>
      <w:r w:rsidRPr="00C26BBF">
        <w:rPr>
          <w:rFonts w:asciiTheme="majorHAnsi" w:hAnsiTheme="majorHAnsi"/>
          <w:szCs w:val="22"/>
        </w:rPr>
        <w:t xml:space="preserve"> the specifics of </w:t>
      </w:r>
      <w:proofErr w:type="gramStart"/>
      <w:r w:rsidRPr="00C26BBF">
        <w:rPr>
          <w:rFonts w:asciiTheme="majorHAnsi" w:hAnsiTheme="majorHAnsi"/>
          <w:szCs w:val="22"/>
        </w:rPr>
        <w:t>particular arrangements</w:t>
      </w:r>
      <w:proofErr w:type="gramEnd"/>
      <w:r w:rsidRPr="00C26BBF">
        <w:rPr>
          <w:rFonts w:asciiTheme="majorHAnsi" w:hAnsiTheme="majorHAnsi"/>
          <w:szCs w:val="22"/>
        </w:rPr>
        <w:t xml:space="preserve"> agreed between the CEG and the Developer. This includes where there is optionality between certain clauses, where the applicable clause to be used for a given Joint Venture Shared Ownership Project will depend on the specifics of the </w:t>
      </w:r>
      <w:proofErr w:type="gramStart"/>
      <w:r w:rsidRPr="00C26BBF">
        <w:rPr>
          <w:rFonts w:asciiTheme="majorHAnsi" w:hAnsiTheme="majorHAnsi"/>
          <w:szCs w:val="22"/>
        </w:rPr>
        <w:t>particular arrangement</w:t>
      </w:r>
      <w:proofErr w:type="gramEnd"/>
      <w:r w:rsidRPr="00C26BBF">
        <w:rPr>
          <w:rFonts w:asciiTheme="majorHAnsi" w:hAnsiTheme="majorHAnsi"/>
          <w:szCs w:val="22"/>
        </w:rPr>
        <w:t xml:space="preserve"> agreed. Optionality is marked with </w:t>
      </w:r>
      <w:proofErr w:type="gramStart"/>
      <w:r w:rsidRPr="00C26BBF">
        <w:rPr>
          <w:rFonts w:asciiTheme="majorHAnsi" w:hAnsiTheme="majorHAnsi"/>
          <w:szCs w:val="22"/>
        </w:rPr>
        <w:t>[  ]</w:t>
      </w:r>
      <w:proofErr w:type="gramEnd"/>
      <w:r w:rsidRPr="00C26BBF">
        <w:rPr>
          <w:rFonts w:asciiTheme="majorHAnsi" w:hAnsiTheme="majorHAnsi"/>
          <w:szCs w:val="22"/>
        </w:rPr>
        <w:t xml:space="preserve"> around the relevant clauses and explained in the clause-by-clause commentary below.</w:t>
      </w:r>
    </w:p>
    <w:p w14:paraId="52559EC3" w14:textId="29AF179B" w:rsidR="00E47BC2" w:rsidRPr="00C26BBF" w:rsidRDefault="00E47BC2" w:rsidP="004017C9">
      <w:pPr>
        <w:pStyle w:val="BBClause2"/>
        <w:numPr>
          <w:ilvl w:val="0"/>
          <w:numId w:val="0"/>
        </w:numPr>
        <w:rPr>
          <w:rFonts w:asciiTheme="majorHAnsi" w:hAnsiTheme="majorHAnsi"/>
          <w:szCs w:val="22"/>
        </w:rPr>
      </w:pPr>
      <w:r w:rsidRPr="00837B29">
        <w:rPr>
          <w:rFonts w:asciiTheme="majorHAnsi" w:hAnsiTheme="majorHAnsi"/>
          <w:szCs w:val="22"/>
        </w:rPr>
        <w:t>The Agreement must be read in conjunction with the Shareholders' Agreement and the Articles of Association to ensure consistency and avoid conflicts, particularly in relation to funding obligations, exit arrangements, and the priority of repayment.</w:t>
      </w:r>
    </w:p>
    <w:p w14:paraId="4305ABE5" w14:textId="77777777" w:rsidR="00C26BBF" w:rsidRPr="00C26BBF" w:rsidRDefault="00C26BBF" w:rsidP="006160DA">
      <w:pPr>
        <w:pStyle w:val="BBHeading1Lower"/>
        <w:numPr>
          <w:ilvl w:val="0"/>
          <w:numId w:val="0"/>
        </w:numPr>
        <w:ind w:left="720" w:hanging="720"/>
        <w:rPr>
          <w:rFonts w:asciiTheme="majorHAnsi" w:hAnsiTheme="majorHAnsi"/>
          <w:szCs w:val="22"/>
        </w:rPr>
      </w:pPr>
      <w:bookmarkStart w:id="7" w:name="_Toc225258112"/>
      <w:r w:rsidRPr="00C26BBF">
        <w:rPr>
          <w:rFonts w:asciiTheme="majorHAnsi" w:hAnsiTheme="majorHAnsi"/>
          <w:szCs w:val="22"/>
        </w:rPr>
        <w:t>Glossary of Key Terms and Abbreviations</w:t>
      </w:r>
      <w:bookmarkEnd w:id="7"/>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103"/>
      </w:tblGrid>
      <w:tr w:rsidR="00C26BBF" w:rsidRPr="00C26BBF" w14:paraId="3C7F2A26" w14:textId="77777777" w:rsidTr="001B1CF5">
        <w:trPr>
          <w:cantSplit/>
          <w:trHeight w:val="510"/>
          <w:tblHeader/>
        </w:trPr>
        <w:tc>
          <w:tcPr>
            <w:tcW w:w="3828" w:type="dxa"/>
          </w:tcPr>
          <w:p w14:paraId="4BA03BA5" w14:textId="7A00A4D1" w:rsidR="00C26BBF" w:rsidRPr="00C26BBF" w:rsidRDefault="00C26BBF" w:rsidP="006160DA">
            <w:pPr>
              <w:pStyle w:val="BBBodyTextIndent1"/>
              <w:ind w:left="0"/>
              <w:rPr>
                <w:b/>
              </w:rPr>
            </w:pPr>
            <w:r w:rsidRPr="00C26BBF">
              <w:rPr>
                <w:b/>
              </w:rPr>
              <w:t>Term</w:t>
            </w:r>
          </w:p>
        </w:tc>
        <w:tc>
          <w:tcPr>
            <w:tcW w:w="5103" w:type="dxa"/>
          </w:tcPr>
          <w:p w14:paraId="5D1CFF68" w14:textId="77777777" w:rsidR="00C26BBF" w:rsidRPr="00C26BBF" w:rsidRDefault="00C26BBF" w:rsidP="006160DA">
            <w:pPr>
              <w:pStyle w:val="BBBodyTextIndent1"/>
              <w:ind w:left="0"/>
              <w:rPr>
                <w:b/>
              </w:rPr>
            </w:pPr>
            <w:r w:rsidRPr="00C26BBF">
              <w:rPr>
                <w:b/>
              </w:rPr>
              <w:t>Definition</w:t>
            </w:r>
          </w:p>
        </w:tc>
      </w:tr>
      <w:tr w:rsidR="00C26BBF" w:rsidRPr="00C26BBF" w14:paraId="23DC3074" w14:textId="77777777" w:rsidTr="001B1CF5">
        <w:trPr>
          <w:cantSplit/>
          <w:trHeight w:val="1701"/>
        </w:trPr>
        <w:tc>
          <w:tcPr>
            <w:tcW w:w="3828" w:type="dxa"/>
          </w:tcPr>
          <w:p w14:paraId="7580C6D3" w14:textId="77777777" w:rsidR="00C26BBF" w:rsidRPr="006160DA" w:rsidRDefault="00C26BBF" w:rsidP="006160DA">
            <w:pPr>
              <w:pStyle w:val="BBBodyTextIndent1"/>
              <w:ind w:left="0"/>
              <w:rPr>
                <w:b/>
              </w:rPr>
            </w:pPr>
            <w:r w:rsidRPr="006160DA">
              <w:rPr>
                <w:b/>
              </w:rPr>
              <w:t>Availability Period</w:t>
            </w:r>
          </w:p>
        </w:tc>
        <w:tc>
          <w:tcPr>
            <w:tcW w:w="5103" w:type="dxa"/>
          </w:tcPr>
          <w:p w14:paraId="68587061" w14:textId="1DA45ED4" w:rsidR="00C26BBF" w:rsidRPr="00C26BBF" w:rsidRDefault="00C26BBF" w:rsidP="006160DA">
            <w:pPr>
              <w:pStyle w:val="BBBodyTextIndent1"/>
              <w:ind w:left="0"/>
            </w:pPr>
            <w:r w:rsidRPr="00C26BBF">
              <w:t>The period during which the Borrower is entitled to submit a Drawdown Request and draw down funds under the Facility, after which any undrawn amounts shall be cancelled.</w:t>
            </w:r>
          </w:p>
        </w:tc>
      </w:tr>
      <w:tr w:rsidR="00C26BBF" w:rsidRPr="00C26BBF" w14:paraId="2EB80A7A" w14:textId="77777777" w:rsidTr="001B1CF5">
        <w:trPr>
          <w:cantSplit/>
        </w:trPr>
        <w:tc>
          <w:tcPr>
            <w:tcW w:w="3828" w:type="dxa"/>
          </w:tcPr>
          <w:p w14:paraId="513B853E" w14:textId="77777777" w:rsidR="00C26BBF" w:rsidRPr="006160DA" w:rsidRDefault="00C26BBF" w:rsidP="006160DA">
            <w:pPr>
              <w:pStyle w:val="BBBodyTextIndent1"/>
              <w:ind w:left="0"/>
              <w:rPr>
                <w:b/>
              </w:rPr>
            </w:pPr>
            <w:r w:rsidRPr="006160DA">
              <w:rPr>
                <w:b/>
              </w:rPr>
              <w:t>Borrower</w:t>
            </w:r>
          </w:p>
        </w:tc>
        <w:tc>
          <w:tcPr>
            <w:tcW w:w="5103" w:type="dxa"/>
          </w:tcPr>
          <w:p w14:paraId="737370B7" w14:textId="5A19F0E5" w:rsidR="00C26BBF" w:rsidRPr="00C26BBF" w:rsidRDefault="00C26BBF" w:rsidP="006160DA">
            <w:pPr>
              <w:pStyle w:val="BBBodyTextIndent1"/>
              <w:ind w:left="0"/>
            </w:pPr>
            <w:r w:rsidRPr="00C26BBF">
              <w:t xml:space="preserve">The JVCO that receives loan funding under the Facility. </w:t>
            </w:r>
          </w:p>
        </w:tc>
      </w:tr>
      <w:tr w:rsidR="00C26BBF" w:rsidRPr="00C26BBF" w14:paraId="4CFB61BF" w14:textId="77777777" w:rsidTr="001B1CF5">
        <w:trPr>
          <w:cantSplit/>
        </w:trPr>
        <w:tc>
          <w:tcPr>
            <w:tcW w:w="3828" w:type="dxa"/>
          </w:tcPr>
          <w:p w14:paraId="6576B6AC" w14:textId="77777777" w:rsidR="00C26BBF" w:rsidRPr="006160DA" w:rsidRDefault="00C26BBF" w:rsidP="001B1CF5">
            <w:pPr>
              <w:pStyle w:val="BBBodyTextIndent1"/>
              <w:ind w:left="0"/>
              <w:jc w:val="left"/>
              <w:rPr>
                <w:b/>
              </w:rPr>
            </w:pPr>
            <w:r w:rsidRPr="006160DA">
              <w:rPr>
                <w:b/>
              </w:rPr>
              <w:t>CEG (Community Energy Group)</w:t>
            </w:r>
          </w:p>
        </w:tc>
        <w:tc>
          <w:tcPr>
            <w:tcW w:w="5103" w:type="dxa"/>
          </w:tcPr>
          <w:p w14:paraId="164AC1D9" w14:textId="77777777" w:rsidR="00C26BBF" w:rsidRPr="00C26BBF" w:rsidRDefault="00C26BBF" w:rsidP="006160DA">
            <w:pPr>
              <w:pStyle w:val="BBBodyTextIndent1"/>
              <w:ind w:left="0"/>
            </w:pPr>
            <w:r w:rsidRPr="00C26BBF">
              <w:t>The community energy group, who is party to the Facility Agreement as Lender.</w:t>
            </w:r>
          </w:p>
        </w:tc>
      </w:tr>
      <w:tr w:rsidR="00C26BBF" w:rsidRPr="00C26BBF" w14:paraId="59549FCD" w14:textId="77777777" w:rsidTr="001B1CF5">
        <w:trPr>
          <w:cantSplit/>
        </w:trPr>
        <w:tc>
          <w:tcPr>
            <w:tcW w:w="3828" w:type="dxa"/>
          </w:tcPr>
          <w:p w14:paraId="62E1B3E7" w14:textId="77777777" w:rsidR="00C26BBF" w:rsidRPr="006160DA" w:rsidRDefault="00C26BBF" w:rsidP="006160DA">
            <w:pPr>
              <w:pStyle w:val="BBBodyTextIndent1"/>
              <w:ind w:left="0"/>
              <w:rPr>
                <w:b/>
              </w:rPr>
            </w:pPr>
            <w:r w:rsidRPr="006160DA">
              <w:rPr>
                <w:b/>
              </w:rPr>
              <w:t>Change of Control</w:t>
            </w:r>
          </w:p>
        </w:tc>
        <w:tc>
          <w:tcPr>
            <w:tcW w:w="5103" w:type="dxa"/>
          </w:tcPr>
          <w:p w14:paraId="07BF84C1" w14:textId="77777777" w:rsidR="00C26BBF" w:rsidRPr="00C26BBF" w:rsidRDefault="00C26BBF" w:rsidP="006160DA">
            <w:pPr>
              <w:pStyle w:val="BBBodyTextIndent1"/>
              <w:ind w:left="0"/>
            </w:pPr>
            <w:r w:rsidRPr="00C26BBF">
              <w:t>An event occurring when a person or group of persons acting in concert acquires or comes to hold, directly or indirectly, a controlling interest in the Borrower or its ultimate parent, or where the composition of the Borrower's board or governing body changes such that those who controlled it prior to the relevant event no longer do so, which may constitute an event of default or require lender consent under the Facility Agreement</w:t>
            </w:r>
          </w:p>
        </w:tc>
      </w:tr>
      <w:tr w:rsidR="00C26BBF" w:rsidRPr="00C26BBF" w14:paraId="7B2E2699" w14:textId="77777777" w:rsidTr="001B1CF5">
        <w:trPr>
          <w:cantSplit/>
        </w:trPr>
        <w:tc>
          <w:tcPr>
            <w:tcW w:w="3828" w:type="dxa"/>
          </w:tcPr>
          <w:p w14:paraId="1E836473" w14:textId="77777777" w:rsidR="00C26BBF" w:rsidRPr="006160DA" w:rsidRDefault="00C26BBF" w:rsidP="006160DA">
            <w:pPr>
              <w:pStyle w:val="BBBodyTextIndent1"/>
              <w:ind w:left="0"/>
              <w:rPr>
                <w:b/>
              </w:rPr>
            </w:pPr>
            <w:r w:rsidRPr="006160DA">
              <w:rPr>
                <w:b/>
              </w:rPr>
              <w:lastRenderedPageBreak/>
              <w:t>Conditions Precedent</w:t>
            </w:r>
          </w:p>
        </w:tc>
        <w:tc>
          <w:tcPr>
            <w:tcW w:w="5103" w:type="dxa"/>
          </w:tcPr>
          <w:p w14:paraId="31B1559D" w14:textId="77777777" w:rsidR="00C26BBF" w:rsidRPr="00C26BBF" w:rsidRDefault="00C26BBF" w:rsidP="006160DA">
            <w:pPr>
              <w:pStyle w:val="BBBodyTextIndent1"/>
              <w:ind w:left="0"/>
            </w:pPr>
            <w:r w:rsidRPr="00C26BBF">
              <w:t>The conditions that must be satisfied before the Borrower is entitled to make a Drawdown Request or before the CEG is obliged to advance funds under the Facility, including delivery of constitutional documents, legal opinions, security documents, and any other documents or evidence specified in the Facility Agreement.</w:t>
            </w:r>
          </w:p>
        </w:tc>
      </w:tr>
      <w:tr w:rsidR="00C26BBF" w:rsidRPr="00C26BBF" w14:paraId="7CAF3AE8" w14:textId="77777777" w:rsidTr="001B1CF5">
        <w:trPr>
          <w:cantSplit/>
        </w:trPr>
        <w:tc>
          <w:tcPr>
            <w:tcW w:w="3828" w:type="dxa"/>
          </w:tcPr>
          <w:p w14:paraId="348BAF1F" w14:textId="77777777" w:rsidR="00C26BBF" w:rsidRPr="006160DA" w:rsidRDefault="00C26BBF" w:rsidP="006160DA">
            <w:pPr>
              <w:pStyle w:val="BBBodyTextIndent1"/>
              <w:ind w:left="0"/>
              <w:rPr>
                <w:b/>
              </w:rPr>
            </w:pPr>
            <w:r w:rsidRPr="006160DA">
              <w:rPr>
                <w:b/>
              </w:rPr>
              <w:t>Debenture</w:t>
            </w:r>
          </w:p>
        </w:tc>
        <w:tc>
          <w:tcPr>
            <w:tcW w:w="5103" w:type="dxa"/>
          </w:tcPr>
          <w:p w14:paraId="6DCA15B2" w14:textId="4350F2F8" w:rsidR="00C26BBF" w:rsidRPr="00C26BBF" w:rsidRDefault="00193EBC" w:rsidP="006160DA">
            <w:pPr>
              <w:pStyle w:val="BBBodyTextIndent1"/>
              <w:ind w:left="0"/>
            </w:pPr>
            <w:r w:rsidRPr="00F53098">
              <w:t xml:space="preserve">The deed creating fixed and floating charges over all or substantially </w:t>
            </w:r>
            <w:proofErr w:type="gramStart"/>
            <w:r w:rsidRPr="00F53098">
              <w:t>all of</w:t>
            </w:r>
            <w:proofErr w:type="gramEnd"/>
            <w:r w:rsidRPr="00F53098">
              <w:t xml:space="preserve"> the assets of the </w:t>
            </w:r>
            <w:r>
              <w:t xml:space="preserve">Borrower </w:t>
            </w:r>
            <w:r w:rsidRPr="00F53098">
              <w:t xml:space="preserve">in favour of the </w:t>
            </w:r>
            <w:r>
              <w:t xml:space="preserve">Lender </w:t>
            </w:r>
            <w:r w:rsidRPr="00F53098">
              <w:t>as security for the payment and discharge of the Secured Liabilities</w:t>
            </w:r>
          </w:p>
        </w:tc>
      </w:tr>
      <w:tr w:rsidR="00C26BBF" w:rsidRPr="00C26BBF" w14:paraId="6A8DA149" w14:textId="77777777" w:rsidTr="001B1CF5">
        <w:trPr>
          <w:cantSplit/>
        </w:trPr>
        <w:tc>
          <w:tcPr>
            <w:tcW w:w="3828" w:type="dxa"/>
          </w:tcPr>
          <w:p w14:paraId="6973D030" w14:textId="77777777" w:rsidR="00C26BBF" w:rsidRPr="006160DA" w:rsidRDefault="00C26BBF" w:rsidP="006160DA">
            <w:pPr>
              <w:pStyle w:val="BBBodyTextIndent1"/>
              <w:ind w:left="0"/>
              <w:rPr>
                <w:b/>
              </w:rPr>
            </w:pPr>
            <w:r w:rsidRPr="006160DA">
              <w:rPr>
                <w:b/>
              </w:rPr>
              <w:t>Developer</w:t>
            </w:r>
          </w:p>
        </w:tc>
        <w:tc>
          <w:tcPr>
            <w:tcW w:w="5103" w:type="dxa"/>
          </w:tcPr>
          <w:p w14:paraId="1B06AFA9" w14:textId="04064204" w:rsidR="00C26BBF" w:rsidRPr="00C26BBF" w:rsidRDefault="00C26BBF" w:rsidP="006160DA">
            <w:pPr>
              <w:pStyle w:val="BBBodyTextIndent1"/>
              <w:ind w:left="0"/>
            </w:pPr>
            <w:r w:rsidRPr="00C26BBF">
              <w:t>The commercial operator, engaged in the development, construction and/or operation of the renewable energy projects who owns the Borrow</w:t>
            </w:r>
            <w:r w:rsidR="00441398">
              <w:t>er</w:t>
            </w:r>
            <w:r w:rsidRPr="00C26BBF">
              <w:t xml:space="preserve"> </w:t>
            </w:r>
          </w:p>
        </w:tc>
      </w:tr>
      <w:tr w:rsidR="00C26BBF" w:rsidRPr="00C26BBF" w14:paraId="18777908" w14:textId="77777777" w:rsidTr="001B1CF5">
        <w:trPr>
          <w:cantSplit/>
        </w:trPr>
        <w:tc>
          <w:tcPr>
            <w:tcW w:w="3828" w:type="dxa"/>
          </w:tcPr>
          <w:p w14:paraId="567164E1" w14:textId="77777777" w:rsidR="00C26BBF" w:rsidRPr="006160DA" w:rsidRDefault="00C26BBF" w:rsidP="006160DA">
            <w:pPr>
              <w:pStyle w:val="BBBodyTextIndent1"/>
              <w:ind w:left="0"/>
              <w:rPr>
                <w:b/>
              </w:rPr>
            </w:pPr>
            <w:r w:rsidRPr="006160DA">
              <w:rPr>
                <w:b/>
              </w:rPr>
              <w:t>Drawdown Request</w:t>
            </w:r>
          </w:p>
        </w:tc>
        <w:tc>
          <w:tcPr>
            <w:tcW w:w="5103" w:type="dxa"/>
          </w:tcPr>
          <w:p w14:paraId="5737F323" w14:textId="77777777" w:rsidR="00C26BBF" w:rsidRPr="00C26BBF" w:rsidRDefault="00C26BBF" w:rsidP="006160DA">
            <w:pPr>
              <w:pStyle w:val="BBBodyTextIndent1"/>
              <w:ind w:left="0"/>
            </w:pPr>
            <w:r w:rsidRPr="00C26BBF">
              <w:t>A written request submitted by the Borrower to the CEG in the form prescribed by the Facility Agreement, specifying the amount to be drawn down, the proposed drawdown date, and such other information as the CEG may require, confirming that all Conditions Precedent have been satisfied and no event of default is continuing.</w:t>
            </w:r>
          </w:p>
        </w:tc>
      </w:tr>
      <w:tr w:rsidR="00C26BBF" w:rsidRPr="00C26BBF" w14:paraId="5E8D8E50" w14:textId="77777777" w:rsidTr="001B1CF5">
        <w:trPr>
          <w:cantSplit/>
        </w:trPr>
        <w:tc>
          <w:tcPr>
            <w:tcW w:w="3828" w:type="dxa"/>
          </w:tcPr>
          <w:p w14:paraId="3A6AF04A" w14:textId="77777777" w:rsidR="00C26BBF" w:rsidRPr="006160DA" w:rsidRDefault="00C26BBF" w:rsidP="006160DA">
            <w:pPr>
              <w:pStyle w:val="BBBodyTextIndent1"/>
              <w:ind w:left="0"/>
              <w:rPr>
                <w:b/>
              </w:rPr>
            </w:pPr>
            <w:r w:rsidRPr="006160DA">
              <w:rPr>
                <w:b/>
              </w:rPr>
              <w:t>Facility</w:t>
            </w:r>
          </w:p>
        </w:tc>
        <w:tc>
          <w:tcPr>
            <w:tcW w:w="5103" w:type="dxa"/>
          </w:tcPr>
          <w:p w14:paraId="33910C31" w14:textId="45D6B7E4" w:rsidR="00C26BBF" w:rsidRPr="00C26BBF" w:rsidRDefault="00C26BBF" w:rsidP="006160DA">
            <w:pPr>
              <w:pStyle w:val="BBBodyTextIndent1"/>
              <w:ind w:left="0"/>
            </w:pPr>
            <w:r w:rsidRPr="00C26BBF">
              <w:t>The loan facility made available by the CEG to the Borrower under the Facility Agreement in an aggregate principal amount not exceeding the amount specified, to be used solely for the purposes agreed between the parties (typically to finance the Borrower's acquisition of or investment in the Shared Ownership Project).</w:t>
            </w:r>
          </w:p>
        </w:tc>
      </w:tr>
      <w:tr w:rsidR="00C26BBF" w:rsidRPr="00C26BBF" w14:paraId="5173F1C7" w14:textId="77777777" w:rsidTr="001B1CF5">
        <w:trPr>
          <w:cantSplit/>
        </w:trPr>
        <w:tc>
          <w:tcPr>
            <w:tcW w:w="3828" w:type="dxa"/>
          </w:tcPr>
          <w:p w14:paraId="77997D15" w14:textId="77777777" w:rsidR="00C26BBF" w:rsidRPr="006160DA" w:rsidRDefault="00C26BBF" w:rsidP="006160DA">
            <w:pPr>
              <w:pStyle w:val="BBBodyTextIndent1"/>
              <w:ind w:left="0"/>
              <w:rPr>
                <w:b/>
              </w:rPr>
            </w:pPr>
            <w:r w:rsidRPr="006160DA">
              <w:rPr>
                <w:b/>
              </w:rPr>
              <w:t>Indemnity</w:t>
            </w:r>
          </w:p>
        </w:tc>
        <w:tc>
          <w:tcPr>
            <w:tcW w:w="5103" w:type="dxa"/>
          </w:tcPr>
          <w:p w14:paraId="56608FA8" w14:textId="77777777" w:rsidR="00C26BBF" w:rsidRPr="00C26BBF" w:rsidRDefault="00C26BBF" w:rsidP="006160DA">
            <w:pPr>
              <w:pStyle w:val="BBBodyTextIndent1"/>
              <w:ind w:left="0"/>
            </w:pPr>
            <w:r w:rsidRPr="00C26BBF">
              <w:t xml:space="preserve">A promise to compensate someone for a loss or liability. </w:t>
            </w:r>
          </w:p>
        </w:tc>
      </w:tr>
      <w:tr w:rsidR="00C26BBF" w:rsidRPr="00C26BBF" w14:paraId="0B427F0F" w14:textId="77777777" w:rsidTr="001B1CF5">
        <w:trPr>
          <w:cantSplit/>
        </w:trPr>
        <w:tc>
          <w:tcPr>
            <w:tcW w:w="3828" w:type="dxa"/>
          </w:tcPr>
          <w:p w14:paraId="680F3FA6" w14:textId="77777777" w:rsidR="00C26BBF" w:rsidRPr="006160DA" w:rsidRDefault="00C26BBF" w:rsidP="006160DA">
            <w:pPr>
              <w:pStyle w:val="BBBodyTextIndent1"/>
              <w:ind w:left="0"/>
              <w:rPr>
                <w:b/>
              </w:rPr>
            </w:pPr>
            <w:r w:rsidRPr="006160DA">
              <w:rPr>
                <w:b/>
              </w:rPr>
              <w:t>JVCO (joint venture company)</w:t>
            </w:r>
          </w:p>
        </w:tc>
        <w:tc>
          <w:tcPr>
            <w:tcW w:w="5103" w:type="dxa"/>
          </w:tcPr>
          <w:p w14:paraId="2C09B3C6" w14:textId="77777777" w:rsidR="00C26BBF" w:rsidRPr="00C26BBF" w:rsidRDefault="00C26BBF" w:rsidP="006160DA">
            <w:pPr>
              <w:pStyle w:val="BBBodyTextIndent1"/>
              <w:ind w:left="0"/>
            </w:pPr>
            <w:r w:rsidRPr="00C26BBF">
              <w:t xml:space="preserve">The private limited company established by the parties to carry on the joint venture business. The JVCO is the vehicle through which the parties collaborate and conduct their shared business activities.  </w:t>
            </w:r>
          </w:p>
        </w:tc>
      </w:tr>
      <w:tr w:rsidR="00C26BBF" w:rsidRPr="00C26BBF" w14:paraId="73458E57" w14:textId="77777777" w:rsidTr="001B1CF5">
        <w:trPr>
          <w:cantSplit/>
        </w:trPr>
        <w:tc>
          <w:tcPr>
            <w:tcW w:w="3828" w:type="dxa"/>
          </w:tcPr>
          <w:p w14:paraId="11112AE8" w14:textId="77777777" w:rsidR="00C26BBF" w:rsidRPr="006160DA" w:rsidRDefault="00C26BBF" w:rsidP="006160DA">
            <w:pPr>
              <w:pStyle w:val="BBBodyTextIndent1"/>
              <w:ind w:left="0"/>
              <w:rPr>
                <w:b/>
              </w:rPr>
            </w:pPr>
            <w:r w:rsidRPr="006160DA">
              <w:rPr>
                <w:b/>
              </w:rPr>
              <w:t>Joint Venture SO Project</w:t>
            </w:r>
          </w:p>
        </w:tc>
        <w:tc>
          <w:tcPr>
            <w:tcW w:w="5103" w:type="dxa"/>
          </w:tcPr>
          <w:p w14:paraId="5AA7D28F" w14:textId="77777777" w:rsidR="00C26BBF" w:rsidRPr="00C26BBF" w:rsidRDefault="00C26BBF" w:rsidP="006160DA">
            <w:pPr>
              <w:pStyle w:val="BBBodyTextIndent1"/>
              <w:ind w:left="0"/>
            </w:pPr>
            <w:r w:rsidRPr="00C26BBF">
              <w:t>A Shared Ownership Project structured as a joint venture between a Developer and a CEG, whereby the parties establish a JVCO to own and operate a renewable energy project, with the CEG typically holding a minority equity stake and providing shareholder loan funding to the JVCO, and the Developer holding a majority equity stake and being responsible for the development, construction and/or operation of the project.</w:t>
            </w:r>
          </w:p>
        </w:tc>
      </w:tr>
      <w:tr w:rsidR="00C26BBF" w:rsidRPr="00C26BBF" w14:paraId="7A367B37" w14:textId="77777777" w:rsidTr="001B1CF5">
        <w:trPr>
          <w:cantSplit/>
        </w:trPr>
        <w:tc>
          <w:tcPr>
            <w:tcW w:w="3828" w:type="dxa"/>
          </w:tcPr>
          <w:p w14:paraId="4E728A01" w14:textId="77777777" w:rsidR="00C26BBF" w:rsidRPr="006160DA" w:rsidRDefault="00C26BBF" w:rsidP="006160DA">
            <w:pPr>
              <w:pStyle w:val="BBBodyTextIndent1"/>
              <w:ind w:left="0"/>
              <w:rPr>
                <w:b/>
              </w:rPr>
            </w:pPr>
            <w:r w:rsidRPr="006160DA">
              <w:rPr>
                <w:b/>
              </w:rPr>
              <w:lastRenderedPageBreak/>
              <w:t>Lender</w:t>
            </w:r>
          </w:p>
        </w:tc>
        <w:tc>
          <w:tcPr>
            <w:tcW w:w="5103" w:type="dxa"/>
          </w:tcPr>
          <w:p w14:paraId="1B251F82" w14:textId="77777777" w:rsidR="00C26BBF" w:rsidRPr="00C26BBF" w:rsidRDefault="00C26BBF" w:rsidP="006160DA">
            <w:pPr>
              <w:pStyle w:val="BBBodyTextIndent1"/>
              <w:ind w:left="0"/>
            </w:pPr>
            <w:r w:rsidRPr="00C26BBF">
              <w:t>The CEG entity providing the loan facility to the Borrower. </w:t>
            </w:r>
          </w:p>
        </w:tc>
      </w:tr>
      <w:tr w:rsidR="00C26BBF" w:rsidRPr="00C26BBF" w14:paraId="0C4CBDBE" w14:textId="77777777" w:rsidTr="001B1CF5">
        <w:trPr>
          <w:cantSplit/>
        </w:trPr>
        <w:tc>
          <w:tcPr>
            <w:tcW w:w="3828" w:type="dxa"/>
          </w:tcPr>
          <w:p w14:paraId="1721E7A4" w14:textId="77777777" w:rsidR="00C26BBF" w:rsidRPr="006160DA" w:rsidRDefault="00C26BBF" w:rsidP="006160DA">
            <w:pPr>
              <w:pStyle w:val="BBBodyTextIndent1"/>
              <w:ind w:left="0"/>
              <w:rPr>
                <w:b/>
              </w:rPr>
            </w:pPr>
            <w:r w:rsidRPr="006160DA">
              <w:rPr>
                <w:b/>
              </w:rPr>
              <w:t>Principal Amount</w:t>
            </w:r>
          </w:p>
        </w:tc>
        <w:tc>
          <w:tcPr>
            <w:tcW w:w="5103" w:type="dxa"/>
          </w:tcPr>
          <w:p w14:paraId="0AC03F65" w14:textId="77777777" w:rsidR="00C26BBF" w:rsidRPr="00C26BBF" w:rsidRDefault="00C26BBF" w:rsidP="006160DA">
            <w:pPr>
              <w:pStyle w:val="BBBodyTextIndent1"/>
              <w:ind w:left="0"/>
            </w:pPr>
            <w:r w:rsidRPr="00C26BBF">
              <w:t>The aggregate amount advanced or to be advanced by the CEG to the Borrower under the Facility, excluding any interest, fees, or other amounts that may become payable under the Facility Agreement, as reduced from time to time by repayments made by the Borrower.</w:t>
            </w:r>
          </w:p>
        </w:tc>
      </w:tr>
      <w:tr w:rsidR="00C26BBF" w:rsidRPr="00C26BBF" w14:paraId="6FF68DF5" w14:textId="77777777" w:rsidTr="001B1CF5">
        <w:trPr>
          <w:cantSplit/>
        </w:trPr>
        <w:tc>
          <w:tcPr>
            <w:tcW w:w="3828" w:type="dxa"/>
          </w:tcPr>
          <w:p w14:paraId="7717D067" w14:textId="77777777" w:rsidR="00C26BBF" w:rsidRPr="006160DA" w:rsidRDefault="00C26BBF" w:rsidP="006160DA">
            <w:pPr>
              <w:pStyle w:val="BBBodyTextIndent1"/>
              <w:ind w:left="0"/>
              <w:rPr>
                <w:b/>
              </w:rPr>
            </w:pPr>
            <w:r w:rsidRPr="006160DA">
              <w:rPr>
                <w:b/>
              </w:rPr>
              <w:t>Shared Ownership / Shared Ownership Project (SO Project)</w:t>
            </w:r>
          </w:p>
        </w:tc>
        <w:tc>
          <w:tcPr>
            <w:tcW w:w="5103" w:type="dxa"/>
          </w:tcPr>
          <w:p w14:paraId="67A2E9F7" w14:textId="77777777" w:rsidR="00C26BBF" w:rsidRPr="00C26BBF" w:rsidRDefault="00C26BBF" w:rsidP="006160DA">
            <w:pPr>
              <w:pStyle w:val="BBBodyTextIndent1"/>
              <w:ind w:left="0"/>
            </w:pPr>
            <w:r w:rsidRPr="00C26BBF">
              <w:t>An arrangement whereby a CEG acquires an ownership stake (or right to revenue) in a renewable energy project</w:t>
            </w:r>
          </w:p>
        </w:tc>
      </w:tr>
      <w:tr w:rsidR="00931D19" w:rsidRPr="00C26BBF" w14:paraId="286938D7" w14:textId="77777777" w:rsidTr="001B1CF5">
        <w:trPr>
          <w:cantSplit/>
        </w:trPr>
        <w:tc>
          <w:tcPr>
            <w:tcW w:w="3828" w:type="dxa"/>
          </w:tcPr>
          <w:p w14:paraId="49C74FA9" w14:textId="125AB97D" w:rsidR="00931D19" w:rsidRPr="006160DA" w:rsidRDefault="00931D19" w:rsidP="006160DA">
            <w:pPr>
              <w:pStyle w:val="BBBodyTextIndent1"/>
              <w:ind w:left="0"/>
              <w:rPr>
                <w:b/>
              </w:rPr>
            </w:pPr>
            <w:r>
              <w:rPr>
                <w:b/>
              </w:rPr>
              <w:t xml:space="preserve">Subordination Deed </w:t>
            </w:r>
          </w:p>
        </w:tc>
        <w:tc>
          <w:tcPr>
            <w:tcW w:w="5103" w:type="dxa"/>
          </w:tcPr>
          <w:p w14:paraId="7E47ED58" w14:textId="53808436" w:rsidR="00931D19" w:rsidRPr="00C26BBF" w:rsidRDefault="00931D19" w:rsidP="006160DA">
            <w:pPr>
              <w:pStyle w:val="BBBodyTextIndent1"/>
              <w:ind w:left="0"/>
            </w:pPr>
            <w:r>
              <w:t>A</w:t>
            </w:r>
            <w:r w:rsidRPr="00931D19">
              <w:t>n agreement between the CEG, a third-party lender and the borrower under which the CEG agrees that the third-party lender's claims will rank ahead of its own if the borrower defaults or becomes insolvent.</w:t>
            </w:r>
          </w:p>
        </w:tc>
      </w:tr>
      <w:tr w:rsidR="00C26BBF" w:rsidRPr="00C26BBF" w14:paraId="07AB3704" w14:textId="77777777" w:rsidTr="001B1CF5">
        <w:trPr>
          <w:cantSplit/>
        </w:trPr>
        <w:tc>
          <w:tcPr>
            <w:tcW w:w="3828" w:type="dxa"/>
          </w:tcPr>
          <w:p w14:paraId="60B0D90D" w14:textId="77777777" w:rsidR="00C26BBF" w:rsidRPr="006160DA" w:rsidRDefault="00C26BBF" w:rsidP="006160DA">
            <w:pPr>
              <w:pStyle w:val="BBBodyTextIndent1"/>
              <w:ind w:left="0"/>
              <w:rPr>
                <w:b/>
              </w:rPr>
            </w:pPr>
            <w:r w:rsidRPr="006160DA">
              <w:rPr>
                <w:b/>
              </w:rPr>
              <w:t>Waiver</w:t>
            </w:r>
          </w:p>
        </w:tc>
        <w:tc>
          <w:tcPr>
            <w:tcW w:w="5103" w:type="dxa"/>
          </w:tcPr>
          <w:p w14:paraId="7B83BB09" w14:textId="77777777" w:rsidR="00C26BBF" w:rsidRPr="00C26BBF" w:rsidRDefault="00C26BBF" w:rsidP="006160DA">
            <w:pPr>
              <w:pStyle w:val="BBBodyTextIndent1"/>
              <w:ind w:left="0"/>
            </w:pPr>
            <w:r w:rsidRPr="00C26BBF">
              <w:t xml:space="preserve">The voluntary giving up of a right or claim. </w:t>
            </w:r>
          </w:p>
        </w:tc>
      </w:tr>
      <w:tr w:rsidR="00C26BBF" w:rsidRPr="00C26BBF" w14:paraId="10F70281" w14:textId="77777777" w:rsidTr="001B1CF5">
        <w:trPr>
          <w:cantSplit/>
        </w:trPr>
        <w:tc>
          <w:tcPr>
            <w:tcW w:w="3828" w:type="dxa"/>
          </w:tcPr>
          <w:p w14:paraId="4E6A59E9" w14:textId="77777777" w:rsidR="00C26BBF" w:rsidRPr="006160DA" w:rsidRDefault="00C26BBF" w:rsidP="006160DA">
            <w:pPr>
              <w:pStyle w:val="BBBodyTextIndent1"/>
              <w:ind w:left="0"/>
              <w:rPr>
                <w:b/>
              </w:rPr>
            </w:pPr>
            <w:r w:rsidRPr="006160DA">
              <w:rPr>
                <w:b/>
              </w:rPr>
              <w:t>Warranties</w:t>
            </w:r>
          </w:p>
        </w:tc>
        <w:tc>
          <w:tcPr>
            <w:tcW w:w="5103" w:type="dxa"/>
          </w:tcPr>
          <w:p w14:paraId="61082818" w14:textId="77777777" w:rsidR="00C26BBF" w:rsidRPr="00C26BBF" w:rsidRDefault="00C26BBF" w:rsidP="006160DA">
            <w:pPr>
              <w:pStyle w:val="BBBodyTextIndent1"/>
              <w:ind w:left="0"/>
            </w:pPr>
            <w:r w:rsidRPr="00C26BBF">
              <w:t xml:space="preserve">A promise or assurance about the </w:t>
            </w:r>
            <w:proofErr w:type="gramStart"/>
            <w:r w:rsidRPr="00C26BBF">
              <w:t>state of affairs</w:t>
            </w:r>
            <w:proofErr w:type="gramEnd"/>
            <w:r w:rsidRPr="00C26BBF">
              <w:t xml:space="preserve"> of a company or the accuracy of certain facts. If a warranty proves to be untrue, the party who gave it may be liable for any losses suffered as a result.</w:t>
            </w:r>
          </w:p>
        </w:tc>
      </w:tr>
    </w:tbl>
    <w:p w14:paraId="36D10801" w14:textId="0C2CD8FF" w:rsidR="00A954AB" w:rsidRPr="00C26BBF" w:rsidRDefault="00A954AB">
      <w:pPr>
        <w:rPr>
          <w:rFonts w:asciiTheme="majorHAnsi" w:hAnsiTheme="majorHAnsi"/>
          <w:sz w:val="22"/>
          <w:szCs w:val="22"/>
        </w:rPr>
      </w:pPr>
      <w:r w:rsidRPr="00C26BBF">
        <w:rPr>
          <w:rFonts w:asciiTheme="majorHAnsi" w:hAnsiTheme="majorHAnsi"/>
          <w:sz w:val="22"/>
          <w:szCs w:val="22"/>
        </w:rPr>
        <w:br w:type="page"/>
      </w:r>
    </w:p>
    <w:p w14:paraId="2F8D5ED1" w14:textId="77777777" w:rsidR="00A954AB" w:rsidRPr="00C26BBF" w:rsidRDefault="00A954AB" w:rsidP="0002312C">
      <w:pPr>
        <w:pStyle w:val="BBClause2"/>
        <w:numPr>
          <w:ilvl w:val="0"/>
          <w:numId w:val="0"/>
        </w:numPr>
        <w:rPr>
          <w:rFonts w:asciiTheme="majorHAnsi" w:hAnsiTheme="majorHAnsi"/>
          <w:szCs w:val="22"/>
        </w:rPr>
      </w:pPr>
    </w:p>
    <w:p w14:paraId="15A27B82" w14:textId="4670D092" w:rsidR="009F5866" w:rsidRPr="00C26BBF" w:rsidRDefault="009F5866" w:rsidP="009F5866">
      <w:pPr>
        <w:pStyle w:val="BBHeading1Lower"/>
        <w:rPr>
          <w:rFonts w:asciiTheme="majorHAnsi" w:hAnsiTheme="majorHAnsi"/>
          <w:szCs w:val="22"/>
        </w:rPr>
      </w:pPr>
      <w:bookmarkStart w:id="8" w:name="_Toc225258113"/>
      <w:r w:rsidRPr="00C26BBF">
        <w:rPr>
          <w:rFonts w:asciiTheme="majorHAnsi" w:hAnsiTheme="majorHAnsi"/>
          <w:szCs w:val="22"/>
        </w:rPr>
        <w:t>Clause-by-clause commentary</w:t>
      </w:r>
      <w:bookmarkEnd w:id="8"/>
    </w:p>
    <w:p w14:paraId="0FD55889" w14:textId="69D54D8D" w:rsidR="00B07E55" w:rsidRPr="00C26BBF" w:rsidRDefault="00B07E55" w:rsidP="00B07E55">
      <w:pPr>
        <w:pStyle w:val="BBClause2"/>
        <w:keepNext/>
        <w:rPr>
          <w:rFonts w:asciiTheme="majorHAnsi" w:hAnsiTheme="majorHAnsi"/>
          <w:b/>
          <w:bCs/>
          <w:szCs w:val="22"/>
          <w:u w:val="single"/>
        </w:rPr>
      </w:pPr>
      <w:r w:rsidRPr="00C26BBF">
        <w:rPr>
          <w:rFonts w:asciiTheme="majorHAnsi" w:hAnsiTheme="majorHAnsi"/>
          <w:b/>
          <w:bCs/>
          <w:szCs w:val="22"/>
          <w:u w:val="single"/>
        </w:rPr>
        <w:t xml:space="preserve">Parties </w:t>
      </w:r>
    </w:p>
    <w:p w14:paraId="0A173177" w14:textId="77777777" w:rsidR="001423D8" w:rsidRPr="00C26BBF" w:rsidRDefault="001423D8" w:rsidP="001423D8">
      <w:pPr>
        <w:ind w:left="720"/>
        <w:rPr>
          <w:rFonts w:asciiTheme="majorHAnsi" w:hAnsiTheme="majorHAnsi"/>
          <w:b/>
          <w:bCs/>
          <w:sz w:val="22"/>
          <w:szCs w:val="22"/>
        </w:rPr>
      </w:pPr>
      <w:r w:rsidRPr="00C26BBF">
        <w:rPr>
          <w:rFonts w:asciiTheme="majorHAnsi" w:hAnsiTheme="majorHAnsi"/>
          <w:b/>
          <w:bCs/>
          <w:sz w:val="22"/>
          <w:szCs w:val="22"/>
        </w:rPr>
        <w:t>Action Required:</w:t>
      </w:r>
    </w:p>
    <w:p w14:paraId="36D1515C" w14:textId="77777777" w:rsidR="001423D8" w:rsidRPr="00C26BBF" w:rsidRDefault="001423D8" w:rsidP="001423D8">
      <w:pPr>
        <w:ind w:left="720"/>
        <w:rPr>
          <w:rFonts w:asciiTheme="majorHAnsi" w:hAnsiTheme="majorHAnsi"/>
          <w:b/>
          <w:bCs/>
          <w:sz w:val="22"/>
          <w:szCs w:val="22"/>
        </w:rPr>
      </w:pPr>
    </w:p>
    <w:p w14:paraId="172B19EE" w14:textId="77777777" w:rsidR="001423D8" w:rsidRPr="00C26BBF" w:rsidRDefault="001423D8" w:rsidP="001423D8">
      <w:pPr>
        <w:pStyle w:val="BBClause2"/>
        <w:numPr>
          <w:ilvl w:val="2"/>
          <w:numId w:val="36"/>
        </w:numPr>
        <w:rPr>
          <w:rFonts w:asciiTheme="majorHAnsi" w:hAnsiTheme="majorHAnsi"/>
          <w:szCs w:val="22"/>
        </w:rPr>
      </w:pPr>
      <w:r w:rsidRPr="00C26BBF">
        <w:rPr>
          <w:rFonts w:asciiTheme="majorHAnsi" w:hAnsiTheme="majorHAnsi"/>
          <w:szCs w:val="22"/>
        </w:rPr>
        <w:t xml:space="preserve">Insert the parties' details (including, where applicable, full legal name, legal form, registration number, and registered office address for each party); </w:t>
      </w:r>
    </w:p>
    <w:p w14:paraId="6B8E7B54" w14:textId="77777777" w:rsidR="001423D8" w:rsidRPr="00C26BBF" w:rsidRDefault="001423D8" w:rsidP="001423D8">
      <w:pPr>
        <w:pStyle w:val="BBClause2"/>
        <w:numPr>
          <w:ilvl w:val="2"/>
          <w:numId w:val="36"/>
        </w:numPr>
        <w:rPr>
          <w:rFonts w:asciiTheme="majorHAnsi" w:hAnsiTheme="majorHAnsi"/>
          <w:szCs w:val="22"/>
        </w:rPr>
      </w:pPr>
      <w:r w:rsidRPr="00C26BBF">
        <w:rPr>
          <w:rFonts w:asciiTheme="majorHAnsi" w:hAnsiTheme="majorHAnsi"/>
          <w:szCs w:val="22"/>
        </w:rPr>
        <w:t>Confirm the legal form of each party and amend if either the Borrower or CEG is a different form of entity from those assumed in the Template.</w:t>
      </w:r>
    </w:p>
    <w:p w14:paraId="1CC34646" w14:textId="77777777" w:rsidR="001423D8" w:rsidRPr="00C26BBF" w:rsidRDefault="001423D8" w:rsidP="001423D8">
      <w:pPr>
        <w:pStyle w:val="BBHeading1Lower"/>
        <w:numPr>
          <w:ilvl w:val="1"/>
          <w:numId w:val="8"/>
        </w:numPr>
        <w:rPr>
          <w:rFonts w:asciiTheme="majorHAnsi" w:hAnsiTheme="majorHAnsi"/>
          <w:szCs w:val="22"/>
          <w:u w:val="single"/>
        </w:rPr>
      </w:pPr>
      <w:bookmarkStart w:id="9" w:name="_Toc224561267"/>
      <w:bookmarkStart w:id="10" w:name="_Toc225258114"/>
      <w:r w:rsidRPr="00C26BBF">
        <w:rPr>
          <w:rFonts w:asciiTheme="majorHAnsi" w:hAnsiTheme="majorHAnsi"/>
          <w:szCs w:val="22"/>
          <w:u w:val="single"/>
        </w:rPr>
        <w:t>Clause 1: Definitions and Interpretation</w:t>
      </w:r>
      <w:bookmarkEnd w:id="9"/>
      <w:bookmarkEnd w:id="10"/>
      <w:r w:rsidRPr="00C26BBF">
        <w:rPr>
          <w:rFonts w:asciiTheme="majorHAnsi" w:hAnsiTheme="majorHAnsi"/>
          <w:szCs w:val="22"/>
          <w:u w:val="single"/>
        </w:rPr>
        <w:t xml:space="preserve"> </w:t>
      </w:r>
    </w:p>
    <w:p w14:paraId="0A6BB8E9" w14:textId="77777777" w:rsidR="001423D8" w:rsidRPr="00C26BBF" w:rsidRDefault="001423D8" w:rsidP="001423D8">
      <w:pPr>
        <w:pStyle w:val="BBBodyTextIndent1"/>
        <w:rPr>
          <w:rFonts w:asciiTheme="majorHAnsi" w:hAnsiTheme="majorHAnsi"/>
          <w:szCs w:val="22"/>
        </w:rPr>
      </w:pPr>
      <w:r w:rsidRPr="00C26BBF">
        <w:rPr>
          <w:rFonts w:asciiTheme="majorHAnsi" w:hAnsiTheme="majorHAnsi"/>
          <w:b/>
          <w:bCs/>
          <w:szCs w:val="22"/>
        </w:rPr>
        <w:t xml:space="preserve">Purpose: </w:t>
      </w:r>
      <w:r w:rsidRPr="00C26BBF">
        <w:rPr>
          <w:rFonts w:asciiTheme="majorHAnsi" w:hAnsiTheme="majorHAnsi"/>
          <w:szCs w:val="22"/>
        </w:rPr>
        <w:t>The definitions section establishes clear, consistent meanings for key terms that are used multiple times throughout the Template, or terms that have specific meanings different from ordinary use. This enhances clarity, reduces ambiguity, and helps prevent disputes arising from differing interpretations of terminology. All defined terms are capitalised (e.g. Project)</w:t>
      </w:r>
    </w:p>
    <w:p w14:paraId="61A16F13" w14:textId="77777777" w:rsidR="001423D8" w:rsidRPr="00C26BBF" w:rsidRDefault="001423D8" w:rsidP="001423D8">
      <w:pPr>
        <w:pStyle w:val="BBBodyTextIndent1"/>
        <w:rPr>
          <w:rFonts w:asciiTheme="majorHAnsi" w:hAnsiTheme="majorHAnsi"/>
          <w:szCs w:val="22"/>
        </w:rPr>
      </w:pPr>
      <w:r w:rsidRPr="00C26BBF">
        <w:rPr>
          <w:rFonts w:asciiTheme="majorHAnsi" w:hAnsiTheme="majorHAnsi"/>
          <w:b/>
          <w:bCs/>
          <w:szCs w:val="22"/>
        </w:rPr>
        <w:t xml:space="preserve">Action Required: </w:t>
      </w:r>
    </w:p>
    <w:p w14:paraId="092F2118" w14:textId="51E0D8AD" w:rsidR="001423D8" w:rsidRPr="00C26BBF" w:rsidRDefault="001423D8" w:rsidP="001423D8">
      <w:pPr>
        <w:pStyle w:val="BBClause2"/>
        <w:numPr>
          <w:ilvl w:val="0"/>
          <w:numId w:val="13"/>
        </w:numPr>
        <w:ind w:left="1080"/>
        <w:rPr>
          <w:rFonts w:asciiTheme="majorHAnsi" w:hAnsiTheme="majorHAnsi"/>
          <w:szCs w:val="22"/>
        </w:rPr>
      </w:pPr>
      <w:r w:rsidRPr="00C26BBF">
        <w:rPr>
          <w:rFonts w:asciiTheme="majorHAnsi" w:hAnsiTheme="majorHAnsi"/>
          <w:szCs w:val="22"/>
        </w:rPr>
        <w:t xml:space="preserve">Review the definitions and insert relevant information where there are </w:t>
      </w:r>
      <w:proofErr w:type="gramStart"/>
      <w:r w:rsidRPr="00C26BBF">
        <w:rPr>
          <w:rFonts w:asciiTheme="majorHAnsi" w:hAnsiTheme="majorHAnsi"/>
          <w:szCs w:val="22"/>
        </w:rPr>
        <w:t>[ ]</w:t>
      </w:r>
      <w:proofErr w:type="gramEnd"/>
      <w:r w:rsidR="006160DA">
        <w:rPr>
          <w:rFonts w:asciiTheme="majorHAnsi" w:hAnsiTheme="majorHAnsi"/>
          <w:szCs w:val="22"/>
        </w:rPr>
        <w:t>.</w:t>
      </w:r>
    </w:p>
    <w:p w14:paraId="0509F863" w14:textId="6A797189" w:rsidR="001423D8" w:rsidRPr="00C26BBF" w:rsidRDefault="001423D8" w:rsidP="001423D8">
      <w:pPr>
        <w:pStyle w:val="BBClause2"/>
        <w:numPr>
          <w:ilvl w:val="0"/>
          <w:numId w:val="13"/>
        </w:numPr>
        <w:ind w:left="1080"/>
        <w:rPr>
          <w:rFonts w:asciiTheme="majorHAnsi" w:hAnsiTheme="majorHAnsi"/>
          <w:szCs w:val="22"/>
        </w:rPr>
      </w:pPr>
      <w:r w:rsidRPr="00C26BBF">
        <w:rPr>
          <w:rFonts w:asciiTheme="majorHAnsi" w:hAnsiTheme="majorHAnsi"/>
          <w:szCs w:val="22"/>
        </w:rPr>
        <w:t>Review all other definitions to ensure they are appropriate to the Proposed Transaction and amend/delete/add definitions as necessary</w:t>
      </w:r>
      <w:r w:rsidR="006160DA">
        <w:rPr>
          <w:rFonts w:asciiTheme="majorHAnsi" w:hAnsiTheme="majorHAnsi"/>
          <w:szCs w:val="22"/>
        </w:rPr>
        <w:t>.</w:t>
      </w:r>
    </w:p>
    <w:p w14:paraId="147C9628" w14:textId="77777777" w:rsidR="001423D8" w:rsidRPr="00C26BBF" w:rsidRDefault="001423D8" w:rsidP="001423D8">
      <w:pPr>
        <w:pStyle w:val="BBHeading1Lower"/>
        <w:numPr>
          <w:ilvl w:val="1"/>
          <w:numId w:val="8"/>
        </w:numPr>
        <w:rPr>
          <w:rFonts w:asciiTheme="majorHAnsi" w:hAnsiTheme="majorHAnsi"/>
          <w:szCs w:val="22"/>
          <w:u w:val="single"/>
        </w:rPr>
      </w:pPr>
      <w:bookmarkStart w:id="11" w:name="_Toc224561268"/>
      <w:bookmarkStart w:id="12" w:name="_Toc225258115"/>
      <w:r w:rsidRPr="00C26BBF">
        <w:rPr>
          <w:rFonts w:asciiTheme="majorHAnsi" w:hAnsiTheme="majorHAnsi"/>
          <w:szCs w:val="22"/>
          <w:u w:val="single"/>
        </w:rPr>
        <w:t>Clause 2: The Facility</w:t>
      </w:r>
      <w:bookmarkEnd w:id="11"/>
      <w:bookmarkEnd w:id="12"/>
      <w:r w:rsidRPr="00C26BBF">
        <w:rPr>
          <w:rFonts w:asciiTheme="majorHAnsi" w:hAnsiTheme="majorHAnsi"/>
          <w:szCs w:val="22"/>
          <w:u w:val="single"/>
        </w:rPr>
        <w:t xml:space="preserve">  </w:t>
      </w:r>
    </w:p>
    <w:p w14:paraId="0A993016" w14:textId="77777777" w:rsidR="001423D8" w:rsidRPr="00C26BBF" w:rsidRDefault="001423D8" w:rsidP="001423D8">
      <w:pPr>
        <w:pStyle w:val="BBBodyTextIndent1"/>
        <w:rPr>
          <w:rFonts w:asciiTheme="majorHAnsi" w:hAnsiTheme="majorHAnsi"/>
          <w:szCs w:val="22"/>
        </w:rPr>
      </w:pPr>
      <w:r w:rsidRPr="00C26BBF">
        <w:rPr>
          <w:rFonts w:asciiTheme="majorHAnsi" w:hAnsiTheme="majorHAnsi"/>
          <w:b/>
          <w:bCs/>
          <w:szCs w:val="22"/>
        </w:rPr>
        <w:t xml:space="preserve">Purpose: </w:t>
      </w:r>
      <w:r w:rsidRPr="00C26BBF">
        <w:rPr>
          <w:rFonts w:asciiTheme="majorHAnsi" w:hAnsiTheme="majorHAnsi"/>
          <w:szCs w:val="22"/>
        </w:rPr>
        <w:t>This clause sets out the maximum principal amount of the loan facility that the Lender is making available to the Borrower.</w:t>
      </w:r>
    </w:p>
    <w:p w14:paraId="31D66E45" w14:textId="77777777" w:rsidR="001423D8" w:rsidRPr="00C26BBF" w:rsidRDefault="001423D8" w:rsidP="001423D8">
      <w:pPr>
        <w:pStyle w:val="BBBodyTextIndent1"/>
        <w:rPr>
          <w:rFonts w:asciiTheme="majorHAnsi" w:hAnsiTheme="majorHAnsi"/>
          <w:szCs w:val="22"/>
        </w:rPr>
      </w:pPr>
      <w:r w:rsidRPr="00C26BBF">
        <w:rPr>
          <w:rFonts w:asciiTheme="majorHAnsi" w:hAnsiTheme="majorHAnsi"/>
          <w:b/>
          <w:bCs/>
          <w:szCs w:val="22"/>
        </w:rPr>
        <w:t xml:space="preserve">Action Required: </w:t>
      </w:r>
    </w:p>
    <w:p w14:paraId="0A512257" w14:textId="500571D4" w:rsidR="001423D8" w:rsidRPr="00C26BBF" w:rsidRDefault="001423D8" w:rsidP="001423D8">
      <w:pPr>
        <w:pStyle w:val="BBClause2"/>
        <w:numPr>
          <w:ilvl w:val="0"/>
          <w:numId w:val="13"/>
        </w:numPr>
        <w:ind w:left="1080"/>
        <w:rPr>
          <w:rFonts w:asciiTheme="majorHAnsi" w:hAnsiTheme="majorHAnsi"/>
          <w:szCs w:val="22"/>
        </w:rPr>
      </w:pPr>
      <w:r w:rsidRPr="00C26BBF">
        <w:rPr>
          <w:rFonts w:asciiTheme="majorHAnsi" w:hAnsiTheme="majorHAnsi"/>
          <w:szCs w:val="22"/>
        </w:rPr>
        <w:t>Insert the Total Facility Amount (i.e. the maximum amount the CEG will lend)</w:t>
      </w:r>
      <w:r w:rsidR="006160DA">
        <w:rPr>
          <w:rFonts w:asciiTheme="majorHAnsi" w:hAnsiTheme="majorHAnsi"/>
          <w:szCs w:val="22"/>
        </w:rPr>
        <w:t>.</w:t>
      </w:r>
      <w:r w:rsidRPr="00C26BBF">
        <w:rPr>
          <w:rFonts w:asciiTheme="majorHAnsi" w:hAnsiTheme="majorHAnsi"/>
          <w:szCs w:val="22"/>
        </w:rPr>
        <w:t xml:space="preserve"> </w:t>
      </w:r>
    </w:p>
    <w:p w14:paraId="57499938" w14:textId="77777777" w:rsidR="001C63E6" w:rsidRPr="00C26BBF" w:rsidRDefault="001C63E6" w:rsidP="001C63E6">
      <w:pPr>
        <w:pStyle w:val="BBHeading1Lower"/>
        <w:numPr>
          <w:ilvl w:val="1"/>
          <w:numId w:val="8"/>
        </w:numPr>
        <w:rPr>
          <w:rFonts w:asciiTheme="majorHAnsi" w:hAnsiTheme="majorHAnsi"/>
          <w:szCs w:val="22"/>
          <w:u w:val="single"/>
        </w:rPr>
      </w:pPr>
      <w:bookmarkStart w:id="13" w:name="_Toc224561269"/>
      <w:bookmarkStart w:id="14" w:name="_Toc225258116"/>
      <w:r w:rsidRPr="00C26BBF">
        <w:rPr>
          <w:rFonts w:asciiTheme="majorHAnsi" w:hAnsiTheme="majorHAnsi"/>
          <w:szCs w:val="22"/>
          <w:u w:val="single"/>
        </w:rPr>
        <w:t>Clause 3: Purpose</w:t>
      </w:r>
      <w:bookmarkEnd w:id="13"/>
      <w:bookmarkEnd w:id="14"/>
      <w:r w:rsidRPr="00C26BBF">
        <w:rPr>
          <w:rFonts w:asciiTheme="majorHAnsi" w:hAnsiTheme="majorHAnsi"/>
          <w:szCs w:val="22"/>
          <w:u w:val="single"/>
        </w:rPr>
        <w:t xml:space="preserve"> </w:t>
      </w:r>
    </w:p>
    <w:p w14:paraId="3D87DC79" w14:textId="59598D9A" w:rsidR="001C63E6" w:rsidRPr="00C26BBF" w:rsidRDefault="001C63E6" w:rsidP="001C63E6">
      <w:pPr>
        <w:pStyle w:val="DefinitionClause"/>
        <w:rPr>
          <w:rFonts w:asciiTheme="majorHAnsi" w:hAnsiTheme="majorHAnsi"/>
          <w:szCs w:val="22"/>
        </w:rPr>
      </w:pPr>
      <w:r w:rsidRPr="00C26BBF">
        <w:rPr>
          <w:rFonts w:asciiTheme="majorHAnsi" w:hAnsiTheme="majorHAnsi"/>
          <w:b/>
          <w:bCs/>
          <w:szCs w:val="22"/>
        </w:rPr>
        <w:t xml:space="preserve">Purpose: </w:t>
      </w:r>
      <w:r w:rsidRPr="00C26BBF">
        <w:rPr>
          <w:rFonts w:asciiTheme="majorHAnsi" w:hAnsiTheme="majorHAnsi"/>
          <w:szCs w:val="22"/>
        </w:rPr>
        <w:t>This clause requires the Borrower to use the loan for funding the costs of the project in accordance with an agreed Budget (</w:t>
      </w:r>
      <w:r w:rsidR="00385CCF" w:rsidRPr="00C26BBF">
        <w:rPr>
          <w:rFonts w:asciiTheme="majorHAnsi" w:hAnsiTheme="majorHAnsi"/>
          <w:szCs w:val="22"/>
        </w:rPr>
        <w:t xml:space="preserve">the Budget is </w:t>
      </w:r>
      <w:r w:rsidR="0062423A">
        <w:rPr>
          <w:rFonts w:asciiTheme="majorHAnsi" w:hAnsiTheme="majorHAnsi"/>
          <w:szCs w:val="22"/>
        </w:rPr>
        <w:t xml:space="preserve">included </w:t>
      </w:r>
      <w:r w:rsidR="00385CCF" w:rsidRPr="00C26BBF">
        <w:rPr>
          <w:rFonts w:asciiTheme="majorHAnsi" w:hAnsiTheme="majorHAnsi"/>
          <w:szCs w:val="22"/>
        </w:rPr>
        <w:t>in</w:t>
      </w:r>
      <w:r w:rsidR="0062423A">
        <w:rPr>
          <w:rFonts w:asciiTheme="majorHAnsi" w:hAnsiTheme="majorHAnsi"/>
          <w:szCs w:val="22"/>
        </w:rPr>
        <w:t xml:space="preserve"> the Business Plan as defined in</w:t>
      </w:r>
      <w:r w:rsidR="00385CCF" w:rsidRPr="00C26BBF">
        <w:rPr>
          <w:rFonts w:asciiTheme="majorHAnsi" w:hAnsiTheme="majorHAnsi"/>
          <w:szCs w:val="22"/>
        </w:rPr>
        <w:t xml:space="preserve"> the </w:t>
      </w:r>
      <w:r w:rsidR="0062423A">
        <w:rPr>
          <w:rFonts w:asciiTheme="majorHAnsi" w:hAnsiTheme="majorHAnsi"/>
          <w:szCs w:val="22"/>
        </w:rPr>
        <w:t>Shareholders'</w:t>
      </w:r>
      <w:r w:rsidR="00385CCF" w:rsidRPr="00C26BBF">
        <w:rPr>
          <w:rFonts w:asciiTheme="majorHAnsi" w:hAnsiTheme="majorHAnsi"/>
          <w:szCs w:val="22"/>
        </w:rPr>
        <w:t xml:space="preserve"> Agreement </w:t>
      </w:r>
      <w:r w:rsidRPr="00C26BBF">
        <w:rPr>
          <w:rFonts w:asciiTheme="majorHAnsi" w:hAnsiTheme="majorHAnsi"/>
          <w:szCs w:val="22"/>
        </w:rPr>
        <w:t xml:space="preserve">and will need amending if the loan is permitted to be used for other project costs). </w:t>
      </w:r>
    </w:p>
    <w:p w14:paraId="2021F3B6" w14:textId="77777777" w:rsidR="001C63E6" w:rsidRPr="00C26BBF" w:rsidRDefault="001C63E6" w:rsidP="001C63E6">
      <w:pPr>
        <w:pStyle w:val="BBBodyTextIndent1"/>
        <w:rPr>
          <w:rFonts w:asciiTheme="majorHAnsi" w:hAnsiTheme="majorHAnsi"/>
          <w:szCs w:val="22"/>
        </w:rPr>
      </w:pPr>
      <w:r w:rsidRPr="00C26BBF">
        <w:rPr>
          <w:rFonts w:asciiTheme="majorHAnsi" w:hAnsiTheme="majorHAnsi"/>
          <w:szCs w:val="22"/>
        </w:rPr>
        <w:t>This gives the Lender control over how its funds are used and ensures they support the intended project.</w:t>
      </w:r>
    </w:p>
    <w:p w14:paraId="1D77F2D4" w14:textId="374594CE" w:rsidR="001C63E6" w:rsidRPr="00C26BBF" w:rsidRDefault="001C63E6" w:rsidP="00193EBC">
      <w:pPr>
        <w:pStyle w:val="BBBodyTextIndent1"/>
        <w:rPr>
          <w:rFonts w:asciiTheme="majorHAnsi" w:hAnsiTheme="majorHAnsi"/>
          <w:szCs w:val="22"/>
        </w:rPr>
      </w:pPr>
      <w:r w:rsidRPr="00C26BBF">
        <w:rPr>
          <w:rFonts w:asciiTheme="majorHAnsi" w:hAnsiTheme="majorHAnsi"/>
          <w:b/>
          <w:bCs/>
          <w:szCs w:val="22"/>
        </w:rPr>
        <w:t xml:space="preserve">Action Required: </w:t>
      </w:r>
    </w:p>
    <w:p w14:paraId="1DAB63EB" w14:textId="77777777" w:rsidR="001C63E6" w:rsidRPr="00C26BBF" w:rsidRDefault="001C63E6" w:rsidP="001C63E6">
      <w:pPr>
        <w:pStyle w:val="BBClause2"/>
        <w:numPr>
          <w:ilvl w:val="0"/>
          <w:numId w:val="13"/>
        </w:numPr>
        <w:ind w:left="1080"/>
        <w:rPr>
          <w:rFonts w:asciiTheme="majorHAnsi" w:hAnsiTheme="majorHAnsi"/>
          <w:szCs w:val="22"/>
        </w:rPr>
      </w:pPr>
      <w:r w:rsidRPr="00C26BBF">
        <w:rPr>
          <w:rFonts w:asciiTheme="majorHAnsi" w:hAnsiTheme="majorHAnsi"/>
          <w:szCs w:val="22"/>
        </w:rPr>
        <w:t>Ensure the Budget clearly itemises all anticipated and agreed costs so that the purpose restriction is meaningful. The drawdown request process in clause 5 and the conditions precedent in clause 4 give you practical controls over disbursement.</w:t>
      </w:r>
    </w:p>
    <w:p w14:paraId="0EAB6A73" w14:textId="77777777" w:rsidR="00385CCF" w:rsidRPr="00C26BBF" w:rsidRDefault="00385CCF" w:rsidP="00385CCF">
      <w:pPr>
        <w:pStyle w:val="BBHeading1Lower"/>
        <w:numPr>
          <w:ilvl w:val="1"/>
          <w:numId w:val="8"/>
        </w:numPr>
        <w:rPr>
          <w:rFonts w:asciiTheme="majorHAnsi" w:hAnsiTheme="majorHAnsi"/>
          <w:szCs w:val="22"/>
          <w:u w:val="single"/>
        </w:rPr>
      </w:pPr>
      <w:bookmarkStart w:id="15" w:name="_Toc224561270"/>
      <w:bookmarkStart w:id="16" w:name="_Toc225258117"/>
      <w:r w:rsidRPr="00C26BBF">
        <w:rPr>
          <w:rFonts w:asciiTheme="majorHAnsi" w:hAnsiTheme="majorHAnsi"/>
          <w:szCs w:val="22"/>
          <w:u w:val="single"/>
        </w:rPr>
        <w:lastRenderedPageBreak/>
        <w:t>Clause 4: Conditions Precedent</w:t>
      </w:r>
      <w:bookmarkEnd w:id="15"/>
      <w:bookmarkEnd w:id="16"/>
      <w:r w:rsidRPr="00C26BBF">
        <w:rPr>
          <w:rFonts w:asciiTheme="majorHAnsi" w:hAnsiTheme="majorHAnsi"/>
          <w:szCs w:val="22"/>
          <w:u w:val="single"/>
        </w:rPr>
        <w:t xml:space="preserve"> </w:t>
      </w:r>
    </w:p>
    <w:p w14:paraId="611F7D2A" w14:textId="274F09BF" w:rsidR="00385CCF" w:rsidRPr="00C26BBF" w:rsidRDefault="00385CCF" w:rsidP="00385CCF">
      <w:pPr>
        <w:pStyle w:val="BBClause2"/>
        <w:numPr>
          <w:ilvl w:val="0"/>
          <w:numId w:val="0"/>
        </w:numPr>
        <w:ind w:left="720"/>
        <w:rPr>
          <w:rFonts w:asciiTheme="majorHAnsi" w:hAnsiTheme="majorHAnsi"/>
          <w:szCs w:val="22"/>
        </w:rPr>
      </w:pPr>
      <w:r w:rsidRPr="00C26BBF">
        <w:rPr>
          <w:rFonts w:asciiTheme="majorHAnsi" w:hAnsiTheme="majorHAnsi"/>
          <w:b/>
          <w:bCs/>
          <w:szCs w:val="22"/>
        </w:rPr>
        <w:t xml:space="preserve">Purpose: </w:t>
      </w:r>
      <w:r w:rsidRPr="00C26BBF">
        <w:rPr>
          <w:rFonts w:asciiTheme="majorHAnsi" w:hAnsiTheme="majorHAnsi"/>
          <w:szCs w:val="22"/>
        </w:rPr>
        <w:t>This clause sets out two tiers of conditions that must be satisfied before the Lender is required to advance funds: (1) initial conditions precedent in Schedule 1 that must be satisfied (or waived by the Lender) before any drawdown request can be made</w:t>
      </w:r>
      <w:r w:rsidR="00193EBC">
        <w:rPr>
          <w:rFonts w:asciiTheme="majorHAnsi" w:hAnsiTheme="majorHAnsi"/>
          <w:szCs w:val="22"/>
        </w:rPr>
        <w:t>;</w:t>
      </w:r>
      <w:r w:rsidRPr="00C26BBF">
        <w:rPr>
          <w:rFonts w:asciiTheme="majorHAnsi" w:hAnsiTheme="majorHAnsi"/>
          <w:szCs w:val="22"/>
        </w:rPr>
        <w:t xml:space="preserve"> and (2) continuing conditions that must be satisfied (or waived by the Lender) on the date of each drawdown request and each drawdown date.</w:t>
      </w:r>
    </w:p>
    <w:p w14:paraId="1011A7BA" w14:textId="77777777" w:rsidR="00385CCF" w:rsidRPr="00C26BBF" w:rsidRDefault="00385CCF" w:rsidP="00385CCF">
      <w:pPr>
        <w:pStyle w:val="BBClause2"/>
        <w:numPr>
          <w:ilvl w:val="0"/>
          <w:numId w:val="0"/>
        </w:numPr>
        <w:ind w:left="720"/>
        <w:rPr>
          <w:rFonts w:asciiTheme="majorHAnsi" w:hAnsiTheme="majorHAnsi"/>
          <w:szCs w:val="22"/>
        </w:rPr>
      </w:pPr>
      <w:r w:rsidRPr="00C26BBF">
        <w:rPr>
          <w:rFonts w:asciiTheme="majorHAnsi" w:hAnsiTheme="majorHAnsi"/>
          <w:b/>
          <w:bCs/>
          <w:szCs w:val="22"/>
        </w:rPr>
        <w:t xml:space="preserve">Action Required: </w:t>
      </w:r>
    </w:p>
    <w:p w14:paraId="105C3A87" w14:textId="2D17BD5E" w:rsidR="00385CCF" w:rsidRPr="00C26BBF" w:rsidRDefault="00385CCF" w:rsidP="00385CCF">
      <w:pPr>
        <w:pStyle w:val="BBClause2"/>
        <w:numPr>
          <w:ilvl w:val="0"/>
          <w:numId w:val="13"/>
        </w:numPr>
        <w:ind w:left="1080"/>
        <w:rPr>
          <w:rFonts w:asciiTheme="majorHAnsi" w:hAnsiTheme="majorHAnsi"/>
          <w:szCs w:val="22"/>
        </w:rPr>
      </w:pPr>
      <w:r w:rsidRPr="00C26BBF">
        <w:rPr>
          <w:rFonts w:asciiTheme="majorHAnsi" w:hAnsiTheme="majorHAnsi"/>
          <w:szCs w:val="22"/>
        </w:rPr>
        <w:t>Complete Schedule 1 with all documents and evidence required before initial drawdown (see guidance on Schedule 1 below)</w:t>
      </w:r>
      <w:r w:rsidR="006160DA">
        <w:rPr>
          <w:rFonts w:asciiTheme="majorHAnsi" w:hAnsiTheme="majorHAnsi"/>
          <w:szCs w:val="22"/>
        </w:rPr>
        <w:t>.</w:t>
      </w:r>
    </w:p>
    <w:p w14:paraId="3D3E0A1C" w14:textId="59C1DC1F" w:rsidR="00385CCF" w:rsidRPr="00C26BBF" w:rsidRDefault="00385CCF" w:rsidP="00385CCF">
      <w:pPr>
        <w:pStyle w:val="BBClause2"/>
        <w:numPr>
          <w:ilvl w:val="0"/>
          <w:numId w:val="13"/>
        </w:numPr>
        <w:ind w:left="1080"/>
        <w:rPr>
          <w:rFonts w:asciiTheme="majorHAnsi" w:hAnsiTheme="majorHAnsi"/>
          <w:szCs w:val="22"/>
        </w:rPr>
      </w:pPr>
      <w:r w:rsidRPr="00C26BBF">
        <w:rPr>
          <w:rFonts w:asciiTheme="majorHAnsi" w:hAnsiTheme="majorHAnsi"/>
          <w:szCs w:val="22"/>
        </w:rPr>
        <w:t>Consider whether to include the optional provision at clause 4.2.5 regarding amounts due from Developer to Lender</w:t>
      </w:r>
      <w:r w:rsidR="006160DA">
        <w:rPr>
          <w:rFonts w:asciiTheme="majorHAnsi" w:hAnsiTheme="majorHAnsi"/>
          <w:szCs w:val="22"/>
        </w:rPr>
        <w:t>.</w:t>
      </w:r>
    </w:p>
    <w:p w14:paraId="1016AF70" w14:textId="5DCDEE75" w:rsidR="00385CCF" w:rsidRPr="00C26BBF" w:rsidRDefault="00385CCF" w:rsidP="00385CCF">
      <w:pPr>
        <w:pStyle w:val="BBClause2"/>
        <w:numPr>
          <w:ilvl w:val="0"/>
          <w:numId w:val="13"/>
        </w:numPr>
        <w:ind w:left="1080"/>
        <w:rPr>
          <w:rFonts w:asciiTheme="majorHAnsi" w:hAnsiTheme="majorHAnsi"/>
          <w:szCs w:val="22"/>
        </w:rPr>
      </w:pPr>
      <w:r w:rsidRPr="00C26BBF">
        <w:rPr>
          <w:rFonts w:asciiTheme="majorHAnsi" w:hAnsiTheme="majorHAnsi"/>
          <w:szCs w:val="22"/>
        </w:rPr>
        <w:t>Review all conditions to ensure they are appropriate for your project</w:t>
      </w:r>
      <w:r w:rsidR="006160DA">
        <w:rPr>
          <w:rFonts w:asciiTheme="majorHAnsi" w:hAnsiTheme="majorHAnsi"/>
          <w:szCs w:val="22"/>
        </w:rPr>
        <w:t>.</w:t>
      </w:r>
    </w:p>
    <w:p w14:paraId="5155184E" w14:textId="77777777" w:rsidR="00385CCF" w:rsidRPr="00C26BBF" w:rsidRDefault="00385CCF" w:rsidP="00385CCF">
      <w:pPr>
        <w:pStyle w:val="BBClause2"/>
        <w:numPr>
          <w:ilvl w:val="0"/>
          <w:numId w:val="13"/>
        </w:numPr>
        <w:ind w:left="1080"/>
        <w:rPr>
          <w:rFonts w:asciiTheme="majorHAnsi" w:hAnsiTheme="majorHAnsi"/>
          <w:szCs w:val="22"/>
        </w:rPr>
      </w:pPr>
      <w:r w:rsidRPr="00C26BBF">
        <w:rPr>
          <w:rFonts w:asciiTheme="majorHAnsi" w:hAnsiTheme="majorHAnsi"/>
          <w:szCs w:val="22"/>
        </w:rPr>
        <w:t>If you need additional conditions, add them to clause 4.2 or Schedule 1 as appropriate.</w:t>
      </w:r>
    </w:p>
    <w:p w14:paraId="48924027" w14:textId="39DBD4E5" w:rsidR="00385CCF" w:rsidRPr="00C26BBF" w:rsidRDefault="00385CCF" w:rsidP="00385CCF">
      <w:pPr>
        <w:pStyle w:val="BBClause2"/>
        <w:numPr>
          <w:ilvl w:val="0"/>
          <w:numId w:val="13"/>
        </w:numPr>
        <w:ind w:left="1080"/>
        <w:rPr>
          <w:rFonts w:asciiTheme="majorHAnsi" w:hAnsiTheme="majorHAnsi"/>
          <w:szCs w:val="22"/>
        </w:rPr>
      </w:pPr>
      <w:r w:rsidRPr="00C26BBF">
        <w:rPr>
          <w:rFonts w:asciiTheme="majorHAnsi" w:hAnsiTheme="majorHAnsi"/>
          <w:szCs w:val="22"/>
        </w:rPr>
        <w:t xml:space="preserve">Clause 4.2.6 assumes that </w:t>
      </w:r>
      <w:r w:rsidR="00193EBC">
        <w:rPr>
          <w:rFonts w:asciiTheme="majorHAnsi" w:hAnsiTheme="majorHAnsi"/>
          <w:szCs w:val="22"/>
        </w:rPr>
        <w:t>the CEG</w:t>
      </w:r>
      <w:r w:rsidRPr="00C26BBF">
        <w:rPr>
          <w:rFonts w:asciiTheme="majorHAnsi" w:hAnsiTheme="majorHAnsi"/>
          <w:szCs w:val="22"/>
        </w:rPr>
        <w:t xml:space="preserve"> and the Developer also have a </w:t>
      </w:r>
      <w:r w:rsidR="0062423A">
        <w:rPr>
          <w:rFonts w:asciiTheme="majorHAnsi" w:hAnsiTheme="majorHAnsi"/>
          <w:szCs w:val="22"/>
        </w:rPr>
        <w:t>Shareholders'</w:t>
      </w:r>
      <w:r w:rsidR="00BA093E">
        <w:rPr>
          <w:rFonts w:asciiTheme="majorHAnsi" w:hAnsiTheme="majorHAnsi"/>
          <w:szCs w:val="22"/>
        </w:rPr>
        <w:t xml:space="preserve"> </w:t>
      </w:r>
      <w:r w:rsidRPr="00C26BBF">
        <w:rPr>
          <w:rFonts w:asciiTheme="majorHAnsi" w:hAnsiTheme="majorHAnsi"/>
          <w:szCs w:val="22"/>
        </w:rPr>
        <w:t xml:space="preserve">Agreement in place. Consider whether to delete this clause or replace the reference if you are using this Agreement in a different context. </w:t>
      </w:r>
    </w:p>
    <w:p w14:paraId="2DB3ED83" w14:textId="77777777" w:rsidR="00385CCF" w:rsidRPr="00C26BBF" w:rsidRDefault="00385CCF" w:rsidP="00385CCF">
      <w:pPr>
        <w:pStyle w:val="BBClause2"/>
        <w:numPr>
          <w:ilvl w:val="0"/>
          <w:numId w:val="0"/>
        </w:numPr>
        <w:ind w:left="720"/>
        <w:rPr>
          <w:rFonts w:asciiTheme="majorHAnsi" w:hAnsiTheme="majorHAnsi"/>
          <w:szCs w:val="22"/>
        </w:rPr>
      </w:pPr>
      <w:r w:rsidRPr="00C26BBF">
        <w:rPr>
          <w:rFonts w:asciiTheme="majorHAnsi" w:hAnsiTheme="majorHAnsi"/>
          <w:szCs w:val="22"/>
        </w:rPr>
        <w:t xml:space="preserve">The Lender has the sole right to waive these conditions, giving it full control over whether to advance funds if any conditions precedent have not been met. </w:t>
      </w:r>
    </w:p>
    <w:p w14:paraId="6AAB9028" w14:textId="4718F8CC" w:rsidR="00385CCF" w:rsidRPr="00C26BBF" w:rsidRDefault="00385CCF" w:rsidP="00385CCF">
      <w:pPr>
        <w:pStyle w:val="BBClause2"/>
        <w:numPr>
          <w:ilvl w:val="0"/>
          <w:numId w:val="0"/>
        </w:numPr>
        <w:ind w:left="720"/>
        <w:rPr>
          <w:rFonts w:asciiTheme="majorHAnsi" w:hAnsiTheme="majorHAnsi"/>
          <w:szCs w:val="22"/>
        </w:rPr>
      </w:pPr>
      <w:r w:rsidRPr="00C26BBF">
        <w:rPr>
          <w:rFonts w:asciiTheme="majorHAnsi" w:hAnsiTheme="majorHAnsi"/>
          <w:b/>
          <w:bCs/>
          <w:szCs w:val="22"/>
        </w:rPr>
        <w:t>Guidance to CEG:</w:t>
      </w:r>
      <w:r w:rsidRPr="00C26BBF">
        <w:rPr>
          <w:rFonts w:asciiTheme="majorHAnsi" w:hAnsiTheme="majorHAnsi"/>
          <w:szCs w:val="22"/>
        </w:rPr>
        <w:t xml:space="preserve"> These conditions are critical protections. The requirement to verify that each drawdown is provided for in the Budget and within cost category limits gives you control over project spending. The Project Contingency control prevents </w:t>
      </w:r>
      <w:r w:rsidR="005A55A5">
        <w:rPr>
          <w:rFonts w:asciiTheme="majorHAnsi" w:hAnsiTheme="majorHAnsi"/>
          <w:szCs w:val="22"/>
        </w:rPr>
        <w:t>‘</w:t>
      </w:r>
      <w:r w:rsidRPr="00C26BBF">
        <w:rPr>
          <w:rFonts w:asciiTheme="majorHAnsi" w:hAnsiTheme="majorHAnsi"/>
          <w:szCs w:val="22"/>
        </w:rPr>
        <w:t>double-dipping</w:t>
      </w:r>
      <w:r w:rsidR="005A55A5">
        <w:rPr>
          <w:rFonts w:asciiTheme="majorHAnsi" w:hAnsiTheme="majorHAnsi"/>
          <w:szCs w:val="22"/>
        </w:rPr>
        <w:t>’</w:t>
      </w:r>
      <w:r w:rsidRPr="00C26BBF">
        <w:rPr>
          <w:rFonts w:asciiTheme="majorHAnsi" w:hAnsiTheme="majorHAnsi"/>
          <w:szCs w:val="22"/>
        </w:rPr>
        <w:t xml:space="preserve">. The link to the </w:t>
      </w:r>
      <w:r w:rsidR="0062423A">
        <w:rPr>
          <w:rFonts w:asciiTheme="majorHAnsi" w:hAnsiTheme="majorHAnsi"/>
          <w:szCs w:val="22"/>
        </w:rPr>
        <w:t>Shareholders'</w:t>
      </w:r>
      <w:r w:rsidRPr="00C26BBF">
        <w:rPr>
          <w:rFonts w:asciiTheme="majorHAnsi" w:hAnsiTheme="majorHAnsi"/>
          <w:szCs w:val="22"/>
        </w:rPr>
        <w:t xml:space="preserve"> Agreement (or other agreement as appropriate) at clause 4.2.6 ensures consistency between your agreements. Review each drawdown request carefully and require supporting documentation to verify compliance with these conditions.</w:t>
      </w:r>
    </w:p>
    <w:p w14:paraId="72F717A9" w14:textId="77777777" w:rsidR="00CC0A5A" w:rsidRPr="00C26BBF" w:rsidRDefault="00CC0A5A" w:rsidP="00CC0A5A">
      <w:pPr>
        <w:pStyle w:val="BBHeading1Lower"/>
        <w:numPr>
          <w:ilvl w:val="1"/>
          <w:numId w:val="8"/>
        </w:numPr>
        <w:rPr>
          <w:rFonts w:asciiTheme="majorHAnsi" w:hAnsiTheme="majorHAnsi"/>
          <w:szCs w:val="22"/>
          <w:u w:val="single"/>
        </w:rPr>
      </w:pPr>
      <w:bookmarkStart w:id="17" w:name="_Toc224561271"/>
      <w:bookmarkStart w:id="18" w:name="_Toc225258118"/>
      <w:r w:rsidRPr="00C26BBF">
        <w:rPr>
          <w:rFonts w:asciiTheme="majorHAnsi" w:hAnsiTheme="majorHAnsi"/>
          <w:szCs w:val="22"/>
          <w:u w:val="single"/>
        </w:rPr>
        <w:t>Clause 5: Drawing</w:t>
      </w:r>
      <w:bookmarkEnd w:id="17"/>
      <w:bookmarkEnd w:id="18"/>
      <w:r w:rsidRPr="00C26BBF">
        <w:rPr>
          <w:rFonts w:asciiTheme="majorHAnsi" w:hAnsiTheme="majorHAnsi"/>
          <w:szCs w:val="22"/>
          <w:u w:val="single"/>
        </w:rPr>
        <w:t xml:space="preserve"> </w:t>
      </w:r>
    </w:p>
    <w:p w14:paraId="0C5390EE" w14:textId="77777777" w:rsidR="00CC0A5A" w:rsidRPr="00C26BBF" w:rsidRDefault="00CC0A5A" w:rsidP="00CC0A5A">
      <w:pPr>
        <w:pStyle w:val="BBBodyTextIndent1"/>
        <w:rPr>
          <w:rFonts w:asciiTheme="majorHAnsi" w:hAnsiTheme="majorHAnsi"/>
          <w:szCs w:val="22"/>
        </w:rPr>
      </w:pPr>
      <w:r w:rsidRPr="00C26BBF">
        <w:rPr>
          <w:rFonts w:asciiTheme="majorHAnsi" w:hAnsiTheme="majorHAnsi"/>
          <w:b/>
          <w:bCs/>
          <w:szCs w:val="22"/>
        </w:rPr>
        <w:t xml:space="preserve">Purpose: </w:t>
      </w:r>
      <w:r w:rsidRPr="00C26BBF">
        <w:rPr>
          <w:rFonts w:asciiTheme="majorHAnsi" w:hAnsiTheme="majorHAnsi"/>
          <w:szCs w:val="22"/>
        </w:rPr>
        <w:t xml:space="preserve">This clause sets out the mechanics for the Borrower to request and receive loan advances during the Availability Period.  It specifies that each drawdown request must be made in the form set out in Schedule 2 and must include specified information and supporting documentation. Importantly, when the Borrower submits a drawdown request, it makes representations and warranties to the Lender that all conditions precedent in clause 4.2 are satisfied. This clause also ensures that any undrawn (i.e. unused) facility amount is automatically cancelled at the end of the Availability Period. </w:t>
      </w:r>
    </w:p>
    <w:p w14:paraId="7CEBA88A" w14:textId="77777777" w:rsidR="00CC0A5A" w:rsidRPr="00C26BBF" w:rsidRDefault="00CC0A5A" w:rsidP="00CC0A5A">
      <w:pPr>
        <w:pStyle w:val="BBBodyTextIndent1"/>
        <w:rPr>
          <w:rFonts w:asciiTheme="majorHAnsi" w:hAnsiTheme="majorHAnsi"/>
          <w:szCs w:val="22"/>
        </w:rPr>
      </w:pPr>
      <w:r w:rsidRPr="00C26BBF">
        <w:rPr>
          <w:rFonts w:asciiTheme="majorHAnsi" w:hAnsiTheme="majorHAnsi"/>
          <w:b/>
          <w:bCs/>
          <w:szCs w:val="22"/>
        </w:rPr>
        <w:t xml:space="preserve">Action Required: </w:t>
      </w:r>
    </w:p>
    <w:p w14:paraId="77ADAB2B" w14:textId="3951D6ED" w:rsidR="00CC0A5A" w:rsidRPr="00C26BBF" w:rsidRDefault="00CC0A5A" w:rsidP="00CC0A5A">
      <w:pPr>
        <w:pStyle w:val="BBClause2"/>
        <w:numPr>
          <w:ilvl w:val="0"/>
          <w:numId w:val="13"/>
        </w:numPr>
        <w:ind w:left="1080"/>
        <w:rPr>
          <w:rFonts w:asciiTheme="majorHAnsi" w:hAnsiTheme="majorHAnsi"/>
          <w:szCs w:val="22"/>
        </w:rPr>
      </w:pPr>
      <w:r w:rsidRPr="00C26BBF">
        <w:rPr>
          <w:rFonts w:asciiTheme="majorHAnsi" w:hAnsiTheme="majorHAnsi"/>
          <w:szCs w:val="22"/>
        </w:rPr>
        <w:t>Insert the number of Business Days' notice required for drawdown requests</w:t>
      </w:r>
      <w:r w:rsidR="006160DA">
        <w:rPr>
          <w:rFonts w:asciiTheme="majorHAnsi" w:hAnsiTheme="majorHAnsi"/>
          <w:szCs w:val="22"/>
        </w:rPr>
        <w:t>.</w:t>
      </w:r>
    </w:p>
    <w:p w14:paraId="5C8C8655" w14:textId="240D97A8" w:rsidR="00CC0A5A" w:rsidRPr="00C26BBF" w:rsidRDefault="00CC0A5A" w:rsidP="00CC0A5A">
      <w:pPr>
        <w:pStyle w:val="BBClause2"/>
        <w:numPr>
          <w:ilvl w:val="0"/>
          <w:numId w:val="13"/>
        </w:numPr>
        <w:ind w:left="1080"/>
        <w:rPr>
          <w:rFonts w:asciiTheme="majorHAnsi" w:hAnsiTheme="majorHAnsi"/>
          <w:szCs w:val="22"/>
        </w:rPr>
      </w:pPr>
      <w:r w:rsidRPr="00C26BBF">
        <w:rPr>
          <w:rFonts w:asciiTheme="majorHAnsi" w:hAnsiTheme="majorHAnsi"/>
          <w:szCs w:val="22"/>
        </w:rPr>
        <w:t xml:space="preserve">Consider the text in square brackets at clause 5.2, which explains that the CEG failing to advance a Loan if all terms and conditions of the Facility Agreement have been met is not a breach of the </w:t>
      </w:r>
      <w:r w:rsidR="0062423A">
        <w:rPr>
          <w:rFonts w:asciiTheme="majorHAnsi" w:hAnsiTheme="majorHAnsi"/>
          <w:szCs w:val="22"/>
        </w:rPr>
        <w:t>Shareholders'</w:t>
      </w:r>
      <w:r w:rsidR="00912968">
        <w:rPr>
          <w:rFonts w:asciiTheme="majorHAnsi" w:hAnsiTheme="majorHAnsi"/>
          <w:szCs w:val="22"/>
        </w:rPr>
        <w:t xml:space="preserve"> Agreement</w:t>
      </w:r>
      <w:r w:rsidRPr="00C26BBF">
        <w:rPr>
          <w:rFonts w:asciiTheme="majorHAnsi" w:hAnsiTheme="majorHAnsi"/>
          <w:szCs w:val="22"/>
        </w:rPr>
        <w:t xml:space="preserve"> (or other relevant agreement)</w:t>
      </w:r>
      <w:r w:rsidR="006160DA">
        <w:rPr>
          <w:rFonts w:asciiTheme="majorHAnsi" w:hAnsiTheme="majorHAnsi"/>
          <w:szCs w:val="22"/>
        </w:rPr>
        <w:t>.</w:t>
      </w:r>
    </w:p>
    <w:p w14:paraId="160A5282" w14:textId="3E45C994" w:rsidR="00CC0A5A" w:rsidRPr="00C26BBF" w:rsidRDefault="00CC0A5A" w:rsidP="00CC0A5A">
      <w:pPr>
        <w:pStyle w:val="BBClause2"/>
        <w:numPr>
          <w:ilvl w:val="0"/>
          <w:numId w:val="13"/>
        </w:numPr>
        <w:ind w:left="1080"/>
        <w:rPr>
          <w:rFonts w:asciiTheme="majorHAnsi" w:hAnsiTheme="majorHAnsi"/>
          <w:szCs w:val="22"/>
        </w:rPr>
      </w:pPr>
      <w:r w:rsidRPr="00C26BBF">
        <w:rPr>
          <w:rFonts w:asciiTheme="majorHAnsi" w:hAnsiTheme="majorHAnsi"/>
          <w:szCs w:val="22"/>
        </w:rPr>
        <w:lastRenderedPageBreak/>
        <w:t>Insert the number of Business Days within which administrative/technical failures to pay must be remedied (if including the optional provision in clause 5.2)</w:t>
      </w:r>
      <w:r w:rsidR="006160DA">
        <w:rPr>
          <w:rFonts w:asciiTheme="majorHAnsi" w:hAnsiTheme="majorHAnsi"/>
          <w:szCs w:val="22"/>
        </w:rPr>
        <w:t>.</w:t>
      </w:r>
    </w:p>
    <w:p w14:paraId="250C00B9" w14:textId="1653014B" w:rsidR="00CC0A5A" w:rsidRPr="00C26BBF" w:rsidRDefault="00CC0A5A" w:rsidP="00CC0A5A">
      <w:pPr>
        <w:pStyle w:val="BBClause2"/>
        <w:numPr>
          <w:ilvl w:val="0"/>
          <w:numId w:val="13"/>
        </w:numPr>
        <w:ind w:left="1080"/>
        <w:rPr>
          <w:rFonts w:asciiTheme="majorHAnsi" w:hAnsiTheme="majorHAnsi"/>
          <w:szCs w:val="22"/>
        </w:rPr>
      </w:pPr>
      <w:r w:rsidRPr="00C26BBF">
        <w:rPr>
          <w:rFonts w:asciiTheme="majorHAnsi" w:hAnsiTheme="majorHAnsi"/>
          <w:szCs w:val="22"/>
        </w:rPr>
        <w:t>Review Schedule 2 (Form of Drawdown Request) and tailor as needed</w:t>
      </w:r>
      <w:r w:rsidR="006160DA">
        <w:rPr>
          <w:rFonts w:asciiTheme="majorHAnsi" w:hAnsiTheme="majorHAnsi"/>
          <w:szCs w:val="22"/>
        </w:rPr>
        <w:t>.</w:t>
      </w:r>
    </w:p>
    <w:p w14:paraId="58847539" w14:textId="0A54BBB6" w:rsidR="00CC0A5A" w:rsidRPr="00C26BBF" w:rsidRDefault="00CC0A5A" w:rsidP="00CC0A5A">
      <w:pPr>
        <w:pStyle w:val="BBClause2"/>
        <w:numPr>
          <w:ilvl w:val="0"/>
          <w:numId w:val="0"/>
        </w:numPr>
        <w:ind w:left="720"/>
        <w:rPr>
          <w:rFonts w:asciiTheme="majorHAnsi" w:hAnsiTheme="majorHAnsi"/>
          <w:szCs w:val="22"/>
        </w:rPr>
      </w:pPr>
      <w:r w:rsidRPr="00C26BBF">
        <w:rPr>
          <w:rFonts w:asciiTheme="majorHAnsi" w:hAnsiTheme="majorHAnsi"/>
          <w:b/>
          <w:bCs/>
          <w:szCs w:val="22"/>
        </w:rPr>
        <w:t>Guidance to CEG:</w:t>
      </w:r>
      <w:r w:rsidRPr="00C26BBF">
        <w:rPr>
          <w:rFonts w:asciiTheme="majorHAnsi" w:hAnsiTheme="majorHAnsi"/>
          <w:szCs w:val="22"/>
        </w:rPr>
        <w:t xml:space="preserve"> The irrevocable nature of drawdown requests protects you from the Borrower changing its mind after you have prepared to advance funds. However, your obligation to advance is conditional on all the conditions precedent being satisfied - if they are not, you have no obligation to lend. </w:t>
      </w:r>
    </w:p>
    <w:p w14:paraId="6C91F880" w14:textId="77777777" w:rsidR="00CC0A5A" w:rsidRPr="00C26BBF" w:rsidRDefault="00CC0A5A" w:rsidP="00CC0A5A">
      <w:pPr>
        <w:pStyle w:val="BBHeading1Lower"/>
        <w:numPr>
          <w:ilvl w:val="1"/>
          <w:numId w:val="8"/>
        </w:numPr>
        <w:rPr>
          <w:rFonts w:asciiTheme="majorHAnsi" w:hAnsiTheme="majorHAnsi"/>
          <w:szCs w:val="22"/>
          <w:u w:val="single"/>
        </w:rPr>
      </w:pPr>
      <w:bookmarkStart w:id="19" w:name="_Toc224561272"/>
      <w:bookmarkStart w:id="20" w:name="_Toc225258119"/>
      <w:r w:rsidRPr="00C26BBF">
        <w:rPr>
          <w:rFonts w:asciiTheme="majorHAnsi" w:hAnsiTheme="majorHAnsi"/>
          <w:szCs w:val="22"/>
          <w:u w:val="single"/>
        </w:rPr>
        <w:t>Clause 6: Interest</w:t>
      </w:r>
      <w:bookmarkEnd w:id="19"/>
      <w:bookmarkEnd w:id="20"/>
      <w:r w:rsidRPr="00C26BBF">
        <w:rPr>
          <w:rFonts w:asciiTheme="majorHAnsi" w:hAnsiTheme="majorHAnsi"/>
          <w:szCs w:val="22"/>
          <w:u w:val="single"/>
        </w:rPr>
        <w:t xml:space="preserve"> </w:t>
      </w:r>
    </w:p>
    <w:p w14:paraId="36F73CD0" w14:textId="77777777" w:rsidR="00CC0A5A" w:rsidRDefault="00CC0A5A" w:rsidP="00CC0A5A">
      <w:pPr>
        <w:pStyle w:val="BBBodyTextIndent1"/>
        <w:rPr>
          <w:rFonts w:asciiTheme="majorHAnsi" w:hAnsiTheme="majorHAnsi"/>
          <w:szCs w:val="22"/>
        </w:rPr>
      </w:pPr>
      <w:r w:rsidRPr="00C26BBF">
        <w:rPr>
          <w:rFonts w:asciiTheme="majorHAnsi" w:hAnsiTheme="majorHAnsi"/>
          <w:b/>
          <w:bCs/>
          <w:szCs w:val="22"/>
        </w:rPr>
        <w:t xml:space="preserve">Purpose: </w:t>
      </w:r>
      <w:r w:rsidRPr="00C26BBF">
        <w:rPr>
          <w:rFonts w:asciiTheme="majorHAnsi" w:hAnsiTheme="majorHAnsi"/>
          <w:szCs w:val="22"/>
        </w:rPr>
        <w:t>This clause sets out (1) the interest rate payable on the loan; (2) the interest rate payable on late payments; and (3) when interest is due.</w:t>
      </w:r>
    </w:p>
    <w:p w14:paraId="4EEE5428" w14:textId="77777777" w:rsidR="009C0337" w:rsidRPr="00C26BBF" w:rsidRDefault="009C0337" w:rsidP="009C0337">
      <w:pPr>
        <w:pStyle w:val="BBBodyTextIndent1"/>
        <w:rPr>
          <w:rFonts w:asciiTheme="majorHAnsi" w:hAnsiTheme="majorHAnsi"/>
          <w:szCs w:val="22"/>
        </w:rPr>
      </w:pPr>
      <w:r w:rsidRPr="00C26BBF">
        <w:rPr>
          <w:rFonts w:asciiTheme="majorHAnsi" w:hAnsiTheme="majorHAnsi"/>
          <w:szCs w:val="22"/>
        </w:rPr>
        <w:t>Interest accrues daily on each loan at the specified rate and is payable in full on the Repayment Date.</w:t>
      </w:r>
    </w:p>
    <w:p w14:paraId="3FC3A06D" w14:textId="788CF076" w:rsidR="009C0337" w:rsidRPr="009C0337" w:rsidRDefault="009C0337" w:rsidP="009C0337">
      <w:pPr>
        <w:pStyle w:val="BBBodyTextIndent1"/>
        <w:rPr>
          <w:rFonts w:asciiTheme="majorHAnsi" w:hAnsiTheme="majorHAnsi"/>
          <w:szCs w:val="22"/>
        </w:rPr>
      </w:pPr>
      <w:r w:rsidRPr="00C26BBF">
        <w:rPr>
          <w:rFonts w:asciiTheme="majorHAnsi" w:hAnsiTheme="majorHAnsi"/>
          <w:szCs w:val="22"/>
        </w:rPr>
        <w:t>Default interest at 2% above the normal rate applies if any payment under the Agreement is late</w:t>
      </w:r>
      <w:r>
        <w:rPr>
          <w:rFonts w:asciiTheme="majorHAnsi" w:hAnsiTheme="majorHAnsi"/>
          <w:szCs w:val="22"/>
        </w:rPr>
        <w:t>.</w:t>
      </w:r>
    </w:p>
    <w:p w14:paraId="45E4CA35" w14:textId="77777777" w:rsidR="00CC0A5A" w:rsidRPr="00C26BBF" w:rsidRDefault="00CC0A5A" w:rsidP="00CC0A5A">
      <w:pPr>
        <w:pStyle w:val="BBBodyTextIndent1"/>
        <w:rPr>
          <w:rFonts w:asciiTheme="majorHAnsi" w:hAnsiTheme="majorHAnsi"/>
          <w:szCs w:val="22"/>
        </w:rPr>
      </w:pPr>
      <w:r w:rsidRPr="00C26BBF">
        <w:rPr>
          <w:rFonts w:asciiTheme="majorHAnsi" w:hAnsiTheme="majorHAnsi"/>
          <w:b/>
          <w:bCs/>
          <w:szCs w:val="22"/>
        </w:rPr>
        <w:t xml:space="preserve">Action Required: </w:t>
      </w:r>
    </w:p>
    <w:p w14:paraId="752E3A81" w14:textId="5D634402" w:rsidR="00CC0A5A" w:rsidRPr="00C26BBF" w:rsidRDefault="00CC0A5A" w:rsidP="00CC0A5A">
      <w:pPr>
        <w:pStyle w:val="BBClause2"/>
        <w:numPr>
          <w:ilvl w:val="0"/>
          <w:numId w:val="13"/>
        </w:numPr>
        <w:ind w:left="1080"/>
        <w:rPr>
          <w:rFonts w:asciiTheme="majorHAnsi" w:hAnsiTheme="majorHAnsi"/>
          <w:szCs w:val="22"/>
        </w:rPr>
      </w:pPr>
      <w:r w:rsidRPr="00C26BBF">
        <w:rPr>
          <w:rFonts w:asciiTheme="majorHAnsi" w:hAnsiTheme="majorHAnsi"/>
          <w:szCs w:val="22"/>
        </w:rPr>
        <w:t>Insert the interest rate percentage payable on the loan</w:t>
      </w:r>
      <w:r w:rsidR="006160DA">
        <w:rPr>
          <w:rFonts w:asciiTheme="majorHAnsi" w:hAnsiTheme="majorHAnsi"/>
          <w:szCs w:val="22"/>
        </w:rPr>
        <w:t>.</w:t>
      </w:r>
    </w:p>
    <w:p w14:paraId="09874C3F" w14:textId="0369177D" w:rsidR="00CC0A5A" w:rsidRPr="00C26BBF" w:rsidRDefault="00CC0A5A" w:rsidP="00CC0A5A">
      <w:pPr>
        <w:pStyle w:val="BBClause2"/>
        <w:numPr>
          <w:ilvl w:val="0"/>
          <w:numId w:val="13"/>
        </w:numPr>
        <w:ind w:left="1080"/>
        <w:rPr>
          <w:rFonts w:asciiTheme="majorHAnsi" w:hAnsiTheme="majorHAnsi"/>
          <w:szCs w:val="22"/>
        </w:rPr>
      </w:pPr>
      <w:r w:rsidRPr="00C26BBF">
        <w:rPr>
          <w:rFonts w:asciiTheme="majorHAnsi" w:hAnsiTheme="majorHAnsi"/>
          <w:szCs w:val="22"/>
        </w:rPr>
        <w:t>Decide whether interest is a fixed percentage or calculated as a margin above the Bank of England's Base Rate</w:t>
      </w:r>
      <w:r w:rsidR="006160DA">
        <w:rPr>
          <w:rFonts w:asciiTheme="majorHAnsi" w:hAnsiTheme="majorHAnsi"/>
          <w:szCs w:val="22"/>
        </w:rPr>
        <w:t>.</w:t>
      </w:r>
    </w:p>
    <w:p w14:paraId="2684B739" w14:textId="77777777" w:rsidR="00CC0A5A" w:rsidRPr="00C26BBF" w:rsidRDefault="00CC0A5A" w:rsidP="00CC0A5A">
      <w:pPr>
        <w:pStyle w:val="BBClause2"/>
        <w:numPr>
          <w:ilvl w:val="0"/>
          <w:numId w:val="13"/>
        </w:numPr>
        <w:ind w:left="1080"/>
        <w:rPr>
          <w:rFonts w:asciiTheme="majorHAnsi" w:hAnsiTheme="majorHAnsi"/>
          <w:szCs w:val="22"/>
        </w:rPr>
      </w:pPr>
      <w:r w:rsidRPr="00C26BBF">
        <w:rPr>
          <w:rFonts w:asciiTheme="majorHAnsi" w:hAnsiTheme="majorHAnsi"/>
          <w:szCs w:val="22"/>
        </w:rPr>
        <w:t>If using a variable rate, ensure the Bank of England's Bank Rate definition is included in clause 1.</w:t>
      </w:r>
    </w:p>
    <w:p w14:paraId="23566CAE" w14:textId="12E5A5AB" w:rsidR="00CC0A5A" w:rsidRPr="00C26BBF" w:rsidRDefault="00CC0A5A" w:rsidP="00CC0A5A">
      <w:pPr>
        <w:pStyle w:val="BBBodyTextIndent1"/>
        <w:rPr>
          <w:rFonts w:asciiTheme="majorHAnsi" w:hAnsiTheme="majorHAnsi"/>
          <w:szCs w:val="22"/>
        </w:rPr>
      </w:pPr>
      <w:r w:rsidRPr="00C26BBF">
        <w:rPr>
          <w:rFonts w:asciiTheme="majorHAnsi" w:hAnsiTheme="majorHAnsi"/>
          <w:b/>
          <w:bCs/>
          <w:szCs w:val="22"/>
        </w:rPr>
        <w:t>Guidance to CEG:</w:t>
      </w:r>
      <w:r w:rsidRPr="00C26BBF">
        <w:rPr>
          <w:rFonts w:asciiTheme="majorHAnsi" w:hAnsiTheme="majorHAnsi"/>
          <w:szCs w:val="22"/>
        </w:rPr>
        <w:t xml:space="preserve"> Discuss with your financial advisers to determine the appropriate rate for your investment objectives.</w:t>
      </w:r>
    </w:p>
    <w:p w14:paraId="1CB42CAB" w14:textId="77777777" w:rsidR="00CC0A5A" w:rsidRPr="00C26BBF" w:rsidRDefault="00CC0A5A" w:rsidP="00CC0A5A">
      <w:pPr>
        <w:pStyle w:val="BBHeading1Lower"/>
        <w:numPr>
          <w:ilvl w:val="1"/>
          <w:numId w:val="8"/>
        </w:numPr>
        <w:rPr>
          <w:rFonts w:asciiTheme="majorHAnsi" w:hAnsiTheme="majorHAnsi"/>
          <w:b w:val="0"/>
          <w:bCs/>
          <w:szCs w:val="22"/>
          <w:u w:val="single"/>
        </w:rPr>
      </w:pPr>
      <w:bookmarkStart w:id="21" w:name="_Toc224561273"/>
      <w:bookmarkStart w:id="22" w:name="_Toc225258120"/>
      <w:r w:rsidRPr="00C26BBF">
        <w:rPr>
          <w:rFonts w:asciiTheme="majorHAnsi" w:hAnsiTheme="majorHAnsi"/>
          <w:szCs w:val="22"/>
          <w:u w:val="single"/>
        </w:rPr>
        <w:t>Clause 7: Repayment</w:t>
      </w:r>
      <w:bookmarkEnd w:id="21"/>
      <w:bookmarkEnd w:id="22"/>
      <w:r w:rsidRPr="00C26BBF">
        <w:rPr>
          <w:rFonts w:asciiTheme="majorHAnsi" w:hAnsiTheme="majorHAnsi"/>
          <w:b w:val="0"/>
          <w:bCs/>
          <w:szCs w:val="22"/>
          <w:u w:val="single"/>
        </w:rPr>
        <w:t xml:space="preserve"> </w:t>
      </w:r>
    </w:p>
    <w:p w14:paraId="472255D1" w14:textId="77777777" w:rsidR="00CC0A5A" w:rsidRPr="00C26BBF" w:rsidRDefault="00CC0A5A" w:rsidP="00CC0A5A">
      <w:pPr>
        <w:pStyle w:val="BBBodyTextIndent1"/>
        <w:rPr>
          <w:rFonts w:asciiTheme="majorHAnsi" w:hAnsiTheme="majorHAnsi"/>
          <w:szCs w:val="22"/>
        </w:rPr>
      </w:pPr>
      <w:r w:rsidRPr="00C26BBF">
        <w:rPr>
          <w:rFonts w:asciiTheme="majorHAnsi" w:hAnsiTheme="majorHAnsi"/>
          <w:b/>
          <w:bCs/>
          <w:szCs w:val="22"/>
        </w:rPr>
        <w:t xml:space="preserve">Purpose: </w:t>
      </w:r>
      <w:r w:rsidRPr="00C26BBF">
        <w:rPr>
          <w:rFonts w:asciiTheme="majorHAnsi" w:hAnsiTheme="majorHAnsi"/>
          <w:szCs w:val="22"/>
        </w:rPr>
        <w:t>This clause requires the Borrower to repay the full amount of all loans plus accrued interest on the Repayment Date.</w:t>
      </w:r>
    </w:p>
    <w:p w14:paraId="0B430786" w14:textId="387FD0F0" w:rsidR="00CC0A5A" w:rsidRPr="00C26BBF" w:rsidRDefault="00CC0A5A" w:rsidP="00CC0A5A">
      <w:pPr>
        <w:pStyle w:val="BBBodyTextIndent1"/>
        <w:rPr>
          <w:rFonts w:asciiTheme="majorHAnsi" w:hAnsiTheme="majorHAnsi"/>
          <w:szCs w:val="22"/>
        </w:rPr>
      </w:pPr>
      <w:r w:rsidRPr="00C26BBF">
        <w:rPr>
          <w:rFonts w:asciiTheme="majorHAnsi" w:hAnsiTheme="majorHAnsi"/>
          <w:szCs w:val="22"/>
        </w:rPr>
        <w:t xml:space="preserve">The Repayment Date is defined in clause 1 as the earlier of an Exit (subject to the </w:t>
      </w:r>
      <w:r w:rsidR="0062423A">
        <w:rPr>
          <w:rFonts w:asciiTheme="majorHAnsi" w:hAnsiTheme="majorHAnsi"/>
          <w:szCs w:val="22"/>
        </w:rPr>
        <w:t>Shareholders'</w:t>
      </w:r>
      <w:r w:rsidR="001F35AC">
        <w:rPr>
          <w:rFonts w:asciiTheme="majorHAnsi" w:hAnsiTheme="majorHAnsi"/>
          <w:szCs w:val="22"/>
        </w:rPr>
        <w:t xml:space="preserve"> Agreement</w:t>
      </w:r>
      <w:r w:rsidRPr="00C26BBF">
        <w:rPr>
          <w:rFonts w:asciiTheme="majorHAnsi" w:hAnsiTheme="majorHAnsi"/>
          <w:szCs w:val="22"/>
        </w:rPr>
        <w:t xml:space="preserve"> (or other relevant agreement)) or a specified long-stop date. An "Exit" means a Change of Control or sale of substantially all the Borrower's assets.</w:t>
      </w:r>
    </w:p>
    <w:p w14:paraId="258455EE" w14:textId="77777777" w:rsidR="00CC0A5A" w:rsidRPr="00C26BBF" w:rsidRDefault="00CC0A5A" w:rsidP="00CC0A5A">
      <w:pPr>
        <w:pStyle w:val="BBBodyTextIndent1"/>
        <w:rPr>
          <w:rFonts w:asciiTheme="majorHAnsi" w:hAnsiTheme="majorHAnsi"/>
          <w:szCs w:val="22"/>
        </w:rPr>
      </w:pPr>
      <w:r w:rsidRPr="00C26BBF">
        <w:rPr>
          <w:rFonts w:asciiTheme="majorHAnsi" w:hAnsiTheme="majorHAnsi"/>
          <w:szCs w:val="22"/>
        </w:rPr>
        <w:t>This structure means:</w:t>
      </w:r>
    </w:p>
    <w:p w14:paraId="60E1526B" w14:textId="77777777" w:rsidR="00CC0A5A" w:rsidRPr="00C26BBF" w:rsidRDefault="00CC0A5A" w:rsidP="00CC0A5A">
      <w:pPr>
        <w:pStyle w:val="BBBodyTextIndent1"/>
        <w:numPr>
          <w:ilvl w:val="0"/>
          <w:numId w:val="38"/>
        </w:numPr>
        <w:rPr>
          <w:rFonts w:asciiTheme="majorHAnsi" w:hAnsiTheme="majorHAnsi"/>
          <w:szCs w:val="22"/>
        </w:rPr>
      </w:pPr>
      <w:r w:rsidRPr="00C26BBF">
        <w:rPr>
          <w:rFonts w:asciiTheme="majorHAnsi" w:hAnsiTheme="majorHAnsi"/>
          <w:szCs w:val="22"/>
        </w:rPr>
        <w:t>If the project is sold or there is a change in ownership, the loan becomes immediately due and payable (ensuring the Lender is repaid before proceeds are distributed to the shareholder);</w:t>
      </w:r>
    </w:p>
    <w:p w14:paraId="3F23AD3C" w14:textId="77777777" w:rsidR="00CC0A5A" w:rsidRPr="00C26BBF" w:rsidRDefault="00CC0A5A" w:rsidP="00CC0A5A">
      <w:pPr>
        <w:pStyle w:val="BBBodyTextIndent1"/>
        <w:numPr>
          <w:ilvl w:val="0"/>
          <w:numId w:val="38"/>
        </w:numPr>
        <w:rPr>
          <w:rFonts w:asciiTheme="majorHAnsi" w:hAnsiTheme="majorHAnsi"/>
          <w:szCs w:val="22"/>
        </w:rPr>
      </w:pPr>
      <w:r w:rsidRPr="00C26BBF">
        <w:rPr>
          <w:rFonts w:asciiTheme="majorHAnsi" w:hAnsiTheme="majorHAnsi"/>
          <w:szCs w:val="22"/>
        </w:rPr>
        <w:t>Otherwise, repayment occurs on the long-stop date; and</w:t>
      </w:r>
    </w:p>
    <w:p w14:paraId="56B9B2E2" w14:textId="1A7F56EA" w:rsidR="00CC0A5A" w:rsidRPr="00C26BBF" w:rsidRDefault="00CC0A5A" w:rsidP="00CC0A5A">
      <w:pPr>
        <w:pStyle w:val="BBBodyTextIndent1"/>
        <w:numPr>
          <w:ilvl w:val="0"/>
          <w:numId w:val="38"/>
        </w:numPr>
        <w:rPr>
          <w:rFonts w:asciiTheme="majorHAnsi" w:hAnsiTheme="majorHAnsi"/>
          <w:szCs w:val="22"/>
        </w:rPr>
      </w:pPr>
      <w:r w:rsidRPr="00C26BBF">
        <w:rPr>
          <w:rFonts w:asciiTheme="majorHAnsi" w:hAnsiTheme="majorHAnsi"/>
          <w:szCs w:val="22"/>
        </w:rPr>
        <w:t xml:space="preserve">The relationship with the </w:t>
      </w:r>
      <w:r w:rsidR="0062423A">
        <w:rPr>
          <w:rFonts w:asciiTheme="majorHAnsi" w:hAnsiTheme="majorHAnsi"/>
          <w:szCs w:val="22"/>
        </w:rPr>
        <w:t>Shareholders'</w:t>
      </w:r>
      <w:r w:rsidR="001F35AC">
        <w:rPr>
          <w:rFonts w:asciiTheme="majorHAnsi" w:hAnsiTheme="majorHAnsi"/>
          <w:szCs w:val="22"/>
        </w:rPr>
        <w:t xml:space="preserve"> Agreement</w:t>
      </w:r>
      <w:r w:rsidRPr="00C26BBF">
        <w:rPr>
          <w:rFonts w:asciiTheme="majorHAnsi" w:hAnsiTheme="majorHAnsi"/>
          <w:szCs w:val="22"/>
        </w:rPr>
        <w:t xml:space="preserve"> (or other relevant agreement) must be carefully considered to ensure the timing of loan repayment </w:t>
      </w:r>
      <w:r w:rsidR="00441398">
        <w:rPr>
          <w:rFonts w:asciiTheme="majorHAnsi" w:hAnsiTheme="majorHAnsi"/>
          <w:szCs w:val="22"/>
        </w:rPr>
        <w:t>is</w:t>
      </w:r>
      <w:r w:rsidRPr="00C26BBF">
        <w:rPr>
          <w:rFonts w:asciiTheme="majorHAnsi" w:hAnsiTheme="majorHAnsi"/>
          <w:szCs w:val="22"/>
        </w:rPr>
        <w:t xml:space="preserve"> properly coordinated.</w:t>
      </w:r>
    </w:p>
    <w:p w14:paraId="2D106B02" w14:textId="77777777" w:rsidR="00CC0A5A" w:rsidRPr="00C26BBF" w:rsidRDefault="00CC0A5A" w:rsidP="00CC0A5A">
      <w:pPr>
        <w:ind w:left="720"/>
        <w:rPr>
          <w:rFonts w:asciiTheme="majorHAnsi" w:hAnsiTheme="majorHAnsi"/>
          <w:sz w:val="22"/>
          <w:szCs w:val="22"/>
        </w:rPr>
      </w:pPr>
      <w:r w:rsidRPr="00C26BBF">
        <w:rPr>
          <w:rFonts w:asciiTheme="majorHAnsi" w:hAnsiTheme="majorHAnsi"/>
          <w:sz w:val="22"/>
          <w:szCs w:val="22"/>
        </w:rPr>
        <w:lastRenderedPageBreak/>
        <w:t>If the loans are instead to be repaid in instalments, this clause should be adapted, but the reference to an Exit should be retained.</w:t>
      </w:r>
    </w:p>
    <w:p w14:paraId="69E5FC92" w14:textId="77777777" w:rsidR="00CC0A5A" w:rsidRPr="00C26BBF" w:rsidRDefault="00CC0A5A" w:rsidP="00CC0A5A">
      <w:pPr>
        <w:rPr>
          <w:rFonts w:asciiTheme="majorHAnsi" w:hAnsiTheme="majorHAnsi"/>
          <w:sz w:val="22"/>
          <w:szCs w:val="22"/>
        </w:rPr>
      </w:pPr>
    </w:p>
    <w:p w14:paraId="37176CDE" w14:textId="77777777" w:rsidR="00CC0A5A" w:rsidRPr="00C26BBF" w:rsidRDefault="00CC0A5A" w:rsidP="00CC0A5A">
      <w:pPr>
        <w:pStyle w:val="BBBodyTextIndent1"/>
        <w:rPr>
          <w:rFonts w:asciiTheme="majorHAnsi" w:hAnsiTheme="majorHAnsi"/>
          <w:b/>
          <w:bCs/>
          <w:szCs w:val="22"/>
        </w:rPr>
      </w:pPr>
      <w:r w:rsidRPr="00C26BBF">
        <w:rPr>
          <w:rFonts w:asciiTheme="majorHAnsi" w:hAnsiTheme="majorHAnsi"/>
          <w:b/>
          <w:bCs/>
          <w:szCs w:val="22"/>
        </w:rPr>
        <w:t>Action Required:</w:t>
      </w:r>
    </w:p>
    <w:p w14:paraId="18B855D8" w14:textId="71B6BFD8" w:rsidR="00CC0A5A" w:rsidRPr="00C26BBF" w:rsidRDefault="00CC0A5A" w:rsidP="00CC0A5A">
      <w:pPr>
        <w:pStyle w:val="BBClause2"/>
        <w:numPr>
          <w:ilvl w:val="0"/>
          <w:numId w:val="13"/>
        </w:numPr>
        <w:ind w:left="1080"/>
        <w:rPr>
          <w:rFonts w:asciiTheme="majorHAnsi" w:hAnsiTheme="majorHAnsi"/>
          <w:szCs w:val="22"/>
        </w:rPr>
      </w:pPr>
      <w:r w:rsidRPr="00C26BBF">
        <w:rPr>
          <w:rFonts w:asciiTheme="majorHAnsi" w:hAnsiTheme="majorHAnsi"/>
          <w:szCs w:val="22"/>
        </w:rPr>
        <w:t>Insert the long-stop Repayment Date in the definition in clause 1</w:t>
      </w:r>
      <w:r w:rsidR="006160DA">
        <w:rPr>
          <w:rFonts w:asciiTheme="majorHAnsi" w:hAnsiTheme="majorHAnsi"/>
          <w:szCs w:val="22"/>
        </w:rPr>
        <w:t>.</w:t>
      </w:r>
    </w:p>
    <w:p w14:paraId="72C20719" w14:textId="0AEAAC78" w:rsidR="00CC0A5A" w:rsidRPr="00C26BBF" w:rsidRDefault="00CC0A5A" w:rsidP="00CC0A5A">
      <w:pPr>
        <w:pStyle w:val="BBClause2"/>
        <w:numPr>
          <w:ilvl w:val="0"/>
          <w:numId w:val="13"/>
        </w:numPr>
        <w:ind w:left="1080"/>
        <w:rPr>
          <w:rFonts w:asciiTheme="majorHAnsi" w:hAnsiTheme="majorHAnsi"/>
          <w:szCs w:val="22"/>
        </w:rPr>
      </w:pPr>
      <w:r w:rsidRPr="00C26BBF">
        <w:rPr>
          <w:rFonts w:asciiTheme="majorHAnsi" w:hAnsiTheme="majorHAnsi"/>
          <w:szCs w:val="22"/>
        </w:rPr>
        <w:t>Ensure this date is realistic given the project timeline and expected cashflows</w:t>
      </w:r>
      <w:r w:rsidR="006160DA">
        <w:rPr>
          <w:rFonts w:asciiTheme="majorHAnsi" w:hAnsiTheme="majorHAnsi"/>
          <w:szCs w:val="22"/>
        </w:rPr>
        <w:t>.</w:t>
      </w:r>
    </w:p>
    <w:p w14:paraId="18973CCD" w14:textId="22360CAD" w:rsidR="00CC0A5A" w:rsidRPr="00C26BBF" w:rsidRDefault="00CC0A5A" w:rsidP="00CC0A5A">
      <w:pPr>
        <w:pStyle w:val="BBClause2"/>
        <w:numPr>
          <w:ilvl w:val="0"/>
          <w:numId w:val="13"/>
        </w:numPr>
        <w:ind w:left="1080"/>
        <w:rPr>
          <w:rFonts w:asciiTheme="majorHAnsi" w:hAnsiTheme="majorHAnsi"/>
          <w:szCs w:val="22"/>
        </w:rPr>
      </w:pPr>
      <w:r w:rsidRPr="00C26BBF">
        <w:rPr>
          <w:rFonts w:asciiTheme="majorHAnsi" w:hAnsiTheme="majorHAnsi"/>
          <w:szCs w:val="22"/>
        </w:rPr>
        <w:t xml:space="preserve">If applicable, carefully review the </w:t>
      </w:r>
      <w:r w:rsidR="0062423A">
        <w:rPr>
          <w:rFonts w:asciiTheme="majorHAnsi" w:hAnsiTheme="majorHAnsi"/>
          <w:szCs w:val="22"/>
        </w:rPr>
        <w:t>Shareholders'</w:t>
      </w:r>
      <w:r w:rsidR="001F35AC">
        <w:rPr>
          <w:rFonts w:asciiTheme="majorHAnsi" w:hAnsiTheme="majorHAnsi"/>
          <w:szCs w:val="22"/>
        </w:rPr>
        <w:t xml:space="preserve"> Agreement</w:t>
      </w:r>
      <w:r w:rsidRPr="00C26BBF">
        <w:rPr>
          <w:rFonts w:asciiTheme="majorHAnsi" w:hAnsiTheme="majorHAnsi"/>
          <w:szCs w:val="22"/>
        </w:rPr>
        <w:t xml:space="preserve"> (or other relevant agreement) to ensure the repayment provisions are consistent</w:t>
      </w:r>
      <w:r w:rsidR="006160DA">
        <w:rPr>
          <w:rFonts w:asciiTheme="majorHAnsi" w:hAnsiTheme="majorHAnsi"/>
          <w:szCs w:val="22"/>
        </w:rPr>
        <w:t>.</w:t>
      </w:r>
    </w:p>
    <w:p w14:paraId="7D043B8B" w14:textId="77777777" w:rsidR="00CC0A5A" w:rsidRPr="00C26BBF" w:rsidRDefault="00CC0A5A" w:rsidP="00CC0A5A">
      <w:pPr>
        <w:pStyle w:val="BBHeading1Lower"/>
        <w:numPr>
          <w:ilvl w:val="1"/>
          <w:numId w:val="8"/>
        </w:numPr>
        <w:rPr>
          <w:rFonts w:asciiTheme="majorHAnsi" w:hAnsiTheme="majorHAnsi"/>
          <w:szCs w:val="22"/>
          <w:u w:val="single"/>
        </w:rPr>
      </w:pPr>
      <w:bookmarkStart w:id="23" w:name="_Toc224561274"/>
      <w:bookmarkStart w:id="24" w:name="_Toc225258121"/>
      <w:r w:rsidRPr="00C26BBF">
        <w:rPr>
          <w:rFonts w:asciiTheme="majorHAnsi" w:hAnsiTheme="majorHAnsi"/>
          <w:szCs w:val="22"/>
          <w:u w:val="single"/>
        </w:rPr>
        <w:t>Clause 8: Costs</w:t>
      </w:r>
      <w:bookmarkEnd w:id="23"/>
      <w:bookmarkEnd w:id="24"/>
      <w:r w:rsidRPr="00C26BBF">
        <w:rPr>
          <w:rFonts w:asciiTheme="majorHAnsi" w:hAnsiTheme="majorHAnsi"/>
          <w:szCs w:val="22"/>
          <w:u w:val="single"/>
        </w:rPr>
        <w:t xml:space="preserve"> </w:t>
      </w:r>
    </w:p>
    <w:p w14:paraId="266D30BE" w14:textId="77777777" w:rsidR="00CC0A5A" w:rsidRPr="00C26BBF" w:rsidRDefault="00CC0A5A" w:rsidP="00CC0A5A">
      <w:pPr>
        <w:pStyle w:val="BBBodyTextIndent1"/>
        <w:rPr>
          <w:rFonts w:asciiTheme="majorHAnsi" w:hAnsiTheme="majorHAnsi"/>
          <w:szCs w:val="22"/>
        </w:rPr>
      </w:pPr>
      <w:r w:rsidRPr="00C26BBF">
        <w:rPr>
          <w:rFonts w:asciiTheme="majorHAnsi" w:hAnsiTheme="majorHAnsi"/>
          <w:b/>
          <w:bCs/>
          <w:szCs w:val="22"/>
        </w:rPr>
        <w:t xml:space="preserve">Purpose: </w:t>
      </w:r>
      <w:r w:rsidRPr="00C26BBF">
        <w:rPr>
          <w:rFonts w:asciiTheme="majorHAnsi" w:hAnsiTheme="majorHAnsi"/>
          <w:szCs w:val="22"/>
        </w:rPr>
        <w:t>This clause requires the Borrower to reimburse the Lender for costs and expenses incurred in connection with the loan facility and to indemnify the Lender for stamp duties and similar taxes.</w:t>
      </w:r>
    </w:p>
    <w:p w14:paraId="3295F4D2" w14:textId="77777777" w:rsidR="00CC0A5A" w:rsidRPr="00C26BBF" w:rsidRDefault="00CC0A5A" w:rsidP="00CC0A5A">
      <w:pPr>
        <w:pStyle w:val="BBHeading1Lower"/>
        <w:numPr>
          <w:ilvl w:val="1"/>
          <w:numId w:val="8"/>
        </w:numPr>
        <w:rPr>
          <w:rFonts w:asciiTheme="majorHAnsi" w:hAnsiTheme="majorHAnsi"/>
          <w:szCs w:val="22"/>
          <w:u w:val="single"/>
        </w:rPr>
      </w:pPr>
      <w:bookmarkStart w:id="25" w:name="_Toc224561275"/>
      <w:bookmarkStart w:id="26" w:name="_Toc225258122"/>
      <w:r w:rsidRPr="00C26BBF">
        <w:rPr>
          <w:rFonts w:asciiTheme="majorHAnsi" w:hAnsiTheme="majorHAnsi"/>
          <w:szCs w:val="22"/>
          <w:u w:val="single"/>
        </w:rPr>
        <w:t>Clause 9: Payments</w:t>
      </w:r>
      <w:bookmarkEnd w:id="25"/>
      <w:bookmarkEnd w:id="26"/>
      <w:r w:rsidRPr="00C26BBF">
        <w:rPr>
          <w:rFonts w:asciiTheme="majorHAnsi" w:hAnsiTheme="majorHAnsi"/>
          <w:szCs w:val="22"/>
          <w:u w:val="single"/>
        </w:rPr>
        <w:t xml:space="preserve"> </w:t>
      </w:r>
    </w:p>
    <w:p w14:paraId="3DDDF694" w14:textId="77777777" w:rsidR="00CC0A5A" w:rsidRPr="00C26BBF" w:rsidRDefault="00CC0A5A" w:rsidP="00CC0A5A">
      <w:pPr>
        <w:pStyle w:val="BBBodyTextIndent1"/>
        <w:rPr>
          <w:rFonts w:asciiTheme="majorHAnsi" w:hAnsiTheme="majorHAnsi"/>
          <w:szCs w:val="22"/>
        </w:rPr>
      </w:pPr>
      <w:r w:rsidRPr="00C26BBF">
        <w:rPr>
          <w:rFonts w:asciiTheme="majorHAnsi" w:hAnsiTheme="majorHAnsi"/>
          <w:b/>
          <w:bCs/>
          <w:szCs w:val="22"/>
        </w:rPr>
        <w:t>Purpose</w:t>
      </w:r>
      <w:r w:rsidRPr="00C26BBF">
        <w:rPr>
          <w:rFonts w:asciiTheme="majorHAnsi" w:hAnsiTheme="majorHAnsi"/>
          <w:szCs w:val="22"/>
        </w:rPr>
        <w:t xml:space="preserve">: This clause sets out the mechanics for how payments must be made under the Finance Documents. </w:t>
      </w:r>
    </w:p>
    <w:p w14:paraId="074960E3" w14:textId="77777777" w:rsidR="00CC0A5A" w:rsidRPr="00C26BBF" w:rsidRDefault="00CC0A5A" w:rsidP="00CC0A5A">
      <w:pPr>
        <w:pStyle w:val="BBBodyTextIndent1"/>
        <w:rPr>
          <w:rFonts w:asciiTheme="majorHAnsi" w:hAnsiTheme="majorHAnsi"/>
          <w:szCs w:val="22"/>
        </w:rPr>
      </w:pPr>
      <w:r w:rsidRPr="00C26BBF">
        <w:rPr>
          <w:rFonts w:asciiTheme="majorHAnsi" w:hAnsiTheme="majorHAnsi"/>
          <w:szCs w:val="22"/>
        </w:rPr>
        <w:t xml:space="preserve">This clause specifies that all payments must be: </w:t>
      </w:r>
    </w:p>
    <w:p w14:paraId="2516A521" w14:textId="42711D1C" w:rsidR="00CC0A5A" w:rsidRPr="00C26BBF" w:rsidRDefault="006036C7" w:rsidP="00CC0A5A">
      <w:pPr>
        <w:pStyle w:val="ListParagraph"/>
        <w:numPr>
          <w:ilvl w:val="0"/>
          <w:numId w:val="38"/>
        </w:numPr>
        <w:rPr>
          <w:rFonts w:asciiTheme="majorHAnsi" w:eastAsia="Times New Roman" w:hAnsiTheme="majorHAnsi"/>
          <w:sz w:val="22"/>
          <w:szCs w:val="22"/>
          <w:lang w:eastAsia="en-GB"/>
        </w:rPr>
      </w:pPr>
      <w:r>
        <w:rPr>
          <w:rFonts w:asciiTheme="majorHAnsi" w:eastAsia="Times New Roman" w:hAnsiTheme="majorHAnsi"/>
          <w:sz w:val="22"/>
          <w:szCs w:val="22"/>
          <w:lang w:eastAsia="en-GB"/>
        </w:rPr>
        <w:t>i</w:t>
      </w:r>
      <w:r w:rsidR="00CC0A5A" w:rsidRPr="00C26BBF">
        <w:rPr>
          <w:rFonts w:asciiTheme="majorHAnsi" w:eastAsia="Times New Roman" w:hAnsiTheme="majorHAnsi"/>
          <w:sz w:val="22"/>
          <w:szCs w:val="22"/>
          <w:lang w:eastAsia="en-GB"/>
        </w:rPr>
        <w:t xml:space="preserve">n GBP; </w:t>
      </w:r>
    </w:p>
    <w:p w14:paraId="70C9B375" w14:textId="47762ED0" w:rsidR="00CC0A5A" w:rsidRPr="00C26BBF" w:rsidRDefault="006036C7" w:rsidP="00CC0A5A">
      <w:pPr>
        <w:pStyle w:val="ListParagraph"/>
        <w:numPr>
          <w:ilvl w:val="0"/>
          <w:numId w:val="38"/>
        </w:numPr>
        <w:rPr>
          <w:rFonts w:asciiTheme="majorHAnsi" w:eastAsia="Times New Roman" w:hAnsiTheme="majorHAnsi"/>
          <w:sz w:val="22"/>
          <w:szCs w:val="22"/>
          <w:lang w:eastAsia="en-GB"/>
        </w:rPr>
      </w:pPr>
      <w:r>
        <w:rPr>
          <w:rFonts w:asciiTheme="majorHAnsi" w:eastAsia="Times New Roman" w:hAnsiTheme="majorHAnsi"/>
          <w:sz w:val="22"/>
          <w:szCs w:val="22"/>
          <w:lang w:eastAsia="en-GB"/>
        </w:rPr>
        <w:t>i</w:t>
      </w:r>
      <w:r w:rsidR="00CC0A5A" w:rsidRPr="00C26BBF">
        <w:rPr>
          <w:rFonts w:asciiTheme="majorHAnsi" w:eastAsia="Times New Roman" w:hAnsiTheme="majorHAnsi"/>
          <w:sz w:val="22"/>
          <w:szCs w:val="22"/>
          <w:lang w:eastAsia="en-GB"/>
        </w:rPr>
        <w:t xml:space="preserve">n immediately available cleared funds; </w:t>
      </w:r>
    </w:p>
    <w:p w14:paraId="04F692DB" w14:textId="284C7E04" w:rsidR="00CC0A5A" w:rsidRPr="00C26BBF" w:rsidRDefault="006036C7" w:rsidP="00CC0A5A">
      <w:pPr>
        <w:pStyle w:val="ListParagraph"/>
        <w:numPr>
          <w:ilvl w:val="0"/>
          <w:numId w:val="38"/>
        </w:numPr>
        <w:rPr>
          <w:rFonts w:asciiTheme="majorHAnsi" w:eastAsia="Times New Roman" w:hAnsiTheme="majorHAnsi"/>
          <w:sz w:val="22"/>
          <w:szCs w:val="22"/>
          <w:lang w:eastAsia="en-GB"/>
        </w:rPr>
      </w:pPr>
      <w:r>
        <w:rPr>
          <w:rFonts w:asciiTheme="majorHAnsi" w:eastAsia="Times New Roman" w:hAnsiTheme="majorHAnsi"/>
          <w:sz w:val="22"/>
          <w:szCs w:val="22"/>
          <w:lang w:eastAsia="en-GB"/>
        </w:rPr>
        <w:t>t</w:t>
      </w:r>
      <w:r w:rsidR="00CC0A5A" w:rsidRPr="00C26BBF">
        <w:rPr>
          <w:rFonts w:asciiTheme="majorHAnsi" w:eastAsia="Times New Roman" w:hAnsiTheme="majorHAnsi"/>
          <w:sz w:val="22"/>
          <w:szCs w:val="22"/>
          <w:lang w:eastAsia="en-GB"/>
        </w:rPr>
        <w:t xml:space="preserve">o the bank account notified by the Lender; </w:t>
      </w:r>
    </w:p>
    <w:p w14:paraId="55647722" w14:textId="0C5E4CB7" w:rsidR="00E561E1" w:rsidRPr="00C26BBF" w:rsidRDefault="006036C7" w:rsidP="00E561E1">
      <w:pPr>
        <w:pStyle w:val="ListParagraph"/>
        <w:numPr>
          <w:ilvl w:val="0"/>
          <w:numId w:val="38"/>
        </w:numPr>
        <w:rPr>
          <w:rFonts w:asciiTheme="majorHAnsi" w:eastAsia="Times New Roman" w:hAnsiTheme="majorHAnsi"/>
          <w:sz w:val="22"/>
          <w:szCs w:val="22"/>
          <w:lang w:eastAsia="en-GB"/>
        </w:rPr>
      </w:pPr>
      <w:r>
        <w:rPr>
          <w:rFonts w:asciiTheme="majorHAnsi" w:eastAsia="Times New Roman" w:hAnsiTheme="majorHAnsi"/>
          <w:sz w:val="22"/>
          <w:szCs w:val="22"/>
          <w:lang w:eastAsia="en-GB"/>
        </w:rPr>
        <w:t>m</w:t>
      </w:r>
      <w:r w:rsidR="00CC0A5A" w:rsidRPr="00C26BBF">
        <w:rPr>
          <w:rFonts w:asciiTheme="majorHAnsi" w:eastAsia="Times New Roman" w:hAnsiTheme="majorHAnsi"/>
          <w:sz w:val="22"/>
          <w:szCs w:val="22"/>
          <w:lang w:eastAsia="en-GB"/>
        </w:rPr>
        <w:t xml:space="preserve">ade in full without any set-off, counterclaim, condition, deduction or withholding. The effect of this clause is that the net full amount received by the Lender will not be affected by any set-off, counterclaim, deduction or withholding. </w:t>
      </w:r>
    </w:p>
    <w:p w14:paraId="32549AA0" w14:textId="77777777" w:rsidR="00E561E1" w:rsidRPr="00C26BBF" w:rsidRDefault="00E561E1" w:rsidP="00E561E1">
      <w:pPr>
        <w:pStyle w:val="ListParagraph"/>
        <w:ind w:left="1440"/>
        <w:rPr>
          <w:rFonts w:asciiTheme="majorHAnsi" w:eastAsia="Times New Roman" w:hAnsiTheme="majorHAnsi"/>
          <w:sz w:val="22"/>
          <w:szCs w:val="22"/>
          <w:lang w:eastAsia="en-GB"/>
        </w:rPr>
      </w:pPr>
    </w:p>
    <w:p w14:paraId="5955E194" w14:textId="338AF8D0" w:rsidR="00E561E1" w:rsidRPr="00C26BBF" w:rsidRDefault="00E561E1" w:rsidP="00E561E1">
      <w:pPr>
        <w:pStyle w:val="BBHeading1Lower"/>
        <w:numPr>
          <w:ilvl w:val="1"/>
          <w:numId w:val="8"/>
        </w:numPr>
        <w:rPr>
          <w:rFonts w:asciiTheme="majorHAnsi" w:hAnsiTheme="majorHAnsi"/>
          <w:szCs w:val="22"/>
          <w:u w:val="single"/>
        </w:rPr>
      </w:pPr>
      <w:bookmarkStart w:id="27" w:name="_Toc224561276"/>
      <w:bookmarkStart w:id="28" w:name="_Toc225258123"/>
      <w:r w:rsidRPr="00C26BBF">
        <w:rPr>
          <w:rFonts w:asciiTheme="majorHAnsi" w:hAnsiTheme="majorHAnsi"/>
          <w:szCs w:val="22"/>
          <w:u w:val="single"/>
        </w:rPr>
        <w:t>Clause 10: Representations and Warranties</w:t>
      </w:r>
      <w:bookmarkEnd w:id="27"/>
      <w:bookmarkEnd w:id="28"/>
      <w:r w:rsidRPr="00C26BBF">
        <w:rPr>
          <w:rFonts w:asciiTheme="majorHAnsi" w:hAnsiTheme="majorHAnsi"/>
          <w:szCs w:val="22"/>
          <w:u w:val="single"/>
        </w:rPr>
        <w:t xml:space="preserve"> </w:t>
      </w:r>
    </w:p>
    <w:p w14:paraId="54E2D273" w14:textId="77777777" w:rsidR="003A621F" w:rsidRPr="00C26BBF" w:rsidRDefault="00E561E1" w:rsidP="003A621F">
      <w:pPr>
        <w:pStyle w:val="BBBodyTextIndent1"/>
        <w:rPr>
          <w:rFonts w:asciiTheme="majorHAnsi" w:hAnsiTheme="majorHAnsi"/>
          <w:szCs w:val="22"/>
        </w:rPr>
      </w:pPr>
      <w:r w:rsidRPr="00C26BBF">
        <w:rPr>
          <w:rFonts w:asciiTheme="majorHAnsi" w:hAnsiTheme="majorHAnsi"/>
          <w:b/>
          <w:bCs/>
          <w:szCs w:val="22"/>
        </w:rPr>
        <w:t xml:space="preserve">Purpose: </w:t>
      </w:r>
      <w:r w:rsidR="003A621F" w:rsidRPr="00C26BBF">
        <w:rPr>
          <w:rFonts w:asciiTheme="majorHAnsi" w:hAnsiTheme="majorHAnsi"/>
          <w:szCs w:val="22"/>
        </w:rPr>
        <w:t>This clause contains factual statements (i.e. "Warranties") that the Borrower makes to the Lender on the date of the Agreement and on each drawdown request date and drawdown date. If any Warranty proves to be untrue, the Lender may have a claim for damages and/or an Event of Default may occur.</w:t>
      </w:r>
    </w:p>
    <w:p w14:paraId="4D8E5961" w14:textId="77777777" w:rsidR="00355ABA" w:rsidRPr="00C26BBF" w:rsidRDefault="00355ABA" w:rsidP="00355ABA">
      <w:pPr>
        <w:pStyle w:val="BBBodyTextIndent1"/>
        <w:rPr>
          <w:rFonts w:asciiTheme="majorHAnsi" w:hAnsiTheme="majorHAnsi"/>
          <w:szCs w:val="22"/>
        </w:rPr>
      </w:pPr>
      <w:r w:rsidRPr="00C26BBF">
        <w:rPr>
          <w:rFonts w:asciiTheme="majorHAnsi" w:hAnsiTheme="majorHAnsi"/>
          <w:b/>
          <w:bCs/>
          <w:szCs w:val="22"/>
        </w:rPr>
        <w:t xml:space="preserve">Action Required: </w:t>
      </w:r>
    </w:p>
    <w:p w14:paraId="6907BC1F" w14:textId="559A8AB1" w:rsidR="00355ABA" w:rsidRPr="00C26BBF" w:rsidRDefault="00355ABA" w:rsidP="00355ABA">
      <w:pPr>
        <w:pStyle w:val="BBClause2"/>
        <w:numPr>
          <w:ilvl w:val="0"/>
          <w:numId w:val="13"/>
        </w:numPr>
        <w:ind w:left="1080"/>
        <w:rPr>
          <w:rFonts w:asciiTheme="majorHAnsi" w:hAnsiTheme="majorHAnsi"/>
          <w:szCs w:val="22"/>
        </w:rPr>
      </w:pPr>
      <w:bookmarkStart w:id="29" w:name="_Hlk222492387"/>
      <w:r w:rsidRPr="00C26BBF">
        <w:rPr>
          <w:rFonts w:asciiTheme="majorHAnsi" w:hAnsiTheme="majorHAnsi"/>
          <w:szCs w:val="22"/>
        </w:rPr>
        <w:t>Review all Warranties carefully to ensure that they are appropriate in the circumstances (and the B</w:t>
      </w:r>
      <w:r w:rsidR="003464E7">
        <w:rPr>
          <w:rFonts w:asciiTheme="majorHAnsi" w:hAnsiTheme="majorHAnsi"/>
          <w:szCs w:val="22"/>
        </w:rPr>
        <w:t>orrower</w:t>
      </w:r>
      <w:r w:rsidRPr="00C26BBF">
        <w:rPr>
          <w:rFonts w:asciiTheme="majorHAnsi" w:hAnsiTheme="majorHAnsi"/>
          <w:szCs w:val="22"/>
        </w:rPr>
        <w:t xml:space="preserve"> should ensure that they can properly give them)</w:t>
      </w:r>
      <w:r w:rsidR="006160DA">
        <w:rPr>
          <w:rFonts w:asciiTheme="majorHAnsi" w:hAnsiTheme="majorHAnsi"/>
          <w:szCs w:val="22"/>
        </w:rPr>
        <w:t>.</w:t>
      </w:r>
    </w:p>
    <w:p w14:paraId="7D912EAB" w14:textId="6DFE4D5C" w:rsidR="00355ABA" w:rsidRPr="00C26BBF" w:rsidRDefault="00355ABA" w:rsidP="00355ABA">
      <w:pPr>
        <w:pStyle w:val="BBClause2"/>
        <w:numPr>
          <w:ilvl w:val="0"/>
          <w:numId w:val="13"/>
        </w:numPr>
        <w:ind w:left="1080"/>
        <w:rPr>
          <w:rFonts w:asciiTheme="majorHAnsi" w:hAnsiTheme="majorHAnsi"/>
          <w:szCs w:val="22"/>
        </w:rPr>
      </w:pPr>
      <w:r w:rsidRPr="00C26BBF">
        <w:rPr>
          <w:rFonts w:asciiTheme="majorHAnsi" w:hAnsiTheme="majorHAnsi"/>
          <w:szCs w:val="22"/>
        </w:rPr>
        <w:t>Ensure consistency with warranties in the Shareholders’ Agreement</w:t>
      </w:r>
      <w:r w:rsidR="006160DA">
        <w:rPr>
          <w:rFonts w:asciiTheme="majorHAnsi" w:hAnsiTheme="majorHAnsi"/>
          <w:szCs w:val="22"/>
        </w:rPr>
        <w:t>.</w:t>
      </w:r>
      <w:r w:rsidRPr="00C26BBF">
        <w:rPr>
          <w:rFonts w:asciiTheme="majorHAnsi" w:hAnsiTheme="majorHAnsi"/>
          <w:szCs w:val="22"/>
        </w:rPr>
        <w:t xml:space="preserve"> </w:t>
      </w:r>
    </w:p>
    <w:p w14:paraId="45B85EF1" w14:textId="5C56306C" w:rsidR="00355ABA" w:rsidRPr="00C26BBF" w:rsidRDefault="00355ABA" w:rsidP="00355ABA">
      <w:pPr>
        <w:pStyle w:val="BBClause2"/>
        <w:numPr>
          <w:ilvl w:val="0"/>
          <w:numId w:val="13"/>
        </w:numPr>
        <w:ind w:left="1080"/>
        <w:rPr>
          <w:rFonts w:asciiTheme="majorHAnsi" w:hAnsiTheme="majorHAnsi"/>
          <w:szCs w:val="22"/>
        </w:rPr>
      </w:pPr>
      <w:r w:rsidRPr="00C26BBF">
        <w:rPr>
          <w:rFonts w:asciiTheme="majorHAnsi" w:hAnsiTheme="majorHAnsi"/>
          <w:szCs w:val="22"/>
        </w:rPr>
        <w:t>Consider whether any Warranties should be qualified by materiality, knowledge or other limitations. For example, a Warranty can be provided “</w:t>
      </w:r>
      <w:r w:rsidR="006160DA">
        <w:rPr>
          <w:rFonts w:asciiTheme="majorHAnsi" w:hAnsiTheme="majorHAnsi"/>
          <w:szCs w:val="22"/>
        </w:rPr>
        <w:t>s</w:t>
      </w:r>
      <w:r w:rsidRPr="00C26BBF">
        <w:rPr>
          <w:rFonts w:asciiTheme="majorHAnsi" w:hAnsiTheme="majorHAnsi"/>
          <w:szCs w:val="22"/>
        </w:rPr>
        <w:t xml:space="preserve">o far as the </w:t>
      </w:r>
      <w:r w:rsidR="003464E7">
        <w:rPr>
          <w:rFonts w:asciiTheme="majorHAnsi" w:hAnsiTheme="majorHAnsi"/>
          <w:szCs w:val="22"/>
        </w:rPr>
        <w:t>Borrower</w:t>
      </w:r>
      <w:r w:rsidRPr="00C26BBF">
        <w:rPr>
          <w:rFonts w:asciiTheme="majorHAnsi" w:hAnsiTheme="majorHAnsi"/>
          <w:szCs w:val="22"/>
        </w:rPr>
        <w:t xml:space="preserve"> is reasonably aware”, which reduces the B</w:t>
      </w:r>
      <w:r w:rsidR="003464E7">
        <w:rPr>
          <w:rFonts w:asciiTheme="majorHAnsi" w:hAnsiTheme="majorHAnsi"/>
          <w:szCs w:val="22"/>
        </w:rPr>
        <w:t>orrower</w:t>
      </w:r>
      <w:r w:rsidRPr="00C26BBF">
        <w:rPr>
          <w:rFonts w:asciiTheme="majorHAnsi" w:hAnsiTheme="majorHAnsi"/>
          <w:szCs w:val="22"/>
        </w:rPr>
        <w:t>’s liability for unknown circumstances that might mean that a Warranty is untrue</w:t>
      </w:r>
      <w:r w:rsidR="006160DA">
        <w:rPr>
          <w:rFonts w:asciiTheme="majorHAnsi" w:hAnsiTheme="majorHAnsi"/>
          <w:szCs w:val="22"/>
        </w:rPr>
        <w:t>.</w:t>
      </w:r>
    </w:p>
    <w:p w14:paraId="1B8A1E2C" w14:textId="37954DDD" w:rsidR="00CC0A5A" w:rsidRPr="00C26BBF" w:rsidRDefault="00355ABA" w:rsidP="00B825F2">
      <w:pPr>
        <w:pStyle w:val="BBClause2"/>
        <w:numPr>
          <w:ilvl w:val="0"/>
          <w:numId w:val="0"/>
        </w:numPr>
        <w:ind w:left="720"/>
        <w:rPr>
          <w:rFonts w:asciiTheme="majorHAnsi" w:hAnsiTheme="majorHAnsi"/>
          <w:szCs w:val="22"/>
        </w:rPr>
      </w:pPr>
      <w:r w:rsidRPr="00C26BBF">
        <w:rPr>
          <w:rFonts w:asciiTheme="majorHAnsi" w:hAnsiTheme="majorHAnsi"/>
          <w:b/>
          <w:bCs/>
          <w:szCs w:val="22"/>
        </w:rPr>
        <w:t>Guidance to CEG:</w:t>
      </w:r>
      <w:r w:rsidRPr="00C26BBF">
        <w:rPr>
          <w:rFonts w:asciiTheme="majorHAnsi" w:hAnsiTheme="majorHAnsi"/>
          <w:szCs w:val="22"/>
        </w:rPr>
        <w:t xml:space="preserve"> </w:t>
      </w:r>
      <w:bookmarkEnd w:id="29"/>
      <w:r w:rsidRPr="00C26BBF">
        <w:rPr>
          <w:rFonts w:asciiTheme="majorHAnsi" w:hAnsiTheme="majorHAnsi"/>
          <w:szCs w:val="22"/>
        </w:rPr>
        <w:t xml:space="preserve">These Warranties are critical protections. They ensure you have accurate information about the Borrower and the Project before advancing funds. The deemed repetition on each drawdown means the Borrower must confirm the position remains accurate each time it requests funds </w:t>
      </w:r>
      <w:r w:rsidR="006160DA">
        <w:rPr>
          <w:rFonts w:asciiTheme="majorHAnsi" w:hAnsiTheme="majorHAnsi"/>
          <w:szCs w:val="22"/>
        </w:rPr>
        <w:t>-</w:t>
      </w:r>
      <w:r w:rsidRPr="00C26BBF">
        <w:rPr>
          <w:rFonts w:asciiTheme="majorHAnsi" w:hAnsiTheme="majorHAnsi"/>
          <w:szCs w:val="22"/>
        </w:rPr>
        <w:t xml:space="preserve"> if circumstances change, this will be </w:t>
      </w:r>
      <w:r w:rsidRPr="00C26BBF">
        <w:rPr>
          <w:rFonts w:asciiTheme="majorHAnsi" w:hAnsiTheme="majorHAnsi"/>
          <w:szCs w:val="22"/>
        </w:rPr>
        <w:lastRenderedPageBreak/>
        <w:t>disclosed or will constitute a breach. A breach of warranty can trigger an Event of Default (clause 12.3) and may also give you a claim for damages.</w:t>
      </w:r>
    </w:p>
    <w:p w14:paraId="3F69BC84" w14:textId="77777777" w:rsidR="00A11BC3" w:rsidRPr="00C26BBF" w:rsidRDefault="00A11BC3" w:rsidP="00A11BC3">
      <w:pPr>
        <w:pStyle w:val="BBHeading1Lower"/>
        <w:numPr>
          <w:ilvl w:val="1"/>
          <w:numId w:val="8"/>
        </w:numPr>
        <w:rPr>
          <w:rFonts w:asciiTheme="majorHAnsi" w:hAnsiTheme="majorHAnsi"/>
          <w:szCs w:val="22"/>
          <w:u w:val="single"/>
        </w:rPr>
      </w:pPr>
      <w:bookmarkStart w:id="30" w:name="_Toc224561277"/>
      <w:bookmarkStart w:id="31" w:name="_Toc225258124"/>
      <w:r w:rsidRPr="00C26BBF">
        <w:rPr>
          <w:rFonts w:asciiTheme="majorHAnsi" w:hAnsiTheme="majorHAnsi"/>
          <w:szCs w:val="22"/>
          <w:u w:val="single"/>
        </w:rPr>
        <w:t>Clause 11: Covenants</w:t>
      </w:r>
      <w:bookmarkEnd w:id="30"/>
      <w:bookmarkEnd w:id="31"/>
      <w:r w:rsidRPr="00C26BBF">
        <w:rPr>
          <w:rFonts w:asciiTheme="majorHAnsi" w:hAnsiTheme="majorHAnsi"/>
          <w:szCs w:val="22"/>
          <w:u w:val="single"/>
        </w:rPr>
        <w:t xml:space="preserve"> </w:t>
      </w:r>
    </w:p>
    <w:p w14:paraId="5671EB78" w14:textId="77777777" w:rsidR="00A11BC3" w:rsidRPr="00C26BBF" w:rsidRDefault="00A11BC3" w:rsidP="00A11BC3">
      <w:pPr>
        <w:pStyle w:val="BBBodyTextIndent1"/>
        <w:rPr>
          <w:rFonts w:asciiTheme="majorHAnsi" w:hAnsiTheme="majorHAnsi"/>
          <w:szCs w:val="22"/>
        </w:rPr>
      </w:pPr>
      <w:r w:rsidRPr="00C26BBF">
        <w:rPr>
          <w:rFonts w:asciiTheme="majorHAnsi" w:hAnsiTheme="majorHAnsi"/>
          <w:b/>
          <w:bCs/>
          <w:szCs w:val="22"/>
        </w:rPr>
        <w:t xml:space="preserve">Purpose: </w:t>
      </w:r>
      <w:r w:rsidRPr="00C26BBF">
        <w:rPr>
          <w:rFonts w:asciiTheme="majorHAnsi" w:hAnsiTheme="majorHAnsi"/>
          <w:szCs w:val="22"/>
        </w:rPr>
        <w:t xml:space="preserve">This clause contains ongoing obligations (covenants) that the Borrower must comply with from the date of the Agreement until all amounts under the Finance Documents have been repaid. Breach of a covenant (if not remedied within any applicable cure period) constitutes an Event of Default. </w:t>
      </w:r>
    </w:p>
    <w:p w14:paraId="6B633A6D" w14:textId="77777777" w:rsidR="00A11BC3" w:rsidRPr="00C26BBF" w:rsidRDefault="00A11BC3" w:rsidP="00A11BC3">
      <w:pPr>
        <w:pStyle w:val="BBBodyTextIndent1"/>
        <w:rPr>
          <w:rFonts w:asciiTheme="majorHAnsi" w:hAnsiTheme="majorHAnsi"/>
          <w:szCs w:val="22"/>
        </w:rPr>
      </w:pPr>
      <w:r w:rsidRPr="00C26BBF">
        <w:rPr>
          <w:rFonts w:asciiTheme="majorHAnsi" w:hAnsiTheme="majorHAnsi"/>
          <w:szCs w:val="22"/>
        </w:rPr>
        <w:t>Covenants are a standard feature of loan agreements and serve to protect the Lender by:</w:t>
      </w:r>
    </w:p>
    <w:p w14:paraId="636FC9BB" w14:textId="4ED863BC" w:rsidR="00A11BC3" w:rsidRPr="00C26BBF" w:rsidRDefault="00A11BC3" w:rsidP="00A11BC3">
      <w:pPr>
        <w:pStyle w:val="ListParagraph"/>
        <w:numPr>
          <w:ilvl w:val="0"/>
          <w:numId w:val="38"/>
        </w:numPr>
        <w:rPr>
          <w:rFonts w:asciiTheme="majorHAnsi" w:hAnsiTheme="majorHAnsi"/>
          <w:sz w:val="22"/>
          <w:szCs w:val="22"/>
        </w:rPr>
      </w:pPr>
      <w:r w:rsidRPr="008578C1">
        <w:rPr>
          <w:rFonts w:asciiTheme="majorHAnsi" w:hAnsiTheme="majorHAnsi"/>
          <w:sz w:val="22"/>
          <w:szCs w:val="22"/>
        </w:rPr>
        <w:t>Providing visibility:</w:t>
      </w:r>
      <w:r w:rsidRPr="00C26BBF">
        <w:rPr>
          <w:rFonts w:asciiTheme="majorHAnsi" w:hAnsiTheme="majorHAnsi"/>
          <w:sz w:val="22"/>
          <w:szCs w:val="22"/>
        </w:rPr>
        <w:t xml:space="preserve"> Information covenants ensure the Lender receives regular financial and operational updates, enabling it to monitor the Borrower's performance and identify problems early</w:t>
      </w:r>
      <w:r w:rsidR="006160DA">
        <w:rPr>
          <w:rFonts w:asciiTheme="majorHAnsi" w:hAnsiTheme="majorHAnsi"/>
          <w:sz w:val="22"/>
          <w:szCs w:val="22"/>
        </w:rPr>
        <w:t xml:space="preserve">; and </w:t>
      </w:r>
    </w:p>
    <w:p w14:paraId="529AE79E" w14:textId="77777777" w:rsidR="00A11BC3" w:rsidRPr="00C26BBF" w:rsidRDefault="00A11BC3" w:rsidP="00A11BC3">
      <w:pPr>
        <w:pStyle w:val="ListParagraph"/>
        <w:ind w:left="1440"/>
        <w:rPr>
          <w:rFonts w:asciiTheme="majorHAnsi" w:eastAsia="Times New Roman" w:hAnsiTheme="majorHAnsi"/>
          <w:sz w:val="22"/>
          <w:szCs w:val="22"/>
          <w:lang w:eastAsia="en-GB"/>
        </w:rPr>
      </w:pPr>
    </w:p>
    <w:p w14:paraId="1BB48CB1" w14:textId="77777777" w:rsidR="00A11BC3" w:rsidRPr="00C26BBF" w:rsidRDefault="00A11BC3" w:rsidP="00A11BC3">
      <w:pPr>
        <w:pStyle w:val="ListParagraph"/>
        <w:numPr>
          <w:ilvl w:val="0"/>
          <w:numId w:val="38"/>
        </w:numPr>
        <w:rPr>
          <w:rFonts w:asciiTheme="majorHAnsi" w:hAnsiTheme="majorHAnsi"/>
          <w:sz w:val="22"/>
          <w:szCs w:val="22"/>
        </w:rPr>
      </w:pPr>
      <w:r w:rsidRPr="008578C1">
        <w:rPr>
          <w:rFonts w:asciiTheme="majorHAnsi" w:hAnsiTheme="majorHAnsi"/>
          <w:sz w:val="22"/>
          <w:szCs w:val="22"/>
        </w:rPr>
        <w:t>Preventing value erosion:</w:t>
      </w:r>
      <w:r w:rsidRPr="00C26BBF">
        <w:rPr>
          <w:rFonts w:asciiTheme="majorHAnsi" w:hAnsiTheme="majorHAnsi"/>
          <w:sz w:val="22"/>
          <w:szCs w:val="22"/>
        </w:rPr>
        <w:t xml:space="preserve"> Negative covenants (prohibiting the Borrower from doing certain things) prevent the Borrower from taking actions that could diminish the value of its assets, prejudice the Lender's security, or increase risk to the project</w:t>
      </w:r>
    </w:p>
    <w:p w14:paraId="6A74B684" w14:textId="77777777" w:rsidR="00A11BC3" w:rsidRPr="00C26BBF" w:rsidRDefault="00A11BC3" w:rsidP="00A11BC3">
      <w:pPr>
        <w:rPr>
          <w:rFonts w:asciiTheme="majorHAnsi" w:hAnsiTheme="majorHAnsi"/>
          <w:sz w:val="22"/>
          <w:szCs w:val="22"/>
        </w:rPr>
      </w:pPr>
    </w:p>
    <w:p w14:paraId="1A8AD67F" w14:textId="77777777" w:rsidR="00A11BC3" w:rsidRPr="00C26BBF" w:rsidRDefault="00A11BC3" w:rsidP="00A11BC3">
      <w:pPr>
        <w:pStyle w:val="BBClause2"/>
        <w:numPr>
          <w:ilvl w:val="0"/>
          <w:numId w:val="0"/>
        </w:numPr>
        <w:ind w:left="720"/>
        <w:rPr>
          <w:rFonts w:asciiTheme="majorHAnsi" w:hAnsiTheme="majorHAnsi"/>
          <w:b/>
          <w:bCs/>
          <w:szCs w:val="22"/>
        </w:rPr>
      </w:pPr>
      <w:r w:rsidRPr="00C26BBF">
        <w:rPr>
          <w:rFonts w:asciiTheme="majorHAnsi" w:hAnsiTheme="majorHAnsi"/>
          <w:b/>
          <w:bCs/>
          <w:szCs w:val="22"/>
        </w:rPr>
        <w:t xml:space="preserve">Action Required: </w:t>
      </w:r>
    </w:p>
    <w:p w14:paraId="30AE45E1" w14:textId="5E76FB56" w:rsidR="00A11BC3" w:rsidRPr="00C26BBF" w:rsidRDefault="00A11BC3" w:rsidP="00A11BC3">
      <w:pPr>
        <w:pStyle w:val="BBClause2"/>
        <w:numPr>
          <w:ilvl w:val="0"/>
          <w:numId w:val="13"/>
        </w:numPr>
        <w:ind w:left="1080"/>
        <w:rPr>
          <w:rFonts w:asciiTheme="majorHAnsi" w:hAnsiTheme="majorHAnsi"/>
          <w:szCs w:val="22"/>
        </w:rPr>
      </w:pPr>
      <w:r w:rsidRPr="00C26BBF">
        <w:rPr>
          <w:rFonts w:asciiTheme="majorHAnsi" w:hAnsiTheme="majorHAnsi"/>
          <w:szCs w:val="22"/>
        </w:rPr>
        <w:t>Review the covenants and consider whether additional covenants are required given the nature and stage of the project</w:t>
      </w:r>
      <w:r w:rsidR="006160DA">
        <w:rPr>
          <w:rFonts w:asciiTheme="majorHAnsi" w:hAnsiTheme="majorHAnsi"/>
          <w:szCs w:val="22"/>
        </w:rPr>
        <w:t>.</w:t>
      </w:r>
    </w:p>
    <w:p w14:paraId="2473812F" w14:textId="25DB3164" w:rsidR="00274FF8" w:rsidRPr="00C26BBF" w:rsidRDefault="00274FF8" w:rsidP="00274FF8">
      <w:pPr>
        <w:pStyle w:val="BBHeading1Lower"/>
        <w:numPr>
          <w:ilvl w:val="1"/>
          <w:numId w:val="8"/>
        </w:numPr>
        <w:rPr>
          <w:rFonts w:asciiTheme="majorHAnsi" w:hAnsiTheme="majorHAnsi"/>
          <w:szCs w:val="22"/>
          <w:u w:val="single"/>
        </w:rPr>
      </w:pPr>
      <w:bookmarkStart w:id="32" w:name="_Toc224561278"/>
      <w:bookmarkStart w:id="33" w:name="_Toc225258125"/>
      <w:r w:rsidRPr="00C26BBF">
        <w:rPr>
          <w:rFonts w:asciiTheme="majorHAnsi" w:hAnsiTheme="majorHAnsi"/>
          <w:szCs w:val="22"/>
          <w:u w:val="single"/>
        </w:rPr>
        <w:t>Clause 12: Events of Default</w:t>
      </w:r>
      <w:bookmarkEnd w:id="32"/>
      <w:bookmarkEnd w:id="33"/>
    </w:p>
    <w:p w14:paraId="7E2FB433" w14:textId="77777777" w:rsidR="00274FF8" w:rsidRPr="00C26BBF" w:rsidRDefault="00274FF8" w:rsidP="00274FF8">
      <w:pPr>
        <w:pStyle w:val="BBBodyTextIndent1"/>
        <w:rPr>
          <w:rFonts w:asciiTheme="majorHAnsi" w:hAnsiTheme="majorHAnsi"/>
          <w:szCs w:val="22"/>
        </w:rPr>
      </w:pPr>
      <w:r w:rsidRPr="00C26BBF">
        <w:rPr>
          <w:rFonts w:asciiTheme="majorHAnsi" w:hAnsiTheme="majorHAnsi"/>
          <w:b/>
          <w:bCs/>
          <w:szCs w:val="22"/>
        </w:rPr>
        <w:t xml:space="preserve">Purpose: </w:t>
      </w:r>
      <w:r w:rsidRPr="00C26BBF">
        <w:rPr>
          <w:rFonts w:asciiTheme="majorHAnsi" w:hAnsiTheme="majorHAnsi"/>
          <w:szCs w:val="22"/>
        </w:rPr>
        <w:t>This clause defines the events or circumstances that constitute an Event of Default, giving the Lender the right to cancel its commitments, accelerate repayment, and enforce security. Events of Default represent fundamental breaches or circumstances where the Lender's investment is at risk.</w:t>
      </w:r>
    </w:p>
    <w:p w14:paraId="0720F75A" w14:textId="77777777" w:rsidR="00274FF8" w:rsidRPr="00C26BBF" w:rsidRDefault="00274FF8" w:rsidP="00274FF8">
      <w:pPr>
        <w:pStyle w:val="BBBodyTextIndent1"/>
        <w:ind w:left="0"/>
        <w:rPr>
          <w:rFonts w:asciiTheme="majorHAnsi" w:hAnsiTheme="majorHAnsi"/>
          <w:szCs w:val="22"/>
        </w:rPr>
      </w:pPr>
      <w:r w:rsidRPr="00C26BBF">
        <w:rPr>
          <w:rFonts w:asciiTheme="majorHAnsi" w:hAnsiTheme="majorHAnsi"/>
          <w:szCs w:val="22"/>
        </w:rPr>
        <w:tab/>
      </w:r>
      <w:r w:rsidRPr="00C26BBF">
        <w:rPr>
          <w:rFonts w:asciiTheme="majorHAnsi" w:hAnsiTheme="majorHAnsi"/>
          <w:b/>
          <w:bCs/>
          <w:szCs w:val="22"/>
        </w:rPr>
        <w:t xml:space="preserve">Action Required: </w:t>
      </w:r>
    </w:p>
    <w:p w14:paraId="16BDDDB0" w14:textId="0FA736FB" w:rsidR="00274FF8" w:rsidRPr="00C26BBF" w:rsidRDefault="00274FF8" w:rsidP="00274FF8">
      <w:pPr>
        <w:pStyle w:val="BBClause2"/>
        <w:numPr>
          <w:ilvl w:val="0"/>
          <w:numId w:val="13"/>
        </w:numPr>
        <w:ind w:left="1080"/>
        <w:rPr>
          <w:rFonts w:asciiTheme="majorHAnsi" w:hAnsiTheme="majorHAnsi"/>
          <w:szCs w:val="22"/>
        </w:rPr>
      </w:pPr>
      <w:r w:rsidRPr="00C26BBF">
        <w:rPr>
          <w:rFonts w:asciiTheme="majorHAnsi" w:hAnsiTheme="majorHAnsi"/>
          <w:szCs w:val="22"/>
        </w:rPr>
        <w:t>Insert the cure period for non-payment defaults at clause 12.2</w:t>
      </w:r>
      <w:r w:rsidR="006160DA">
        <w:rPr>
          <w:rFonts w:asciiTheme="majorHAnsi" w:hAnsiTheme="majorHAnsi"/>
          <w:szCs w:val="22"/>
        </w:rPr>
        <w:t>.</w:t>
      </w:r>
    </w:p>
    <w:p w14:paraId="2FE33A1A" w14:textId="5A9DBCA7" w:rsidR="00274FF8" w:rsidRPr="00C26BBF" w:rsidRDefault="00274FF8" w:rsidP="00274FF8">
      <w:pPr>
        <w:pStyle w:val="BBClause2"/>
        <w:numPr>
          <w:ilvl w:val="0"/>
          <w:numId w:val="13"/>
        </w:numPr>
        <w:ind w:left="1080"/>
        <w:rPr>
          <w:rFonts w:asciiTheme="majorHAnsi" w:hAnsiTheme="majorHAnsi"/>
          <w:szCs w:val="22"/>
        </w:rPr>
      </w:pPr>
      <w:r w:rsidRPr="00C26BBF">
        <w:rPr>
          <w:rFonts w:asciiTheme="majorHAnsi" w:hAnsiTheme="majorHAnsi"/>
          <w:szCs w:val="22"/>
        </w:rPr>
        <w:t>Insert the de minimis threshold for cross-default (clause 12.4) - consider what amount is material in the context of your facility</w:t>
      </w:r>
      <w:r w:rsidR="006160DA">
        <w:rPr>
          <w:rFonts w:asciiTheme="majorHAnsi" w:hAnsiTheme="majorHAnsi"/>
          <w:szCs w:val="22"/>
        </w:rPr>
        <w:t>.</w:t>
      </w:r>
    </w:p>
    <w:p w14:paraId="3B38CEF6" w14:textId="0E77C839" w:rsidR="00274FF8" w:rsidRPr="00C26BBF" w:rsidRDefault="00274FF8" w:rsidP="00274FF8">
      <w:pPr>
        <w:pStyle w:val="BBClause2"/>
        <w:numPr>
          <w:ilvl w:val="0"/>
          <w:numId w:val="13"/>
        </w:numPr>
        <w:ind w:left="1080"/>
        <w:rPr>
          <w:rFonts w:asciiTheme="majorHAnsi" w:hAnsiTheme="majorHAnsi"/>
          <w:szCs w:val="22"/>
        </w:rPr>
      </w:pPr>
      <w:r w:rsidRPr="00C26BBF">
        <w:rPr>
          <w:rFonts w:asciiTheme="majorHAnsi" w:hAnsiTheme="majorHAnsi"/>
          <w:szCs w:val="22"/>
        </w:rPr>
        <w:t>Insert the threshold amount for enforcement (clause 12.10) and the cure period</w:t>
      </w:r>
      <w:r w:rsidR="006160DA">
        <w:rPr>
          <w:rFonts w:asciiTheme="majorHAnsi" w:hAnsiTheme="majorHAnsi"/>
          <w:szCs w:val="22"/>
        </w:rPr>
        <w:t>.</w:t>
      </w:r>
    </w:p>
    <w:p w14:paraId="2E1175EF" w14:textId="3711B6A3" w:rsidR="00274FF8" w:rsidRPr="00C26BBF" w:rsidRDefault="00274FF8" w:rsidP="00274FF8">
      <w:pPr>
        <w:pStyle w:val="BBClause2"/>
        <w:numPr>
          <w:ilvl w:val="0"/>
          <w:numId w:val="13"/>
        </w:numPr>
        <w:ind w:left="1080"/>
        <w:rPr>
          <w:rFonts w:asciiTheme="majorHAnsi" w:hAnsiTheme="majorHAnsi"/>
          <w:szCs w:val="22"/>
        </w:rPr>
      </w:pPr>
      <w:r w:rsidRPr="00C26BBF">
        <w:rPr>
          <w:rFonts w:asciiTheme="majorHAnsi" w:hAnsiTheme="majorHAnsi"/>
          <w:szCs w:val="22"/>
        </w:rPr>
        <w:t>Review all Events of Default to ensure they are appropriate for the Project</w:t>
      </w:r>
      <w:r w:rsidR="006160DA">
        <w:rPr>
          <w:rFonts w:asciiTheme="majorHAnsi" w:hAnsiTheme="majorHAnsi"/>
          <w:szCs w:val="22"/>
        </w:rPr>
        <w:t>.</w:t>
      </w:r>
    </w:p>
    <w:p w14:paraId="6EE6175B" w14:textId="1BA86C49" w:rsidR="00274FF8" w:rsidRPr="00C26BBF" w:rsidRDefault="00274FF8" w:rsidP="00274FF8">
      <w:pPr>
        <w:pStyle w:val="BBClause2"/>
        <w:numPr>
          <w:ilvl w:val="0"/>
          <w:numId w:val="13"/>
        </w:numPr>
        <w:ind w:left="1080"/>
        <w:rPr>
          <w:rFonts w:asciiTheme="majorHAnsi" w:hAnsiTheme="majorHAnsi"/>
          <w:szCs w:val="22"/>
        </w:rPr>
      </w:pPr>
      <w:r w:rsidRPr="00C26BBF">
        <w:rPr>
          <w:rFonts w:asciiTheme="majorHAnsi" w:hAnsiTheme="majorHAnsi"/>
          <w:szCs w:val="22"/>
        </w:rPr>
        <w:t xml:space="preserve">Ensure consistency with events of default in the </w:t>
      </w:r>
      <w:r w:rsidR="0062423A">
        <w:rPr>
          <w:rFonts w:asciiTheme="majorHAnsi" w:hAnsiTheme="majorHAnsi"/>
          <w:szCs w:val="22"/>
        </w:rPr>
        <w:t>Shareholders'</w:t>
      </w:r>
      <w:r w:rsidRPr="00C26BBF">
        <w:rPr>
          <w:rFonts w:asciiTheme="majorHAnsi" w:hAnsiTheme="majorHAnsi"/>
          <w:szCs w:val="22"/>
        </w:rPr>
        <w:t xml:space="preserve"> Agreement (or other agreement as relevant) and other Transaction Documents.</w:t>
      </w:r>
    </w:p>
    <w:p w14:paraId="0C1AED7B" w14:textId="5392D16D" w:rsidR="00274FF8" w:rsidRPr="00C26BBF" w:rsidRDefault="00274FF8" w:rsidP="00274FF8">
      <w:pPr>
        <w:pStyle w:val="BBBodyTextIndent1"/>
        <w:rPr>
          <w:rFonts w:asciiTheme="majorHAnsi" w:hAnsiTheme="majorHAnsi"/>
          <w:szCs w:val="22"/>
        </w:rPr>
      </w:pPr>
      <w:r w:rsidRPr="00C26BBF">
        <w:rPr>
          <w:rFonts w:asciiTheme="majorHAnsi" w:hAnsiTheme="majorHAnsi"/>
          <w:b/>
          <w:bCs/>
          <w:szCs w:val="22"/>
        </w:rPr>
        <w:t>Guidance to CEG</w:t>
      </w:r>
      <w:r w:rsidRPr="00C26BBF">
        <w:rPr>
          <w:rFonts w:asciiTheme="majorHAnsi" w:hAnsiTheme="majorHAnsi"/>
          <w:szCs w:val="22"/>
        </w:rPr>
        <w:t xml:space="preserve">: Events of Default define the circumstances in which you can call the loan and enforce your security. Some Events of Default (such as non-payment, misrepresentation, invalidity of Finance Documents) are fundamental and should not have cure periods. Others (such as breach of covenants) may be capable of remedy and should have a reasonable cure period. The extension of Events of Default to cover the Developer (as well as the Borrower) is an important protection, given the Developer's role as majority shareholder of the JVCO and its obligations under the Shareholders' Agreement. The cross-default provision (clause 12.4) ensures that if the Borrower or </w:t>
      </w:r>
      <w:r w:rsidRPr="00C26BBF">
        <w:rPr>
          <w:rFonts w:asciiTheme="majorHAnsi" w:hAnsiTheme="majorHAnsi"/>
          <w:szCs w:val="22"/>
        </w:rPr>
        <w:lastRenderedPageBreak/>
        <w:t xml:space="preserve">Developer defaults on other debt, you can </w:t>
      </w:r>
      <w:proofErr w:type="gramStart"/>
      <w:r w:rsidRPr="00C26BBF">
        <w:rPr>
          <w:rFonts w:asciiTheme="majorHAnsi" w:hAnsiTheme="majorHAnsi"/>
          <w:szCs w:val="22"/>
        </w:rPr>
        <w:t>take action</w:t>
      </w:r>
      <w:proofErr w:type="gramEnd"/>
      <w:r w:rsidRPr="00C26BBF">
        <w:rPr>
          <w:rFonts w:asciiTheme="majorHAnsi" w:hAnsiTheme="majorHAnsi"/>
          <w:szCs w:val="22"/>
        </w:rPr>
        <w:t xml:space="preserve">. Set the de minimis threshold at a level that captures material defaults while excluding trivial matters. The material adverse change Event of Default (clause 12.14) is a "catch-all" that gives you flexibility to act if unforeseen circumstances threaten your position. Clause 12.15 gives you four remedies </w:t>
      </w:r>
      <w:r w:rsidR="006160DA">
        <w:rPr>
          <w:rFonts w:asciiTheme="majorHAnsi" w:hAnsiTheme="majorHAnsi"/>
          <w:szCs w:val="22"/>
        </w:rPr>
        <w:t>-</w:t>
      </w:r>
      <w:r w:rsidRPr="00C26BBF">
        <w:rPr>
          <w:rFonts w:asciiTheme="majorHAnsi" w:hAnsiTheme="majorHAnsi"/>
          <w:szCs w:val="22"/>
        </w:rPr>
        <w:t xml:space="preserve"> you can choose which to exercise depending on the circumstances. Seek legal advice before exercising remedies to ensure you comply with all procedural requirements.</w:t>
      </w:r>
    </w:p>
    <w:p w14:paraId="00153F0F" w14:textId="2CF06BB2" w:rsidR="00274FF8" w:rsidRPr="00C26BBF" w:rsidRDefault="00274FF8" w:rsidP="00274FF8">
      <w:pPr>
        <w:pStyle w:val="BBHeading1Lower"/>
        <w:numPr>
          <w:ilvl w:val="1"/>
          <w:numId w:val="8"/>
        </w:numPr>
        <w:rPr>
          <w:rFonts w:asciiTheme="majorHAnsi" w:hAnsiTheme="majorHAnsi"/>
          <w:szCs w:val="22"/>
          <w:u w:val="single"/>
        </w:rPr>
      </w:pPr>
      <w:bookmarkStart w:id="34" w:name="_Toc224561279"/>
      <w:bookmarkStart w:id="35" w:name="_Toc225258126"/>
      <w:r w:rsidRPr="00C26BBF">
        <w:rPr>
          <w:rFonts w:asciiTheme="majorHAnsi" w:hAnsiTheme="majorHAnsi"/>
          <w:szCs w:val="22"/>
          <w:u w:val="single"/>
        </w:rPr>
        <w:t>Clause 13: Set-Off</w:t>
      </w:r>
      <w:bookmarkEnd w:id="34"/>
      <w:bookmarkEnd w:id="35"/>
    </w:p>
    <w:p w14:paraId="4A20DED7" w14:textId="77777777" w:rsidR="00274FF8" w:rsidRPr="00C26BBF" w:rsidRDefault="00274FF8" w:rsidP="00274FF8">
      <w:pPr>
        <w:pStyle w:val="BBBodyTextIndent1"/>
        <w:rPr>
          <w:rFonts w:asciiTheme="majorHAnsi" w:hAnsiTheme="majorHAnsi"/>
          <w:szCs w:val="22"/>
        </w:rPr>
      </w:pPr>
      <w:r w:rsidRPr="00C26BBF">
        <w:rPr>
          <w:rFonts w:asciiTheme="majorHAnsi" w:hAnsiTheme="majorHAnsi"/>
          <w:b/>
          <w:bCs/>
          <w:szCs w:val="22"/>
        </w:rPr>
        <w:t xml:space="preserve">Purpose: </w:t>
      </w:r>
      <w:r w:rsidRPr="00C26BBF">
        <w:rPr>
          <w:rFonts w:asciiTheme="majorHAnsi" w:hAnsiTheme="majorHAnsi"/>
          <w:szCs w:val="22"/>
        </w:rPr>
        <w:t>Set-off is the process where two parties with mutual, reciprocal debts cancel out or reduce their financial obligations to each other. This clause gives the Lender the right to set off any liability the Borrower owes to the Lender against any liability the Lender owes to the Borrower, after an Event of Default has occurred. This enables the Lender to reduce its exposure by netting liabilities.</w:t>
      </w:r>
    </w:p>
    <w:p w14:paraId="471AC395" w14:textId="77777777" w:rsidR="00274FF8" w:rsidRPr="00C26BBF" w:rsidRDefault="00274FF8" w:rsidP="00274FF8">
      <w:pPr>
        <w:pStyle w:val="BBBodyTextIndent1"/>
        <w:rPr>
          <w:rFonts w:asciiTheme="majorHAnsi" w:hAnsiTheme="majorHAnsi"/>
          <w:szCs w:val="22"/>
        </w:rPr>
      </w:pPr>
      <w:r w:rsidRPr="00C26BBF">
        <w:rPr>
          <w:rFonts w:asciiTheme="majorHAnsi" w:hAnsiTheme="majorHAnsi"/>
          <w:szCs w:val="22"/>
        </w:rPr>
        <w:t>The Lender does not have to exercise set-off rights but must notify the Borrower promptly if it does.</w:t>
      </w:r>
    </w:p>
    <w:p w14:paraId="68CE01D2" w14:textId="77777777" w:rsidR="00274FF8" w:rsidRPr="00C26BBF" w:rsidRDefault="00274FF8" w:rsidP="00274FF8">
      <w:pPr>
        <w:pStyle w:val="BBBodyTextIndent1"/>
        <w:rPr>
          <w:rFonts w:asciiTheme="majorHAnsi" w:hAnsiTheme="majorHAnsi"/>
          <w:szCs w:val="22"/>
        </w:rPr>
      </w:pPr>
      <w:r w:rsidRPr="00C26BBF">
        <w:rPr>
          <w:rFonts w:asciiTheme="majorHAnsi" w:hAnsiTheme="majorHAnsi"/>
          <w:b/>
          <w:bCs/>
          <w:szCs w:val="22"/>
        </w:rPr>
        <w:t>Guidance to CEG:</w:t>
      </w:r>
      <w:r w:rsidRPr="00C26BBF">
        <w:rPr>
          <w:rFonts w:asciiTheme="majorHAnsi" w:hAnsiTheme="majorHAnsi"/>
          <w:szCs w:val="22"/>
        </w:rPr>
        <w:t xml:space="preserve"> Set-off is a useful remedy if the Borrower owes you money but you also owe money to the Borrower (for example, if you have received insurance proceeds as first loss payee that should be applied to </w:t>
      </w:r>
      <w:proofErr w:type="gramStart"/>
      <w:r w:rsidRPr="00C26BBF">
        <w:rPr>
          <w:rFonts w:asciiTheme="majorHAnsi" w:hAnsiTheme="majorHAnsi"/>
          <w:szCs w:val="22"/>
        </w:rPr>
        <w:t>rebuilding</w:t>
      </w:r>
      <w:proofErr w:type="gramEnd"/>
      <w:r w:rsidRPr="00C26BBF">
        <w:rPr>
          <w:rFonts w:asciiTheme="majorHAnsi" w:hAnsiTheme="majorHAnsi"/>
          <w:szCs w:val="22"/>
        </w:rPr>
        <w:t xml:space="preserve"> but the Borrower has defaulted). You can apply the amounts you owe against amounts owed to you, reducing your net exposure. Remember this right only arises after an Event of Default.</w:t>
      </w:r>
    </w:p>
    <w:p w14:paraId="7FFE05C5" w14:textId="67B174A9" w:rsidR="00274FF8" w:rsidRPr="00C26BBF" w:rsidRDefault="00274FF8" w:rsidP="00274FF8">
      <w:pPr>
        <w:pStyle w:val="BBHeading1Lower"/>
        <w:numPr>
          <w:ilvl w:val="1"/>
          <w:numId w:val="8"/>
        </w:numPr>
        <w:rPr>
          <w:rFonts w:asciiTheme="majorHAnsi" w:hAnsiTheme="majorHAnsi"/>
          <w:szCs w:val="22"/>
          <w:u w:val="single"/>
        </w:rPr>
      </w:pPr>
      <w:bookmarkStart w:id="36" w:name="_Toc224561280"/>
      <w:bookmarkStart w:id="37" w:name="_Toc225258127"/>
      <w:r w:rsidRPr="00C26BBF">
        <w:rPr>
          <w:rFonts w:asciiTheme="majorHAnsi" w:hAnsiTheme="majorHAnsi"/>
          <w:szCs w:val="22"/>
          <w:u w:val="single"/>
        </w:rPr>
        <w:t>Clause 1</w:t>
      </w:r>
      <w:r w:rsidR="00131471" w:rsidRPr="00C26BBF">
        <w:rPr>
          <w:rFonts w:asciiTheme="majorHAnsi" w:hAnsiTheme="majorHAnsi"/>
          <w:szCs w:val="22"/>
          <w:u w:val="single"/>
        </w:rPr>
        <w:t>4</w:t>
      </w:r>
      <w:r w:rsidRPr="00C26BBF">
        <w:rPr>
          <w:rFonts w:asciiTheme="majorHAnsi" w:hAnsiTheme="majorHAnsi"/>
          <w:szCs w:val="22"/>
          <w:u w:val="single"/>
        </w:rPr>
        <w:t>: Calculations and Certificates</w:t>
      </w:r>
      <w:bookmarkEnd w:id="36"/>
      <w:bookmarkEnd w:id="37"/>
      <w:r w:rsidRPr="00C26BBF">
        <w:rPr>
          <w:rFonts w:asciiTheme="majorHAnsi" w:hAnsiTheme="majorHAnsi"/>
          <w:szCs w:val="22"/>
          <w:u w:val="single"/>
        </w:rPr>
        <w:t xml:space="preserve"> </w:t>
      </w:r>
    </w:p>
    <w:p w14:paraId="4F304097" w14:textId="77777777" w:rsidR="00274FF8" w:rsidRPr="00C26BBF" w:rsidRDefault="00274FF8" w:rsidP="00274FF8">
      <w:pPr>
        <w:pStyle w:val="BBBodyTextIndent1"/>
        <w:rPr>
          <w:rFonts w:asciiTheme="majorHAnsi" w:hAnsiTheme="majorHAnsi"/>
          <w:b/>
          <w:bCs/>
          <w:szCs w:val="22"/>
        </w:rPr>
      </w:pPr>
      <w:r w:rsidRPr="00C26BBF">
        <w:rPr>
          <w:rFonts w:asciiTheme="majorHAnsi" w:hAnsiTheme="majorHAnsi"/>
          <w:b/>
          <w:bCs/>
          <w:szCs w:val="22"/>
        </w:rPr>
        <w:t xml:space="preserve">Purpose: </w:t>
      </w:r>
      <w:r w:rsidRPr="00C26BBF">
        <w:rPr>
          <w:rFonts w:asciiTheme="majorHAnsi" w:hAnsiTheme="majorHAnsi"/>
          <w:szCs w:val="22"/>
        </w:rPr>
        <w:t>This clause explains how interest is calculated and confirms that the Lender's records of what is owed are treated as reliable evidence, so long as it is not obviously incorrect.</w:t>
      </w:r>
    </w:p>
    <w:p w14:paraId="092ABB99" w14:textId="77777777" w:rsidR="00274FF8" w:rsidRPr="00C26BBF" w:rsidRDefault="00274FF8" w:rsidP="00274FF8">
      <w:pPr>
        <w:pStyle w:val="BBBodyTextIndent1"/>
        <w:rPr>
          <w:rFonts w:asciiTheme="majorHAnsi" w:hAnsiTheme="majorHAnsi"/>
          <w:szCs w:val="22"/>
        </w:rPr>
      </w:pPr>
      <w:r w:rsidRPr="00C26BBF">
        <w:rPr>
          <w:rFonts w:asciiTheme="majorHAnsi" w:hAnsiTheme="majorHAnsi"/>
          <w:szCs w:val="22"/>
        </w:rPr>
        <w:t xml:space="preserve">Interest accrues daily on the loan. As the Template assumes a sterling loan, it is calculated based on the actual number of days that have passed and a 365-day year. This is sometimes called the "ACT/365" day count convention. </w:t>
      </w:r>
    </w:p>
    <w:p w14:paraId="476B8EC9" w14:textId="77777777" w:rsidR="00274FF8" w:rsidRPr="00C26BBF" w:rsidRDefault="00274FF8" w:rsidP="00274FF8">
      <w:pPr>
        <w:pStyle w:val="BBBodyTextIndent1"/>
        <w:rPr>
          <w:rFonts w:asciiTheme="majorHAnsi" w:hAnsiTheme="majorHAnsi"/>
          <w:szCs w:val="22"/>
        </w:rPr>
      </w:pPr>
      <w:r w:rsidRPr="00C26BBF">
        <w:rPr>
          <w:rFonts w:asciiTheme="majorHAnsi" w:hAnsiTheme="majorHAnsi"/>
          <w:szCs w:val="22"/>
        </w:rPr>
        <w:t>For example, if £100,000 is borrowed at 5% interest for 30 days:</w:t>
      </w:r>
    </w:p>
    <w:p w14:paraId="04518353" w14:textId="77777777" w:rsidR="00274FF8" w:rsidRPr="00C26BBF" w:rsidRDefault="00274FF8" w:rsidP="00274FF8">
      <w:pPr>
        <w:pStyle w:val="BBBodyTextIndent1"/>
        <w:numPr>
          <w:ilvl w:val="0"/>
          <w:numId w:val="40"/>
        </w:numPr>
        <w:rPr>
          <w:rFonts w:asciiTheme="majorHAnsi" w:hAnsiTheme="majorHAnsi"/>
          <w:szCs w:val="22"/>
        </w:rPr>
      </w:pPr>
      <w:r w:rsidRPr="00C26BBF">
        <w:rPr>
          <w:rFonts w:asciiTheme="majorHAnsi" w:hAnsiTheme="majorHAnsi"/>
          <w:szCs w:val="22"/>
        </w:rPr>
        <w:t>Daily interest = £100,000 × 5% ÷ 365 = £13.70 per day</w:t>
      </w:r>
    </w:p>
    <w:p w14:paraId="4627B383" w14:textId="77777777" w:rsidR="00274FF8" w:rsidRPr="00C26BBF" w:rsidRDefault="00274FF8" w:rsidP="00274FF8">
      <w:pPr>
        <w:pStyle w:val="BBBodyTextIndent1"/>
        <w:numPr>
          <w:ilvl w:val="0"/>
          <w:numId w:val="39"/>
        </w:numPr>
        <w:rPr>
          <w:rFonts w:asciiTheme="majorHAnsi" w:hAnsiTheme="majorHAnsi"/>
          <w:szCs w:val="22"/>
        </w:rPr>
      </w:pPr>
      <w:r w:rsidRPr="00C26BBF">
        <w:rPr>
          <w:rFonts w:asciiTheme="majorHAnsi" w:hAnsiTheme="majorHAnsi"/>
          <w:szCs w:val="22"/>
        </w:rPr>
        <w:t>Total interest for 30 days = £13.70 × 30 = £411.00</w:t>
      </w:r>
    </w:p>
    <w:p w14:paraId="7C1E7071" w14:textId="77777777" w:rsidR="00274FF8" w:rsidRPr="00C26BBF" w:rsidRDefault="00274FF8" w:rsidP="00274FF8">
      <w:pPr>
        <w:pStyle w:val="BBBodyTextIndent1"/>
        <w:rPr>
          <w:rFonts w:asciiTheme="majorHAnsi" w:eastAsia="Times New Roman" w:hAnsiTheme="majorHAnsi"/>
          <w:szCs w:val="22"/>
          <w:lang w:eastAsia="en-GB"/>
        </w:rPr>
      </w:pPr>
      <w:r w:rsidRPr="00C26BBF">
        <w:rPr>
          <w:rFonts w:asciiTheme="majorHAnsi" w:eastAsia="Times New Roman" w:hAnsiTheme="majorHAnsi"/>
          <w:szCs w:val="22"/>
          <w:lang w:eastAsia="en-GB"/>
        </w:rPr>
        <w:t>This approach is standard in sterling denominated loan agreements and helps both parties by providing certainty and reducing the potential for disagreements.</w:t>
      </w:r>
    </w:p>
    <w:p w14:paraId="36CCA6AC" w14:textId="0297C3A8" w:rsidR="00274FF8" w:rsidRPr="00C26BBF" w:rsidRDefault="00274FF8" w:rsidP="00274FF8">
      <w:pPr>
        <w:pStyle w:val="BBClause2"/>
        <w:rPr>
          <w:rFonts w:asciiTheme="majorHAnsi" w:hAnsiTheme="majorHAnsi"/>
          <w:b/>
          <w:bCs/>
          <w:szCs w:val="22"/>
          <w:u w:val="single"/>
        </w:rPr>
      </w:pPr>
      <w:r w:rsidRPr="00C26BBF">
        <w:rPr>
          <w:rFonts w:asciiTheme="majorHAnsi" w:hAnsiTheme="majorHAnsi"/>
          <w:b/>
          <w:bCs/>
          <w:szCs w:val="22"/>
          <w:u w:val="single"/>
        </w:rPr>
        <w:t>Clauses 1</w:t>
      </w:r>
      <w:r w:rsidR="00131471" w:rsidRPr="00C26BBF">
        <w:rPr>
          <w:rFonts w:asciiTheme="majorHAnsi" w:hAnsiTheme="majorHAnsi"/>
          <w:b/>
          <w:bCs/>
          <w:szCs w:val="22"/>
          <w:u w:val="single"/>
        </w:rPr>
        <w:t>5</w:t>
      </w:r>
      <w:r w:rsidRPr="00C26BBF">
        <w:rPr>
          <w:rFonts w:asciiTheme="majorHAnsi" w:hAnsiTheme="majorHAnsi"/>
          <w:b/>
          <w:bCs/>
          <w:szCs w:val="22"/>
          <w:u w:val="single"/>
        </w:rPr>
        <w:t xml:space="preserve"> - 2</w:t>
      </w:r>
      <w:r w:rsidR="00131471" w:rsidRPr="00C26BBF">
        <w:rPr>
          <w:rFonts w:asciiTheme="majorHAnsi" w:hAnsiTheme="majorHAnsi"/>
          <w:b/>
          <w:bCs/>
          <w:szCs w:val="22"/>
          <w:u w:val="single"/>
        </w:rPr>
        <w:t>1</w:t>
      </w:r>
      <w:r w:rsidRPr="00C26BBF">
        <w:rPr>
          <w:rFonts w:asciiTheme="majorHAnsi" w:hAnsiTheme="majorHAnsi"/>
          <w:b/>
          <w:bCs/>
          <w:szCs w:val="22"/>
          <w:u w:val="single"/>
        </w:rPr>
        <w:t>: Standard Provisions</w:t>
      </w:r>
    </w:p>
    <w:p w14:paraId="6422E5A1" w14:textId="10A39EF2" w:rsidR="00274FF8" w:rsidRPr="00C26BBF" w:rsidRDefault="00274FF8" w:rsidP="00131471">
      <w:pPr>
        <w:pStyle w:val="BBClause2"/>
        <w:numPr>
          <w:ilvl w:val="0"/>
          <w:numId w:val="0"/>
        </w:numPr>
        <w:ind w:left="720"/>
        <w:rPr>
          <w:rFonts w:asciiTheme="majorHAnsi" w:hAnsiTheme="majorHAnsi"/>
          <w:szCs w:val="22"/>
        </w:rPr>
      </w:pPr>
      <w:bookmarkStart w:id="38" w:name="_Hlk221786979"/>
      <w:bookmarkStart w:id="39" w:name="_Hlk221712665"/>
      <w:r w:rsidRPr="00C26BBF">
        <w:rPr>
          <w:rFonts w:asciiTheme="majorHAnsi" w:hAnsiTheme="majorHAnsi"/>
          <w:b/>
          <w:bCs/>
          <w:szCs w:val="22"/>
        </w:rPr>
        <w:t xml:space="preserve">Purpose: </w:t>
      </w:r>
      <w:r w:rsidRPr="00C26BBF">
        <w:rPr>
          <w:rFonts w:asciiTheme="majorHAnsi" w:hAnsiTheme="majorHAnsi"/>
          <w:szCs w:val="22"/>
        </w:rPr>
        <w:t xml:space="preserve">Clauses </w:t>
      </w:r>
      <w:r w:rsidR="00131471" w:rsidRPr="00C26BBF">
        <w:rPr>
          <w:rFonts w:asciiTheme="majorHAnsi" w:hAnsiTheme="majorHAnsi"/>
          <w:szCs w:val="22"/>
        </w:rPr>
        <w:t>15</w:t>
      </w:r>
      <w:r w:rsidRPr="00C26BBF">
        <w:rPr>
          <w:rFonts w:asciiTheme="majorHAnsi" w:hAnsiTheme="majorHAnsi"/>
          <w:szCs w:val="22"/>
        </w:rPr>
        <w:t xml:space="preserve"> </w:t>
      </w:r>
      <w:r w:rsidR="006160DA">
        <w:rPr>
          <w:rFonts w:asciiTheme="majorHAnsi" w:hAnsiTheme="majorHAnsi"/>
          <w:szCs w:val="22"/>
        </w:rPr>
        <w:t>-</w:t>
      </w:r>
      <w:r w:rsidRPr="00C26BBF">
        <w:rPr>
          <w:rFonts w:asciiTheme="majorHAnsi" w:hAnsiTheme="majorHAnsi"/>
          <w:szCs w:val="22"/>
        </w:rPr>
        <w:t xml:space="preserve"> 2</w:t>
      </w:r>
      <w:r w:rsidR="00131471" w:rsidRPr="00C26BBF">
        <w:rPr>
          <w:rFonts w:asciiTheme="majorHAnsi" w:hAnsiTheme="majorHAnsi"/>
          <w:szCs w:val="22"/>
        </w:rPr>
        <w:t>1</w:t>
      </w:r>
      <w:r w:rsidRPr="00C26BBF">
        <w:rPr>
          <w:rFonts w:asciiTheme="majorHAnsi" w:hAnsiTheme="majorHAnsi"/>
          <w:szCs w:val="22"/>
        </w:rPr>
        <w:t xml:space="preserve"> contain standard 'boilerplate' provisions that are common to most commercial contracts and govern important procedural and administrative matters such as how the Agreement can be varied, how notices must be served, and which governing law applies to the contract.</w:t>
      </w:r>
    </w:p>
    <w:p w14:paraId="29D046D4" w14:textId="77777777" w:rsidR="00274FF8" w:rsidRPr="00C26BBF" w:rsidRDefault="00274FF8" w:rsidP="00131471">
      <w:pPr>
        <w:pStyle w:val="BBClause3"/>
        <w:numPr>
          <w:ilvl w:val="0"/>
          <w:numId w:val="0"/>
        </w:numPr>
        <w:ind w:left="1622" w:hanging="902"/>
        <w:rPr>
          <w:rFonts w:asciiTheme="majorHAnsi" w:hAnsiTheme="majorHAnsi"/>
          <w:szCs w:val="22"/>
        </w:rPr>
      </w:pPr>
      <w:r w:rsidRPr="00C26BBF">
        <w:rPr>
          <w:rFonts w:asciiTheme="majorHAnsi" w:hAnsiTheme="majorHAnsi"/>
          <w:b/>
          <w:bCs/>
          <w:szCs w:val="22"/>
        </w:rPr>
        <w:t>Action Required:</w:t>
      </w:r>
    </w:p>
    <w:bookmarkEnd w:id="38"/>
    <w:p w14:paraId="3639F7BA" w14:textId="1C0C484E" w:rsidR="00274FF8" w:rsidRPr="00C26BBF" w:rsidRDefault="00274FF8" w:rsidP="00131471">
      <w:pPr>
        <w:pStyle w:val="BBBodyTextIndent1"/>
        <w:numPr>
          <w:ilvl w:val="0"/>
          <w:numId w:val="39"/>
        </w:numPr>
        <w:rPr>
          <w:rFonts w:asciiTheme="majorHAnsi" w:hAnsiTheme="majorHAnsi"/>
          <w:szCs w:val="22"/>
        </w:rPr>
      </w:pPr>
      <w:r w:rsidRPr="00C26BBF">
        <w:rPr>
          <w:rFonts w:asciiTheme="majorHAnsi" w:hAnsiTheme="majorHAnsi"/>
          <w:szCs w:val="22"/>
        </w:rPr>
        <w:t>Complete the addresses, email addresses and contacts for service of Notices for the Parties (</w:t>
      </w:r>
      <w:r w:rsidRPr="00C26BBF">
        <w:rPr>
          <w:rFonts w:asciiTheme="majorHAnsi" w:hAnsiTheme="majorHAnsi"/>
          <w:i/>
          <w:iCs/>
          <w:szCs w:val="22"/>
        </w:rPr>
        <w:t xml:space="preserve">clause </w:t>
      </w:r>
      <w:r w:rsidR="00131471" w:rsidRPr="00C26BBF">
        <w:rPr>
          <w:rFonts w:asciiTheme="majorHAnsi" w:hAnsiTheme="majorHAnsi"/>
          <w:i/>
          <w:iCs/>
          <w:szCs w:val="22"/>
        </w:rPr>
        <w:t>18</w:t>
      </w:r>
      <w:r w:rsidRPr="00C26BBF">
        <w:rPr>
          <w:rFonts w:asciiTheme="majorHAnsi" w:hAnsiTheme="majorHAnsi"/>
          <w:i/>
          <w:iCs/>
          <w:szCs w:val="22"/>
        </w:rPr>
        <w:t xml:space="preserve"> - Notices</w:t>
      </w:r>
      <w:r w:rsidRPr="00C26BBF">
        <w:rPr>
          <w:rFonts w:asciiTheme="majorHAnsi" w:hAnsiTheme="majorHAnsi"/>
          <w:szCs w:val="22"/>
        </w:rPr>
        <w:t>)</w:t>
      </w:r>
      <w:r w:rsidR="006160DA">
        <w:rPr>
          <w:rFonts w:asciiTheme="majorHAnsi" w:hAnsiTheme="majorHAnsi"/>
          <w:szCs w:val="22"/>
        </w:rPr>
        <w:t xml:space="preserve">. </w:t>
      </w:r>
    </w:p>
    <w:p w14:paraId="68E163B3" w14:textId="31BCA4AF" w:rsidR="00274FF8" w:rsidRPr="00C26BBF" w:rsidRDefault="00274FF8" w:rsidP="00131471">
      <w:pPr>
        <w:pStyle w:val="BBBodyTextIndent1"/>
        <w:numPr>
          <w:ilvl w:val="0"/>
          <w:numId w:val="39"/>
        </w:numPr>
        <w:rPr>
          <w:rFonts w:asciiTheme="majorHAnsi" w:hAnsiTheme="majorHAnsi"/>
          <w:szCs w:val="22"/>
        </w:rPr>
      </w:pPr>
      <w:r w:rsidRPr="00C26BBF">
        <w:rPr>
          <w:rFonts w:asciiTheme="majorHAnsi" w:hAnsiTheme="majorHAnsi"/>
          <w:szCs w:val="22"/>
        </w:rPr>
        <w:lastRenderedPageBreak/>
        <w:t>Confirm English law and jurisdiction are appropriate and verify that this aligns with the underlying contract (</w:t>
      </w:r>
      <w:r w:rsidRPr="00C26BBF">
        <w:rPr>
          <w:rFonts w:asciiTheme="majorHAnsi" w:hAnsiTheme="majorHAnsi"/>
          <w:i/>
          <w:iCs/>
          <w:szCs w:val="22"/>
        </w:rPr>
        <w:t>clause 2</w:t>
      </w:r>
      <w:r w:rsidR="00131471" w:rsidRPr="00C26BBF">
        <w:rPr>
          <w:rFonts w:asciiTheme="majorHAnsi" w:hAnsiTheme="majorHAnsi"/>
          <w:i/>
          <w:iCs/>
          <w:szCs w:val="22"/>
        </w:rPr>
        <w:t>1</w:t>
      </w:r>
      <w:r w:rsidRPr="00C26BBF">
        <w:rPr>
          <w:rFonts w:asciiTheme="majorHAnsi" w:hAnsiTheme="majorHAnsi"/>
          <w:i/>
          <w:iCs/>
          <w:szCs w:val="22"/>
        </w:rPr>
        <w:t xml:space="preserve"> - Governing Law and Jurisdiction</w:t>
      </w:r>
      <w:proofErr w:type="gramStart"/>
      <w:r w:rsidRPr="00C26BBF">
        <w:rPr>
          <w:rFonts w:asciiTheme="majorHAnsi" w:hAnsiTheme="majorHAnsi"/>
          <w:szCs w:val="22"/>
        </w:rPr>
        <w:t xml:space="preserve">) </w:t>
      </w:r>
      <w:r w:rsidR="006160DA">
        <w:rPr>
          <w:rFonts w:asciiTheme="majorHAnsi" w:hAnsiTheme="majorHAnsi"/>
          <w:szCs w:val="22"/>
        </w:rPr>
        <w:t>.</w:t>
      </w:r>
      <w:proofErr w:type="gramEnd"/>
      <w:r w:rsidR="006160DA">
        <w:rPr>
          <w:rFonts w:asciiTheme="majorHAnsi" w:hAnsiTheme="majorHAnsi"/>
          <w:szCs w:val="22"/>
        </w:rPr>
        <w:t xml:space="preserve"> </w:t>
      </w:r>
    </w:p>
    <w:bookmarkEnd w:id="39"/>
    <w:p w14:paraId="29BAAEA8" w14:textId="4FDE3632" w:rsidR="00274FF8" w:rsidRPr="00C26BBF" w:rsidRDefault="00274FF8" w:rsidP="00131471">
      <w:pPr>
        <w:pStyle w:val="BBClause2"/>
        <w:numPr>
          <w:ilvl w:val="0"/>
          <w:numId w:val="0"/>
        </w:numPr>
        <w:ind w:left="720"/>
        <w:rPr>
          <w:rFonts w:asciiTheme="majorHAnsi" w:hAnsiTheme="majorHAnsi"/>
          <w:szCs w:val="22"/>
        </w:rPr>
      </w:pPr>
      <w:r w:rsidRPr="00C26BBF">
        <w:rPr>
          <w:rFonts w:asciiTheme="majorHAnsi" w:hAnsiTheme="majorHAnsi"/>
          <w:b/>
          <w:bCs/>
          <w:szCs w:val="22"/>
        </w:rPr>
        <w:t>Clause 1</w:t>
      </w:r>
      <w:r w:rsidR="00131471" w:rsidRPr="00C26BBF">
        <w:rPr>
          <w:rFonts w:asciiTheme="majorHAnsi" w:hAnsiTheme="majorHAnsi"/>
          <w:b/>
          <w:bCs/>
          <w:szCs w:val="22"/>
        </w:rPr>
        <w:t>5</w:t>
      </w:r>
      <w:r w:rsidRPr="00C26BBF">
        <w:rPr>
          <w:rFonts w:asciiTheme="majorHAnsi" w:hAnsiTheme="majorHAnsi"/>
          <w:b/>
          <w:bCs/>
          <w:szCs w:val="22"/>
        </w:rPr>
        <w:t xml:space="preserve"> </w:t>
      </w:r>
      <w:r w:rsidR="006160DA">
        <w:rPr>
          <w:rFonts w:asciiTheme="majorHAnsi" w:hAnsiTheme="majorHAnsi"/>
          <w:b/>
          <w:bCs/>
          <w:szCs w:val="22"/>
        </w:rPr>
        <w:t>-</w:t>
      </w:r>
      <w:r w:rsidRPr="00C26BBF">
        <w:rPr>
          <w:rFonts w:asciiTheme="majorHAnsi" w:hAnsiTheme="majorHAnsi"/>
          <w:b/>
          <w:bCs/>
          <w:szCs w:val="22"/>
        </w:rPr>
        <w:t xml:space="preserve"> Amendments, Waivers, Consents and Remedies: </w:t>
      </w:r>
      <w:r w:rsidRPr="00C26BBF">
        <w:rPr>
          <w:rFonts w:asciiTheme="majorHAnsi" w:hAnsiTheme="majorHAnsi"/>
          <w:szCs w:val="22"/>
        </w:rPr>
        <w:t xml:space="preserve">This clause provides that amendments or waivers must be in writing and signed by the parties. This prevents informal or accidental variations and ensures all amendments are properly documented and authorised. </w:t>
      </w:r>
    </w:p>
    <w:p w14:paraId="79CB3AB2" w14:textId="77777777" w:rsidR="00274FF8" w:rsidRPr="00C26BBF" w:rsidRDefault="00274FF8" w:rsidP="00131471">
      <w:pPr>
        <w:pStyle w:val="BBClause2"/>
        <w:numPr>
          <w:ilvl w:val="0"/>
          <w:numId w:val="0"/>
        </w:numPr>
        <w:ind w:left="720"/>
        <w:rPr>
          <w:rFonts w:asciiTheme="majorHAnsi" w:hAnsiTheme="majorHAnsi"/>
          <w:szCs w:val="22"/>
        </w:rPr>
      </w:pPr>
      <w:r w:rsidRPr="00C26BBF">
        <w:rPr>
          <w:rFonts w:asciiTheme="majorHAnsi" w:hAnsiTheme="majorHAnsi"/>
          <w:szCs w:val="22"/>
        </w:rPr>
        <w:t>These provisions state that failure to exercise rights does not constitute waiver, and that waivers of specific breaches do not waive subsequent breaches. This preserves the parties' rights even if they choose not to enforce them immediately or in relation to specific breaches.</w:t>
      </w:r>
    </w:p>
    <w:p w14:paraId="0497AC70" w14:textId="77777777" w:rsidR="00274FF8" w:rsidRPr="00C26BBF" w:rsidRDefault="00274FF8" w:rsidP="00131471">
      <w:pPr>
        <w:pStyle w:val="BBClause2"/>
        <w:numPr>
          <w:ilvl w:val="0"/>
          <w:numId w:val="0"/>
        </w:numPr>
        <w:ind w:left="720"/>
        <w:rPr>
          <w:rFonts w:asciiTheme="majorHAnsi" w:hAnsiTheme="majorHAnsi"/>
          <w:szCs w:val="22"/>
        </w:rPr>
      </w:pPr>
      <w:r w:rsidRPr="00C26BBF">
        <w:rPr>
          <w:rFonts w:asciiTheme="majorHAnsi" w:hAnsiTheme="majorHAnsi"/>
          <w:szCs w:val="22"/>
        </w:rPr>
        <w:t>This clause also confirms that rights and remedies are cumulative and not exclusive of other legal rights. This ensures a party can pursue multiple remedies simultaneously and is not forced to choose between contractual and legal rights</w:t>
      </w:r>
    </w:p>
    <w:p w14:paraId="49BEFC36" w14:textId="46ACAD06" w:rsidR="00274FF8" w:rsidRPr="00C26BBF" w:rsidRDefault="00274FF8" w:rsidP="00131471">
      <w:pPr>
        <w:pStyle w:val="BBClause3"/>
        <w:numPr>
          <w:ilvl w:val="0"/>
          <w:numId w:val="0"/>
        </w:numPr>
        <w:ind w:left="720"/>
        <w:rPr>
          <w:rFonts w:asciiTheme="majorHAnsi" w:hAnsiTheme="majorHAnsi"/>
          <w:szCs w:val="22"/>
        </w:rPr>
      </w:pPr>
      <w:r w:rsidRPr="00C26BBF">
        <w:rPr>
          <w:rFonts w:asciiTheme="majorHAnsi" w:hAnsiTheme="majorHAnsi"/>
          <w:b/>
          <w:bCs/>
          <w:szCs w:val="22"/>
        </w:rPr>
        <w:t>Clause 1</w:t>
      </w:r>
      <w:r w:rsidR="00131471" w:rsidRPr="00C26BBF">
        <w:rPr>
          <w:rFonts w:asciiTheme="majorHAnsi" w:hAnsiTheme="majorHAnsi"/>
          <w:b/>
          <w:bCs/>
          <w:szCs w:val="22"/>
        </w:rPr>
        <w:t>6</w:t>
      </w:r>
      <w:r w:rsidRPr="00C26BBF">
        <w:rPr>
          <w:rFonts w:asciiTheme="majorHAnsi" w:hAnsiTheme="majorHAnsi"/>
          <w:b/>
          <w:bCs/>
          <w:szCs w:val="22"/>
        </w:rPr>
        <w:t xml:space="preserve"> - Severance</w:t>
      </w:r>
      <w:r w:rsidRPr="00C26BBF">
        <w:rPr>
          <w:rFonts w:asciiTheme="majorHAnsi" w:hAnsiTheme="majorHAnsi"/>
          <w:szCs w:val="22"/>
        </w:rPr>
        <w:t xml:space="preserve">: These provisions state that invalid or unenforceable provisions are severed without affecting the rest of the Agreement. Severance provisions protect the </w:t>
      </w:r>
      <w:r w:rsidR="003464E7">
        <w:rPr>
          <w:rFonts w:asciiTheme="majorHAnsi" w:hAnsiTheme="majorHAnsi"/>
          <w:szCs w:val="22"/>
        </w:rPr>
        <w:t>Agreement</w:t>
      </w:r>
      <w:r w:rsidRPr="00C26BBF">
        <w:rPr>
          <w:rFonts w:asciiTheme="majorHAnsi" w:hAnsiTheme="majorHAnsi"/>
          <w:szCs w:val="22"/>
        </w:rPr>
        <w:t xml:space="preserve"> from being entirely invalidated if one provision is found unenforceable.</w:t>
      </w:r>
    </w:p>
    <w:p w14:paraId="3EDE6DF2" w14:textId="05A0617A" w:rsidR="00274FF8" w:rsidRPr="00C26BBF" w:rsidRDefault="00274FF8" w:rsidP="00131471">
      <w:pPr>
        <w:pStyle w:val="BBClause2"/>
        <w:numPr>
          <w:ilvl w:val="0"/>
          <w:numId w:val="0"/>
        </w:numPr>
        <w:ind w:left="720"/>
        <w:rPr>
          <w:rFonts w:asciiTheme="majorHAnsi" w:hAnsiTheme="majorHAnsi"/>
          <w:szCs w:val="22"/>
        </w:rPr>
      </w:pPr>
      <w:r w:rsidRPr="00C26BBF">
        <w:rPr>
          <w:rFonts w:asciiTheme="majorHAnsi" w:hAnsiTheme="majorHAnsi"/>
          <w:b/>
          <w:bCs/>
          <w:szCs w:val="22"/>
        </w:rPr>
        <w:t xml:space="preserve">Clause </w:t>
      </w:r>
      <w:r w:rsidR="00131471" w:rsidRPr="00C26BBF">
        <w:rPr>
          <w:rFonts w:asciiTheme="majorHAnsi" w:hAnsiTheme="majorHAnsi"/>
          <w:b/>
          <w:bCs/>
          <w:szCs w:val="22"/>
        </w:rPr>
        <w:t>17</w:t>
      </w:r>
      <w:r w:rsidRPr="00C26BBF">
        <w:rPr>
          <w:rFonts w:asciiTheme="majorHAnsi" w:hAnsiTheme="majorHAnsi"/>
          <w:b/>
          <w:bCs/>
          <w:szCs w:val="22"/>
        </w:rPr>
        <w:t xml:space="preserve"> </w:t>
      </w:r>
      <w:r w:rsidR="006160DA">
        <w:rPr>
          <w:rFonts w:asciiTheme="majorHAnsi" w:hAnsiTheme="majorHAnsi"/>
          <w:b/>
          <w:bCs/>
          <w:szCs w:val="22"/>
        </w:rPr>
        <w:t>-</w:t>
      </w:r>
      <w:r w:rsidRPr="00C26BBF">
        <w:rPr>
          <w:rFonts w:asciiTheme="majorHAnsi" w:hAnsiTheme="majorHAnsi"/>
          <w:b/>
          <w:bCs/>
          <w:szCs w:val="22"/>
        </w:rPr>
        <w:t xml:space="preserve"> Assignment: </w:t>
      </w:r>
      <w:r w:rsidRPr="00C26BBF">
        <w:rPr>
          <w:rFonts w:asciiTheme="majorHAnsi" w:hAnsiTheme="majorHAnsi"/>
          <w:szCs w:val="22"/>
        </w:rPr>
        <w:t>This clause sets out the rights of each party to assign (transfer) their rights or obligations under the Agreement. It gives the Lender broad flexibility to assign its rights whilst preventing the Borrower from assigning without consent.</w:t>
      </w:r>
    </w:p>
    <w:p w14:paraId="762CBDF1" w14:textId="0C88BF54" w:rsidR="00274FF8" w:rsidRPr="00C26BBF" w:rsidRDefault="00274FF8" w:rsidP="00131471">
      <w:pPr>
        <w:pStyle w:val="BBClause3"/>
        <w:numPr>
          <w:ilvl w:val="0"/>
          <w:numId w:val="0"/>
        </w:numPr>
        <w:ind w:left="720"/>
        <w:rPr>
          <w:rFonts w:asciiTheme="majorHAnsi" w:hAnsiTheme="majorHAnsi"/>
          <w:szCs w:val="22"/>
        </w:rPr>
      </w:pPr>
      <w:r w:rsidRPr="00C26BBF">
        <w:rPr>
          <w:rFonts w:asciiTheme="majorHAnsi" w:hAnsiTheme="majorHAnsi"/>
          <w:b/>
          <w:bCs/>
          <w:szCs w:val="22"/>
        </w:rPr>
        <w:t xml:space="preserve">Clause </w:t>
      </w:r>
      <w:r w:rsidR="00131471" w:rsidRPr="00C26BBF">
        <w:rPr>
          <w:rFonts w:asciiTheme="majorHAnsi" w:hAnsiTheme="majorHAnsi"/>
          <w:b/>
          <w:bCs/>
          <w:szCs w:val="22"/>
        </w:rPr>
        <w:t>18</w:t>
      </w:r>
      <w:r w:rsidRPr="00C26BBF">
        <w:rPr>
          <w:rFonts w:asciiTheme="majorHAnsi" w:hAnsiTheme="majorHAnsi"/>
          <w:b/>
          <w:bCs/>
          <w:szCs w:val="22"/>
        </w:rPr>
        <w:t xml:space="preserve"> - Notices</w:t>
      </w:r>
      <w:r w:rsidRPr="00C26BBF">
        <w:rPr>
          <w:rFonts w:asciiTheme="majorHAnsi" w:hAnsiTheme="majorHAnsi"/>
          <w:szCs w:val="22"/>
        </w:rPr>
        <w:t xml:space="preserve">: These provisions establish comprehensive notice requirements, including methods of service (hand delivery, </w:t>
      </w:r>
      <w:r w:rsidR="00441398">
        <w:rPr>
          <w:rFonts w:asciiTheme="majorHAnsi" w:hAnsiTheme="majorHAnsi"/>
          <w:szCs w:val="22"/>
        </w:rPr>
        <w:t>pre-paid first-class post</w:t>
      </w:r>
      <w:r w:rsidRPr="00C26BBF">
        <w:rPr>
          <w:rFonts w:asciiTheme="majorHAnsi" w:hAnsiTheme="majorHAnsi"/>
          <w:szCs w:val="22"/>
        </w:rPr>
        <w:t xml:space="preserve">, or email), deemed receipt times, and party contact details. Proper notice provisions are critical for enforcing rights </w:t>
      </w:r>
      <w:r w:rsidR="003464E7">
        <w:rPr>
          <w:rFonts w:asciiTheme="majorHAnsi" w:hAnsiTheme="majorHAnsi"/>
          <w:szCs w:val="22"/>
        </w:rPr>
        <w:t xml:space="preserve">and </w:t>
      </w:r>
      <w:r w:rsidRPr="00C26BBF">
        <w:rPr>
          <w:rFonts w:asciiTheme="majorHAnsi" w:hAnsiTheme="majorHAnsi"/>
          <w:szCs w:val="22"/>
        </w:rPr>
        <w:t>avoiding disputes over whether notice was validly given.</w:t>
      </w:r>
    </w:p>
    <w:p w14:paraId="2D7FCF5F" w14:textId="5C3B20C9" w:rsidR="00274FF8" w:rsidRPr="00C26BBF" w:rsidRDefault="00274FF8" w:rsidP="00131471">
      <w:pPr>
        <w:pStyle w:val="BBClause3"/>
        <w:numPr>
          <w:ilvl w:val="0"/>
          <w:numId w:val="0"/>
        </w:numPr>
        <w:ind w:left="720"/>
        <w:rPr>
          <w:rFonts w:asciiTheme="majorHAnsi" w:hAnsiTheme="majorHAnsi"/>
          <w:szCs w:val="22"/>
        </w:rPr>
      </w:pPr>
      <w:r w:rsidRPr="00C26BBF">
        <w:rPr>
          <w:rFonts w:asciiTheme="majorHAnsi" w:hAnsiTheme="majorHAnsi"/>
          <w:b/>
          <w:bCs/>
          <w:szCs w:val="22"/>
        </w:rPr>
        <w:t xml:space="preserve">Clause </w:t>
      </w:r>
      <w:r w:rsidR="00131471" w:rsidRPr="00C26BBF">
        <w:rPr>
          <w:rFonts w:asciiTheme="majorHAnsi" w:hAnsiTheme="majorHAnsi"/>
          <w:b/>
          <w:bCs/>
          <w:szCs w:val="22"/>
        </w:rPr>
        <w:t>19</w:t>
      </w:r>
      <w:r w:rsidRPr="00C26BBF">
        <w:rPr>
          <w:rFonts w:asciiTheme="majorHAnsi" w:hAnsiTheme="majorHAnsi"/>
          <w:b/>
          <w:bCs/>
          <w:szCs w:val="22"/>
        </w:rPr>
        <w:t xml:space="preserve"> - Counterparts</w:t>
      </w:r>
      <w:r w:rsidRPr="00C26BBF">
        <w:rPr>
          <w:rFonts w:asciiTheme="majorHAnsi" w:hAnsiTheme="majorHAnsi"/>
          <w:szCs w:val="22"/>
        </w:rPr>
        <w:t>: These provisions allow execution in counterparts, with effectiveness conditional on all Parties delivering executed counterparts. This facilitates execution when Parties cannot meet in person.</w:t>
      </w:r>
    </w:p>
    <w:p w14:paraId="1B433D11" w14:textId="12EC32DC" w:rsidR="00274FF8" w:rsidRPr="00C26BBF" w:rsidRDefault="00274FF8" w:rsidP="00131471">
      <w:pPr>
        <w:pStyle w:val="BBClause3"/>
        <w:numPr>
          <w:ilvl w:val="0"/>
          <w:numId w:val="0"/>
        </w:numPr>
        <w:ind w:left="720"/>
        <w:rPr>
          <w:rFonts w:asciiTheme="majorHAnsi" w:hAnsiTheme="majorHAnsi"/>
          <w:szCs w:val="22"/>
        </w:rPr>
      </w:pPr>
      <w:r w:rsidRPr="00C26BBF">
        <w:rPr>
          <w:rFonts w:asciiTheme="majorHAnsi" w:hAnsiTheme="majorHAnsi"/>
          <w:b/>
          <w:bCs/>
          <w:szCs w:val="22"/>
        </w:rPr>
        <w:t xml:space="preserve">Clause </w:t>
      </w:r>
      <w:r w:rsidR="00131471" w:rsidRPr="00C26BBF">
        <w:rPr>
          <w:rFonts w:asciiTheme="majorHAnsi" w:hAnsiTheme="majorHAnsi"/>
          <w:b/>
          <w:bCs/>
          <w:szCs w:val="22"/>
        </w:rPr>
        <w:t>20</w:t>
      </w:r>
      <w:r w:rsidRPr="00C26BBF">
        <w:rPr>
          <w:rFonts w:asciiTheme="majorHAnsi" w:hAnsiTheme="majorHAnsi"/>
          <w:b/>
          <w:bCs/>
          <w:szCs w:val="22"/>
        </w:rPr>
        <w:t xml:space="preserve"> - Third Party Rights</w:t>
      </w:r>
      <w:r w:rsidRPr="00C26BBF">
        <w:rPr>
          <w:rFonts w:asciiTheme="majorHAnsi" w:hAnsiTheme="majorHAnsi"/>
          <w:szCs w:val="22"/>
        </w:rPr>
        <w:t xml:space="preserve">: This clause excludes third party enforcement rights under the Contracts (Rights of Third Parties) Act 1999, except as expressly provided. This prevents unintended third parties from enforcing the </w:t>
      </w:r>
      <w:r w:rsidR="001A6A34">
        <w:rPr>
          <w:rFonts w:asciiTheme="majorHAnsi" w:hAnsiTheme="majorHAnsi"/>
          <w:szCs w:val="22"/>
        </w:rPr>
        <w:t>Agreement</w:t>
      </w:r>
      <w:r w:rsidRPr="00C26BBF">
        <w:rPr>
          <w:rFonts w:asciiTheme="majorHAnsi" w:hAnsiTheme="majorHAnsi"/>
          <w:szCs w:val="22"/>
        </w:rPr>
        <w:t>, giving the Parties control over who can bring claims.</w:t>
      </w:r>
    </w:p>
    <w:p w14:paraId="7D8A6893" w14:textId="44C7B621" w:rsidR="00274FF8" w:rsidRPr="00C26BBF" w:rsidRDefault="00274FF8" w:rsidP="00131471">
      <w:pPr>
        <w:pStyle w:val="BBClause3"/>
        <w:numPr>
          <w:ilvl w:val="0"/>
          <w:numId w:val="0"/>
        </w:numPr>
        <w:ind w:left="720"/>
        <w:rPr>
          <w:rFonts w:asciiTheme="majorHAnsi" w:hAnsiTheme="majorHAnsi"/>
          <w:szCs w:val="22"/>
        </w:rPr>
      </w:pPr>
      <w:r w:rsidRPr="00C26BBF">
        <w:rPr>
          <w:rFonts w:asciiTheme="majorHAnsi" w:hAnsiTheme="majorHAnsi"/>
          <w:b/>
          <w:bCs/>
          <w:szCs w:val="22"/>
        </w:rPr>
        <w:t>Clause 2</w:t>
      </w:r>
      <w:r w:rsidR="00131471" w:rsidRPr="00C26BBF">
        <w:rPr>
          <w:rFonts w:asciiTheme="majorHAnsi" w:hAnsiTheme="majorHAnsi"/>
          <w:b/>
          <w:bCs/>
          <w:szCs w:val="22"/>
        </w:rPr>
        <w:t>1</w:t>
      </w:r>
      <w:r w:rsidRPr="00C26BBF">
        <w:rPr>
          <w:rFonts w:asciiTheme="majorHAnsi" w:hAnsiTheme="majorHAnsi"/>
          <w:b/>
          <w:bCs/>
          <w:szCs w:val="22"/>
        </w:rPr>
        <w:t xml:space="preserve"> - Governing Law and Jurisdiction</w:t>
      </w:r>
      <w:r w:rsidRPr="00C26BBF">
        <w:rPr>
          <w:rFonts w:asciiTheme="majorHAnsi" w:hAnsiTheme="majorHAnsi"/>
          <w:szCs w:val="22"/>
        </w:rPr>
        <w:t>: These provisions establish the law of England and Wales as the governing law. This provides certainty on which law applies, preventing costly jurisdictional disputes.</w:t>
      </w:r>
    </w:p>
    <w:p w14:paraId="3CA2F584" w14:textId="77777777" w:rsidR="00131471" w:rsidRPr="00C26BBF" w:rsidRDefault="00131471" w:rsidP="00131471">
      <w:pPr>
        <w:pStyle w:val="BBClause2"/>
        <w:rPr>
          <w:rFonts w:asciiTheme="majorHAnsi" w:hAnsiTheme="majorHAnsi"/>
          <w:b/>
          <w:bCs/>
          <w:szCs w:val="22"/>
          <w:u w:val="single"/>
        </w:rPr>
      </w:pPr>
      <w:r w:rsidRPr="00C26BBF">
        <w:rPr>
          <w:rFonts w:asciiTheme="majorHAnsi" w:hAnsiTheme="majorHAnsi"/>
          <w:b/>
          <w:bCs/>
          <w:szCs w:val="22"/>
          <w:u w:val="single"/>
        </w:rPr>
        <w:t xml:space="preserve">Schedule 1 </w:t>
      </w:r>
    </w:p>
    <w:p w14:paraId="52B1A783" w14:textId="6F7963A3" w:rsidR="00131471" w:rsidRPr="00C26BBF" w:rsidRDefault="00131471" w:rsidP="00131471">
      <w:pPr>
        <w:pStyle w:val="BBClause2"/>
        <w:numPr>
          <w:ilvl w:val="0"/>
          <w:numId w:val="0"/>
        </w:numPr>
        <w:ind w:left="720"/>
        <w:rPr>
          <w:rFonts w:asciiTheme="majorHAnsi" w:hAnsiTheme="majorHAnsi"/>
          <w:szCs w:val="22"/>
        </w:rPr>
      </w:pPr>
      <w:r w:rsidRPr="00C26BBF">
        <w:rPr>
          <w:rFonts w:asciiTheme="majorHAnsi" w:hAnsiTheme="majorHAnsi"/>
          <w:b/>
          <w:bCs/>
          <w:szCs w:val="22"/>
        </w:rPr>
        <w:t xml:space="preserve">Purpose: </w:t>
      </w:r>
      <w:r w:rsidRPr="00C26BBF">
        <w:rPr>
          <w:rFonts w:asciiTheme="majorHAnsi" w:hAnsiTheme="majorHAnsi"/>
          <w:szCs w:val="22"/>
        </w:rPr>
        <w:t>Schedule 1 sets out an initial "gateway" list of documents and evidence that must be delivered to the Lender and approved by the Lender before the Borrower is permitted to submit any drawdown request. This Schedule works in conjunction with Clause 4 (Conditions Precedent) to create a two-tier system of conditions (initial conditions precedent and continuing condition</w:t>
      </w:r>
      <w:r w:rsidR="0014362C">
        <w:rPr>
          <w:rFonts w:asciiTheme="majorHAnsi" w:hAnsiTheme="majorHAnsi"/>
          <w:szCs w:val="22"/>
        </w:rPr>
        <w:t>s</w:t>
      </w:r>
      <w:r w:rsidRPr="00C26BBF">
        <w:rPr>
          <w:rFonts w:asciiTheme="majorHAnsi" w:hAnsiTheme="majorHAnsi"/>
          <w:szCs w:val="22"/>
        </w:rPr>
        <w:t xml:space="preserve"> precedent) that protect the Lender.</w:t>
      </w:r>
    </w:p>
    <w:p w14:paraId="73851CD9" w14:textId="77777777" w:rsidR="006160DA" w:rsidRDefault="006160DA" w:rsidP="00131471">
      <w:pPr>
        <w:pStyle w:val="BBClause2"/>
        <w:numPr>
          <w:ilvl w:val="0"/>
          <w:numId w:val="0"/>
        </w:numPr>
        <w:ind w:left="720"/>
        <w:rPr>
          <w:rFonts w:asciiTheme="majorHAnsi" w:hAnsiTheme="majorHAnsi"/>
          <w:b/>
          <w:bCs/>
          <w:szCs w:val="22"/>
        </w:rPr>
      </w:pPr>
    </w:p>
    <w:p w14:paraId="19D4F466" w14:textId="77777777" w:rsidR="006160DA" w:rsidRDefault="006160DA" w:rsidP="00131471">
      <w:pPr>
        <w:pStyle w:val="BBClause2"/>
        <w:numPr>
          <w:ilvl w:val="0"/>
          <w:numId w:val="0"/>
        </w:numPr>
        <w:ind w:left="720"/>
        <w:rPr>
          <w:rFonts w:asciiTheme="majorHAnsi" w:hAnsiTheme="majorHAnsi"/>
          <w:b/>
          <w:bCs/>
          <w:szCs w:val="22"/>
        </w:rPr>
      </w:pPr>
    </w:p>
    <w:p w14:paraId="04742F46" w14:textId="54B0B322" w:rsidR="00131471" w:rsidRPr="00C26BBF" w:rsidRDefault="00131471" w:rsidP="00131471">
      <w:pPr>
        <w:pStyle w:val="BBClause2"/>
        <w:numPr>
          <w:ilvl w:val="0"/>
          <w:numId w:val="0"/>
        </w:numPr>
        <w:ind w:left="720"/>
        <w:rPr>
          <w:rFonts w:asciiTheme="majorHAnsi" w:hAnsiTheme="majorHAnsi"/>
          <w:szCs w:val="22"/>
        </w:rPr>
      </w:pPr>
      <w:r w:rsidRPr="00C26BBF">
        <w:rPr>
          <w:rFonts w:asciiTheme="majorHAnsi" w:hAnsiTheme="majorHAnsi"/>
          <w:b/>
          <w:bCs/>
          <w:szCs w:val="22"/>
        </w:rPr>
        <w:lastRenderedPageBreak/>
        <w:t xml:space="preserve">Action Required: </w:t>
      </w:r>
    </w:p>
    <w:p w14:paraId="28F9E859" w14:textId="51CB32F7" w:rsidR="006160DA" w:rsidRPr="006160DA" w:rsidRDefault="00131471" w:rsidP="006160DA">
      <w:pPr>
        <w:pStyle w:val="BBClause2"/>
        <w:numPr>
          <w:ilvl w:val="0"/>
          <w:numId w:val="13"/>
        </w:numPr>
        <w:ind w:left="1080"/>
        <w:rPr>
          <w:rFonts w:asciiTheme="majorHAnsi" w:hAnsiTheme="majorHAnsi"/>
          <w:szCs w:val="22"/>
        </w:rPr>
      </w:pPr>
      <w:r w:rsidRPr="00C26BBF">
        <w:rPr>
          <w:rFonts w:asciiTheme="majorHAnsi" w:hAnsiTheme="majorHAnsi"/>
          <w:szCs w:val="22"/>
        </w:rPr>
        <w:t>Tailor Schedule 1 to your specific project - not all conditions will be relevant for all projects, and you may need additional conditions</w:t>
      </w:r>
      <w:r w:rsidR="006160DA">
        <w:rPr>
          <w:rFonts w:asciiTheme="majorHAnsi" w:hAnsiTheme="majorHAnsi"/>
          <w:szCs w:val="22"/>
        </w:rPr>
        <w:t>.</w:t>
      </w:r>
    </w:p>
    <w:p w14:paraId="56B9093D" w14:textId="7B6F1401" w:rsidR="00131471" w:rsidRPr="00C26BBF" w:rsidRDefault="00131471" w:rsidP="00131471">
      <w:pPr>
        <w:pStyle w:val="BBClause2"/>
        <w:numPr>
          <w:ilvl w:val="0"/>
          <w:numId w:val="13"/>
        </w:numPr>
        <w:ind w:left="1080"/>
        <w:rPr>
          <w:rFonts w:asciiTheme="majorHAnsi" w:hAnsiTheme="majorHAnsi"/>
          <w:szCs w:val="22"/>
        </w:rPr>
      </w:pPr>
      <w:r w:rsidRPr="00C26BBF">
        <w:rPr>
          <w:rFonts w:asciiTheme="majorHAnsi" w:hAnsiTheme="majorHAnsi"/>
          <w:szCs w:val="22"/>
        </w:rPr>
        <w:t>Consider whether to require resolutions and certificates from the Developer in addition to the Borrower, noting that the Template requires certified copies of constitutional documents and board resolutions from both the Borrower and the Developer, approving the Finance Documents, authorising signatories, and confirming commercial interest</w:t>
      </w:r>
      <w:r w:rsidR="006160DA">
        <w:rPr>
          <w:rFonts w:asciiTheme="majorHAnsi" w:hAnsiTheme="majorHAnsi"/>
          <w:szCs w:val="22"/>
        </w:rPr>
        <w:t>.</w:t>
      </w:r>
    </w:p>
    <w:p w14:paraId="13A44254" w14:textId="3A2EF25B" w:rsidR="00131471" w:rsidRPr="00C26BBF" w:rsidRDefault="00131471" w:rsidP="00131471">
      <w:pPr>
        <w:pStyle w:val="BBClause2"/>
        <w:numPr>
          <w:ilvl w:val="0"/>
          <w:numId w:val="13"/>
        </w:numPr>
        <w:ind w:left="1080"/>
        <w:rPr>
          <w:rFonts w:asciiTheme="majorHAnsi" w:hAnsiTheme="majorHAnsi"/>
          <w:szCs w:val="22"/>
        </w:rPr>
      </w:pPr>
      <w:r w:rsidRPr="00C26BBF">
        <w:rPr>
          <w:rFonts w:asciiTheme="majorHAnsi" w:hAnsiTheme="majorHAnsi"/>
          <w:szCs w:val="22"/>
        </w:rPr>
        <w:t xml:space="preserve">Decide whether to include the requirement for notices under the Security Documents (paragraph 2.2 </w:t>
      </w:r>
      <w:r w:rsidR="006160DA">
        <w:rPr>
          <w:rFonts w:asciiTheme="majorHAnsi" w:hAnsiTheme="majorHAnsi"/>
          <w:szCs w:val="22"/>
        </w:rPr>
        <w:t>-</w:t>
      </w:r>
      <w:r w:rsidRPr="00C26BBF">
        <w:rPr>
          <w:rFonts w:asciiTheme="majorHAnsi" w:hAnsiTheme="majorHAnsi"/>
          <w:szCs w:val="22"/>
        </w:rPr>
        <w:t xml:space="preserve"> the entire paragraph is optional)</w:t>
      </w:r>
      <w:r w:rsidR="006160DA">
        <w:rPr>
          <w:rFonts w:asciiTheme="majorHAnsi" w:hAnsiTheme="majorHAnsi"/>
          <w:szCs w:val="22"/>
        </w:rPr>
        <w:t>.</w:t>
      </w:r>
    </w:p>
    <w:p w14:paraId="1F9149D7" w14:textId="36147330" w:rsidR="00131471" w:rsidRPr="00C26BBF" w:rsidRDefault="00131471" w:rsidP="00131471">
      <w:pPr>
        <w:pStyle w:val="BBClause2"/>
        <w:numPr>
          <w:ilvl w:val="0"/>
          <w:numId w:val="13"/>
        </w:numPr>
        <w:ind w:left="1080"/>
        <w:rPr>
          <w:rFonts w:asciiTheme="majorHAnsi" w:hAnsiTheme="majorHAnsi"/>
          <w:szCs w:val="22"/>
        </w:rPr>
      </w:pPr>
      <w:r w:rsidRPr="00C26BBF">
        <w:rPr>
          <w:rFonts w:asciiTheme="majorHAnsi" w:hAnsiTheme="majorHAnsi"/>
          <w:szCs w:val="22"/>
        </w:rPr>
        <w:t>Insert the date of the most recent unaudited financial statements required (paragraph 4.2)</w:t>
      </w:r>
      <w:r w:rsidR="006160DA">
        <w:rPr>
          <w:rFonts w:asciiTheme="majorHAnsi" w:hAnsiTheme="majorHAnsi"/>
          <w:szCs w:val="22"/>
        </w:rPr>
        <w:t>.</w:t>
      </w:r>
    </w:p>
    <w:p w14:paraId="02562469" w14:textId="77777777" w:rsidR="00131471" w:rsidRPr="00C26BBF" w:rsidRDefault="00131471" w:rsidP="00131471">
      <w:pPr>
        <w:pStyle w:val="BBClause2"/>
        <w:rPr>
          <w:rFonts w:asciiTheme="majorHAnsi" w:hAnsiTheme="majorHAnsi"/>
          <w:b/>
          <w:bCs/>
          <w:szCs w:val="22"/>
        </w:rPr>
      </w:pPr>
      <w:r w:rsidRPr="00C26BBF">
        <w:rPr>
          <w:rFonts w:asciiTheme="majorHAnsi" w:hAnsiTheme="majorHAnsi"/>
          <w:b/>
          <w:bCs/>
          <w:szCs w:val="22"/>
        </w:rPr>
        <w:t>Schedule 2: Form of Drawdown Request</w:t>
      </w:r>
    </w:p>
    <w:p w14:paraId="3DBF7A08" w14:textId="77777777" w:rsidR="00131471" w:rsidRPr="00C26BBF" w:rsidRDefault="00131471" w:rsidP="00131471">
      <w:pPr>
        <w:pStyle w:val="ListParagraph"/>
        <w:rPr>
          <w:rFonts w:asciiTheme="majorHAnsi" w:eastAsia="Times New Roman" w:hAnsiTheme="majorHAnsi"/>
          <w:sz w:val="22"/>
          <w:szCs w:val="22"/>
          <w:lang w:eastAsia="en-GB"/>
        </w:rPr>
      </w:pPr>
      <w:r w:rsidRPr="00C26BBF">
        <w:rPr>
          <w:rFonts w:asciiTheme="majorHAnsi" w:eastAsia="Times New Roman" w:hAnsiTheme="majorHAnsi"/>
          <w:b/>
          <w:bCs/>
          <w:sz w:val="22"/>
          <w:szCs w:val="22"/>
          <w:lang w:eastAsia="en-GB"/>
        </w:rPr>
        <w:t xml:space="preserve">Purpose: </w:t>
      </w:r>
      <w:r w:rsidRPr="00C26BBF">
        <w:rPr>
          <w:rFonts w:asciiTheme="majorHAnsi" w:eastAsia="Times New Roman" w:hAnsiTheme="majorHAnsi"/>
          <w:sz w:val="22"/>
          <w:szCs w:val="22"/>
          <w:lang w:eastAsia="en-GB"/>
        </w:rPr>
        <w:t>This schedule provides a standard form for the Borrower to use when requesting a drawdown of the loan.</w:t>
      </w:r>
    </w:p>
    <w:p w14:paraId="75B94CFD" w14:textId="77777777" w:rsidR="00131471" w:rsidRPr="00C26BBF" w:rsidRDefault="00131471" w:rsidP="00131471">
      <w:pPr>
        <w:pStyle w:val="ListParagraph"/>
        <w:rPr>
          <w:rFonts w:asciiTheme="majorHAnsi" w:eastAsia="Times New Roman" w:hAnsiTheme="majorHAnsi"/>
          <w:sz w:val="22"/>
          <w:szCs w:val="22"/>
          <w:lang w:eastAsia="en-GB"/>
        </w:rPr>
      </w:pPr>
    </w:p>
    <w:p w14:paraId="60CB6CB6" w14:textId="77777777" w:rsidR="00131471" w:rsidRPr="00C26BBF" w:rsidRDefault="00131471" w:rsidP="006160DA">
      <w:pPr>
        <w:pStyle w:val="ListParagraph"/>
        <w:spacing w:after="240"/>
        <w:rPr>
          <w:rFonts w:asciiTheme="majorHAnsi" w:eastAsia="Times New Roman" w:hAnsiTheme="majorHAnsi"/>
          <w:sz w:val="22"/>
          <w:szCs w:val="22"/>
          <w:lang w:eastAsia="en-GB"/>
        </w:rPr>
      </w:pPr>
      <w:r w:rsidRPr="00C26BBF">
        <w:rPr>
          <w:rFonts w:asciiTheme="majorHAnsi" w:eastAsia="Times New Roman" w:hAnsiTheme="majorHAnsi"/>
          <w:b/>
          <w:bCs/>
          <w:sz w:val="22"/>
          <w:szCs w:val="22"/>
          <w:lang w:eastAsia="en-GB"/>
        </w:rPr>
        <w:t xml:space="preserve">Action Required: </w:t>
      </w:r>
    </w:p>
    <w:p w14:paraId="7716640C" w14:textId="089633D0" w:rsidR="00131471" w:rsidRPr="00C26BBF" w:rsidRDefault="00131471" w:rsidP="00131471">
      <w:pPr>
        <w:pStyle w:val="BBClause2"/>
        <w:numPr>
          <w:ilvl w:val="0"/>
          <w:numId w:val="13"/>
        </w:numPr>
        <w:ind w:left="1080"/>
        <w:rPr>
          <w:rFonts w:asciiTheme="majorHAnsi" w:hAnsiTheme="majorHAnsi"/>
          <w:szCs w:val="22"/>
        </w:rPr>
      </w:pPr>
      <w:r w:rsidRPr="00C26BBF">
        <w:rPr>
          <w:rFonts w:asciiTheme="majorHAnsi" w:hAnsiTheme="majorHAnsi"/>
          <w:szCs w:val="22"/>
        </w:rPr>
        <w:t>Review the form and tailor as necessary for your project</w:t>
      </w:r>
      <w:r w:rsidR="006160DA">
        <w:rPr>
          <w:rFonts w:asciiTheme="majorHAnsi" w:hAnsiTheme="majorHAnsi"/>
          <w:szCs w:val="22"/>
        </w:rPr>
        <w:t>.</w:t>
      </w:r>
    </w:p>
    <w:p w14:paraId="310909B6" w14:textId="41642C32" w:rsidR="00131471" w:rsidRPr="00C26BBF" w:rsidRDefault="00131471" w:rsidP="00131471">
      <w:pPr>
        <w:pStyle w:val="BBClause2"/>
        <w:numPr>
          <w:ilvl w:val="0"/>
          <w:numId w:val="13"/>
        </w:numPr>
        <w:ind w:left="1080"/>
        <w:rPr>
          <w:rFonts w:asciiTheme="majorHAnsi" w:hAnsiTheme="majorHAnsi"/>
          <w:szCs w:val="22"/>
        </w:rPr>
      </w:pPr>
      <w:r w:rsidRPr="00C26BBF">
        <w:rPr>
          <w:rFonts w:asciiTheme="majorHAnsi" w:hAnsiTheme="majorHAnsi"/>
          <w:szCs w:val="22"/>
        </w:rPr>
        <w:t>Ensure the confirmations and representations are consistent with clause 4.2 and clause 5.3</w:t>
      </w:r>
      <w:r w:rsidR="006160DA">
        <w:rPr>
          <w:rFonts w:asciiTheme="majorHAnsi" w:hAnsiTheme="majorHAnsi"/>
          <w:szCs w:val="22"/>
        </w:rPr>
        <w:t>.</w:t>
      </w:r>
    </w:p>
    <w:p w14:paraId="42C64D94" w14:textId="77777777" w:rsidR="00131471" w:rsidRPr="00C26BBF" w:rsidRDefault="00131471" w:rsidP="00131471">
      <w:pPr>
        <w:pStyle w:val="BBClause2"/>
        <w:numPr>
          <w:ilvl w:val="0"/>
          <w:numId w:val="13"/>
        </w:numPr>
        <w:ind w:left="1080"/>
        <w:rPr>
          <w:rFonts w:asciiTheme="majorHAnsi" w:hAnsiTheme="majorHAnsi"/>
          <w:szCs w:val="22"/>
        </w:rPr>
      </w:pPr>
      <w:r w:rsidRPr="00C26BBF">
        <w:rPr>
          <w:rFonts w:asciiTheme="majorHAnsi" w:hAnsiTheme="majorHAnsi"/>
          <w:szCs w:val="22"/>
        </w:rPr>
        <w:t>Consider what supporting documentation should be listed as enclosures (e.g., invoices, payment certificates, evidence that the amount is within the Budget).</w:t>
      </w:r>
    </w:p>
    <w:p w14:paraId="75B0588B" w14:textId="2B2C620F" w:rsidR="00316166" w:rsidRPr="003610FB" w:rsidRDefault="00316166" w:rsidP="003610FB">
      <w:pPr>
        <w:rPr>
          <w:rFonts w:asciiTheme="majorHAnsi" w:hAnsiTheme="majorHAnsi"/>
          <w:sz w:val="22"/>
          <w:szCs w:val="22"/>
        </w:rPr>
      </w:pPr>
    </w:p>
    <w:sectPr w:rsidR="00316166" w:rsidRPr="003610FB" w:rsidSect="0062423A">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F777" w14:textId="77777777" w:rsidR="000D3612" w:rsidRDefault="000D3612" w:rsidP="00B01583">
      <w:r>
        <w:separator/>
      </w:r>
    </w:p>
  </w:endnote>
  <w:endnote w:type="continuationSeparator" w:id="0">
    <w:p w14:paraId="2F1C32B3" w14:textId="77777777" w:rsidR="000D3612" w:rsidRDefault="000D361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CF16" w14:textId="77777777" w:rsidR="00B07C8D" w:rsidRDefault="00B07C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8AAA6" w14:textId="77777777" w:rsidR="00B07C8D" w:rsidRDefault="00B07C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4825" w14:textId="77777777" w:rsidR="000D3612" w:rsidRDefault="000D3612" w:rsidP="00B01583">
      <w:r>
        <w:separator/>
      </w:r>
    </w:p>
  </w:footnote>
  <w:footnote w:type="continuationSeparator" w:id="0">
    <w:p w14:paraId="58D1979E" w14:textId="77777777" w:rsidR="000D3612" w:rsidRDefault="000D361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BA093E">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BA093E"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BA093E">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BA093E">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BA093E">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BA093E">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BA093E">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BA093E">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BA093E">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0B992261"/>
    <w:multiLevelType w:val="multilevel"/>
    <w:tmpl w:val="E49E3C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0DEE24F1"/>
    <w:multiLevelType w:val="hybridMultilevel"/>
    <w:tmpl w:val="FA705D72"/>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E4940AD"/>
    <w:multiLevelType w:val="multilevel"/>
    <w:tmpl w:val="E49E3C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5" w15:restartNumberingAfterBreak="0">
    <w:nsid w:val="10733C6D"/>
    <w:multiLevelType w:val="multilevel"/>
    <w:tmpl w:val="87401A7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Wingdings" w:hAnsi="Wingding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6" w15:restartNumberingAfterBreak="0">
    <w:nsid w:val="109F5420"/>
    <w:multiLevelType w:val="multilevel"/>
    <w:tmpl w:val="63F63F3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tabs>
          <w:tab w:val="num" w:pos="1622"/>
        </w:tabs>
        <w:ind w:left="1622" w:hanging="902"/>
      </w:pPr>
      <w:rPr>
        <w:rFont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7" w15:restartNumberingAfterBreak="0">
    <w:nsid w:val="1E782051"/>
    <w:multiLevelType w:val="multilevel"/>
    <w:tmpl w:val="37D07BC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Wingdings" w:hAnsi="Wingding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8"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A483E7B"/>
    <w:multiLevelType w:val="multilevel"/>
    <w:tmpl w:val="B7D6364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tabs>
          <w:tab w:val="num" w:pos="1622"/>
        </w:tabs>
        <w:ind w:left="1622" w:hanging="902"/>
      </w:pPr>
      <w:rPr>
        <w:rFonts w:hint="default"/>
      </w:rPr>
    </w:lvl>
    <w:lvl w:ilvl="3">
      <w:start w:val="1"/>
      <w:numFmt w:val="bullet"/>
      <w:lvlText w:val=""/>
      <w:lvlJc w:val="left"/>
      <w:pPr>
        <w:ind w:left="1982" w:hanging="360"/>
      </w:pPr>
      <w:rPr>
        <w:rFonts w:ascii="Wingdings" w:hAnsi="Wingding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10"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11" w15:restartNumberingAfterBreak="0">
    <w:nsid w:val="32EF33B9"/>
    <w:multiLevelType w:val="hybridMultilevel"/>
    <w:tmpl w:val="E7C4C73C"/>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547362C"/>
    <w:multiLevelType w:val="hybridMultilevel"/>
    <w:tmpl w:val="EA5A08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C2C365B"/>
    <w:multiLevelType w:val="multilevel"/>
    <w:tmpl w:val="D2DCCC9A"/>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4" w15:restartNumberingAfterBreak="0">
    <w:nsid w:val="456A3883"/>
    <w:multiLevelType w:val="hybridMultilevel"/>
    <w:tmpl w:val="6380C43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4D53F92"/>
    <w:multiLevelType w:val="multilevel"/>
    <w:tmpl w:val="108C370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0"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97A78AF"/>
    <w:multiLevelType w:val="multilevel"/>
    <w:tmpl w:val="97E4946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Wingdings" w:hAnsi="Wingding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2" w15:restartNumberingAfterBreak="0">
    <w:nsid w:val="599E57EB"/>
    <w:multiLevelType w:val="multilevel"/>
    <w:tmpl w:val="933002F4"/>
    <w:numStyleLink w:val="Parties"/>
  </w:abstractNum>
  <w:abstractNum w:abstractNumId="23" w15:restartNumberingAfterBreak="0">
    <w:nsid w:val="5E8F5BCF"/>
    <w:multiLevelType w:val="multilevel"/>
    <w:tmpl w:val="CB367346"/>
    <w:lvl w:ilvl="0">
      <w:start w:val="1"/>
      <w:numFmt w:val="decimal"/>
      <w:lvlText w:val="%1."/>
      <w:lvlJc w:val="left"/>
      <w:pPr>
        <w:ind w:left="720" w:hanging="720"/>
      </w:pPr>
      <w:rPr>
        <w:rFonts w:hint="default"/>
      </w:rPr>
    </w:lvl>
    <w:lvl w:ilvl="1">
      <w:start w:val="1"/>
      <w:numFmt w:val="bullet"/>
      <w:lvlText w:val=""/>
      <w:lvlJc w:val="left"/>
      <w:pPr>
        <w:ind w:left="1440" w:hanging="360"/>
      </w:pPr>
      <w:rPr>
        <w:rFonts w:ascii="Wingdings" w:hAnsi="Wingdings" w:hint="default"/>
      </w:rPr>
    </w:lvl>
    <w:lvl w:ilvl="2">
      <w:start w:val="1"/>
      <w:numFmt w:val="decimal"/>
      <w:lvlText w:val="%1.%2.%3"/>
      <w:lvlJc w:val="left"/>
      <w:pPr>
        <w:tabs>
          <w:tab w:val="num" w:pos="1622"/>
        </w:tabs>
        <w:ind w:left="1622" w:hanging="902"/>
      </w:pPr>
      <w:rPr>
        <w:rFonts w:hint="default"/>
      </w:rPr>
    </w:lvl>
    <w:lvl w:ilvl="3">
      <w:start w:val="1"/>
      <w:numFmt w:val="bullet"/>
      <w:lvlText w:val=""/>
      <w:lvlJc w:val="left"/>
      <w:pPr>
        <w:ind w:left="1982" w:hanging="360"/>
      </w:pPr>
      <w:rPr>
        <w:rFonts w:ascii="Wingdings" w:hAnsi="Wingding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4" w15:restartNumberingAfterBreak="0">
    <w:nsid w:val="6D9D5C65"/>
    <w:multiLevelType w:val="hybridMultilevel"/>
    <w:tmpl w:val="CFCEC4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5E177F3"/>
    <w:multiLevelType w:val="multilevel"/>
    <w:tmpl w:val="22B85D12"/>
    <w:numStyleLink w:val="NumberingSchedules"/>
  </w:abstractNum>
  <w:abstractNum w:abstractNumId="26" w15:restartNumberingAfterBreak="0">
    <w:nsid w:val="7B19541B"/>
    <w:multiLevelType w:val="multilevel"/>
    <w:tmpl w:val="FD7AFA66"/>
    <w:lvl w:ilvl="0">
      <w:start w:val="1"/>
      <w:numFmt w:val="none"/>
      <w:pStyle w:val="DefinitionClause"/>
      <w:suff w:val="nothing"/>
      <w:lvlText w:val=""/>
      <w:lvlJc w:val="left"/>
      <w:pPr>
        <w:ind w:left="720" w:firstLine="0"/>
      </w:pPr>
      <w:rPr>
        <w:rFonts w:hint="default"/>
      </w:rPr>
    </w:lvl>
    <w:lvl w:ilvl="1">
      <w:start w:val="1"/>
      <w:numFmt w:val="lowerLetter"/>
      <w:pStyle w:val="DefinitionClauseNumbering"/>
      <w:lvlText w:val="%1(%2)"/>
      <w:lvlJc w:val="left"/>
      <w:pPr>
        <w:tabs>
          <w:tab w:val="num" w:pos="1440"/>
        </w:tabs>
        <w:ind w:left="144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10425439">
    <w:abstractNumId w:val="0"/>
  </w:num>
  <w:num w:numId="2" w16cid:durableId="83498367">
    <w:abstractNumId w:val="10"/>
  </w:num>
  <w:num w:numId="3" w16cid:durableId="752943439">
    <w:abstractNumId w:val="18"/>
  </w:num>
  <w:num w:numId="4" w16cid:durableId="1874881795">
    <w:abstractNumId w:val="22"/>
  </w:num>
  <w:num w:numId="5" w16cid:durableId="1748654350">
    <w:abstractNumId w:val="20"/>
  </w:num>
  <w:num w:numId="6" w16cid:durableId="909313039">
    <w:abstractNumId w:val="13"/>
  </w:num>
  <w:num w:numId="7" w16cid:durableId="1133140534">
    <w:abstractNumId w:val="10"/>
  </w:num>
  <w:num w:numId="8" w16cid:durableId="525599901">
    <w:abstractNumId w:val="13"/>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7"/>
  </w:num>
  <w:num w:numId="10" w16cid:durableId="396634208">
    <w:abstractNumId w:val="8"/>
  </w:num>
  <w:num w:numId="11" w16cid:durableId="1735926167">
    <w:abstractNumId w:val="16"/>
  </w:num>
  <w:num w:numId="12" w16cid:durableId="1398673678">
    <w:abstractNumId w:val="25"/>
  </w:num>
  <w:num w:numId="13" w16cid:durableId="31074193">
    <w:abstractNumId w:val="11"/>
  </w:num>
  <w:num w:numId="14" w16cid:durableId="1092050416">
    <w:abstractNumId w:val="3"/>
  </w:num>
  <w:num w:numId="15" w16cid:durableId="1614095162">
    <w:abstractNumId w:val="9"/>
  </w:num>
  <w:num w:numId="16" w16cid:durableId="1692536241">
    <w:abstractNumId w:val="23"/>
  </w:num>
  <w:num w:numId="17" w16cid:durableId="1330600270">
    <w:abstractNumId w:val="5"/>
  </w:num>
  <w:num w:numId="18" w16cid:durableId="237715170">
    <w:abstractNumId w:val="6"/>
  </w:num>
  <w:num w:numId="19" w16cid:durableId="124659221">
    <w:abstractNumId w:val="7"/>
  </w:num>
  <w:num w:numId="20" w16cid:durableId="2015646568">
    <w:abstractNumId w:val="19"/>
  </w:num>
  <w:num w:numId="21" w16cid:durableId="529689482">
    <w:abstractNumId w:val="21"/>
  </w:num>
  <w:num w:numId="22" w16cid:durableId="281348409">
    <w:abstractNumId w:val="2"/>
  </w:num>
  <w:num w:numId="23" w16cid:durableId="227153998">
    <w:abstractNumId w:val="4"/>
  </w:num>
  <w:num w:numId="24" w16cid:durableId="1773818654">
    <w:abstractNumId w:val="13"/>
    <w:lvlOverride w:ilvl="2">
      <w:lvl w:ilvl="2">
        <w:start w:val="1"/>
        <w:numFmt w:val="decimal"/>
        <w:pStyle w:val="BBClause3"/>
        <w:lvlText w:val="%1.%2.%3"/>
        <w:lvlJc w:val="left"/>
        <w:pPr>
          <w:tabs>
            <w:tab w:val="num" w:pos="1622"/>
          </w:tabs>
          <w:ind w:left="1622" w:hanging="902"/>
        </w:pPr>
        <w:rPr>
          <w:rFonts w:hint="default"/>
          <w:b w:val="0"/>
          <w:bCs w:val="0"/>
        </w:rPr>
      </w:lvl>
    </w:lvlOverride>
  </w:num>
  <w:num w:numId="25" w16cid:durableId="426733384">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6" w16cid:durableId="1599874113">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7" w16cid:durableId="68817032">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8" w16cid:durableId="2080908507">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9" w16cid:durableId="404493920">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0" w16cid:durableId="734160274">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1" w16cid:durableId="1630358450">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2" w16cid:durableId="638464097">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3" w16cid:durableId="1388066581">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4" w16cid:durableId="1251498916">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5" w16cid:durableId="1980766151">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6" w16cid:durableId="896865449">
    <w:abstractNumId w:val="1"/>
  </w:num>
  <w:num w:numId="37" w16cid:durableId="591545454">
    <w:abstractNumId w:val="26"/>
  </w:num>
  <w:num w:numId="38" w16cid:durableId="1723748845">
    <w:abstractNumId w:val="14"/>
  </w:num>
  <w:num w:numId="39" w16cid:durableId="1538857392">
    <w:abstractNumId w:val="12"/>
  </w:num>
  <w:num w:numId="40" w16cid:durableId="386535697">
    <w:abstractNumId w:val="24"/>
  </w:num>
  <w:num w:numId="41" w16cid:durableId="1231771781">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2" w16cid:durableId="765461572">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3" w16cid:durableId="1733767407">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4" w16cid:durableId="1507331225">
    <w:abstractNumId w:val="1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B95336"/>
    <w:rsid w:val="00004B6F"/>
    <w:rsid w:val="000128DF"/>
    <w:rsid w:val="0001347A"/>
    <w:rsid w:val="000175A1"/>
    <w:rsid w:val="000179D9"/>
    <w:rsid w:val="0002312C"/>
    <w:rsid w:val="00023465"/>
    <w:rsid w:val="0002778C"/>
    <w:rsid w:val="0003420D"/>
    <w:rsid w:val="00035C5F"/>
    <w:rsid w:val="0004239F"/>
    <w:rsid w:val="0004386D"/>
    <w:rsid w:val="00043871"/>
    <w:rsid w:val="0004779B"/>
    <w:rsid w:val="000558A0"/>
    <w:rsid w:val="00063248"/>
    <w:rsid w:val="00071F4C"/>
    <w:rsid w:val="00084C40"/>
    <w:rsid w:val="00085287"/>
    <w:rsid w:val="0009275F"/>
    <w:rsid w:val="000A03BB"/>
    <w:rsid w:val="000A0F22"/>
    <w:rsid w:val="000A1ACD"/>
    <w:rsid w:val="000A36C8"/>
    <w:rsid w:val="000B0AF1"/>
    <w:rsid w:val="000C6AED"/>
    <w:rsid w:val="000C7E74"/>
    <w:rsid w:val="000D1FB9"/>
    <w:rsid w:val="000D3612"/>
    <w:rsid w:val="000D3DA9"/>
    <w:rsid w:val="000D6502"/>
    <w:rsid w:val="000E6FA0"/>
    <w:rsid w:val="000E7ACE"/>
    <w:rsid w:val="001076DA"/>
    <w:rsid w:val="00110D63"/>
    <w:rsid w:val="00120A6E"/>
    <w:rsid w:val="0012438F"/>
    <w:rsid w:val="001256A3"/>
    <w:rsid w:val="00126520"/>
    <w:rsid w:val="00127662"/>
    <w:rsid w:val="001279EF"/>
    <w:rsid w:val="00131471"/>
    <w:rsid w:val="001423D8"/>
    <w:rsid w:val="0014266F"/>
    <w:rsid w:val="0014362C"/>
    <w:rsid w:val="00146110"/>
    <w:rsid w:val="00152A99"/>
    <w:rsid w:val="00161411"/>
    <w:rsid w:val="0016372F"/>
    <w:rsid w:val="0016379B"/>
    <w:rsid w:val="001649A5"/>
    <w:rsid w:val="001768FB"/>
    <w:rsid w:val="00181E9C"/>
    <w:rsid w:val="00193EBC"/>
    <w:rsid w:val="001957E1"/>
    <w:rsid w:val="00195963"/>
    <w:rsid w:val="00197A41"/>
    <w:rsid w:val="001A6A34"/>
    <w:rsid w:val="001B1CF5"/>
    <w:rsid w:val="001B3E13"/>
    <w:rsid w:val="001B663E"/>
    <w:rsid w:val="001B72D6"/>
    <w:rsid w:val="001C51B2"/>
    <w:rsid w:val="001C63E6"/>
    <w:rsid w:val="001D0D06"/>
    <w:rsid w:val="001D101D"/>
    <w:rsid w:val="001E71EE"/>
    <w:rsid w:val="001F35AC"/>
    <w:rsid w:val="001F39A3"/>
    <w:rsid w:val="0020171E"/>
    <w:rsid w:val="00203B5C"/>
    <w:rsid w:val="002064B6"/>
    <w:rsid w:val="002115D4"/>
    <w:rsid w:val="002142D7"/>
    <w:rsid w:val="002153F1"/>
    <w:rsid w:val="002154A8"/>
    <w:rsid w:val="00221CCF"/>
    <w:rsid w:val="0022388F"/>
    <w:rsid w:val="00240549"/>
    <w:rsid w:val="00241A69"/>
    <w:rsid w:val="002469E4"/>
    <w:rsid w:val="00250395"/>
    <w:rsid w:val="002521F3"/>
    <w:rsid w:val="00253B90"/>
    <w:rsid w:val="00254A1C"/>
    <w:rsid w:val="0025511A"/>
    <w:rsid w:val="0026372C"/>
    <w:rsid w:val="00267622"/>
    <w:rsid w:val="00273073"/>
    <w:rsid w:val="00273BA1"/>
    <w:rsid w:val="00274FF8"/>
    <w:rsid w:val="00282EBC"/>
    <w:rsid w:val="00295A39"/>
    <w:rsid w:val="002975B7"/>
    <w:rsid w:val="002A04C1"/>
    <w:rsid w:val="002A5913"/>
    <w:rsid w:val="002C4E15"/>
    <w:rsid w:val="002D16C9"/>
    <w:rsid w:val="002D1F2D"/>
    <w:rsid w:val="002D3E0C"/>
    <w:rsid w:val="002D43F0"/>
    <w:rsid w:val="002E121C"/>
    <w:rsid w:val="002E5887"/>
    <w:rsid w:val="002F7D1B"/>
    <w:rsid w:val="00301DDE"/>
    <w:rsid w:val="00310C12"/>
    <w:rsid w:val="00316166"/>
    <w:rsid w:val="00320BBB"/>
    <w:rsid w:val="0032670A"/>
    <w:rsid w:val="00335E47"/>
    <w:rsid w:val="00343509"/>
    <w:rsid w:val="003464E7"/>
    <w:rsid w:val="00352648"/>
    <w:rsid w:val="00354FD0"/>
    <w:rsid w:val="00355ABA"/>
    <w:rsid w:val="00356D2A"/>
    <w:rsid w:val="003576E8"/>
    <w:rsid w:val="00357E7B"/>
    <w:rsid w:val="00361064"/>
    <w:rsid w:val="003610FB"/>
    <w:rsid w:val="00366FD3"/>
    <w:rsid w:val="003814E4"/>
    <w:rsid w:val="00383576"/>
    <w:rsid w:val="00385CCF"/>
    <w:rsid w:val="00385FA6"/>
    <w:rsid w:val="003975F9"/>
    <w:rsid w:val="003A3064"/>
    <w:rsid w:val="003A621F"/>
    <w:rsid w:val="003B1D5C"/>
    <w:rsid w:val="003C5B2F"/>
    <w:rsid w:val="003C7973"/>
    <w:rsid w:val="003D6DF6"/>
    <w:rsid w:val="003E014C"/>
    <w:rsid w:val="003E11EB"/>
    <w:rsid w:val="003E3758"/>
    <w:rsid w:val="003E7832"/>
    <w:rsid w:val="003F0E5F"/>
    <w:rsid w:val="003F3057"/>
    <w:rsid w:val="003F6DAB"/>
    <w:rsid w:val="003F77E1"/>
    <w:rsid w:val="004017C9"/>
    <w:rsid w:val="00405FB9"/>
    <w:rsid w:val="00410B83"/>
    <w:rsid w:val="00411DD5"/>
    <w:rsid w:val="00412051"/>
    <w:rsid w:val="004201D6"/>
    <w:rsid w:val="00423E48"/>
    <w:rsid w:val="0042453B"/>
    <w:rsid w:val="00426B86"/>
    <w:rsid w:val="00433269"/>
    <w:rsid w:val="00436F69"/>
    <w:rsid w:val="00441398"/>
    <w:rsid w:val="004413BE"/>
    <w:rsid w:val="0045064D"/>
    <w:rsid w:val="00460234"/>
    <w:rsid w:val="004607C3"/>
    <w:rsid w:val="00460C6E"/>
    <w:rsid w:val="00462C67"/>
    <w:rsid w:val="004630A2"/>
    <w:rsid w:val="00467782"/>
    <w:rsid w:val="004834A1"/>
    <w:rsid w:val="0049112C"/>
    <w:rsid w:val="00491EDE"/>
    <w:rsid w:val="00494F48"/>
    <w:rsid w:val="004A2778"/>
    <w:rsid w:val="004B005D"/>
    <w:rsid w:val="004C75FF"/>
    <w:rsid w:val="004D305E"/>
    <w:rsid w:val="004D78FD"/>
    <w:rsid w:val="004E1906"/>
    <w:rsid w:val="004F1C69"/>
    <w:rsid w:val="004F479D"/>
    <w:rsid w:val="004F5FD0"/>
    <w:rsid w:val="004F7064"/>
    <w:rsid w:val="004F73FD"/>
    <w:rsid w:val="0050335F"/>
    <w:rsid w:val="005118A9"/>
    <w:rsid w:val="00511A3A"/>
    <w:rsid w:val="00514B45"/>
    <w:rsid w:val="00520A34"/>
    <w:rsid w:val="00525B83"/>
    <w:rsid w:val="00530164"/>
    <w:rsid w:val="005304FF"/>
    <w:rsid w:val="005343C0"/>
    <w:rsid w:val="0053780F"/>
    <w:rsid w:val="0054151A"/>
    <w:rsid w:val="00546266"/>
    <w:rsid w:val="00550980"/>
    <w:rsid w:val="00550DD3"/>
    <w:rsid w:val="00550E45"/>
    <w:rsid w:val="00551214"/>
    <w:rsid w:val="00561281"/>
    <w:rsid w:val="00561389"/>
    <w:rsid w:val="0057237B"/>
    <w:rsid w:val="0057372D"/>
    <w:rsid w:val="0057500F"/>
    <w:rsid w:val="00576A87"/>
    <w:rsid w:val="005817C8"/>
    <w:rsid w:val="0059175F"/>
    <w:rsid w:val="005944F4"/>
    <w:rsid w:val="005A55A5"/>
    <w:rsid w:val="005A64AB"/>
    <w:rsid w:val="005A6A83"/>
    <w:rsid w:val="005A6D1F"/>
    <w:rsid w:val="005A7772"/>
    <w:rsid w:val="005B4A80"/>
    <w:rsid w:val="005B5CDD"/>
    <w:rsid w:val="005B7FF8"/>
    <w:rsid w:val="005C49D8"/>
    <w:rsid w:val="005D06B1"/>
    <w:rsid w:val="005D28D0"/>
    <w:rsid w:val="005D57F9"/>
    <w:rsid w:val="005D66CF"/>
    <w:rsid w:val="005E0CBA"/>
    <w:rsid w:val="005E0FC1"/>
    <w:rsid w:val="005E27D3"/>
    <w:rsid w:val="005E424C"/>
    <w:rsid w:val="005E5517"/>
    <w:rsid w:val="005E62A1"/>
    <w:rsid w:val="006002B6"/>
    <w:rsid w:val="00600EAF"/>
    <w:rsid w:val="006036C7"/>
    <w:rsid w:val="00604555"/>
    <w:rsid w:val="00606572"/>
    <w:rsid w:val="00615A5E"/>
    <w:rsid w:val="006160DA"/>
    <w:rsid w:val="0061667B"/>
    <w:rsid w:val="0062249B"/>
    <w:rsid w:val="0062423A"/>
    <w:rsid w:val="00624426"/>
    <w:rsid w:val="00630558"/>
    <w:rsid w:val="00634AAC"/>
    <w:rsid w:val="0064323D"/>
    <w:rsid w:val="00643B5F"/>
    <w:rsid w:val="00644DB3"/>
    <w:rsid w:val="00652C6B"/>
    <w:rsid w:val="006572E3"/>
    <w:rsid w:val="006636B9"/>
    <w:rsid w:val="006645E7"/>
    <w:rsid w:val="0066731B"/>
    <w:rsid w:val="006708B1"/>
    <w:rsid w:val="006877DB"/>
    <w:rsid w:val="00693789"/>
    <w:rsid w:val="006A08CC"/>
    <w:rsid w:val="006A1A3C"/>
    <w:rsid w:val="006A4761"/>
    <w:rsid w:val="006B2680"/>
    <w:rsid w:val="006C1A24"/>
    <w:rsid w:val="006C4419"/>
    <w:rsid w:val="006C6E7F"/>
    <w:rsid w:val="006E2B5A"/>
    <w:rsid w:val="006E36DD"/>
    <w:rsid w:val="006E6169"/>
    <w:rsid w:val="006F4AE5"/>
    <w:rsid w:val="006F7052"/>
    <w:rsid w:val="0070043F"/>
    <w:rsid w:val="00701FC5"/>
    <w:rsid w:val="007157C9"/>
    <w:rsid w:val="0071712D"/>
    <w:rsid w:val="00720C28"/>
    <w:rsid w:val="0072341B"/>
    <w:rsid w:val="00740F96"/>
    <w:rsid w:val="00745850"/>
    <w:rsid w:val="007512E2"/>
    <w:rsid w:val="0075392B"/>
    <w:rsid w:val="0075491E"/>
    <w:rsid w:val="007565C2"/>
    <w:rsid w:val="00756D4C"/>
    <w:rsid w:val="00761E93"/>
    <w:rsid w:val="0076506C"/>
    <w:rsid w:val="007700B9"/>
    <w:rsid w:val="00777762"/>
    <w:rsid w:val="00780484"/>
    <w:rsid w:val="007947A8"/>
    <w:rsid w:val="00795BD9"/>
    <w:rsid w:val="00796FC3"/>
    <w:rsid w:val="007A4324"/>
    <w:rsid w:val="007B2314"/>
    <w:rsid w:val="007B61E4"/>
    <w:rsid w:val="007B67E1"/>
    <w:rsid w:val="007B7049"/>
    <w:rsid w:val="007C3936"/>
    <w:rsid w:val="007C4A0E"/>
    <w:rsid w:val="007C6FE3"/>
    <w:rsid w:val="007D039E"/>
    <w:rsid w:val="007E2377"/>
    <w:rsid w:val="007E4F82"/>
    <w:rsid w:val="007E538F"/>
    <w:rsid w:val="007E6815"/>
    <w:rsid w:val="007F292F"/>
    <w:rsid w:val="007F7792"/>
    <w:rsid w:val="008017BF"/>
    <w:rsid w:val="00802760"/>
    <w:rsid w:val="00805B81"/>
    <w:rsid w:val="0081096B"/>
    <w:rsid w:val="008149D0"/>
    <w:rsid w:val="00816003"/>
    <w:rsid w:val="00821BEB"/>
    <w:rsid w:val="00837B29"/>
    <w:rsid w:val="00837CC6"/>
    <w:rsid w:val="008416D7"/>
    <w:rsid w:val="00843645"/>
    <w:rsid w:val="00855328"/>
    <w:rsid w:val="008578C1"/>
    <w:rsid w:val="00871FBD"/>
    <w:rsid w:val="00873C55"/>
    <w:rsid w:val="008747FE"/>
    <w:rsid w:val="0087689C"/>
    <w:rsid w:val="0088151C"/>
    <w:rsid w:val="00884969"/>
    <w:rsid w:val="008855F9"/>
    <w:rsid w:val="008873FB"/>
    <w:rsid w:val="00891141"/>
    <w:rsid w:val="00897C3C"/>
    <w:rsid w:val="008A4ACD"/>
    <w:rsid w:val="008A4D32"/>
    <w:rsid w:val="008B3C8F"/>
    <w:rsid w:val="008B6A31"/>
    <w:rsid w:val="008C034D"/>
    <w:rsid w:val="008C4C93"/>
    <w:rsid w:val="008D41D3"/>
    <w:rsid w:val="008D6D15"/>
    <w:rsid w:val="008E505B"/>
    <w:rsid w:val="008F2BBF"/>
    <w:rsid w:val="008F2DB0"/>
    <w:rsid w:val="008F49EA"/>
    <w:rsid w:val="00903647"/>
    <w:rsid w:val="00905DE7"/>
    <w:rsid w:val="009071AC"/>
    <w:rsid w:val="00912001"/>
    <w:rsid w:val="00912968"/>
    <w:rsid w:val="00916331"/>
    <w:rsid w:val="009237C3"/>
    <w:rsid w:val="00924307"/>
    <w:rsid w:val="0092582E"/>
    <w:rsid w:val="00930FD7"/>
    <w:rsid w:val="00931B73"/>
    <w:rsid w:val="00931D19"/>
    <w:rsid w:val="00937C77"/>
    <w:rsid w:val="009467D2"/>
    <w:rsid w:val="009626FD"/>
    <w:rsid w:val="00963FAF"/>
    <w:rsid w:val="00972976"/>
    <w:rsid w:val="00982913"/>
    <w:rsid w:val="009829EA"/>
    <w:rsid w:val="00986AEA"/>
    <w:rsid w:val="00991368"/>
    <w:rsid w:val="009B50AD"/>
    <w:rsid w:val="009B62F2"/>
    <w:rsid w:val="009B7C71"/>
    <w:rsid w:val="009C0337"/>
    <w:rsid w:val="009C10BF"/>
    <w:rsid w:val="009C1EE7"/>
    <w:rsid w:val="009C5CE5"/>
    <w:rsid w:val="009C6FF4"/>
    <w:rsid w:val="009D2455"/>
    <w:rsid w:val="009D30A7"/>
    <w:rsid w:val="009D3F62"/>
    <w:rsid w:val="009E2F1D"/>
    <w:rsid w:val="009E30F0"/>
    <w:rsid w:val="009F0EA7"/>
    <w:rsid w:val="009F51E3"/>
    <w:rsid w:val="009F5866"/>
    <w:rsid w:val="00A02FED"/>
    <w:rsid w:val="00A03C1C"/>
    <w:rsid w:val="00A10B86"/>
    <w:rsid w:val="00A11BC3"/>
    <w:rsid w:val="00A13130"/>
    <w:rsid w:val="00A2088C"/>
    <w:rsid w:val="00A30BFD"/>
    <w:rsid w:val="00A42A2C"/>
    <w:rsid w:val="00A458BE"/>
    <w:rsid w:val="00A50DEC"/>
    <w:rsid w:val="00A60FE5"/>
    <w:rsid w:val="00A64198"/>
    <w:rsid w:val="00A646A7"/>
    <w:rsid w:val="00A70F2E"/>
    <w:rsid w:val="00A755C3"/>
    <w:rsid w:val="00A76074"/>
    <w:rsid w:val="00A820ED"/>
    <w:rsid w:val="00A91261"/>
    <w:rsid w:val="00A945DA"/>
    <w:rsid w:val="00A954AB"/>
    <w:rsid w:val="00AA04BB"/>
    <w:rsid w:val="00AB3760"/>
    <w:rsid w:val="00AB78D2"/>
    <w:rsid w:val="00AC26EC"/>
    <w:rsid w:val="00AC4423"/>
    <w:rsid w:val="00AC5C69"/>
    <w:rsid w:val="00AD1002"/>
    <w:rsid w:val="00AD3C9A"/>
    <w:rsid w:val="00AE0DE6"/>
    <w:rsid w:val="00AE331A"/>
    <w:rsid w:val="00B01583"/>
    <w:rsid w:val="00B03BF0"/>
    <w:rsid w:val="00B0522D"/>
    <w:rsid w:val="00B068CB"/>
    <w:rsid w:val="00B07C8D"/>
    <w:rsid w:val="00B07E55"/>
    <w:rsid w:val="00B117D3"/>
    <w:rsid w:val="00B17531"/>
    <w:rsid w:val="00B317B5"/>
    <w:rsid w:val="00B40A3C"/>
    <w:rsid w:val="00B46ECB"/>
    <w:rsid w:val="00B54509"/>
    <w:rsid w:val="00B61133"/>
    <w:rsid w:val="00B61E0D"/>
    <w:rsid w:val="00B62641"/>
    <w:rsid w:val="00B62D0E"/>
    <w:rsid w:val="00B63DCA"/>
    <w:rsid w:val="00B66563"/>
    <w:rsid w:val="00B72D6B"/>
    <w:rsid w:val="00B76A50"/>
    <w:rsid w:val="00B76EA5"/>
    <w:rsid w:val="00B808B1"/>
    <w:rsid w:val="00B8090B"/>
    <w:rsid w:val="00B825F2"/>
    <w:rsid w:val="00B90E96"/>
    <w:rsid w:val="00B91EE7"/>
    <w:rsid w:val="00B925A2"/>
    <w:rsid w:val="00B9352C"/>
    <w:rsid w:val="00B95336"/>
    <w:rsid w:val="00B95E92"/>
    <w:rsid w:val="00B97CA8"/>
    <w:rsid w:val="00BA093E"/>
    <w:rsid w:val="00BA46EE"/>
    <w:rsid w:val="00BA5901"/>
    <w:rsid w:val="00BB01DB"/>
    <w:rsid w:val="00BB3440"/>
    <w:rsid w:val="00BB4475"/>
    <w:rsid w:val="00BB5637"/>
    <w:rsid w:val="00BB5B6D"/>
    <w:rsid w:val="00BC10A2"/>
    <w:rsid w:val="00BC2AA5"/>
    <w:rsid w:val="00BC3670"/>
    <w:rsid w:val="00BC3BA5"/>
    <w:rsid w:val="00BC7DE9"/>
    <w:rsid w:val="00BD446B"/>
    <w:rsid w:val="00BD5F83"/>
    <w:rsid w:val="00BE3780"/>
    <w:rsid w:val="00BF0AFA"/>
    <w:rsid w:val="00C007F3"/>
    <w:rsid w:val="00C045FD"/>
    <w:rsid w:val="00C07128"/>
    <w:rsid w:val="00C23C24"/>
    <w:rsid w:val="00C26BBF"/>
    <w:rsid w:val="00C3418C"/>
    <w:rsid w:val="00C41428"/>
    <w:rsid w:val="00C4254A"/>
    <w:rsid w:val="00C44FEA"/>
    <w:rsid w:val="00C501B2"/>
    <w:rsid w:val="00C65AF6"/>
    <w:rsid w:val="00C66C97"/>
    <w:rsid w:val="00C837FD"/>
    <w:rsid w:val="00CB6ABB"/>
    <w:rsid w:val="00CB7735"/>
    <w:rsid w:val="00CC0A5A"/>
    <w:rsid w:val="00CC1F48"/>
    <w:rsid w:val="00CC42E7"/>
    <w:rsid w:val="00CC5437"/>
    <w:rsid w:val="00CD21CF"/>
    <w:rsid w:val="00CD68BF"/>
    <w:rsid w:val="00CD7A0D"/>
    <w:rsid w:val="00CE3833"/>
    <w:rsid w:val="00CE3BBC"/>
    <w:rsid w:val="00CE4878"/>
    <w:rsid w:val="00CE664F"/>
    <w:rsid w:val="00D018A2"/>
    <w:rsid w:val="00D05DC3"/>
    <w:rsid w:val="00D11A36"/>
    <w:rsid w:val="00D12633"/>
    <w:rsid w:val="00D139FD"/>
    <w:rsid w:val="00D14AF4"/>
    <w:rsid w:val="00D16AE8"/>
    <w:rsid w:val="00D175CB"/>
    <w:rsid w:val="00D17633"/>
    <w:rsid w:val="00D335E0"/>
    <w:rsid w:val="00D35E4A"/>
    <w:rsid w:val="00D4557D"/>
    <w:rsid w:val="00D53F50"/>
    <w:rsid w:val="00D54FAA"/>
    <w:rsid w:val="00D628FE"/>
    <w:rsid w:val="00D6482A"/>
    <w:rsid w:val="00D816F4"/>
    <w:rsid w:val="00D82F88"/>
    <w:rsid w:val="00D833B4"/>
    <w:rsid w:val="00D83C29"/>
    <w:rsid w:val="00D8484B"/>
    <w:rsid w:val="00D942EC"/>
    <w:rsid w:val="00D96555"/>
    <w:rsid w:val="00D9663C"/>
    <w:rsid w:val="00DA7186"/>
    <w:rsid w:val="00DA762B"/>
    <w:rsid w:val="00DA7D42"/>
    <w:rsid w:val="00DB05AF"/>
    <w:rsid w:val="00DB5DBF"/>
    <w:rsid w:val="00DB6C6E"/>
    <w:rsid w:val="00DB7EB4"/>
    <w:rsid w:val="00DC09D5"/>
    <w:rsid w:val="00DC4E62"/>
    <w:rsid w:val="00DE07FA"/>
    <w:rsid w:val="00DE17E0"/>
    <w:rsid w:val="00DE19DB"/>
    <w:rsid w:val="00DE5CB2"/>
    <w:rsid w:val="00DF4070"/>
    <w:rsid w:val="00E03200"/>
    <w:rsid w:val="00E04274"/>
    <w:rsid w:val="00E07042"/>
    <w:rsid w:val="00E105F5"/>
    <w:rsid w:val="00E14150"/>
    <w:rsid w:val="00E15F6B"/>
    <w:rsid w:val="00E162BB"/>
    <w:rsid w:val="00E2499D"/>
    <w:rsid w:val="00E30FE4"/>
    <w:rsid w:val="00E32103"/>
    <w:rsid w:val="00E34D14"/>
    <w:rsid w:val="00E35FFC"/>
    <w:rsid w:val="00E418AF"/>
    <w:rsid w:val="00E44E72"/>
    <w:rsid w:val="00E477C7"/>
    <w:rsid w:val="00E47B26"/>
    <w:rsid w:val="00E47BC2"/>
    <w:rsid w:val="00E54696"/>
    <w:rsid w:val="00E561E1"/>
    <w:rsid w:val="00E67085"/>
    <w:rsid w:val="00E678D0"/>
    <w:rsid w:val="00E71EC7"/>
    <w:rsid w:val="00E721E1"/>
    <w:rsid w:val="00E779BE"/>
    <w:rsid w:val="00E8045D"/>
    <w:rsid w:val="00E877B0"/>
    <w:rsid w:val="00E87CD1"/>
    <w:rsid w:val="00E925EF"/>
    <w:rsid w:val="00E92676"/>
    <w:rsid w:val="00E94EBF"/>
    <w:rsid w:val="00E9613C"/>
    <w:rsid w:val="00E96A71"/>
    <w:rsid w:val="00E97A5E"/>
    <w:rsid w:val="00EA24A0"/>
    <w:rsid w:val="00EA2B2D"/>
    <w:rsid w:val="00EA499A"/>
    <w:rsid w:val="00EA5FB8"/>
    <w:rsid w:val="00EA7300"/>
    <w:rsid w:val="00EB18DB"/>
    <w:rsid w:val="00EB2CDB"/>
    <w:rsid w:val="00EC6545"/>
    <w:rsid w:val="00EC7768"/>
    <w:rsid w:val="00ED0742"/>
    <w:rsid w:val="00ED1A32"/>
    <w:rsid w:val="00ED1CDE"/>
    <w:rsid w:val="00ED3AEC"/>
    <w:rsid w:val="00ED3C6F"/>
    <w:rsid w:val="00EE133C"/>
    <w:rsid w:val="00EE3987"/>
    <w:rsid w:val="00EE3CF5"/>
    <w:rsid w:val="00EE4055"/>
    <w:rsid w:val="00EE4853"/>
    <w:rsid w:val="00EF009F"/>
    <w:rsid w:val="00F05390"/>
    <w:rsid w:val="00F0733F"/>
    <w:rsid w:val="00F14B29"/>
    <w:rsid w:val="00F25216"/>
    <w:rsid w:val="00F32594"/>
    <w:rsid w:val="00F439D2"/>
    <w:rsid w:val="00F46A80"/>
    <w:rsid w:val="00F50C96"/>
    <w:rsid w:val="00F51ECC"/>
    <w:rsid w:val="00F5266E"/>
    <w:rsid w:val="00F70A1F"/>
    <w:rsid w:val="00F74020"/>
    <w:rsid w:val="00F75A16"/>
    <w:rsid w:val="00F80A38"/>
    <w:rsid w:val="00F93C54"/>
    <w:rsid w:val="00F9553A"/>
    <w:rsid w:val="00F97644"/>
    <w:rsid w:val="00FA271E"/>
    <w:rsid w:val="00FA2BCE"/>
    <w:rsid w:val="00FA3D8D"/>
    <w:rsid w:val="00FA4CC1"/>
    <w:rsid w:val="00FA6B94"/>
    <w:rsid w:val="00FA7031"/>
    <w:rsid w:val="00FB4183"/>
    <w:rsid w:val="00FC5475"/>
    <w:rsid w:val="00FC6DAB"/>
    <w:rsid w:val="00FD1981"/>
    <w:rsid w:val="00FE13FE"/>
    <w:rsid w:val="00FE1FBC"/>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paragraph" w:styleId="NormalWeb">
    <w:name w:val="Normal (Web)"/>
    <w:basedOn w:val="Normal"/>
    <w:uiPriority w:val="99"/>
    <w:semiHidden/>
    <w:unhideWhenUsed/>
    <w:rsid w:val="00FA6B94"/>
    <w:pPr>
      <w:spacing w:before="100" w:beforeAutospacing="1" w:after="100" w:afterAutospacing="1"/>
    </w:pPr>
    <w:rPr>
      <w:rFonts w:ascii="Times New Roman" w:eastAsia="Times New Roman" w:hAnsi="Times New Roman"/>
      <w:sz w:val="24"/>
      <w:szCs w:val="24"/>
      <w:lang w:eastAsia="en-GB"/>
    </w:rPr>
  </w:style>
  <w:style w:type="character" w:styleId="HTMLCite">
    <w:name w:val="HTML Cite"/>
    <w:basedOn w:val="DefaultParagraphFont"/>
    <w:uiPriority w:val="99"/>
    <w:semiHidden/>
    <w:unhideWhenUsed/>
    <w:rsid w:val="00FA6B94"/>
    <w:rPr>
      <w:i/>
      <w:iCs/>
    </w:rPr>
  </w:style>
  <w:style w:type="paragraph" w:customStyle="1" w:styleId="DefinitionClause">
    <w:name w:val="Definition Clause"/>
    <w:basedOn w:val="BBBodyTextIndent1"/>
    <w:uiPriority w:val="99"/>
    <w:qFormat/>
    <w:rsid w:val="001C63E6"/>
    <w:pPr>
      <w:numPr>
        <w:numId w:val="37"/>
      </w:numPr>
    </w:pPr>
  </w:style>
  <w:style w:type="paragraph" w:customStyle="1" w:styleId="DefinitionClauseNumbering">
    <w:name w:val="Definition Clause Numbering"/>
    <w:basedOn w:val="DefinitionClause"/>
    <w:uiPriority w:val="99"/>
    <w:qFormat/>
    <w:rsid w:val="001C63E6"/>
    <w:pPr>
      <w:numPr>
        <w:ilvl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AK2ZMWYHZNRD-2128999959-2730</_dlc_DocId>
    <_dlc_DocIdUrl xmlns="a213c276-2966-4a61-88a3-9acec9d9c2c2">
      <Url>https://beisgov.sharepoint.com/sites/GBECompany-EXT-OS-GBELocal/_layouts/15/DocIdRedir.aspx?ID=AK2ZMWYHZNRD-2128999959-2730</Url>
      <Description>AK2ZMWYHZNRD-2128999959-2730</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93D4B964-2AFB-4FC8-BC3D-2A730175C6F7}"/>
</file>

<file path=customXml/itemProps4.xml><?xml version="1.0" encoding="utf-8"?>
<ds:datastoreItem xmlns:ds="http://schemas.openxmlformats.org/officeDocument/2006/customXml" ds:itemID="{FCF24F24-8FEA-41FC-AD34-1FAE830319FC}"/>
</file>

<file path=customXml/itemProps5.xml><?xml version="1.0" encoding="utf-8"?>
<ds:datastoreItem xmlns:ds="http://schemas.openxmlformats.org/officeDocument/2006/customXml" ds:itemID="{C9037C5A-DCF7-4AE8-811E-9CA0D2BDD94A}"/>
</file>

<file path=customXml/itemProps6.xml><?xml version="1.0" encoding="utf-8"?>
<ds:datastoreItem xmlns:ds="http://schemas.openxmlformats.org/officeDocument/2006/customXml" ds:itemID="{E35D1EFF-6497-4FB4-829C-CAB0585EFA26}"/>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18</TotalTime>
  <Pages>14</Pages>
  <Words>4435</Words>
  <Characters>23773</Characters>
  <Application>Microsoft Office Word</Application>
  <DocSecurity>0</DocSecurity>
  <Lines>516</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Rachel Savin</cp:lastModifiedBy>
  <cp:revision>7</cp:revision>
  <cp:lastPrinted>2013-04-23T14:29:00Z</cp:lastPrinted>
  <dcterms:created xsi:type="dcterms:W3CDTF">2026-03-24T13:59:00Z</dcterms:created>
  <dcterms:modified xsi:type="dcterms:W3CDTF">2026-03-24T16:41:00Z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93959860</vt:lpwstr>
  </property>
  <property fmtid="{D5CDD505-2E9C-101B-9397-08002B2CF9AE}" pid="7" name="BBIManageDocVersion">
    <vt:lpwstr>2</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Shareholder Loan (JV)</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Matters\93959860.2</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4e90b184-63fe-4f33-812d-0f38cd58e280</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