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C6A9B" w14:textId="6E70ED04" w:rsidR="002A5913" w:rsidRPr="003B76AB" w:rsidRDefault="002A5913" w:rsidP="00754675">
      <w:pPr>
        <w:pStyle w:val="BodyText"/>
        <w:jc w:val="center"/>
        <w:rPr>
          <w:b/>
          <w:szCs w:val="22"/>
        </w:rPr>
      </w:pPr>
      <w:r w:rsidRPr="003B76AB">
        <w:rPr>
          <w:b/>
          <w:szCs w:val="22"/>
        </w:rPr>
        <w:t>Date:</w:t>
      </w:r>
      <w:r w:rsidRPr="003B76AB">
        <w:rPr>
          <w:b/>
          <w:szCs w:val="22"/>
        </w:rPr>
        <w:tab/>
      </w:r>
      <w:r w:rsidR="0023469C" w:rsidRPr="003B76AB">
        <w:rPr>
          <w:b/>
          <w:szCs w:val="22"/>
        </w:rPr>
        <w:t>[</w:t>
      </w:r>
      <w:r w:rsidR="0023469C" w:rsidRPr="003B76AB">
        <w:rPr>
          <w:b/>
          <w:szCs w:val="22"/>
        </w:rPr>
        <w:tab/>
        <w:t>]</w:t>
      </w:r>
    </w:p>
    <w:p w14:paraId="3E4285F7" w14:textId="77777777" w:rsidR="002A5913" w:rsidRPr="003B76AB" w:rsidRDefault="002A5913" w:rsidP="00754675">
      <w:pPr>
        <w:pStyle w:val="BodyText"/>
        <w:jc w:val="center"/>
        <w:rPr>
          <w:szCs w:val="22"/>
        </w:rPr>
      </w:pPr>
    </w:p>
    <w:p w14:paraId="775A7AB1" w14:textId="77777777" w:rsidR="003818B4" w:rsidRPr="003B76AB" w:rsidRDefault="003818B4" w:rsidP="006572CF">
      <w:pPr>
        <w:pStyle w:val="BodyText"/>
        <w:jc w:val="center"/>
        <w:rPr>
          <w:szCs w:val="22"/>
        </w:rPr>
      </w:pPr>
    </w:p>
    <w:p w14:paraId="19E72654" w14:textId="77777777" w:rsidR="002A5913" w:rsidRPr="003B76AB" w:rsidRDefault="002A5913" w:rsidP="003875E7">
      <w:pPr>
        <w:pStyle w:val="BodyText"/>
        <w:ind w:left="1701" w:right="1701"/>
        <w:jc w:val="center"/>
        <w:rPr>
          <w:szCs w:val="22"/>
        </w:rPr>
      </w:pPr>
    </w:p>
    <w:p w14:paraId="32F773CE" w14:textId="6A587C36" w:rsidR="003875E7" w:rsidRPr="003B76AB" w:rsidRDefault="00846FF8" w:rsidP="003875E7">
      <w:pPr>
        <w:pStyle w:val="BodyText"/>
        <w:ind w:left="1701" w:right="1701"/>
        <w:jc w:val="center"/>
        <w:rPr>
          <w:b/>
          <w:szCs w:val="22"/>
        </w:rPr>
      </w:pPr>
      <w:r w:rsidRPr="003B76AB">
        <w:rPr>
          <w:b/>
          <w:szCs w:val="22"/>
        </w:rPr>
        <w:t xml:space="preserve">(1)  </w:t>
      </w:r>
      <w:r w:rsidR="00DE40CF" w:rsidRPr="003B76AB">
        <w:rPr>
          <w:b/>
          <w:szCs w:val="22"/>
        </w:rPr>
        <w:t xml:space="preserve"> </w:t>
      </w:r>
      <w:r w:rsidR="003875E7" w:rsidRPr="003B76AB">
        <w:rPr>
          <w:b/>
          <w:szCs w:val="22"/>
        </w:rPr>
        <w:t>[</w:t>
      </w:r>
      <w:r w:rsidR="006432E1" w:rsidRPr="003B76AB">
        <w:rPr>
          <w:b/>
          <w:szCs w:val="22"/>
        </w:rPr>
        <w:t>JVCO ENTITY]</w:t>
      </w:r>
    </w:p>
    <w:p w14:paraId="5A22752F" w14:textId="623BC16B" w:rsidR="003875E7" w:rsidRPr="003B76AB" w:rsidRDefault="003875E7" w:rsidP="003875E7">
      <w:pPr>
        <w:pStyle w:val="BodyText"/>
        <w:ind w:left="1701" w:right="1701"/>
        <w:jc w:val="center"/>
        <w:rPr>
          <w:b/>
          <w:szCs w:val="22"/>
        </w:rPr>
      </w:pPr>
      <w:r w:rsidRPr="003B76AB">
        <w:rPr>
          <w:b/>
          <w:szCs w:val="22"/>
        </w:rPr>
        <w:t xml:space="preserve">(2)   </w:t>
      </w:r>
      <w:r w:rsidR="006432E1" w:rsidRPr="003B76AB">
        <w:rPr>
          <w:b/>
          <w:szCs w:val="22"/>
        </w:rPr>
        <w:t>[CONTRACTOR ENTITY]</w:t>
      </w:r>
    </w:p>
    <w:p w14:paraId="2CBBF753" w14:textId="77777777" w:rsidR="00F028F9" w:rsidRPr="003B76AB" w:rsidRDefault="00F028F9" w:rsidP="006572CF">
      <w:pPr>
        <w:pStyle w:val="BodyText"/>
        <w:jc w:val="center"/>
        <w:rPr>
          <w:szCs w:val="22"/>
        </w:rPr>
      </w:pPr>
    </w:p>
    <w:p w14:paraId="410DEFF4" w14:textId="77777777" w:rsidR="003818B4" w:rsidRPr="003B76AB" w:rsidRDefault="003818B4" w:rsidP="006572CF">
      <w:pPr>
        <w:pStyle w:val="BodyText"/>
        <w:jc w:val="center"/>
        <w:rPr>
          <w:szCs w:val="22"/>
        </w:rPr>
      </w:pPr>
    </w:p>
    <w:p w14:paraId="7FB4F3F2" w14:textId="77777777" w:rsidR="003818B4" w:rsidRPr="003B76AB" w:rsidRDefault="003818B4" w:rsidP="006572CF">
      <w:pPr>
        <w:pStyle w:val="BodyText"/>
        <w:jc w:val="center"/>
        <w:rPr>
          <w:szCs w:val="22"/>
        </w:rPr>
      </w:pPr>
    </w:p>
    <w:p w14:paraId="5C455030" w14:textId="77777777" w:rsidR="00C91959" w:rsidRPr="003B76AB" w:rsidRDefault="00C91959" w:rsidP="003875E7">
      <w:pPr>
        <w:pStyle w:val="BodyText"/>
        <w:ind w:left="1701" w:right="1701"/>
        <w:jc w:val="center"/>
        <w:rPr>
          <w:szCs w:val="22"/>
        </w:rPr>
      </w:pPr>
    </w:p>
    <w:p w14:paraId="6A223A4B" w14:textId="77777777" w:rsidR="00C91959" w:rsidRPr="003B76AB" w:rsidRDefault="00C91959" w:rsidP="003875E7">
      <w:pPr>
        <w:pStyle w:val="BodyText"/>
        <w:pBdr>
          <w:top w:val="single" w:sz="4" w:space="1" w:color="auto"/>
        </w:pBdr>
        <w:ind w:left="1701" w:right="1701"/>
        <w:jc w:val="center"/>
        <w:rPr>
          <w:szCs w:val="22"/>
        </w:rPr>
      </w:pPr>
    </w:p>
    <w:p w14:paraId="3E234EED" w14:textId="0643397B" w:rsidR="00C91959" w:rsidRPr="003B76AB" w:rsidRDefault="00DF0358" w:rsidP="00DF0358">
      <w:pPr>
        <w:pStyle w:val="BodyText"/>
        <w:ind w:left="1701" w:right="1701"/>
        <w:jc w:val="center"/>
        <w:rPr>
          <w:b/>
          <w:szCs w:val="22"/>
        </w:rPr>
      </w:pPr>
      <w:r w:rsidRPr="003B76AB">
        <w:rPr>
          <w:b/>
          <w:szCs w:val="22"/>
        </w:rPr>
        <w:t>OPERATION &amp; MAINTENANCE</w:t>
      </w:r>
      <w:r w:rsidRPr="003B76AB">
        <w:rPr>
          <w:b/>
          <w:szCs w:val="22"/>
        </w:rPr>
        <w:br/>
      </w:r>
      <w:r w:rsidR="003875E7" w:rsidRPr="003B76AB">
        <w:rPr>
          <w:b/>
          <w:szCs w:val="22"/>
        </w:rPr>
        <w:t>CONTRACT</w:t>
      </w:r>
    </w:p>
    <w:p w14:paraId="52CA7EB0" w14:textId="0168F049" w:rsidR="00395416" w:rsidRPr="00E800CC" w:rsidRDefault="006432E1" w:rsidP="003875E7">
      <w:pPr>
        <w:pStyle w:val="BodyText"/>
        <w:ind w:left="1701" w:right="1701"/>
        <w:jc w:val="center"/>
        <w:rPr>
          <w:b/>
          <w:szCs w:val="22"/>
        </w:rPr>
      </w:pPr>
      <w:r w:rsidRPr="003B76AB">
        <w:rPr>
          <w:b/>
          <w:szCs w:val="22"/>
        </w:rPr>
        <w:t>in relation to the operation and maintenance of [</w:t>
      </w:r>
      <w:bookmarkStart w:id="0" w:name="_Hlk220339033"/>
      <w:r w:rsidR="001978FA" w:rsidRPr="00E800CC">
        <w:rPr>
          <w:b/>
          <w:szCs w:val="22"/>
        </w:rPr>
        <w:t>DESCRIPTION OF RENEWABLE ENERGY PROJECT</w:t>
      </w:r>
      <w:bookmarkEnd w:id="0"/>
      <w:r w:rsidR="00395416" w:rsidRPr="00E800CC">
        <w:rPr>
          <w:b/>
          <w:szCs w:val="22"/>
        </w:rPr>
        <w:t>]</w:t>
      </w:r>
      <w:r w:rsidRPr="00E800CC">
        <w:rPr>
          <w:b/>
          <w:szCs w:val="22"/>
        </w:rPr>
        <w:t xml:space="preserve"> </w:t>
      </w:r>
    </w:p>
    <w:p w14:paraId="1029F185" w14:textId="77777777" w:rsidR="00395416" w:rsidRPr="00E800CC" w:rsidRDefault="006432E1" w:rsidP="003875E7">
      <w:pPr>
        <w:pStyle w:val="BodyText"/>
        <w:ind w:left="1701" w:right="1701"/>
        <w:jc w:val="center"/>
        <w:rPr>
          <w:b/>
          <w:szCs w:val="22"/>
        </w:rPr>
      </w:pPr>
      <w:r w:rsidRPr="00E800CC">
        <w:rPr>
          <w:b/>
          <w:szCs w:val="22"/>
        </w:rPr>
        <w:t xml:space="preserve">at </w:t>
      </w:r>
    </w:p>
    <w:p w14:paraId="3C9224F6" w14:textId="697F4722" w:rsidR="00C91959" w:rsidRPr="003B76AB" w:rsidRDefault="00395416" w:rsidP="003875E7">
      <w:pPr>
        <w:pStyle w:val="BodyText"/>
        <w:ind w:left="1701" w:right="1701"/>
        <w:jc w:val="center"/>
        <w:rPr>
          <w:b/>
          <w:szCs w:val="22"/>
        </w:rPr>
      </w:pPr>
      <w:r w:rsidRPr="00E800CC">
        <w:rPr>
          <w:b/>
          <w:szCs w:val="22"/>
        </w:rPr>
        <w:t>[</w:t>
      </w:r>
      <w:r w:rsidR="001978FA" w:rsidRPr="003B76AB">
        <w:rPr>
          <w:b/>
          <w:szCs w:val="22"/>
        </w:rPr>
        <w:t>SITE ADDRESS</w:t>
      </w:r>
      <w:r w:rsidR="006432E1" w:rsidRPr="003B76AB">
        <w:rPr>
          <w:b/>
          <w:szCs w:val="22"/>
        </w:rPr>
        <w:t>]</w:t>
      </w:r>
    </w:p>
    <w:p w14:paraId="3315EFEF" w14:textId="77777777" w:rsidR="00C91959" w:rsidRPr="003B76AB" w:rsidRDefault="00C91959" w:rsidP="003875E7">
      <w:pPr>
        <w:pStyle w:val="BodyText"/>
        <w:pBdr>
          <w:bottom w:val="single" w:sz="4" w:space="1" w:color="auto"/>
        </w:pBdr>
        <w:ind w:left="1701" w:right="1701"/>
        <w:jc w:val="center"/>
        <w:rPr>
          <w:szCs w:val="22"/>
        </w:rPr>
      </w:pPr>
    </w:p>
    <w:p w14:paraId="3D408240" w14:textId="77777777" w:rsidR="002A5913" w:rsidRPr="003B76AB" w:rsidRDefault="002A5913" w:rsidP="008949C7">
      <w:pPr>
        <w:pStyle w:val="BodyText"/>
        <w:ind w:left="2268" w:right="2268"/>
        <w:jc w:val="center"/>
        <w:rPr>
          <w:szCs w:val="22"/>
        </w:rPr>
      </w:pPr>
    </w:p>
    <w:p w14:paraId="200A5166" w14:textId="77777777" w:rsidR="00F028F9" w:rsidRPr="003B76AB" w:rsidRDefault="00F028F9" w:rsidP="006572CF">
      <w:pPr>
        <w:pStyle w:val="BodyText"/>
        <w:jc w:val="center"/>
        <w:rPr>
          <w:szCs w:val="22"/>
        </w:rPr>
      </w:pPr>
    </w:p>
    <w:p w14:paraId="7CD1B5AE" w14:textId="77777777" w:rsidR="000326D3" w:rsidRPr="003B76AB" w:rsidRDefault="000326D3" w:rsidP="006572CF">
      <w:pPr>
        <w:pStyle w:val="BodyText"/>
        <w:jc w:val="center"/>
        <w:rPr>
          <w:szCs w:val="22"/>
        </w:rPr>
      </w:pPr>
    </w:p>
    <w:p w14:paraId="1A4A6764" w14:textId="77777777" w:rsidR="003818B4" w:rsidRPr="003B76AB" w:rsidRDefault="003818B4" w:rsidP="006572CF">
      <w:pPr>
        <w:pStyle w:val="BodyText"/>
        <w:jc w:val="center"/>
        <w:rPr>
          <w:szCs w:val="22"/>
        </w:rPr>
      </w:pPr>
    </w:p>
    <w:p w14:paraId="44373599" w14:textId="77777777" w:rsidR="00846FF8" w:rsidRPr="003B76AB" w:rsidRDefault="00846FF8" w:rsidP="006572CF">
      <w:pPr>
        <w:pStyle w:val="BodyText"/>
        <w:jc w:val="center"/>
        <w:rPr>
          <w:szCs w:val="22"/>
        </w:rPr>
      </w:pPr>
    </w:p>
    <w:p w14:paraId="7296F629" w14:textId="77777777" w:rsidR="00A949A5" w:rsidRPr="003B76AB" w:rsidRDefault="00A949A5" w:rsidP="006572CF">
      <w:pPr>
        <w:pStyle w:val="BodyText"/>
        <w:jc w:val="center"/>
        <w:rPr>
          <w:szCs w:val="22"/>
        </w:rPr>
      </w:pPr>
    </w:p>
    <w:p w14:paraId="64B10A02" w14:textId="77777777" w:rsidR="006572CF" w:rsidRPr="003B76AB" w:rsidRDefault="006572CF" w:rsidP="006572CF">
      <w:pPr>
        <w:pStyle w:val="BodyText"/>
        <w:jc w:val="center"/>
        <w:rPr>
          <w:szCs w:val="22"/>
        </w:rPr>
      </w:pPr>
    </w:p>
    <w:p w14:paraId="2680F1B7" w14:textId="77777777" w:rsidR="006572CF" w:rsidRPr="003B76AB" w:rsidRDefault="006572CF" w:rsidP="006572CF">
      <w:pPr>
        <w:pStyle w:val="BodyText"/>
        <w:jc w:val="center"/>
        <w:rPr>
          <w:szCs w:val="22"/>
        </w:rPr>
      </w:pPr>
    </w:p>
    <w:p w14:paraId="72E4BD8C" w14:textId="38AFC868" w:rsidR="006814AC" w:rsidRPr="003B76AB" w:rsidRDefault="006814AC" w:rsidP="006572CF">
      <w:pPr>
        <w:pStyle w:val="BodyText"/>
        <w:jc w:val="center"/>
        <w:rPr>
          <w:szCs w:val="22"/>
        </w:rPr>
      </w:pPr>
      <w:bookmarkStart w:id="1" w:name="labFirmEntities"/>
      <w:bookmarkEnd w:id="1"/>
      <w:r w:rsidRPr="003B76AB">
        <w:rPr>
          <w:noProof/>
        </w:rPr>
        <w:drawing>
          <wp:inline distT="0" distB="0" distL="0" distR="0" wp14:anchorId="774ED1B1" wp14:editId="25CF5935">
            <wp:extent cx="1510665" cy="266065"/>
            <wp:effectExtent l="0" t="0" r="0" b="635"/>
            <wp:docPr id="2" name="Picture 2" descr="A black and grey symbol&#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Description automatically generated"/>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10665" cy="266065"/>
                    </a:xfrm>
                    <a:prstGeom prst="rect">
                      <a:avLst/>
                    </a:prstGeom>
                    <a:noFill/>
                    <a:ln>
                      <a:noFill/>
                    </a:ln>
                  </pic:spPr>
                </pic:pic>
              </a:graphicData>
            </a:graphic>
          </wp:inline>
        </w:drawing>
      </w:r>
    </w:p>
    <w:p w14:paraId="0E1D20B0" w14:textId="77777777" w:rsidR="008949C7" w:rsidRPr="003B76AB" w:rsidRDefault="008949C7" w:rsidP="008949C7">
      <w:pPr>
        <w:pStyle w:val="BodyText"/>
        <w:spacing w:after="0"/>
        <w:jc w:val="center"/>
        <w:rPr>
          <w:sz w:val="16"/>
          <w:szCs w:val="16"/>
          <w:lang w:val="en-US"/>
        </w:rPr>
      </w:pPr>
      <w:r w:rsidRPr="003B76AB">
        <w:rPr>
          <w:sz w:val="16"/>
          <w:szCs w:val="16"/>
          <w:lang w:val="nl-BE"/>
        </w:rPr>
        <w:t>Bird &amp; Bird LLP</w:t>
      </w:r>
      <w:r w:rsidRPr="003B76AB">
        <w:rPr>
          <w:sz w:val="16"/>
          <w:szCs w:val="16"/>
          <w:lang w:val="en-US"/>
        </w:rPr>
        <w:t xml:space="preserve">, </w:t>
      </w:r>
      <w:r w:rsidRPr="003B76AB">
        <w:rPr>
          <w:sz w:val="16"/>
          <w:szCs w:val="16"/>
          <w:lang w:val="nl-BE"/>
        </w:rPr>
        <w:t>12 New Fetter Lane, London EC4A 1JP, United Kingdom</w:t>
      </w:r>
    </w:p>
    <w:p w14:paraId="58EF81AE" w14:textId="0E7BAACD" w:rsidR="006814AC" w:rsidRPr="003B76AB" w:rsidRDefault="008949C7" w:rsidP="008949C7">
      <w:pPr>
        <w:pStyle w:val="BodyText"/>
        <w:spacing w:after="0"/>
        <w:jc w:val="center"/>
        <w:rPr>
          <w:b/>
        </w:rPr>
      </w:pPr>
      <w:r w:rsidRPr="003B76AB">
        <w:rPr>
          <w:sz w:val="16"/>
          <w:szCs w:val="16"/>
          <w:lang w:val="nl-BE"/>
        </w:rPr>
        <w:t xml:space="preserve">T: +44 (0)20 7415 6000 | </w:t>
      </w:r>
      <w:hyperlink r:id="rId10" w:history="1">
        <w:r w:rsidRPr="003B76AB">
          <w:rPr>
            <w:rStyle w:val="Hyperlink"/>
            <w:sz w:val="16"/>
            <w:szCs w:val="16"/>
            <w:lang w:val="nl-BE"/>
          </w:rPr>
          <w:t>www.twobirds.com</w:t>
        </w:r>
      </w:hyperlink>
      <w:r w:rsidR="006814AC" w:rsidRPr="003B76AB">
        <w:rPr>
          <w:b/>
        </w:rPr>
        <w:br w:type="page"/>
      </w:r>
    </w:p>
    <w:p w14:paraId="7E56C406" w14:textId="77777777" w:rsidR="00745E2A" w:rsidRPr="003B76AB" w:rsidRDefault="00745E2A" w:rsidP="00754675">
      <w:pPr>
        <w:pStyle w:val="BodyText"/>
        <w:rPr>
          <w:szCs w:val="22"/>
        </w:rPr>
        <w:sectPr w:rsidR="00745E2A" w:rsidRPr="003B76AB" w:rsidSect="00E862B2">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440" w:header="708" w:footer="708" w:gutter="0"/>
          <w:cols w:space="708"/>
          <w:docGrid w:linePitch="360"/>
        </w:sectPr>
      </w:pPr>
    </w:p>
    <w:p w14:paraId="61AB0926" w14:textId="77777777" w:rsidR="002A5913" w:rsidRPr="003B76AB" w:rsidRDefault="002A5913" w:rsidP="00754675">
      <w:pPr>
        <w:pStyle w:val="BodyText"/>
        <w:jc w:val="center"/>
        <w:rPr>
          <w:b/>
          <w:szCs w:val="22"/>
        </w:rPr>
      </w:pPr>
      <w:r w:rsidRPr="003B76AB">
        <w:rPr>
          <w:b/>
          <w:szCs w:val="22"/>
        </w:rPr>
        <w:lastRenderedPageBreak/>
        <w:t>CONTENTS</w:t>
      </w:r>
    </w:p>
    <w:p w14:paraId="4AE1A36D" w14:textId="77777777" w:rsidR="00D36283" w:rsidRPr="003B76AB" w:rsidRDefault="00D36283" w:rsidP="003818B4">
      <w:pPr>
        <w:pStyle w:val="BodyText"/>
        <w:jc w:val="left"/>
        <w:rPr>
          <w:b/>
          <w:szCs w:val="22"/>
        </w:rPr>
      </w:pPr>
    </w:p>
    <w:p w14:paraId="5D258DEC" w14:textId="77777777" w:rsidR="003818B4" w:rsidRPr="003B76AB" w:rsidRDefault="003818B4" w:rsidP="003818B4">
      <w:pPr>
        <w:pStyle w:val="BBBodyTextNoSpacing"/>
      </w:pPr>
    </w:p>
    <w:tbl>
      <w:tblPr>
        <w:tblW w:w="9214" w:type="dxa"/>
        <w:tblInd w:w="-142" w:type="dxa"/>
        <w:tblLook w:val="01E0" w:firstRow="1" w:lastRow="1" w:firstColumn="1" w:lastColumn="1" w:noHBand="0" w:noVBand="0"/>
      </w:tblPr>
      <w:tblGrid>
        <w:gridCol w:w="7088"/>
        <w:gridCol w:w="2126"/>
      </w:tblGrid>
      <w:tr w:rsidR="002A5913" w:rsidRPr="003B76AB" w14:paraId="3B80149F" w14:textId="77777777" w:rsidTr="00745E2A">
        <w:tc>
          <w:tcPr>
            <w:tcW w:w="7088" w:type="dxa"/>
          </w:tcPr>
          <w:p w14:paraId="399DAAC5" w14:textId="16B9B464" w:rsidR="002A5913" w:rsidRPr="003B76AB" w:rsidRDefault="002A5913" w:rsidP="00B21EBD">
            <w:pPr>
              <w:pStyle w:val="BodyText"/>
              <w:ind w:left="739"/>
              <w:rPr>
                <w:szCs w:val="22"/>
              </w:rPr>
            </w:pPr>
            <w:r w:rsidRPr="003B76AB">
              <w:rPr>
                <w:b/>
                <w:szCs w:val="22"/>
              </w:rPr>
              <w:t>Clause Heading</w:t>
            </w:r>
          </w:p>
        </w:tc>
        <w:tc>
          <w:tcPr>
            <w:tcW w:w="2126" w:type="dxa"/>
          </w:tcPr>
          <w:p w14:paraId="70AD1809" w14:textId="77777777" w:rsidR="002A5913" w:rsidRPr="003B76AB" w:rsidRDefault="002A5913" w:rsidP="00754675">
            <w:pPr>
              <w:pStyle w:val="BodyText"/>
              <w:jc w:val="right"/>
              <w:rPr>
                <w:szCs w:val="22"/>
              </w:rPr>
            </w:pPr>
            <w:r w:rsidRPr="003B76AB">
              <w:rPr>
                <w:b/>
                <w:szCs w:val="22"/>
              </w:rPr>
              <w:t>Page</w:t>
            </w:r>
          </w:p>
        </w:tc>
      </w:tr>
    </w:tbl>
    <w:p w14:paraId="24EEB416" w14:textId="77777777" w:rsidR="00846FF8" w:rsidRPr="003B76AB" w:rsidRDefault="00846FF8">
      <w:pPr>
        <w:pStyle w:val="TOC1"/>
      </w:pPr>
    </w:p>
    <w:p w14:paraId="0F47DBE0" w14:textId="1896C9F5" w:rsidR="007D6CA6" w:rsidRPr="003B76AB" w:rsidRDefault="00203D8B">
      <w:pPr>
        <w:pStyle w:val="TOC1"/>
        <w:rPr>
          <w:rFonts w:asciiTheme="minorHAnsi" w:eastAsiaTheme="minorEastAsia" w:hAnsiTheme="minorHAnsi" w:cstheme="minorBidi"/>
          <w:kern w:val="2"/>
          <w:sz w:val="24"/>
          <w:szCs w:val="24"/>
          <w:lang w:eastAsia="en-GB"/>
          <w14:ligatures w14:val="standardContextual"/>
        </w:rPr>
      </w:pPr>
      <w:r w:rsidRPr="003B76AB">
        <w:fldChar w:fldCharType="begin"/>
      </w:r>
      <w:r w:rsidRPr="003B76AB">
        <w:instrText xml:space="preserve"> TOC \h \z \t "Heading 1,1,Heading 2,2,Heading 3,3,B&amp;B Heading 1 (Lower),1,B&amp;B Heading 1,1,B&amp;B Schedule Title,1,B&amp;B Schedule Part Title,2,B&amp;B Appendix Title,1" </w:instrText>
      </w:r>
      <w:r w:rsidRPr="003B76AB">
        <w:fldChar w:fldCharType="separate"/>
      </w:r>
      <w:hyperlink w:anchor="_Toc225330530" w:history="1">
        <w:r w:rsidR="007D6CA6" w:rsidRPr="003B76AB">
          <w:rPr>
            <w:rStyle w:val="Hyperlink"/>
          </w:rPr>
          <w:t>1.</w:t>
        </w:r>
        <w:r w:rsidR="007D6CA6" w:rsidRPr="003B76AB">
          <w:rPr>
            <w:rFonts w:asciiTheme="minorHAnsi" w:eastAsiaTheme="minorEastAsia" w:hAnsiTheme="minorHAnsi" w:cstheme="minorBidi"/>
            <w:kern w:val="2"/>
            <w:sz w:val="24"/>
            <w:szCs w:val="24"/>
            <w:lang w:eastAsia="en-GB"/>
            <w14:ligatures w14:val="standardContextual"/>
          </w:rPr>
          <w:tab/>
        </w:r>
        <w:r w:rsidR="007D6CA6" w:rsidRPr="003B76AB">
          <w:rPr>
            <w:rStyle w:val="Hyperlink"/>
          </w:rPr>
          <w:t>Definitions and Interpretation</w:t>
        </w:r>
        <w:r w:rsidR="007D6CA6" w:rsidRPr="003B76AB">
          <w:rPr>
            <w:webHidden/>
          </w:rPr>
          <w:tab/>
        </w:r>
        <w:r w:rsidR="007D6CA6" w:rsidRPr="003B76AB">
          <w:rPr>
            <w:webHidden/>
          </w:rPr>
          <w:fldChar w:fldCharType="begin"/>
        </w:r>
        <w:r w:rsidR="007D6CA6" w:rsidRPr="003B76AB">
          <w:rPr>
            <w:webHidden/>
          </w:rPr>
          <w:instrText xml:space="preserve"> PAGEREF _Toc225330530 \h </w:instrText>
        </w:r>
        <w:r w:rsidR="007D6CA6" w:rsidRPr="003B76AB">
          <w:rPr>
            <w:webHidden/>
          </w:rPr>
        </w:r>
        <w:r w:rsidR="007D6CA6" w:rsidRPr="003B76AB">
          <w:rPr>
            <w:webHidden/>
          </w:rPr>
          <w:fldChar w:fldCharType="separate"/>
        </w:r>
        <w:r w:rsidR="00955F18">
          <w:rPr>
            <w:webHidden/>
          </w:rPr>
          <w:t>1</w:t>
        </w:r>
        <w:r w:rsidR="007D6CA6" w:rsidRPr="003B76AB">
          <w:rPr>
            <w:webHidden/>
          </w:rPr>
          <w:fldChar w:fldCharType="end"/>
        </w:r>
      </w:hyperlink>
    </w:p>
    <w:p w14:paraId="52CAE96E" w14:textId="3D5CEDB9"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31" w:history="1">
        <w:r w:rsidRPr="003B76AB">
          <w:rPr>
            <w:rStyle w:val="Hyperlink"/>
          </w:rPr>
          <w:t>2.</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Term</w:t>
        </w:r>
        <w:r w:rsidRPr="003B76AB">
          <w:rPr>
            <w:webHidden/>
          </w:rPr>
          <w:tab/>
        </w:r>
        <w:r w:rsidRPr="003B76AB">
          <w:rPr>
            <w:webHidden/>
          </w:rPr>
          <w:fldChar w:fldCharType="begin"/>
        </w:r>
        <w:r w:rsidRPr="003B76AB">
          <w:rPr>
            <w:webHidden/>
          </w:rPr>
          <w:instrText xml:space="preserve"> PAGEREF _Toc225330531 \h </w:instrText>
        </w:r>
        <w:r w:rsidRPr="003B76AB">
          <w:rPr>
            <w:webHidden/>
          </w:rPr>
        </w:r>
        <w:r w:rsidRPr="003B76AB">
          <w:rPr>
            <w:webHidden/>
          </w:rPr>
          <w:fldChar w:fldCharType="separate"/>
        </w:r>
        <w:r w:rsidR="00955F18">
          <w:rPr>
            <w:webHidden/>
          </w:rPr>
          <w:t>8</w:t>
        </w:r>
        <w:r w:rsidRPr="003B76AB">
          <w:rPr>
            <w:webHidden/>
          </w:rPr>
          <w:fldChar w:fldCharType="end"/>
        </w:r>
      </w:hyperlink>
    </w:p>
    <w:p w14:paraId="4D69FE9F" w14:textId="328C73CD"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32" w:history="1">
        <w:r w:rsidRPr="003B76AB">
          <w:rPr>
            <w:rStyle w:val="Hyperlink"/>
          </w:rPr>
          <w:t>3.</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Employer Obligations</w:t>
        </w:r>
        <w:r w:rsidRPr="003B76AB">
          <w:rPr>
            <w:webHidden/>
          </w:rPr>
          <w:tab/>
        </w:r>
        <w:r w:rsidRPr="003B76AB">
          <w:rPr>
            <w:webHidden/>
          </w:rPr>
          <w:fldChar w:fldCharType="begin"/>
        </w:r>
        <w:r w:rsidRPr="003B76AB">
          <w:rPr>
            <w:webHidden/>
          </w:rPr>
          <w:instrText xml:space="preserve"> PAGEREF _Toc225330532 \h </w:instrText>
        </w:r>
        <w:r w:rsidRPr="003B76AB">
          <w:rPr>
            <w:webHidden/>
          </w:rPr>
        </w:r>
        <w:r w:rsidRPr="003B76AB">
          <w:rPr>
            <w:webHidden/>
          </w:rPr>
          <w:fldChar w:fldCharType="separate"/>
        </w:r>
        <w:r w:rsidR="00955F18">
          <w:rPr>
            <w:webHidden/>
          </w:rPr>
          <w:t>8</w:t>
        </w:r>
        <w:r w:rsidRPr="003B76AB">
          <w:rPr>
            <w:webHidden/>
          </w:rPr>
          <w:fldChar w:fldCharType="end"/>
        </w:r>
      </w:hyperlink>
    </w:p>
    <w:p w14:paraId="7659F58C" w14:textId="3CAAD8DB"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33" w:history="1">
        <w:r w:rsidRPr="003B76AB">
          <w:rPr>
            <w:rStyle w:val="Hyperlink"/>
          </w:rPr>
          <w:t>4.</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The O&amp;M Services</w:t>
        </w:r>
        <w:r w:rsidRPr="003B76AB">
          <w:rPr>
            <w:webHidden/>
          </w:rPr>
          <w:tab/>
        </w:r>
        <w:r w:rsidRPr="003B76AB">
          <w:rPr>
            <w:webHidden/>
          </w:rPr>
          <w:fldChar w:fldCharType="begin"/>
        </w:r>
        <w:r w:rsidRPr="003B76AB">
          <w:rPr>
            <w:webHidden/>
          </w:rPr>
          <w:instrText xml:space="preserve"> PAGEREF _Toc225330533 \h </w:instrText>
        </w:r>
        <w:r w:rsidRPr="003B76AB">
          <w:rPr>
            <w:webHidden/>
          </w:rPr>
        </w:r>
        <w:r w:rsidRPr="003B76AB">
          <w:rPr>
            <w:webHidden/>
          </w:rPr>
          <w:fldChar w:fldCharType="separate"/>
        </w:r>
        <w:r w:rsidR="00955F18">
          <w:rPr>
            <w:webHidden/>
          </w:rPr>
          <w:t>10</w:t>
        </w:r>
        <w:r w:rsidRPr="003B76AB">
          <w:rPr>
            <w:webHidden/>
          </w:rPr>
          <w:fldChar w:fldCharType="end"/>
        </w:r>
      </w:hyperlink>
    </w:p>
    <w:p w14:paraId="742DE940" w14:textId="31785E4E"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34" w:history="1">
        <w:r w:rsidRPr="003B76AB">
          <w:rPr>
            <w:rStyle w:val="Hyperlink"/>
          </w:rPr>
          <w:t>5.</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Health And Safety, Site Conditions and Security</w:t>
        </w:r>
        <w:r w:rsidRPr="003B76AB">
          <w:rPr>
            <w:webHidden/>
          </w:rPr>
          <w:tab/>
        </w:r>
        <w:r w:rsidRPr="003B76AB">
          <w:rPr>
            <w:webHidden/>
          </w:rPr>
          <w:fldChar w:fldCharType="begin"/>
        </w:r>
        <w:r w:rsidRPr="003B76AB">
          <w:rPr>
            <w:webHidden/>
          </w:rPr>
          <w:instrText xml:space="preserve"> PAGEREF _Toc225330534 \h </w:instrText>
        </w:r>
        <w:r w:rsidRPr="003B76AB">
          <w:rPr>
            <w:webHidden/>
          </w:rPr>
        </w:r>
        <w:r w:rsidRPr="003B76AB">
          <w:rPr>
            <w:webHidden/>
          </w:rPr>
          <w:fldChar w:fldCharType="separate"/>
        </w:r>
        <w:r w:rsidR="00955F18">
          <w:rPr>
            <w:webHidden/>
          </w:rPr>
          <w:t>17</w:t>
        </w:r>
        <w:r w:rsidRPr="003B76AB">
          <w:rPr>
            <w:webHidden/>
          </w:rPr>
          <w:fldChar w:fldCharType="end"/>
        </w:r>
      </w:hyperlink>
    </w:p>
    <w:p w14:paraId="205A43F3" w14:textId="04477EB7"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35" w:history="1">
        <w:r w:rsidRPr="003B76AB">
          <w:rPr>
            <w:rStyle w:val="Hyperlink"/>
          </w:rPr>
          <w:t>6.</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Payment</w:t>
        </w:r>
        <w:r w:rsidRPr="003B76AB">
          <w:rPr>
            <w:webHidden/>
          </w:rPr>
          <w:tab/>
        </w:r>
        <w:r w:rsidRPr="003B76AB">
          <w:rPr>
            <w:webHidden/>
          </w:rPr>
          <w:fldChar w:fldCharType="begin"/>
        </w:r>
        <w:r w:rsidRPr="003B76AB">
          <w:rPr>
            <w:webHidden/>
          </w:rPr>
          <w:instrText xml:space="preserve"> PAGEREF _Toc225330535 \h </w:instrText>
        </w:r>
        <w:r w:rsidRPr="003B76AB">
          <w:rPr>
            <w:webHidden/>
          </w:rPr>
        </w:r>
        <w:r w:rsidRPr="003B76AB">
          <w:rPr>
            <w:webHidden/>
          </w:rPr>
          <w:fldChar w:fldCharType="separate"/>
        </w:r>
        <w:r w:rsidR="00955F18">
          <w:rPr>
            <w:webHidden/>
          </w:rPr>
          <w:t>18</w:t>
        </w:r>
        <w:r w:rsidRPr="003B76AB">
          <w:rPr>
            <w:webHidden/>
          </w:rPr>
          <w:fldChar w:fldCharType="end"/>
        </w:r>
      </w:hyperlink>
    </w:p>
    <w:p w14:paraId="41ED72F4" w14:textId="075F615F"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36" w:history="1">
        <w:r w:rsidRPr="003B76AB">
          <w:rPr>
            <w:rStyle w:val="Hyperlink"/>
          </w:rPr>
          <w:t>7.</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Indemnities</w:t>
        </w:r>
        <w:r w:rsidRPr="003B76AB">
          <w:rPr>
            <w:webHidden/>
          </w:rPr>
          <w:tab/>
        </w:r>
        <w:r w:rsidRPr="003B76AB">
          <w:rPr>
            <w:webHidden/>
          </w:rPr>
          <w:fldChar w:fldCharType="begin"/>
        </w:r>
        <w:r w:rsidRPr="003B76AB">
          <w:rPr>
            <w:webHidden/>
          </w:rPr>
          <w:instrText xml:space="preserve"> PAGEREF _Toc225330536 \h </w:instrText>
        </w:r>
        <w:r w:rsidRPr="003B76AB">
          <w:rPr>
            <w:webHidden/>
          </w:rPr>
        </w:r>
        <w:r w:rsidRPr="003B76AB">
          <w:rPr>
            <w:webHidden/>
          </w:rPr>
          <w:fldChar w:fldCharType="separate"/>
        </w:r>
        <w:r w:rsidR="00955F18">
          <w:rPr>
            <w:webHidden/>
          </w:rPr>
          <w:t>18</w:t>
        </w:r>
        <w:r w:rsidRPr="003B76AB">
          <w:rPr>
            <w:webHidden/>
          </w:rPr>
          <w:fldChar w:fldCharType="end"/>
        </w:r>
      </w:hyperlink>
    </w:p>
    <w:p w14:paraId="4D5FE4E3" w14:textId="550A2873"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37" w:history="1">
        <w:r w:rsidRPr="003B76AB">
          <w:rPr>
            <w:rStyle w:val="Hyperlink"/>
          </w:rPr>
          <w:t>8.</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Limitations on Liability</w:t>
        </w:r>
        <w:r w:rsidRPr="003B76AB">
          <w:rPr>
            <w:webHidden/>
          </w:rPr>
          <w:tab/>
        </w:r>
        <w:r w:rsidRPr="003B76AB">
          <w:rPr>
            <w:webHidden/>
          </w:rPr>
          <w:fldChar w:fldCharType="begin"/>
        </w:r>
        <w:r w:rsidRPr="003B76AB">
          <w:rPr>
            <w:webHidden/>
          </w:rPr>
          <w:instrText xml:space="preserve"> PAGEREF _Toc225330537 \h </w:instrText>
        </w:r>
        <w:r w:rsidRPr="003B76AB">
          <w:rPr>
            <w:webHidden/>
          </w:rPr>
        </w:r>
        <w:r w:rsidRPr="003B76AB">
          <w:rPr>
            <w:webHidden/>
          </w:rPr>
          <w:fldChar w:fldCharType="separate"/>
        </w:r>
        <w:r w:rsidR="00955F18">
          <w:rPr>
            <w:webHidden/>
          </w:rPr>
          <w:t>19</w:t>
        </w:r>
        <w:r w:rsidRPr="003B76AB">
          <w:rPr>
            <w:webHidden/>
          </w:rPr>
          <w:fldChar w:fldCharType="end"/>
        </w:r>
      </w:hyperlink>
    </w:p>
    <w:p w14:paraId="72DCC808" w14:textId="38527099"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38" w:history="1">
        <w:r w:rsidRPr="003B76AB">
          <w:rPr>
            <w:rStyle w:val="Hyperlink"/>
          </w:rPr>
          <w:t>9.</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Sub-Contracting</w:t>
        </w:r>
        <w:r w:rsidRPr="003B76AB">
          <w:rPr>
            <w:webHidden/>
          </w:rPr>
          <w:tab/>
        </w:r>
        <w:r w:rsidRPr="003B76AB">
          <w:rPr>
            <w:webHidden/>
          </w:rPr>
          <w:fldChar w:fldCharType="begin"/>
        </w:r>
        <w:r w:rsidRPr="003B76AB">
          <w:rPr>
            <w:webHidden/>
          </w:rPr>
          <w:instrText xml:space="preserve"> PAGEREF _Toc225330538 \h </w:instrText>
        </w:r>
        <w:r w:rsidRPr="003B76AB">
          <w:rPr>
            <w:webHidden/>
          </w:rPr>
        </w:r>
        <w:r w:rsidRPr="003B76AB">
          <w:rPr>
            <w:webHidden/>
          </w:rPr>
          <w:fldChar w:fldCharType="separate"/>
        </w:r>
        <w:r w:rsidR="00955F18">
          <w:rPr>
            <w:webHidden/>
          </w:rPr>
          <w:t>20</w:t>
        </w:r>
        <w:r w:rsidRPr="003B76AB">
          <w:rPr>
            <w:webHidden/>
          </w:rPr>
          <w:fldChar w:fldCharType="end"/>
        </w:r>
      </w:hyperlink>
    </w:p>
    <w:p w14:paraId="1AF2C682" w14:textId="3BFB8401"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39" w:history="1">
        <w:r w:rsidRPr="003B76AB">
          <w:rPr>
            <w:rStyle w:val="Hyperlink"/>
          </w:rPr>
          <w:t>10.</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Intellectual Property</w:t>
        </w:r>
        <w:r w:rsidRPr="003B76AB">
          <w:rPr>
            <w:webHidden/>
          </w:rPr>
          <w:tab/>
        </w:r>
        <w:r w:rsidRPr="003B76AB">
          <w:rPr>
            <w:webHidden/>
          </w:rPr>
          <w:fldChar w:fldCharType="begin"/>
        </w:r>
        <w:r w:rsidRPr="003B76AB">
          <w:rPr>
            <w:webHidden/>
          </w:rPr>
          <w:instrText xml:space="preserve"> PAGEREF _Toc225330539 \h </w:instrText>
        </w:r>
        <w:r w:rsidRPr="003B76AB">
          <w:rPr>
            <w:webHidden/>
          </w:rPr>
        </w:r>
        <w:r w:rsidRPr="003B76AB">
          <w:rPr>
            <w:webHidden/>
          </w:rPr>
          <w:fldChar w:fldCharType="separate"/>
        </w:r>
        <w:r w:rsidR="00955F18">
          <w:rPr>
            <w:webHidden/>
          </w:rPr>
          <w:t>20</w:t>
        </w:r>
        <w:r w:rsidRPr="003B76AB">
          <w:rPr>
            <w:webHidden/>
          </w:rPr>
          <w:fldChar w:fldCharType="end"/>
        </w:r>
      </w:hyperlink>
    </w:p>
    <w:p w14:paraId="6EB61668" w14:textId="710DBA91"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40" w:history="1">
        <w:r w:rsidRPr="003B76AB">
          <w:rPr>
            <w:rStyle w:val="Hyperlink"/>
          </w:rPr>
          <w:t>11.</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Insurance</w:t>
        </w:r>
        <w:r w:rsidRPr="003B76AB">
          <w:rPr>
            <w:webHidden/>
          </w:rPr>
          <w:tab/>
        </w:r>
        <w:r w:rsidRPr="003B76AB">
          <w:rPr>
            <w:webHidden/>
          </w:rPr>
          <w:fldChar w:fldCharType="begin"/>
        </w:r>
        <w:r w:rsidRPr="003B76AB">
          <w:rPr>
            <w:webHidden/>
          </w:rPr>
          <w:instrText xml:space="preserve"> PAGEREF _Toc225330540 \h </w:instrText>
        </w:r>
        <w:r w:rsidRPr="003B76AB">
          <w:rPr>
            <w:webHidden/>
          </w:rPr>
        </w:r>
        <w:r w:rsidRPr="003B76AB">
          <w:rPr>
            <w:webHidden/>
          </w:rPr>
          <w:fldChar w:fldCharType="separate"/>
        </w:r>
        <w:r w:rsidR="00955F18">
          <w:rPr>
            <w:webHidden/>
          </w:rPr>
          <w:t>21</w:t>
        </w:r>
        <w:r w:rsidRPr="003B76AB">
          <w:rPr>
            <w:webHidden/>
          </w:rPr>
          <w:fldChar w:fldCharType="end"/>
        </w:r>
      </w:hyperlink>
    </w:p>
    <w:p w14:paraId="5A8681ED" w14:textId="4DBC21B8"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41" w:history="1">
        <w:r w:rsidRPr="003B76AB">
          <w:rPr>
            <w:rStyle w:val="Hyperlink"/>
          </w:rPr>
          <w:t>12.</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Force Majeure</w:t>
        </w:r>
        <w:r w:rsidRPr="003B76AB">
          <w:rPr>
            <w:webHidden/>
          </w:rPr>
          <w:tab/>
        </w:r>
        <w:r w:rsidRPr="003B76AB">
          <w:rPr>
            <w:webHidden/>
          </w:rPr>
          <w:fldChar w:fldCharType="begin"/>
        </w:r>
        <w:r w:rsidRPr="003B76AB">
          <w:rPr>
            <w:webHidden/>
          </w:rPr>
          <w:instrText xml:space="preserve"> PAGEREF _Toc225330541 \h </w:instrText>
        </w:r>
        <w:r w:rsidRPr="003B76AB">
          <w:rPr>
            <w:webHidden/>
          </w:rPr>
        </w:r>
        <w:r w:rsidRPr="003B76AB">
          <w:rPr>
            <w:webHidden/>
          </w:rPr>
          <w:fldChar w:fldCharType="separate"/>
        </w:r>
        <w:r w:rsidR="00955F18">
          <w:rPr>
            <w:webHidden/>
          </w:rPr>
          <w:t>22</w:t>
        </w:r>
        <w:r w:rsidRPr="003B76AB">
          <w:rPr>
            <w:webHidden/>
          </w:rPr>
          <w:fldChar w:fldCharType="end"/>
        </w:r>
      </w:hyperlink>
    </w:p>
    <w:p w14:paraId="75333B88" w14:textId="043B73D6"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42" w:history="1">
        <w:r w:rsidRPr="003B76AB">
          <w:rPr>
            <w:rStyle w:val="Hyperlink"/>
          </w:rPr>
          <w:t>13.</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Termination</w:t>
        </w:r>
        <w:r w:rsidRPr="003B76AB">
          <w:rPr>
            <w:webHidden/>
          </w:rPr>
          <w:tab/>
        </w:r>
        <w:r w:rsidRPr="003B76AB">
          <w:rPr>
            <w:webHidden/>
          </w:rPr>
          <w:fldChar w:fldCharType="begin"/>
        </w:r>
        <w:r w:rsidRPr="003B76AB">
          <w:rPr>
            <w:webHidden/>
          </w:rPr>
          <w:instrText xml:space="preserve"> PAGEREF _Toc225330542 \h </w:instrText>
        </w:r>
        <w:r w:rsidRPr="003B76AB">
          <w:rPr>
            <w:webHidden/>
          </w:rPr>
        </w:r>
        <w:r w:rsidRPr="003B76AB">
          <w:rPr>
            <w:webHidden/>
          </w:rPr>
          <w:fldChar w:fldCharType="separate"/>
        </w:r>
        <w:r w:rsidR="00955F18">
          <w:rPr>
            <w:webHidden/>
          </w:rPr>
          <w:t>23</w:t>
        </w:r>
        <w:r w:rsidRPr="003B76AB">
          <w:rPr>
            <w:webHidden/>
          </w:rPr>
          <w:fldChar w:fldCharType="end"/>
        </w:r>
      </w:hyperlink>
    </w:p>
    <w:p w14:paraId="497FD9D3" w14:textId="633A89C3"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43" w:history="1">
        <w:r w:rsidRPr="003B76AB">
          <w:rPr>
            <w:rStyle w:val="Hyperlink"/>
          </w:rPr>
          <w:t>14.</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Consequences of Termination</w:t>
        </w:r>
        <w:r w:rsidRPr="003B76AB">
          <w:rPr>
            <w:webHidden/>
          </w:rPr>
          <w:tab/>
        </w:r>
        <w:r w:rsidRPr="003B76AB">
          <w:rPr>
            <w:webHidden/>
          </w:rPr>
          <w:fldChar w:fldCharType="begin"/>
        </w:r>
        <w:r w:rsidRPr="003B76AB">
          <w:rPr>
            <w:webHidden/>
          </w:rPr>
          <w:instrText xml:space="preserve"> PAGEREF _Toc225330543 \h </w:instrText>
        </w:r>
        <w:r w:rsidRPr="003B76AB">
          <w:rPr>
            <w:webHidden/>
          </w:rPr>
        </w:r>
        <w:r w:rsidRPr="003B76AB">
          <w:rPr>
            <w:webHidden/>
          </w:rPr>
          <w:fldChar w:fldCharType="separate"/>
        </w:r>
        <w:r w:rsidR="00955F18">
          <w:rPr>
            <w:webHidden/>
          </w:rPr>
          <w:t>24</w:t>
        </w:r>
        <w:r w:rsidRPr="003B76AB">
          <w:rPr>
            <w:webHidden/>
          </w:rPr>
          <w:fldChar w:fldCharType="end"/>
        </w:r>
      </w:hyperlink>
    </w:p>
    <w:p w14:paraId="48D45296" w14:textId="3BB56D64"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44" w:history="1">
        <w:r w:rsidRPr="003B76AB">
          <w:rPr>
            <w:rStyle w:val="Hyperlink"/>
          </w:rPr>
          <w:t>15.</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Assignment and Novation</w:t>
        </w:r>
        <w:r w:rsidRPr="003B76AB">
          <w:rPr>
            <w:webHidden/>
          </w:rPr>
          <w:tab/>
        </w:r>
        <w:r w:rsidRPr="003B76AB">
          <w:rPr>
            <w:webHidden/>
          </w:rPr>
          <w:fldChar w:fldCharType="begin"/>
        </w:r>
        <w:r w:rsidRPr="003B76AB">
          <w:rPr>
            <w:webHidden/>
          </w:rPr>
          <w:instrText xml:space="preserve"> PAGEREF _Toc225330544 \h </w:instrText>
        </w:r>
        <w:r w:rsidRPr="003B76AB">
          <w:rPr>
            <w:webHidden/>
          </w:rPr>
        </w:r>
        <w:r w:rsidRPr="003B76AB">
          <w:rPr>
            <w:webHidden/>
          </w:rPr>
          <w:fldChar w:fldCharType="separate"/>
        </w:r>
        <w:r w:rsidR="00955F18">
          <w:rPr>
            <w:webHidden/>
          </w:rPr>
          <w:t>25</w:t>
        </w:r>
        <w:r w:rsidRPr="003B76AB">
          <w:rPr>
            <w:webHidden/>
          </w:rPr>
          <w:fldChar w:fldCharType="end"/>
        </w:r>
      </w:hyperlink>
    </w:p>
    <w:p w14:paraId="147123A7" w14:textId="70AA1E39"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45" w:history="1">
        <w:r w:rsidRPr="003B76AB">
          <w:rPr>
            <w:rStyle w:val="Hyperlink"/>
          </w:rPr>
          <w:t>16.</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Confidentiality</w:t>
        </w:r>
        <w:r w:rsidRPr="003B76AB">
          <w:rPr>
            <w:webHidden/>
          </w:rPr>
          <w:tab/>
        </w:r>
        <w:r w:rsidRPr="003B76AB">
          <w:rPr>
            <w:webHidden/>
          </w:rPr>
          <w:fldChar w:fldCharType="begin"/>
        </w:r>
        <w:r w:rsidRPr="003B76AB">
          <w:rPr>
            <w:webHidden/>
          </w:rPr>
          <w:instrText xml:space="preserve"> PAGEREF _Toc225330545 \h </w:instrText>
        </w:r>
        <w:r w:rsidRPr="003B76AB">
          <w:rPr>
            <w:webHidden/>
          </w:rPr>
        </w:r>
        <w:r w:rsidRPr="003B76AB">
          <w:rPr>
            <w:webHidden/>
          </w:rPr>
          <w:fldChar w:fldCharType="separate"/>
        </w:r>
        <w:r w:rsidR="00955F18">
          <w:rPr>
            <w:webHidden/>
          </w:rPr>
          <w:t>25</w:t>
        </w:r>
        <w:r w:rsidRPr="003B76AB">
          <w:rPr>
            <w:webHidden/>
          </w:rPr>
          <w:fldChar w:fldCharType="end"/>
        </w:r>
      </w:hyperlink>
    </w:p>
    <w:p w14:paraId="53718B5E" w14:textId="5B628DB0"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46" w:history="1">
        <w:r w:rsidRPr="003B76AB">
          <w:rPr>
            <w:rStyle w:val="Hyperlink"/>
          </w:rPr>
          <w:t>17.</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Environmental Risk, Hazardous Substances and Waste Management</w:t>
        </w:r>
        <w:r w:rsidRPr="003B76AB">
          <w:rPr>
            <w:webHidden/>
          </w:rPr>
          <w:tab/>
        </w:r>
        <w:r w:rsidRPr="003B76AB">
          <w:rPr>
            <w:webHidden/>
          </w:rPr>
          <w:fldChar w:fldCharType="begin"/>
        </w:r>
        <w:r w:rsidRPr="003B76AB">
          <w:rPr>
            <w:webHidden/>
          </w:rPr>
          <w:instrText xml:space="preserve"> PAGEREF _Toc225330546 \h </w:instrText>
        </w:r>
        <w:r w:rsidRPr="003B76AB">
          <w:rPr>
            <w:webHidden/>
          </w:rPr>
        </w:r>
        <w:r w:rsidRPr="003B76AB">
          <w:rPr>
            <w:webHidden/>
          </w:rPr>
          <w:fldChar w:fldCharType="separate"/>
        </w:r>
        <w:r w:rsidR="00955F18">
          <w:rPr>
            <w:webHidden/>
          </w:rPr>
          <w:t>26</w:t>
        </w:r>
        <w:r w:rsidRPr="003B76AB">
          <w:rPr>
            <w:webHidden/>
          </w:rPr>
          <w:fldChar w:fldCharType="end"/>
        </w:r>
      </w:hyperlink>
    </w:p>
    <w:p w14:paraId="45FC7CD9" w14:textId="51FDF788"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47" w:history="1">
        <w:r w:rsidRPr="003B76AB">
          <w:rPr>
            <w:rStyle w:val="Hyperlink"/>
          </w:rPr>
          <w:t>18.</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Severance</w:t>
        </w:r>
        <w:r w:rsidRPr="003B76AB">
          <w:rPr>
            <w:webHidden/>
          </w:rPr>
          <w:tab/>
        </w:r>
        <w:r w:rsidRPr="003B76AB">
          <w:rPr>
            <w:webHidden/>
          </w:rPr>
          <w:fldChar w:fldCharType="begin"/>
        </w:r>
        <w:r w:rsidRPr="003B76AB">
          <w:rPr>
            <w:webHidden/>
          </w:rPr>
          <w:instrText xml:space="preserve"> PAGEREF _Toc225330547 \h </w:instrText>
        </w:r>
        <w:r w:rsidRPr="003B76AB">
          <w:rPr>
            <w:webHidden/>
          </w:rPr>
        </w:r>
        <w:r w:rsidRPr="003B76AB">
          <w:rPr>
            <w:webHidden/>
          </w:rPr>
          <w:fldChar w:fldCharType="separate"/>
        </w:r>
        <w:r w:rsidR="00955F18">
          <w:rPr>
            <w:webHidden/>
          </w:rPr>
          <w:t>27</w:t>
        </w:r>
        <w:r w:rsidRPr="003B76AB">
          <w:rPr>
            <w:webHidden/>
          </w:rPr>
          <w:fldChar w:fldCharType="end"/>
        </w:r>
      </w:hyperlink>
    </w:p>
    <w:p w14:paraId="024E79A9" w14:textId="56EF7716"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48" w:history="1">
        <w:r w:rsidRPr="003B76AB">
          <w:rPr>
            <w:rStyle w:val="Hyperlink"/>
          </w:rPr>
          <w:t>19.</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Entire Agreement</w:t>
        </w:r>
        <w:r w:rsidR="00B90217">
          <w:rPr>
            <w:rStyle w:val="Hyperlink"/>
          </w:rPr>
          <w:t>o</w:t>
        </w:r>
        <w:r w:rsidRPr="003B76AB">
          <w:rPr>
            <w:webHidden/>
          </w:rPr>
          <w:tab/>
        </w:r>
        <w:r w:rsidRPr="003B76AB">
          <w:rPr>
            <w:webHidden/>
          </w:rPr>
          <w:fldChar w:fldCharType="begin"/>
        </w:r>
        <w:r w:rsidRPr="003B76AB">
          <w:rPr>
            <w:webHidden/>
          </w:rPr>
          <w:instrText xml:space="preserve"> PAGEREF _Toc225330548 \h </w:instrText>
        </w:r>
        <w:r w:rsidRPr="003B76AB">
          <w:rPr>
            <w:webHidden/>
          </w:rPr>
        </w:r>
        <w:r w:rsidRPr="003B76AB">
          <w:rPr>
            <w:webHidden/>
          </w:rPr>
          <w:fldChar w:fldCharType="separate"/>
        </w:r>
        <w:r w:rsidR="00955F18">
          <w:rPr>
            <w:webHidden/>
          </w:rPr>
          <w:t>27</w:t>
        </w:r>
        <w:r w:rsidRPr="003B76AB">
          <w:rPr>
            <w:webHidden/>
          </w:rPr>
          <w:fldChar w:fldCharType="end"/>
        </w:r>
      </w:hyperlink>
    </w:p>
    <w:p w14:paraId="179E004B" w14:textId="03E43552"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49" w:history="1">
        <w:r w:rsidRPr="003B76AB">
          <w:rPr>
            <w:rStyle w:val="Hyperlink"/>
          </w:rPr>
          <w:t>20.</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Third Party Rights</w:t>
        </w:r>
        <w:r w:rsidRPr="003B76AB">
          <w:rPr>
            <w:webHidden/>
          </w:rPr>
          <w:tab/>
        </w:r>
        <w:r w:rsidRPr="003B76AB">
          <w:rPr>
            <w:webHidden/>
          </w:rPr>
          <w:fldChar w:fldCharType="begin"/>
        </w:r>
        <w:r w:rsidRPr="003B76AB">
          <w:rPr>
            <w:webHidden/>
          </w:rPr>
          <w:instrText xml:space="preserve"> PAGEREF _Toc225330549 \h </w:instrText>
        </w:r>
        <w:r w:rsidRPr="003B76AB">
          <w:rPr>
            <w:webHidden/>
          </w:rPr>
        </w:r>
        <w:r w:rsidRPr="003B76AB">
          <w:rPr>
            <w:webHidden/>
          </w:rPr>
          <w:fldChar w:fldCharType="separate"/>
        </w:r>
        <w:r w:rsidR="00955F18">
          <w:rPr>
            <w:webHidden/>
          </w:rPr>
          <w:t>27</w:t>
        </w:r>
        <w:r w:rsidRPr="003B76AB">
          <w:rPr>
            <w:webHidden/>
          </w:rPr>
          <w:fldChar w:fldCharType="end"/>
        </w:r>
      </w:hyperlink>
    </w:p>
    <w:p w14:paraId="237E040F" w14:textId="5607A0BC"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50" w:history="1">
        <w:r w:rsidRPr="003B76AB">
          <w:rPr>
            <w:rStyle w:val="Hyperlink"/>
          </w:rPr>
          <w:t>21.</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Representatives</w:t>
        </w:r>
        <w:r w:rsidRPr="003B76AB">
          <w:rPr>
            <w:webHidden/>
          </w:rPr>
          <w:tab/>
        </w:r>
        <w:r w:rsidRPr="003B76AB">
          <w:rPr>
            <w:webHidden/>
          </w:rPr>
          <w:fldChar w:fldCharType="begin"/>
        </w:r>
        <w:r w:rsidRPr="003B76AB">
          <w:rPr>
            <w:webHidden/>
          </w:rPr>
          <w:instrText xml:space="preserve"> PAGEREF _Toc225330550 \h </w:instrText>
        </w:r>
        <w:r w:rsidRPr="003B76AB">
          <w:rPr>
            <w:webHidden/>
          </w:rPr>
        </w:r>
        <w:r w:rsidRPr="003B76AB">
          <w:rPr>
            <w:webHidden/>
          </w:rPr>
          <w:fldChar w:fldCharType="separate"/>
        </w:r>
        <w:r w:rsidR="00955F18">
          <w:rPr>
            <w:webHidden/>
          </w:rPr>
          <w:t>27</w:t>
        </w:r>
        <w:r w:rsidRPr="003B76AB">
          <w:rPr>
            <w:webHidden/>
          </w:rPr>
          <w:fldChar w:fldCharType="end"/>
        </w:r>
      </w:hyperlink>
    </w:p>
    <w:p w14:paraId="346E7084" w14:textId="5565708D"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51" w:history="1">
        <w:r w:rsidRPr="003B76AB">
          <w:rPr>
            <w:rStyle w:val="Hyperlink"/>
          </w:rPr>
          <w:t>22.</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Notices</w:t>
        </w:r>
        <w:r w:rsidRPr="003B76AB">
          <w:rPr>
            <w:webHidden/>
          </w:rPr>
          <w:tab/>
        </w:r>
        <w:r w:rsidRPr="003B76AB">
          <w:rPr>
            <w:webHidden/>
          </w:rPr>
          <w:fldChar w:fldCharType="begin"/>
        </w:r>
        <w:r w:rsidRPr="003B76AB">
          <w:rPr>
            <w:webHidden/>
          </w:rPr>
          <w:instrText xml:space="preserve"> PAGEREF _Toc225330551 \h </w:instrText>
        </w:r>
        <w:r w:rsidRPr="003B76AB">
          <w:rPr>
            <w:webHidden/>
          </w:rPr>
        </w:r>
        <w:r w:rsidRPr="003B76AB">
          <w:rPr>
            <w:webHidden/>
          </w:rPr>
          <w:fldChar w:fldCharType="separate"/>
        </w:r>
        <w:r w:rsidR="00955F18">
          <w:rPr>
            <w:webHidden/>
          </w:rPr>
          <w:t>27</w:t>
        </w:r>
        <w:r w:rsidRPr="003B76AB">
          <w:rPr>
            <w:webHidden/>
          </w:rPr>
          <w:fldChar w:fldCharType="end"/>
        </w:r>
      </w:hyperlink>
    </w:p>
    <w:p w14:paraId="0BDF5338" w14:textId="2D3D53BA"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52" w:history="1">
        <w:r w:rsidRPr="003B76AB">
          <w:rPr>
            <w:rStyle w:val="Hyperlink"/>
          </w:rPr>
          <w:t>23.</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Disputes, Governing Law and Jurisdiction</w:t>
        </w:r>
        <w:r w:rsidRPr="003B76AB">
          <w:rPr>
            <w:webHidden/>
          </w:rPr>
          <w:tab/>
        </w:r>
        <w:r w:rsidRPr="003B76AB">
          <w:rPr>
            <w:webHidden/>
          </w:rPr>
          <w:fldChar w:fldCharType="begin"/>
        </w:r>
        <w:r w:rsidRPr="003B76AB">
          <w:rPr>
            <w:webHidden/>
          </w:rPr>
          <w:instrText xml:space="preserve"> PAGEREF _Toc225330552 \h </w:instrText>
        </w:r>
        <w:r w:rsidRPr="003B76AB">
          <w:rPr>
            <w:webHidden/>
          </w:rPr>
        </w:r>
        <w:r w:rsidRPr="003B76AB">
          <w:rPr>
            <w:webHidden/>
          </w:rPr>
          <w:fldChar w:fldCharType="separate"/>
        </w:r>
        <w:r w:rsidR="00955F18">
          <w:rPr>
            <w:webHidden/>
          </w:rPr>
          <w:t>29</w:t>
        </w:r>
        <w:r w:rsidRPr="003B76AB">
          <w:rPr>
            <w:webHidden/>
          </w:rPr>
          <w:fldChar w:fldCharType="end"/>
        </w:r>
      </w:hyperlink>
    </w:p>
    <w:p w14:paraId="118847F7" w14:textId="044207AA"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53" w:history="1">
        <w:r w:rsidRPr="003B76AB">
          <w:rPr>
            <w:rStyle w:val="Hyperlink"/>
          </w:rPr>
          <w:t>Schedule 1 O&amp;M Services</w:t>
        </w:r>
        <w:r w:rsidRPr="003B76AB">
          <w:rPr>
            <w:webHidden/>
          </w:rPr>
          <w:tab/>
        </w:r>
        <w:r w:rsidRPr="003B76AB">
          <w:rPr>
            <w:webHidden/>
          </w:rPr>
          <w:fldChar w:fldCharType="begin"/>
        </w:r>
        <w:r w:rsidRPr="003B76AB">
          <w:rPr>
            <w:webHidden/>
          </w:rPr>
          <w:instrText xml:space="preserve"> PAGEREF _Toc225330553 \h </w:instrText>
        </w:r>
        <w:r w:rsidRPr="003B76AB">
          <w:rPr>
            <w:webHidden/>
          </w:rPr>
        </w:r>
        <w:r w:rsidRPr="003B76AB">
          <w:rPr>
            <w:webHidden/>
          </w:rPr>
          <w:fldChar w:fldCharType="separate"/>
        </w:r>
        <w:r w:rsidR="00955F18">
          <w:rPr>
            <w:webHidden/>
          </w:rPr>
          <w:t>32</w:t>
        </w:r>
        <w:r w:rsidRPr="003B76AB">
          <w:rPr>
            <w:webHidden/>
          </w:rPr>
          <w:fldChar w:fldCharType="end"/>
        </w:r>
      </w:hyperlink>
    </w:p>
    <w:p w14:paraId="343D802F" w14:textId="7C614144"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54" w:history="1">
        <w:r w:rsidRPr="003B76AB">
          <w:rPr>
            <w:rStyle w:val="Hyperlink"/>
          </w:rPr>
          <w:t xml:space="preserve">Schedule 2 Performance </w:t>
        </w:r>
        <w:r w:rsidRPr="003B76AB">
          <w:rPr>
            <w:webHidden/>
          </w:rPr>
          <w:tab/>
        </w:r>
        <w:r w:rsidRPr="003B76AB">
          <w:rPr>
            <w:webHidden/>
          </w:rPr>
          <w:fldChar w:fldCharType="begin"/>
        </w:r>
        <w:r w:rsidRPr="003B76AB">
          <w:rPr>
            <w:webHidden/>
          </w:rPr>
          <w:instrText xml:space="preserve"> PAGEREF _Toc225330554 \h </w:instrText>
        </w:r>
        <w:r w:rsidRPr="003B76AB">
          <w:rPr>
            <w:webHidden/>
          </w:rPr>
        </w:r>
        <w:r w:rsidRPr="003B76AB">
          <w:rPr>
            <w:webHidden/>
          </w:rPr>
          <w:fldChar w:fldCharType="separate"/>
        </w:r>
        <w:r w:rsidR="00955F18">
          <w:rPr>
            <w:webHidden/>
          </w:rPr>
          <w:t>35</w:t>
        </w:r>
        <w:r w:rsidRPr="003B76AB">
          <w:rPr>
            <w:webHidden/>
          </w:rPr>
          <w:fldChar w:fldCharType="end"/>
        </w:r>
      </w:hyperlink>
    </w:p>
    <w:p w14:paraId="6CB24853" w14:textId="42F2F9FB" w:rsidR="002A5913" w:rsidRPr="003B76AB" w:rsidRDefault="00203D8B" w:rsidP="00754675">
      <w:pPr>
        <w:rPr>
          <w:sz w:val="22"/>
          <w:szCs w:val="22"/>
        </w:rPr>
      </w:pPr>
      <w:r w:rsidRPr="003B76AB">
        <w:rPr>
          <w:noProof/>
          <w:sz w:val="22"/>
          <w:szCs w:val="22"/>
        </w:rPr>
        <w:fldChar w:fldCharType="end"/>
      </w:r>
    </w:p>
    <w:p w14:paraId="0E8D9AB8" w14:textId="77777777" w:rsidR="002A5913" w:rsidRPr="003B76AB" w:rsidRDefault="002A5913" w:rsidP="00754675">
      <w:pPr>
        <w:pStyle w:val="BodyText"/>
        <w:spacing w:after="0"/>
        <w:jc w:val="center"/>
        <w:rPr>
          <w:b/>
          <w:szCs w:val="22"/>
        </w:rPr>
        <w:sectPr w:rsidR="002A5913" w:rsidRPr="003B76AB" w:rsidSect="00E862B2">
          <w:footerReference w:type="default" r:id="rId17"/>
          <w:pgSz w:w="11906" w:h="16838" w:code="9"/>
          <w:pgMar w:top="1440" w:right="1418" w:bottom="1440" w:left="1418" w:header="720" w:footer="720" w:gutter="0"/>
          <w:cols w:space="720"/>
          <w:docGrid w:linePitch="272"/>
        </w:sectPr>
      </w:pPr>
    </w:p>
    <w:p w14:paraId="697538C4" w14:textId="1A633F92" w:rsidR="002A5913" w:rsidRPr="003B76AB" w:rsidRDefault="002A5913" w:rsidP="00754675">
      <w:pPr>
        <w:pStyle w:val="BodyText"/>
        <w:rPr>
          <w:szCs w:val="22"/>
        </w:rPr>
      </w:pPr>
      <w:r w:rsidRPr="003B76AB">
        <w:rPr>
          <w:b/>
          <w:szCs w:val="22"/>
        </w:rPr>
        <w:lastRenderedPageBreak/>
        <w:t xml:space="preserve">THIS </w:t>
      </w:r>
      <w:r w:rsidR="00E007D0" w:rsidRPr="003B76AB">
        <w:rPr>
          <w:b/>
          <w:szCs w:val="22"/>
        </w:rPr>
        <w:t>CONTRACT</w:t>
      </w:r>
      <w:r w:rsidR="00BD5F83" w:rsidRPr="003B76AB">
        <w:rPr>
          <w:szCs w:val="22"/>
        </w:rPr>
        <w:t xml:space="preserve"> </w:t>
      </w:r>
      <w:r w:rsidRPr="003B76AB">
        <w:rPr>
          <w:szCs w:val="22"/>
        </w:rPr>
        <w:t xml:space="preserve">is made the </w:t>
      </w:r>
      <w:r w:rsidR="005B6AB5" w:rsidRPr="003B76AB">
        <w:rPr>
          <w:szCs w:val="22"/>
        </w:rPr>
        <w:tab/>
      </w:r>
      <w:r w:rsidRPr="003B76AB">
        <w:rPr>
          <w:szCs w:val="22"/>
        </w:rPr>
        <w:tab/>
        <w:t>day of</w:t>
      </w:r>
      <w:r w:rsidR="005B6AB5" w:rsidRPr="003B76AB">
        <w:rPr>
          <w:szCs w:val="22"/>
        </w:rPr>
        <w:tab/>
      </w:r>
      <w:r w:rsidRPr="003B76AB">
        <w:rPr>
          <w:szCs w:val="22"/>
        </w:rPr>
        <w:tab/>
      </w:r>
      <w:r w:rsidRPr="003B76AB">
        <w:rPr>
          <w:szCs w:val="22"/>
        </w:rPr>
        <w:tab/>
        <w:t>20</w:t>
      </w:r>
      <w:r w:rsidR="00F273A7">
        <w:rPr>
          <w:szCs w:val="22"/>
        </w:rPr>
        <w:t>[*]</w:t>
      </w:r>
    </w:p>
    <w:p w14:paraId="510FB2AF" w14:textId="77777777" w:rsidR="002A5913" w:rsidRPr="003B76AB" w:rsidRDefault="002A5913" w:rsidP="00754675">
      <w:pPr>
        <w:pStyle w:val="BodyText"/>
        <w:rPr>
          <w:b/>
          <w:szCs w:val="22"/>
        </w:rPr>
      </w:pPr>
      <w:r w:rsidRPr="003B76AB">
        <w:rPr>
          <w:b/>
          <w:szCs w:val="22"/>
        </w:rPr>
        <w:t>BETWEEN</w:t>
      </w:r>
    </w:p>
    <w:p w14:paraId="460A771F" w14:textId="2B591FE2" w:rsidR="00E007D0" w:rsidRPr="003B76AB" w:rsidRDefault="006432E1" w:rsidP="00E007D0">
      <w:pPr>
        <w:pStyle w:val="PartiesNumbering"/>
      </w:pPr>
      <w:bookmarkStart w:id="2" w:name="_Hlk220327780"/>
      <w:r w:rsidRPr="003B76AB">
        <w:rPr>
          <w:b/>
        </w:rPr>
        <w:t>[JVCO ENTITY]</w:t>
      </w:r>
      <w:r w:rsidRPr="003B76AB">
        <w:rPr>
          <w:bCs/>
        </w:rPr>
        <w:t>, a [private company limited by shares]  incorporated and registered in [England and Wales] under registration number [</w:t>
      </w:r>
      <w:r w:rsidR="00C7559D" w:rsidRPr="003B76AB">
        <w:rPr>
          <w:bCs/>
        </w:rPr>
        <w:t>COMPANY NUMBER</w:t>
      </w:r>
      <w:r w:rsidRPr="003B76AB">
        <w:rPr>
          <w:bCs/>
        </w:rPr>
        <w:t xml:space="preserve">] whose registered office is at </w:t>
      </w:r>
      <w:r w:rsidR="00C7559D" w:rsidRPr="003B76AB">
        <w:rPr>
          <w:bCs/>
        </w:rPr>
        <w:t xml:space="preserve">[REGISTERED ADDRESS] </w:t>
      </w:r>
      <w:r w:rsidRPr="003B76AB">
        <w:t>(the "</w:t>
      </w:r>
      <w:r w:rsidRPr="003B76AB">
        <w:rPr>
          <w:b/>
          <w:bCs/>
        </w:rPr>
        <w:t>Employer</w:t>
      </w:r>
      <w:r w:rsidRPr="003B76AB">
        <w:t>")</w:t>
      </w:r>
      <w:r w:rsidR="00E007D0" w:rsidRPr="003B76AB">
        <w:t xml:space="preserve">; </w:t>
      </w:r>
      <w:r w:rsidRPr="003B76AB">
        <w:t xml:space="preserve">and </w:t>
      </w:r>
      <w:bookmarkEnd w:id="2"/>
    </w:p>
    <w:p w14:paraId="1A88B828" w14:textId="1CE39E59" w:rsidR="00E007D0" w:rsidRPr="003B76AB" w:rsidRDefault="006432E1" w:rsidP="00E007D0">
      <w:pPr>
        <w:pStyle w:val="PartiesNumbering"/>
      </w:pPr>
      <w:bookmarkStart w:id="3" w:name="_Hlk220327796"/>
      <w:r w:rsidRPr="003B76AB">
        <w:rPr>
          <w:b/>
        </w:rPr>
        <w:t xml:space="preserve">[CONTRACTOR ENTITY] </w:t>
      </w:r>
      <w:r w:rsidRPr="003B76AB">
        <w:t>incorporated and registered in England and Wales with company number [</w:t>
      </w:r>
      <w:r w:rsidR="00C7559D" w:rsidRPr="003B76AB">
        <w:t xml:space="preserve">COMPANY </w:t>
      </w:r>
      <w:r w:rsidRPr="003B76AB">
        <w:t xml:space="preserve">NUMBER] whose registered office is at [REGISTERED </w:t>
      </w:r>
      <w:r w:rsidR="00DA5E0E">
        <w:t>ADDRESS</w:t>
      </w:r>
      <w:r w:rsidRPr="003B76AB">
        <w:t>] (the "</w:t>
      </w:r>
      <w:r w:rsidRPr="003B76AB">
        <w:rPr>
          <w:b/>
        </w:rPr>
        <w:t>Contractor</w:t>
      </w:r>
      <w:r w:rsidR="00265A53" w:rsidRPr="003B76AB">
        <w:rPr>
          <w:b/>
        </w:rPr>
        <w:t>”</w:t>
      </w:r>
      <w:r w:rsidRPr="003B76AB">
        <w:t>)</w:t>
      </w:r>
      <w:bookmarkEnd w:id="3"/>
    </w:p>
    <w:p w14:paraId="605EE25B" w14:textId="797A9D3B" w:rsidR="002A5913" w:rsidRPr="003B76AB" w:rsidRDefault="002A5913" w:rsidP="00754675">
      <w:pPr>
        <w:pStyle w:val="BBHeading0Lower"/>
      </w:pPr>
      <w:r w:rsidRPr="003B76AB">
        <w:t>RECITALS</w:t>
      </w:r>
    </w:p>
    <w:p w14:paraId="15B731F5" w14:textId="2DAE123D" w:rsidR="00E007D0" w:rsidRPr="003B76AB" w:rsidRDefault="006432E1" w:rsidP="00541CD6">
      <w:pPr>
        <w:pStyle w:val="RecitalsNumbering"/>
      </w:pPr>
      <w:r w:rsidRPr="003B76AB">
        <w:t>The Contractor has been appointed to [</w:t>
      </w:r>
      <w:r w:rsidRPr="001F173B">
        <w:t xml:space="preserve">construct and install] </w:t>
      </w:r>
      <w:r w:rsidR="00DA5E0E">
        <w:t>the Renewable Energy System</w:t>
      </w:r>
      <w:r w:rsidRPr="003B76AB">
        <w:t xml:space="preserve"> pursuant to</w:t>
      </w:r>
      <w:r w:rsidR="0007585C" w:rsidRPr="003B76AB">
        <w:t xml:space="preserve"> the</w:t>
      </w:r>
      <w:r w:rsidRPr="003B76AB">
        <w:t xml:space="preserve"> </w:t>
      </w:r>
      <w:r w:rsidR="00541CD6" w:rsidRPr="003B76AB">
        <w:t>EPC Contract</w:t>
      </w:r>
      <w:r w:rsidRPr="003B76AB">
        <w:t xml:space="preserve"> entered into between the Employer and the Contractor</w:t>
      </w:r>
      <w:r w:rsidR="00E007D0" w:rsidRPr="003B76AB">
        <w:t>.</w:t>
      </w:r>
    </w:p>
    <w:p w14:paraId="30043070" w14:textId="6CBEDD1B" w:rsidR="00E007D0" w:rsidRPr="003B76AB" w:rsidRDefault="006432E1" w:rsidP="00E007D0">
      <w:pPr>
        <w:pStyle w:val="RecitalsNumbering"/>
      </w:pPr>
      <w:r w:rsidRPr="003B76AB">
        <w:t xml:space="preserve">The Contractor has agreed to provide the O&amp;M Services in respect of the </w:t>
      </w:r>
      <w:r w:rsidR="00517C85">
        <w:t>Renewable Energy System</w:t>
      </w:r>
      <w:r w:rsidRPr="003B76AB">
        <w:t xml:space="preserve"> on the terms set out in this Contract</w:t>
      </w:r>
      <w:r w:rsidR="00E007D0" w:rsidRPr="003B76AB">
        <w:t>.</w:t>
      </w:r>
    </w:p>
    <w:p w14:paraId="2BC30783" w14:textId="248FB6E9" w:rsidR="00E007D0" w:rsidRPr="003B76AB" w:rsidRDefault="006432E1" w:rsidP="00E007D0">
      <w:pPr>
        <w:pStyle w:val="RecitalsNumbering"/>
      </w:pPr>
      <w:r w:rsidRPr="003B76AB">
        <w:t xml:space="preserve">The Parties acknowledge and agree that this Contract shall supersede, and extinguish, any prior contract entered into between the Employer and the Contractor for the operation and maintenance of the </w:t>
      </w:r>
      <w:r w:rsidR="00517C85">
        <w:t>Renewable Energy System</w:t>
      </w:r>
      <w:r w:rsidR="00E007D0" w:rsidRPr="003B76AB">
        <w:t>.</w:t>
      </w:r>
    </w:p>
    <w:p w14:paraId="59D8F632" w14:textId="77777777" w:rsidR="00E007D0" w:rsidRPr="003B76AB" w:rsidRDefault="00E007D0" w:rsidP="00E007D0">
      <w:pPr>
        <w:pStyle w:val="BodyText"/>
        <w:rPr>
          <w:caps/>
        </w:rPr>
      </w:pPr>
      <w:r w:rsidRPr="003B76AB">
        <w:rPr>
          <w:b/>
          <w:bCs/>
        </w:rPr>
        <w:t>IT IS AGREED</w:t>
      </w:r>
      <w:r w:rsidRPr="003B76AB">
        <w:t xml:space="preserve"> as follows </w:t>
      </w:r>
    </w:p>
    <w:p w14:paraId="5C115081" w14:textId="32D10D1C" w:rsidR="002A5913" w:rsidRPr="003B76AB" w:rsidRDefault="00B71937" w:rsidP="006572CF">
      <w:pPr>
        <w:pStyle w:val="BBHeading1"/>
      </w:pPr>
      <w:bookmarkStart w:id="4" w:name="_Toc225330530"/>
      <w:r w:rsidRPr="003B76AB">
        <w:t>Definitions and Interpretation</w:t>
      </w:r>
      <w:bookmarkEnd w:id="4"/>
    </w:p>
    <w:p w14:paraId="35407E26" w14:textId="218A1D9B" w:rsidR="007309B4" w:rsidRPr="003B76AB" w:rsidRDefault="00E007D0" w:rsidP="00754675">
      <w:pPr>
        <w:pStyle w:val="BBClause2"/>
      </w:pPr>
      <w:r w:rsidRPr="003B76AB">
        <w:t>In this Contract and the Background, unless the context otherwise requires, the following expressions shall have the meanings set out below.</w:t>
      </w:r>
    </w:p>
    <w:p w14:paraId="1448410A" w14:textId="6940F555" w:rsidR="00E007D0" w:rsidRPr="003B76AB" w:rsidRDefault="00E007D0" w:rsidP="00E007D0">
      <w:pPr>
        <w:pStyle w:val="BBDefinition"/>
      </w:pPr>
      <w:r w:rsidRPr="003B76AB">
        <w:t>"</w:t>
      </w:r>
      <w:r w:rsidRPr="003A5E72">
        <w:rPr>
          <w:b/>
          <w:bCs/>
        </w:rPr>
        <w:t xml:space="preserve">Availability </w:t>
      </w:r>
      <w:r w:rsidR="00023CDD" w:rsidRPr="003A5E72">
        <w:rPr>
          <w:b/>
          <w:bCs/>
        </w:rPr>
        <w:t>Liquidated Damages</w:t>
      </w:r>
      <w:r w:rsidRPr="003B76AB">
        <w:t>"</w:t>
      </w:r>
      <w:r w:rsidR="007737BB" w:rsidRPr="003B76AB">
        <w:t xml:space="preserve"> </w:t>
      </w:r>
      <w:r w:rsidRPr="003B76AB">
        <w:t xml:space="preserve">has the meaning given to that term in paragraph </w:t>
      </w:r>
      <w:r w:rsidR="001F173B">
        <w:t>[INSERT PARAGRAPH REFERENCE]</w:t>
      </w:r>
      <w:r w:rsidR="00EB26C9" w:rsidRPr="003B76AB">
        <w:t xml:space="preserve"> </w:t>
      </w:r>
      <w:r w:rsidRPr="003B76AB">
        <w:t xml:space="preserve">of </w:t>
      </w:r>
      <w:r w:rsidR="00771058" w:rsidRPr="003B76AB">
        <w:fldChar w:fldCharType="begin"/>
      </w:r>
      <w:r w:rsidR="00771058" w:rsidRPr="003B76AB">
        <w:instrText xml:space="preserve"> REF _Ref220076036 \w \h </w:instrText>
      </w:r>
      <w:r w:rsidR="003B76AB">
        <w:instrText xml:space="preserve"> \* MERGEFORMAT </w:instrText>
      </w:r>
      <w:r w:rsidR="00771058" w:rsidRPr="003B76AB">
        <w:fldChar w:fldCharType="separate"/>
      </w:r>
      <w:r w:rsidR="00C759E2" w:rsidRPr="003B76AB">
        <w:t>Schedule 2</w:t>
      </w:r>
      <w:r w:rsidR="00771058" w:rsidRPr="003B76AB">
        <w:fldChar w:fldCharType="end"/>
      </w:r>
      <w:r w:rsidRPr="003B76AB">
        <w:t>;</w:t>
      </w:r>
    </w:p>
    <w:p w14:paraId="32F3EAEF" w14:textId="380C2CAB" w:rsidR="00E007D0" w:rsidRPr="003B76AB" w:rsidRDefault="00E007D0" w:rsidP="00E007D0">
      <w:pPr>
        <w:pStyle w:val="BBDefinition"/>
      </w:pPr>
      <w:r w:rsidRPr="003B76AB">
        <w:t>"</w:t>
      </w:r>
      <w:r w:rsidRPr="003B76AB">
        <w:rPr>
          <w:b/>
          <w:bCs/>
        </w:rPr>
        <w:t xml:space="preserve">Availability </w:t>
      </w:r>
      <w:r w:rsidR="00023CDD" w:rsidRPr="003A5E72">
        <w:rPr>
          <w:b/>
          <w:bCs/>
        </w:rPr>
        <w:t>Ratio</w:t>
      </w:r>
      <w:r w:rsidRPr="003B76AB">
        <w:t>"</w:t>
      </w:r>
      <w:r w:rsidR="007737BB" w:rsidRPr="003B76AB">
        <w:t xml:space="preserve"> </w:t>
      </w:r>
      <w:r w:rsidRPr="003B76AB">
        <w:t xml:space="preserve">has the meaning given to that term in paragraph </w:t>
      </w:r>
      <w:r w:rsidR="003A5E72">
        <w:fldChar w:fldCharType="begin"/>
      </w:r>
      <w:r w:rsidR="003A5E72">
        <w:instrText xml:space="preserve"> REF _Ref225334164 \w \h </w:instrText>
      </w:r>
      <w:r w:rsidR="003A5E72">
        <w:fldChar w:fldCharType="separate"/>
      </w:r>
      <w:r w:rsidR="003A5E72">
        <w:t>4.1</w:t>
      </w:r>
      <w:r w:rsidR="003A5E72">
        <w:fldChar w:fldCharType="end"/>
      </w:r>
      <w:r w:rsidR="00EB26C9" w:rsidRPr="003B76AB">
        <w:t xml:space="preserve"> </w:t>
      </w:r>
      <w:r w:rsidRPr="003B76AB">
        <w:t xml:space="preserve">of </w:t>
      </w:r>
      <w:r w:rsidR="00771058" w:rsidRPr="003B76AB">
        <w:fldChar w:fldCharType="begin"/>
      </w:r>
      <w:r w:rsidR="00771058" w:rsidRPr="003B76AB">
        <w:instrText xml:space="preserve"> REF _Ref220076040 \w \h </w:instrText>
      </w:r>
      <w:r w:rsidR="003B76AB">
        <w:instrText xml:space="preserve"> \* MERGEFORMAT </w:instrText>
      </w:r>
      <w:r w:rsidR="00771058" w:rsidRPr="003B76AB">
        <w:fldChar w:fldCharType="separate"/>
      </w:r>
      <w:r w:rsidR="00C759E2" w:rsidRPr="003B76AB">
        <w:t>Schedule 2</w:t>
      </w:r>
      <w:r w:rsidR="00771058" w:rsidRPr="003B76AB">
        <w:fldChar w:fldCharType="end"/>
      </w:r>
      <w:r w:rsidRPr="003B76AB">
        <w:t>;</w:t>
      </w:r>
    </w:p>
    <w:p w14:paraId="59CB66AE" w14:textId="77777777" w:rsidR="001F173B" w:rsidRDefault="001F173B" w:rsidP="000C02BF">
      <w:pPr>
        <w:pStyle w:val="BBDefinition"/>
      </w:pPr>
      <w:bookmarkStart w:id="5" w:name="_Hlk221529354"/>
      <w:r>
        <w:t>"</w:t>
      </w:r>
      <w:r w:rsidRPr="001F173B">
        <w:rPr>
          <w:b/>
          <w:bCs/>
        </w:rPr>
        <w:t>Building Safety Laws</w:t>
      </w:r>
      <w:r>
        <w:t xml:space="preserve">" has the meaning given to it in the EPC Contract; </w:t>
      </w:r>
    </w:p>
    <w:p w14:paraId="0B394672" w14:textId="0B2D0953" w:rsidR="000C02BF" w:rsidRPr="003B76AB" w:rsidRDefault="000C02BF" w:rsidP="000C02BF">
      <w:pPr>
        <w:pStyle w:val="BBDefinition"/>
      </w:pPr>
      <w:r w:rsidRPr="003B76AB">
        <w:t>"</w:t>
      </w:r>
      <w:r w:rsidRPr="003B76AB">
        <w:rPr>
          <w:b/>
          <w:bCs/>
        </w:rPr>
        <w:t>Business Day</w:t>
      </w:r>
      <w:r w:rsidRPr="003B76AB">
        <w:t xml:space="preserve">" </w:t>
      </w:r>
      <w:bookmarkStart w:id="6" w:name="_Hlk221126009"/>
      <w:r w:rsidRPr="003B76AB">
        <w:t>means any day other than a Saturday, Sunday or public holiday in [England] when banks in [London] are open for non-automated business</w:t>
      </w:r>
      <w:bookmarkEnd w:id="6"/>
      <w:r w:rsidRPr="003B76AB">
        <w:t>;</w:t>
      </w:r>
    </w:p>
    <w:bookmarkEnd w:id="5"/>
    <w:p w14:paraId="1C5E6453" w14:textId="6CDF5A01" w:rsidR="00E06DB1" w:rsidRPr="003B76AB" w:rsidRDefault="00E06DB1" w:rsidP="00E06DB1">
      <w:pPr>
        <w:pStyle w:val="BBDefinition"/>
      </w:pPr>
      <w:r w:rsidRPr="003B76AB">
        <w:t>"</w:t>
      </w:r>
      <w:r w:rsidRPr="003B76AB">
        <w:rPr>
          <w:b/>
          <w:bCs/>
        </w:rPr>
        <w:t>CDM Regulations</w:t>
      </w:r>
      <w:r w:rsidRPr="003B76AB">
        <w:t xml:space="preserve">" </w:t>
      </w:r>
      <w:bookmarkStart w:id="7" w:name="_Hlk220331328"/>
      <w:r w:rsidRPr="003B76AB">
        <w:t>means the Construction (Design and Management) Regulations 2015 together with any requirements issued from time to time by the Health and Safety Executive, or any remaking thereof or any amendments to a regulation therein</w:t>
      </w:r>
      <w:bookmarkEnd w:id="7"/>
      <w:r w:rsidRPr="003B76AB">
        <w:t>.</w:t>
      </w:r>
    </w:p>
    <w:p w14:paraId="5288A58B" w14:textId="13881919" w:rsidR="00E007D0" w:rsidRPr="003B76AB" w:rsidRDefault="00E007D0" w:rsidP="00E007D0">
      <w:pPr>
        <w:pStyle w:val="BBDefinition"/>
      </w:pPr>
      <w:r w:rsidRPr="003B76AB">
        <w:t>"</w:t>
      </w:r>
      <w:r w:rsidRPr="003B76AB">
        <w:rPr>
          <w:b/>
          <w:bCs/>
        </w:rPr>
        <w:t>Change in Law</w:t>
      </w:r>
      <w:r w:rsidRPr="003B76AB">
        <w:t>"</w:t>
      </w:r>
      <w:r w:rsidR="007737BB" w:rsidRPr="003B76AB">
        <w:t xml:space="preserve"> </w:t>
      </w:r>
      <w:r w:rsidRPr="003B76AB">
        <w:t>means a change in Law relevant to the O&amp;M Services, provided that such change in Law:</w:t>
      </w:r>
    </w:p>
    <w:p w14:paraId="5F43B3B7" w14:textId="77777777" w:rsidR="00E007D0" w:rsidRPr="003B76AB" w:rsidRDefault="00E007D0" w:rsidP="007737BB">
      <w:pPr>
        <w:pStyle w:val="BBDefinitionLevel1"/>
      </w:pPr>
      <w:r w:rsidRPr="003B76AB">
        <w:t>occurs after the Effective Date; and</w:t>
      </w:r>
    </w:p>
    <w:p w14:paraId="435254BD" w14:textId="77777777" w:rsidR="00E007D0" w:rsidRPr="003B76AB" w:rsidRDefault="00E007D0" w:rsidP="007737BB">
      <w:pPr>
        <w:pStyle w:val="BBDefinitionLevel1"/>
      </w:pPr>
      <w:r w:rsidRPr="003B76AB">
        <w:t>was not foreseeable as at the Effective Date;</w:t>
      </w:r>
    </w:p>
    <w:p w14:paraId="63F1BF6E" w14:textId="58556AC0" w:rsidR="00E007D0" w:rsidRPr="003B76AB" w:rsidRDefault="00E007D0" w:rsidP="00E007D0">
      <w:pPr>
        <w:pStyle w:val="BBDefinition"/>
      </w:pPr>
      <w:r w:rsidRPr="003B76AB">
        <w:lastRenderedPageBreak/>
        <w:t>"</w:t>
      </w:r>
      <w:r w:rsidRPr="003B76AB">
        <w:rPr>
          <w:b/>
          <w:bCs/>
        </w:rPr>
        <w:t>Component Parts</w:t>
      </w:r>
      <w:r w:rsidRPr="003B76AB">
        <w:t>"</w:t>
      </w:r>
      <w:r w:rsidR="007737BB" w:rsidRPr="003B76AB">
        <w:t xml:space="preserve"> </w:t>
      </w:r>
      <w:r w:rsidRPr="003B76AB">
        <w:t>means all materials, supplies, equipment, computer hardware, software, apparatus, Spare Parts and consumable items or other items provided by the Contractor under this Contract;</w:t>
      </w:r>
    </w:p>
    <w:p w14:paraId="4C49D246" w14:textId="016CF671" w:rsidR="00E007D0" w:rsidRPr="003B76AB" w:rsidRDefault="00E007D0" w:rsidP="00E007D0">
      <w:pPr>
        <w:pStyle w:val="BBDefinition"/>
      </w:pPr>
      <w:r w:rsidRPr="003B76AB">
        <w:t>"</w:t>
      </w:r>
      <w:r w:rsidRPr="003B76AB">
        <w:rPr>
          <w:b/>
          <w:bCs/>
        </w:rPr>
        <w:t>Contract</w:t>
      </w:r>
      <w:r w:rsidRPr="003B76AB">
        <w:t>"</w:t>
      </w:r>
      <w:r w:rsidR="007737BB" w:rsidRPr="003B76AB">
        <w:t xml:space="preserve"> </w:t>
      </w:r>
      <w:r w:rsidRPr="003B76AB">
        <w:t xml:space="preserve">means the </w:t>
      </w:r>
      <w:r w:rsidR="00C97C55" w:rsidRPr="003B76AB">
        <w:t>clause</w:t>
      </w:r>
      <w:r w:rsidRPr="003B76AB">
        <w:t>s and schedules of this Contract and any documents expressly incorporated into it</w:t>
      </w:r>
      <w:r w:rsidR="00DA5E0E">
        <w:t>;</w:t>
      </w:r>
    </w:p>
    <w:p w14:paraId="4714B62C" w14:textId="5702EEDC" w:rsidR="00E007D0" w:rsidRPr="003B76AB" w:rsidRDefault="00E007D0" w:rsidP="00E007D0">
      <w:pPr>
        <w:pStyle w:val="BBDefinition"/>
      </w:pPr>
      <w:r w:rsidRPr="003B76AB">
        <w:t>"</w:t>
      </w:r>
      <w:r w:rsidRPr="003B76AB">
        <w:rPr>
          <w:b/>
          <w:bCs/>
        </w:rPr>
        <w:t>Contract Price</w:t>
      </w:r>
      <w:r w:rsidRPr="003B76AB">
        <w:t>"</w:t>
      </w:r>
      <w:r w:rsidR="007737BB" w:rsidRPr="003B76AB">
        <w:t xml:space="preserve"> </w:t>
      </w:r>
      <w:r w:rsidRPr="003B76AB">
        <w:t xml:space="preserve">means the indexed price payable to the Contractor as set out in </w:t>
      </w:r>
      <w:r w:rsidR="00C97C55" w:rsidRPr="003B76AB">
        <w:t>clause</w:t>
      </w:r>
      <w:r w:rsidRPr="003B76AB">
        <w:t xml:space="preserve"> </w:t>
      </w:r>
      <w:r w:rsidR="00877FC0" w:rsidRPr="003B76AB">
        <w:fldChar w:fldCharType="begin"/>
      </w:r>
      <w:r w:rsidR="00877FC0" w:rsidRPr="003B76AB">
        <w:instrText xml:space="preserve"> REF _Ref220075142 \n \h </w:instrText>
      </w:r>
      <w:r w:rsidR="003B76AB">
        <w:instrText xml:space="preserve"> \* MERGEFORMAT </w:instrText>
      </w:r>
      <w:r w:rsidR="00877FC0" w:rsidRPr="003B76AB">
        <w:fldChar w:fldCharType="separate"/>
      </w:r>
      <w:r w:rsidR="00C759E2" w:rsidRPr="003B76AB">
        <w:t>6</w:t>
      </w:r>
      <w:r w:rsidR="00877FC0" w:rsidRPr="003B76AB">
        <w:fldChar w:fldCharType="end"/>
      </w:r>
      <w:r w:rsidRPr="003B76AB">
        <w:t xml:space="preserve">, and as amended in accordance with the provisions in </w:t>
      </w:r>
      <w:r w:rsidR="00C97C55" w:rsidRPr="003B76AB">
        <w:t>clause</w:t>
      </w:r>
      <w:r w:rsidRPr="003B76AB">
        <w:t xml:space="preserve"> </w:t>
      </w:r>
      <w:r w:rsidR="00877FC0" w:rsidRPr="003B76AB">
        <w:fldChar w:fldCharType="begin"/>
      </w:r>
      <w:r w:rsidR="00877FC0" w:rsidRPr="003B76AB">
        <w:instrText xml:space="preserve"> REF _Ref220075150 \n \h </w:instrText>
      </w:r>
      <w:r w:rsidR="003B76AB">
        <w:instrText xml:space="preserve"> \* MERGEFORMAT </w:instrText>
      </w:r>
      <w:r w:rsidR="00877FC0" w:rsidRPr="003B76AB">
        <w:fldChar w:fldCharType="separate"/>
      </w:r>
      <w:r w:rsidR="00C759E2" w:rsidRPr="003B76AB">
        <w:t>2.2</w:t>
      </w:r>
      <w:r w:rsidR="00877FC0" w:rsidRPr="003B76AB">
        <w:fldChar w:fldCharType="end"/>
      </w:r>
      <w:r w:rsidRPr="003B76AB">
        <w:t>;</w:t>
      </w:r>
    </w:p>
    <w:p w14:paraId="009DA1A9" w14:textId="57C3C036" w:rsidR="00E007D0" w:rsidRPr="003B76AB" w:rsidRDefault="00E007D0" w:rsidP="00E007D0">
      <w:pPr>
        <w:pStyle w:val="BBDefinition"/>
      </w:pPr>
      <w:r w:rsidRPr="003B76AB">
        <w:t>"</w:t>
      </w:r>
      <w:r w:rsidRPr="003B76AB">
        <w:rPr>
          <w:b/>
          <w:bCs/>
        </w:rPr>
        <w:t>Contractor's Representative</w:t>
      </w:r>
      <w:r w:rsidRPr="003B76AB">
        <w:t>"</w:t>
      </w:r>
      <w:r w:rsidR="007737BB" w:rsidRPr="003B76AB">
        <w:t xml:space="preserve"> </w:t>
      </w:r>
      <w:r w:rsidRPr="003B76AB">
        <w:t xml:space="preserve">means the appointed Representative of the Contractor or such other Representative as may be appointed from time to time by the Contractor; </w:t>
      </w:r>
    </w:p>
    <w:p w14:paraId="3A4F848C" w14:textId="75BCE63F" w:rsidR="00E007D0" w:rsidRPr="003B76AB" w:rsidRDefault="00E007D0" w:rsidP="00E007D0">
      <w:pPr>
        <w:pStyle w:val="BBDefinition"/>
      </w:pPr>
      <w:r w:rsidRPr="003B76AB">
        <w:t>"</w:t>
      </w:r>
      <w:r w:rsidRPr="003B76AB">
        <w:rPr>
          <w:b/>
          <w:bCs/>
        </w:rPr>
        <w:t>Copyright Works</w:t>
      </w:r>
      <w:r w:rsidRPr="003B76AB">
        <w:t>" means a</w:t>
      </w:r>
      <w:r w:rsidR="006F4A44" w:rsidRPr="003B76AB">
        <w:t xml:space="preserve">ny and all drawings, CAD materials, designs, charts, specifications, plans, </w:t>
      </w:r>
      <w:r w:rsidR="006F4A44" w:rsidRPr="003B76AB">
        <w:rPr>
          <w:szCs w:val="22"/>
        </w:rPr>
        <w:t xml:space="preserve">diagrams, details, specifications, technical data, bills of quantities, reports and </w:t>
      </w:r>
      <w:r w:rsidR="006F4A44" w:rsidRPr="003B76AB">
        <w:t xml:space="preserve">other documents or recorded information whatsoever acquired or brought into existence in any manner whatsoever by or on behalf of the Contractor for and/or in connection with any purpose whatsoever </w:t>
      </w:r>
      <w:r w:rsidRPr="003B76AB">
        <w:t>in connection with the performance of the O&amp;M Services and/or the performance of its obligations under the Contract, including the Operation and Maintenance Manuals;</w:t>
      </w:r>
    </w:p>
    <w:p w14:paraId="179CB286" w14:textId="55A117EC" w:rsidR="00E007D0" w:rsidRPr="003B76AB" w:rsidRDefault="00E007D0" w:rsidP="00E007D0">
      <w:pPr>
        <w:pStyle w:val="BBDefinition"/>
      </w:pPr>
      <w:r w:rsidRPr="003B76AB">
        <w:t>"</w:t>
      </w:r>
      <w:r w:rsidRPr="003B76AB">
        <w:rPr>
          <w:b/>
          <w:bCs/>
        </w:rPr>
        <w:t>Corrective Maintenance Services</w:t>
      </w:r>
      <w:r w:rsidRPr="003B76AB">
        <w:t>"</w:t>
      </w:r>
      <w:r w:rsidR="007737BB" w:rsidRPr="003B76AB">
        <w:t xml:space="preserve"> </w:t>
      </w:r>
      <w:r w:rsidRPr="003B76AB">
        <w:t xml:space="preserve">means the corrective maintenance services listed in paragraph </w:t>
      </w:r>
      <w:r w:rsidR="00771058" w:rsidRPr="003B76AB">
        <w:fldChar w:fldCharType="begin"/>
      </w:r>
      <w:r w:rsidR="00771058" w:rsidRPr="003B76AB">
        <w:instrText xml:space="preserve"> REF _Ref220075994 \w \h </w:instrText>
      </w:r>
      <w:r w:rsidR="003B76AB">
        <w:instrText xml:space="preserve"> \* MERGEFORMAT </w:instrText>
      </w:r>
      <w:r w:rsidR="00771058" w:rsidRPr="003B76AB">
        <w:fldChar w:fldCharType="separate"/>
      </w:r>
      <w:r w:rsidR="00C759E2" w:rsidRPr="003B76AB">
        <w:t>2</w:t>
      </w:r>
      <w:r w:rsidR="00771058" w:rsidRPr="003B76AB">
        <w:fldChar w:fldCharType="end"/>
      </w:r>
      <w:r w:rsidRPr="003B76AB">
        <w:t xml:space="preserve"> of </w:t>
      </w:r>
      <w:r w:rsidR="00771058" w:rsidRPr="003B76AB">
        <w:fldChar w:fldCharType="begin"/>
      </w:r>
      <w:r w:rsidR="00771058" w:rsidRPr="003B76AB">
        <w:instrText xml:space="preserve"> REF _Ref220075990 \w \h </w:instrText>
      </w:r>
      <w:r w:rsidR="003B76AB">
        <w:instrText xml:space="preserve"> \* MERGEFORMAT </w:instrText>
      </w:r>
      <w:r w:rsidR="00771058" w:rsidRPr="003B76AB">
        <w:fldChar w:fldCharType="separate"/>
      </w:r>
      <w:r w:rsidR="00C759E2" w:rsidRPr="003B76AB">
        <w:t>Schedule 1</w:t>
      </w:r>
      <w:r w:rsidR="00771058" w:rsidRPr="003B76AB">
        <w:fldChar w:fldCharType="end"/>
      </w:r>
      <w:r w:rsidRPr="003B76AB">
        <w:t xml:space="preserve"> (O&amp;M Services);</w:t>
      </w:r>
    </w:p>
    <w:p w14:paraId="71797E71" w14:textId="43697DDD" w:rsidR="00E007D0" w:rsidRPr="003B76AB" w:rsidRDefault="00E007D0" w:rsidP="00E007D0">
      <w:pPr>
        <w:pStyle w:val="BBDefinition"/>
      </w:pPr>
      <w:r w:rsidRPr="003B76AB">
        <w:t>"</w:t>
      </w:r>
      <w:r w:rsidRPr="003B76AB">
        <w:rPr>
          <w:b/>
          <w:bCs/>
        </w:rPr>
        <w:t>Defect</w:t>
      </w:r>
      <w:r w:rsidRPr="003B76AB">
        <w:t>"</w:t>
      </w:r>
      <w:r w:rsidR="007737BB" w:rsidRPr="003B76AB">
        <w:t xml:space="preserve"> </w:t>
      </w:r>
      <w:r w:rsidRPr="003B76AB">
        <w:t xml:space="preserve">has the meaning given to it in the </w:t>
      </w:r>
      <w:r w:rsidR="00541CD6" w:rsidRPr="003B76AB">
        <w:t>EPC Contract</w:t>
      </w:r>
      <w:r w:rsidRPr="003B76AB">
        <w:t>;</w:t>
      </w:r>
    </w:p>
    <w:p w14:paraId="5CF4A4FE" w14:textId="201F9C8B" w:rsidR="00E007D0" w:rsidRPr="003B76AB" w:rsidRDefault="00E007D0" w:rsidP="00E007D0">
      <w:pPr>
        <w:pStyle w:val="BBDefinition"/>
      </w:pPr>
      <w:r w:rsidRPr="003B76AB">
        <w:t>"</w:t>
      </w:r>
      <w:r w:rsidRPr="003B76AB">
        <w:rPr>
          <w:b/>
          <w:bCs/>
        </w:rPr>
        <w:t>Delay Event</w:t>
      </w:r>
      <w:r w:rsidRPr="003B76AB">
        <w:t>"</w:t>
      </w:r>
      <w:r w:rsidR="007737BB" w:rsidRPr="003B76AB">
        <w:t xml:space="preserve"> </w:t>
      </w:r>
      <w:r w:rsidRPr="003B76AB">
        <w:t xml:space="preserve">means those events listed at </w:t>
      </w:r>
      <w:r w:rsidR="00C97C55" w:rsidRPr="003B76AB">
        <w:t>clause</w:t>
      </w:r>
      <w:r w:rsidRPr="003B76AB">
        <w:t xml:space="preserve"> </w:t>
      </w:r>
      <w:r w:rsidR="00877FC0" w:rsidRPr="003B76AB">
        <w:fldChar w:fldCharType="begin"/>
      </w:r>
      <w:r w:rsidR="00877FC0" w:rsidRPr="003B76AB">
        <w:instrText xml:space="preserve"> REF _Ref220075159 \n \h </w:instrText>
      </w:r>
      <w:r w:rsidR="003B76AB">
        <w:instrText xml:space="preserve"> \* MERGEFORMAT </w:instrText>
      </w:r>
      <w:r w:rsidR="00877FC0" w:rsidRPr="003B76AB">
        <w:fldChar w:fldCharType="separate"/>
      </w:r>
      <w:r w:rsidR="00C759E2" w:rsidRPr="003B76AB">
        <w:t>4.13</w:t>
      </w:r>
      <w:r w:rsidR="00877FC0" w:rsidRPr="003B76AB">
        <w:fldChar w:fldCharType="end"/>
      </w:r>
      <w:r w:rsidRPr="003B76AB">
        <w:t>;</w:t>
      </w:r>
    </w:p>
    <w:p w14:paraId="487EE968" w14:textId="2EC245B3" w:rsidR="001F173B" w:rsidRDefault="001F173B" w:rsidP="00E007D0">
      <w:pPr>
        <w:pStyle w:val="BBDefinition"/>
      </w:pPr>
      <w:r>
        <w:t>"</w:t>
      </w:r>
      <w:r w:rsidRPr="001F173B">
        <w:rPr>
          <w:b/>
          <w:bCs/>
        </w:rPr>
        <w:t>Dispute</w:t>
      </w:r>
      <w:r>
        <w:t xml:space="preserve">" means </w:t>
      </w:r>
      <w:r w:rsidRPr="001F173B">
        <w:t>any dispute arising out of, relating to or in connection with, this Contract, including any question relating to the existence, validity, interpretation or termination of this Contract or to any contractual or non-contractual obligation related to this Contract and any dispute relating to the enforcement of this Contract</w:t>
      </w:r>
      <w:r>
        <w:t>;</w:t>
      </w:r>
    </w:p>
    <w:p w14:paraId="306A8C80" w14:textId="1EA203F7" w:rsidR="00E007D0" w:rsidRPr="003B76AB" w:rsidRDefault="00797D14" w:rsidP="00E007D0">
      <w:pPr>
        <w:pStyle w:val="BBDefinition"/>
      </w:pPr>
      <w:r w:rsidRPr="003B76AB">
        <w:t>[</w:t>
      </w:r>
      <w:r w:rsidR="00E007D0" w:rsidRPr="003B76AB">
        <w:t>"</w:t>
      </w:r>
      <w:r w:rsidR="00E007D0" w:rsidRPr="003B76AB">
        <w:rPr>
          <w:b/>
          <w:bCs/>
        </w:rPr>
        <w:t>Distribution Network Operator</w:t>
      </w:r>
      <w:r w:rsidR="00E007D0" w:rsidRPr="003B76AB">
        <w:t>" or "</w:t>
      </w:r>
      <w:r w:rsidR="00E007D0" w:rsidRPr="003B76AB">
        <w:rPr>
          <w:b/>
          <w:bCs/>
        </w:rPr>
        <w:t>DNO</w:t>
      </w:r>
      <w:r w:rsidR="00E007D0" w:rsidRPr="003B76AB">
        <w:t>"</w:t>
      </w:r>
      <w:r w:rsidR="007737BB" w:rsidRPr="003B76AB">
        <w:t xml:space="preserve"> </w:t>
      </w:r>
      <w:r w:rsidR="00E007D0" w:rsidRPr="003B76AB">
        <w:t>means [</w:t>
      </w:r>
      <w:r w:rsidR="00DD6A0B" w:rsidRPr="003B76AB">
        <w:t>NAME OF DNO</w:t>
      </w:r>
      <w:r w:rsidR="00E007D0" w:rsidRPr="003B76AB">
        <w:t>] as the applicable electricity distribution network operator for the Property;</w:t>
      </w:r>
      <w:r w:rsidRPr="003B76AB">
        <w:t>]</w:t>
      </w:r>
    </w:p>
    <w:p w14:paraId="029CD761" w14:textId="270B2BA8" w:rsidR="00E007D0" w:rsidRPr="003B76AB" w:rsidRDefault="00E007D0" w:rsidP="00E007D0">
      <w:pPr>
        <w:pStyle w:val="BBDefinition"/>
      </w:pPr>
      <w:r w:rsidRPr="003B76AB">
        <w:t>"</w:t>
      </w:r>
      <w:r w:rsidRPr="003B76AB">
        <w:rPr>
          <w:b/>
          <w:bCs/>
        </w:rPr>
        <w:t>Effective Date</w:t>
      </w:r>
      <w:r w:rsidRPr="003B76AB">
        <w:t>"</w:t>
      </w:r>
      <w:r w:rsidR="007737BB" w:rsidRPr="003B76AB">
        <w:t xml:space="preserve"> </w:t>
      </w:r>
      <w:r w:rsidRPr="003B76AB">
        <w:t xml:space="preserve">means the date of issue of the Provisional Acceptance Certificate for the </w:t>
      </w:r>
      <w:r w:rsidR="00517C85">
        <w:t>Renewable Energy System</w:t>
      </w:r>
      <w:r w:rsidR="006432E1" w:rsidRPr="003B76AB">
        <w:t xml:space="preserve"> </w:t>
      </w:r>
      <w:r w:rsidRPr="003B76AB">
        <w:t xml:space="preserve">under the </w:t>
      </w:r>
      <w:r w:rsidR="00541CD6" w:rsidRPr="003B76AB">
        <w:t>EPC Contract</w:t>
      </w:r>
      <w:r w:rsidRPr="003B76AB">
        <w:t>;</w:t>
      </w:r>
    </w:p>
    <w:p w14:paraId="55FF65A6" w14:textId="30CC5B5D" w:rsidR="00E007D0" w:rsidRPr="003B76AB" w:rsidRDefault="00E007D0" w:rsidP="00E007D0">
      <w:pPr>
        <w:pStyle w:val="BBDefinition"/>
      </w:pPr>
      <w:r w:rsidRPr="003B76AB">
        <w:t>"</w:t>
      </w:r>
      <w:r w:rsidRPr="003B76AB">
        <w:rPr>
          <w:b/>
          <w:bCs/>
        </w:rPr>
        <w:t>Employer's Representative</w:t>
      </w:r>
      <w:r w:rsidRPr="003B76AB">
        <w:t>"</w:t>
      </w:r>
      <w:r w:rsidR="007737BB" w:rsidRPr="003B76AB">
        <w:t xml:space="preserve"> </w:t>
      </w:r>
      <w:r w:rsidRPr="003B76AB">
        <w:t xml:space="preserve">means the appointed Representative of the Employer or such other Representative as may be appointed from time to time by the Employer; </w:t>
      </w:r>
    </w:p>
    <w:p w14:paraId="41EB811A" w14:textId="7EAF2DF4" w:rsidR="00E007D0" w:rsidRPr="003B76AB" w:rsidRDefault="00E007D0" w:rsidP="00E007D0">
      <w:pPr>
        <w:pStyle w:val="BBDefinition"/>
      </w:pPr>
      <w:r w:rsidRPr="003B76AB">
        <w:t>"</w:t>
      </w:r>
      <w:r w:rsidRPr="003B76AB">
        <w:rPr>
          <w:b/>
          <w:bCs/>
        </w:rPr>
        <w:t>Environment</w:t>
      </w:r>
      <w:r w:rsidRPr="003B76AB">
        <w:t>"</w:t>
      </w:r>
      <w:r w:rsidR="007737BB" w:rsidRPr="003B76AB">
        <w:t xml:space="preserve"> </w:t>
      </w:r>
      <w:r w:rsidRPr="003B76AB">
        <w:t>means any and all living organisms (including man), ecosystems, property and the media of air (including air in buildings, natural or man-made structures, below or above ground), water (including drains and sewers) and land (including under any water as described above and whether above or below surface);</w:t>
      </w:r>
    </w:p>
    <w:p w14:paraId="02C48D3A" w14:textId="53898644" w:rsidR="00E007D0" w:rsidRPr="003B76AB" w:rsidRDefault="00E007D0" w:rsidP="00E007D0">
      <w:pPr>
        <w:pStyle w:val="BBDefinition"/>
      </w:pPr>
      <w:r w:rsidRPr="003B76AB">
        <w:t>"</w:t>
      </w:r>
      <w:r w:rsidRPr="003B76AB">
        <w:rPr>
          <w:b/>
          <w:bCs/>
        </w:rPr>
        <w:t xml:space="preserve">Environmental </w:t>
      </w:r>
      <w:r w:rsidR="00023CDD" w:rsidRPr="001F173B">
        <w:t>Damages and Liabilities</w:t>
      </w:r>
      <w:r w:rsidRPr="003B76AB">
        <w:t>"</w:t>
      </w:r>
      <w:r w:rsidR="007737BB" w:rsidRPr="003B76AB">
        <w:t xml:space="preserve"> </w:t>
      </w:r>
      <w:r w:rsidRPr="003B76AB">
        <w:t xml:space="preserve">means </w:t>
      </w:r>
      <w:r w:rsidR="00023CDD">
        <w:t>actions</w:t>
      </w:r>
      <w:r w:rsidRPr="003B76AB">
        <w:t xml:space="preserve">, </w:t>
      </w:r>
      <w:r w:rsidR="00023CDD">
        <w:t>proceedings</w:t>
      </w:r>
      <w:r w:rsidRPr="003B76AB">
        <w:t xml:space="preserve">, </w:t>
      </w:r>
      <w:r w:rsidR="00023CDD">
        <w:t>claims</w:t>
      </w:r>
      <w:r w:rsidRPr="003B76AB">
        <w:t xml:space="preserve">, </w:t>
      </w:r>
      <w:r w:rsidR="00023CDD">
        <w:t>demands</w:t>
      </w:r>
      <w:r w:rsidRPr="003B76AB">
        <w:t xml:space="preserve">, </w:t>
      </w:r>
      <w:r w:rsidR="00023CDD">
        <w:t>losses</w:t>
      </w:r>
      <w:r w:rsidRPr="003B76AB">
        <w:t xml:space="preserve">, </w:t>
      </w:r>
      <w:r w:rsidR="00023CDD">
        <w:t>penalties</w:t>
      </w:r>
      <w:r w:rsidRPr="003B76AB">
        <w:t xml:space="preserve">, </w:t>
      </w:r>
      <w:r w:rsidR="00023CDD">
        <w:t>fines</w:t>
      </w:r>
      <w:r w:rsidRPr="003B76AB">
        <w:t xml:space="preserve">, damages, </w:t>
      </w:r>
      <w:r w:rsidR="00023CDD">
        <w:t>expenses</w:t>
      </w:r>
      <w:r w:rsidRPr="003B76AB">
        <w:t xml:space="preserve">, </w:t>
      </w:r>
      <w:r w:rsidR="00023CDD">
        <w:t xml:space="preserve">notices and orders brought against </w:t>
      </w:r>
      <w:r w:rsidRPr="003B76AB">
        <w:t xml:space="preserve">or </w:t>
      </w:r>
      <w:r w:rsidR="00023CDD">
        <w:t xml:space="preserve">suffered </w:t>
      </w:r>
      <w:r w:rsidRPr="003B76AB">
        <w:t xml:space="preserve">or </w:t>
      </w:r>
      <w:r w:rsidR="00023CDD">
        <w:t xml:space="preserve">incurred by </w:t>
      </w:r>
      <w:r w:rsidRPr="003B76AB">
        <w:t xml:space="preserve">or </w:t>
      </w:r>
      <w:r w:rsidR="00023CDD">
        <w:t xml:space="preserve">served upon a relevant party pursuant </w:t>
      </w:r>
      <w:r w:rsidRPr="003B76AB">
        <w:t xml:space="preserve">to the </w:t>
      </w:r>
      <w:r w:rsidR="00023CDD">
        <w:t xml:space="preserve">enforcement </w:t>
      </w:r>
      <w:r w:rsidRPr="003B76AB">
        <w:t xml:space="preserve">of </w:t>
      </w:r>
      <w:r w:rsidR="00023CDD">
        <w:t>Environmental Law by a Regulatory Body</w:t>
      </w:r>
      <w:r w:rsidRPr="003B76AB">
        <w:t>;</w:t>
      </w:r>
    </w:p>
    <w:p w14:paraId="27D2F4B9" w14:textId="019653C8" w:rsidR="00023CDD" w:rsidRDefault="00E007D0" w:rsidP="00E007D0">
      <w:pPr>
        <w:pStyle w:val="BBDefinition"/>
      </w:pPr>
      <w:r w:rsidRPr="003B76AB">
        <w:t>"</w:t>
      </w:r>
      <w:r w:rsidRPr="003B76AB">
        <w:rPr>
          <w:b/>
          <w:bCs/>
        </w:rPr>
        <w:t xml:space="preserve">Environmental </w:t>
      </w:r>
      <w:r w:rsidR="00023CDD" w:rsidRPr="001F173B">
        <w:t>Laws</w:t>
      </w:r>
      <w:r w:rsidRPr="003B76AB">
        <w:t>"</w:t>
      </w:r>
      <w:r w:rsidR="007737BB" w:rsidRPr="003B76AB">
        <w:t xml:space="preserve"> </w:t>
      </w:r>
      <w:r w:rsidRPr="003B76AB">
        <w:t xml:space="preserve">means </w:t>
      </w:r>
      <w:r w:rsidR="00023CDD">
        <w:t>any rule of common law</w:t>
      </w:r>
      <w:r w:rsidRPr="003B76AB">
        <w:t xml:space="preserve">, </w:t>
      </w:r>
      <w:r w:rsidR="00023CDD">
        <w:t>statute</w:t>
      </w:r>
      <w:r w:rsidRPr="003B76AB">
        <w:t xml:space="preserve">, </w:t>
      </w:r>
      <w:r w:rsidR="00023CDD">
        <w:t>code of practice</w:t>
      </w:r>
      <w:r w:rsidRPr="003B76AB">
        <w:t xml:space="preserve">, </w:t>
      </w:r>
      <w:r w:rsidR="00023CDD">
        <w:t>circular</w:t>
      </w:r>
      <w:r w:rsidRPr="003B76AB">
        <w:t xml:space="preserve">, </w:t>
      </w:r>
      <w:r w:rsidR="00023CDD">
        <w:t>guidance note</w:t>
      </w:r>
      <w:r w:rsidRPr="003B76AB">
        <w:t xml:space="preserve">, </w:t>
      </w:r>
      <w:r w:rsidR="00023CDD">
        <w:t>by-law or regulation in force or any consent</w:t>
      </w:r>
      <w:r w:rsidRPr="003B76AB">
        <w:t xml:space="preserve">, </w:t>
      </w:r>
      <w:r w:rsidR="00023CDD">
        <w:t>licence</w:t>
      </w:r>
      <w:r w:rsidRPr="003B76AB">
        <w:t xml:space="preserve">, </w:t>
      </w:r>
      <w:r w:rsidR="00023CDD">
        <w:t xml:space="preserve">permit, order, notice, recording, registration or judgment whose breach can give rise, whether </w:t>
      </w:r>
      <w:r w:rsidR="00023CDD">
        <w:lastRenderedPageBreak/>
        <w:t xml:space="preserve">immediately or not, to criminal, civil or administrative </w:t>
      </w:r>
      <w:r w:rsidRPr="003B76AB">
        <w:t xml:space="preserve">damages, </w:t>
      </w:r>
      <w:r w:rsidR="00023CDD">
        <w:t>sanctions or penalties for the failure to meet any obligations relating to the presence</w:t>
      </w:r>
      <w:r w:rsidRPr="003B76AB">
        <w:t xml:space="preserve">, </w:t>
      </w:r>
      <w:r w:rsidR="00023CDD">
        <w:t xml:space="preserve">release, spillage, treatment, handling, deposit, escape </w:t>
      </w:r>
      <w:r w:rsidRPr="003B76AB">
        <w:t xml:space="preserve">or </w:t>
      </w:r>
      <w:r w:rsidR="00023CDD">
        <w:t xml:space="preserve">other mode of existence of any condition </w:t>
      </w:r>
      <w:r w:rsidRPr="003B76AB">
        <w:t xml:space="preserve">or </w:t>
      </w:r>
      <w:r w:rsidR="00023CDD">
        <w:t xml:space="preserve">phenomenon which has </w:t>
      </w:r>
      <w:r w:rsidRPr="003B76AB">
        <w:t xml:space="preserve">or </w:t>
      </w:r>
      <w:r w:rsidR="00023CDD">
        <w:t xml:space="preserve">could have detrimental impact on the Environment or could harm any physical entity whether living or not, impair the well-being or normal function of any living entity which could reasonably be expected </w:t>
      </w:r>
      <w:r w:rsidRPr="003B76AB">
        <w:t xml:space="preserve">to </w:t>
      </w:r>
      <w:r w:rsidR="00023CDD">
        <w:t xml:space="preserve">be affected, which in any such case has its primary purpose or effect </w:t>
      </w:r>
      <w:r w:rsidRPr="003B76AB">
        <w:t xml:space="preserve">the </w:t>
      </w:r>
      <w:r w:rsidR="00023CDD">
        <w:t xml:space="preserve">protection or enhancement </w:t>
      </w:r>
      <w:r w:rsidRPr="003B76AB">
        <w:t xml:space="preserve">of </w:t>
      </w:r>
      <w:r w:rsidR="00023CDD">
        <w:t>the environment generally or in any particular location</w:t>
      </w:r>
      <w:r w:rsidRPr="003B76AB">
        <w:t>;</w:t>
      </w:r>
    </w:p>
    <w:p w14:paraId="30CD7E9C" w14:textId="0E90B69A" w:rsidR="00023CDD" w:rsidRPr="00023CDD" w:rsidRDefault="00023CDD" w:rsidP="00E007D0">
      <w:pPr>
        <w:pStyle w:val="BBDefinition"/>
      </w:pPr>
      <w:r>
        <w:rPr>
          <w:szCs w:val="22"/>
        </w:rPr>
        <w:t>"</w:t>
      </w:r>
      <w:r w:rsidRPr="001F173B">
        <w:rPr>
          <w:b/>
          <w:bCs/>
          <w:szCs w:val="22"/>
        </w:rPr>
        <w:t>EPC Contract</w:t>
      </w:r>
      <w:r>
        <w:rPr>
          <w:szCs w:val="22"/>
        </w:rPr>
        <w:t xml:space="preserve">" means the contract entered into between the Employer and Contractor for the construction and installation of the </w:t>
      </w:r>
      <w:r w:rsidR="00517C85">
        <w:rPr>
          <w:szCs w:val="22"/>
        </w:rPr>
        <w:t>Renewable Energy System</w:t>
      </w:r>
      <w:r>
        <w:rPr>
          <w:szCs w:val="22"/>
        </w:rPr>
        <w:t xml:space="preserve"> at the Property dated on or about the date of this Contract;</w:t>
      </w:r>
    </w:p>
    <w:p w14:paraId="496AA830" w14:textId="6A23F72D" w:rsidR="00E007D0" w:rsidRPr="00023CDD" w:rsidRDefault="00023CDD" w:rsidP="00E007D0">
      <w:pPr>
        <w:pStyle w:val="BBDefinition"/>
      </w:pPr>
      <w:r>
        <w:rPr>
          <w:szCs w:val="22"/>
        </w:rPr>
        <w:t>"</w:t>
      </w:r>
      <w:r w:rsidRPr="001F173B">
        <w:rPr>
          <w:b/>
          <w:bCs/>
          <w:szCs w:val="22"/>
        </w:rPr>
        <w:t>Escalation Notice</w:t>
      </w:r>
      <w:r>
        <w:rPr>
          <w:szCs w:val="22"/>
        </w:rPr>
        <w:t xml:space="preserve">" has the meaning given to it in clause </w:t>
      </w:r>
      <w:r>
        <w:rPr>
          <w:szCs w:val="22"/>
        </w:rPr>
        <w:fldChar w:fldCharType="begin"/>
      </w:r>
      <w:r>
        <w:rPr>
          <w:szCs w:val="22"/>
        </w:rPr>
        <w:instrText xml:space="preserve"> REF _Ref223367892 \w \h </w:instrText>
      </w:r>
      <w:r>
        <w:rPr>
          <w:szCs w:val="22"/>
        </w:rPr>
      </w:r>
      <w:r>
        <w:rPr>
          <w:szCs w:val="22"/>
        </w:rPr>
        <w:fldChar w:fldCharType="separate"/>
      </w:r>
      <w:r w:rsidR="00E800CC">
        <w:rPr>
          <w:szCs w:val="22"/>
        </w:rPr>
        <w:t>23.1</w:t>
      </w:r>
      <w:r>
        <w:rPr>
          <w:szCs w:val="22"/>
        </w:rPr>
        <w:fldChar w:fldCharType="end"/>
      </w:r>
    </w:p>
    <w:p w14:paraId="59527D30" w14:textId="77777777" w:rsidR="00023CDD" w:rsidRDefault="00E007D0" w:rsidP="00CE303F">
      <w:pPr>
        <w:pStyle w:val="BBDefinition"/>
      </w:pPr>
      <w:r w:rsidRPr="003B76AB">
        <w:t>"</w:t>
      </w:r>
      <w:r w:rsidRPr="003B76AB">
        <w:rPr>
          <w:b/>
          <w:bCs/>
        </w:rPr>
        <w:t>Final Acceptance Certificate</w:t>
      </w:r>
      <w:r w:rsidRPr="003B76AB">
        <w:t xml:space="preserve">" has the meaning given to it in the </w:t>
      </w:r>
      <w:r w:rsidR="00541CD6" w:rsidRPr="003B76AB">
        <w:t>EPC Contract</w:t>
      </w:r>
      <w:r w:rsidRPr="003B76AB">
        <w:t>;</w:t>
      </w:r>
    </w:p>
    <w:p w14:paraId="5282A46C" w14:textId="6543DFE3" w:rsidR="00E007D0" w:rsidRPr="00023CDD" w:rsidRDefault="00023CDD" w:rsidP="00CE303F">
      <w:pPr>
        <w:pStyle w:val="BBDefinition"/>
      </w:pPr>
      <w:r>
        <w:rPr>
          <w:szCs w:val="22"/>
        </w:rPr>
        <w:t>"</w:t>
      </w:r>
      <w:r w:rsidRPr="001F173B">
        <w:rPr>
          <w:b/>
          <w:bCs/>
          <w:szCs w:val="22"/>
        </w:rPr>
        <w:t>Final Date for Payment</w:t>
      </w:r>
      <w:r>
        <w:rPr>
          <w:szCs w:val="22"/>
        </w:rPr>
        <w:t xml:space="preserve">" has the meaning given to it in clause </w:t>
      </w:r>
      <w:r>
        <w:rPr>
          <w:szCs w:val="22"/>
        </w:rPr>
        <w:fldChar w:fldCharType="begin"/>
      </w:r>
      <w:r>
        <w:rPr>
          <w:szCs w:val="22"/>
        </w:rPr>
        <w:instrText xml:space="preserve"> REF _Ref225333292 \w \h </w:instrText>
      </w:r>
      <w:r>
        <w:rPr>
          <w:szCs w:val="22"/>
        </w:rPr>
      </w:r>
      <w:r>
        <w:rPr>
          <w:szCs w:val="22"/>
        </w:rPr>
        <w:fldChar w:fldCharType="separate"/>
      </w:r>
      <w:r w:rsidR="00E800CC">
        <w:rPr>
          <w:szCs w:val="22"/>
        </w:rPr>
        <w:t>6.4</w:t>
      </w:r>
      <w:r>
        <w:rPr>
          <w:szCs w:val="22"/>
        </w:rPr>
        <w:fldChar w:fldCharType="end"/>
      </w:r>
      <w:r>
        <w:rPr>
          <w:szCs w:val="22"/>
        </w:rPr>
        <w:t>;</w:t>
      </w:r>
    </w:p>
    <w:p w14:paraId="18ACD00A" w14:textId="44070095" w:rsidR="00E007D0" w:rsidRPr="003B76AB" w:rsidRDefault="00E007D0" w:rsidP="00193A2B">
      <w:pPr>
        <w:pStyle w:val="BBDefinition"/>
      </w:pPr>
      <w:r w:rsidRPr="003B76AB">
        <w:t>"</w:t>
      </w:r>
      <w:r w:rsidRPr="003B76AB">
        <w:rPr>
          <w:b/>
          <w:bCs/>
        </w:rPr>
        <w:t>Force Majeure Event</w:t>
      </w:r>
      <w:r w:rsidRPr="003B76AB">
        <w:t>"</w:t>
      </w:r>
      <w:r w:rsidR="007737BB" w:rsidRPr="003B76AB">
        <w:t xml:space="preserve"> </w:t>
      </w:r>
      <w:r w:rsidRPr="003B76AB">
        <w:t>means any events which:</w:t>
      </w:r>
    </w:p>
    <w:p w14:paraId="38B5BF70" w14:textId="60DE3324" w:rsidR="00E007D0" w:rsidRPr="003B76AB" w:rsidRDefault="00E007D0" w:rsidP="007737BB">
      <w:pPr>
        <w:pStyle w:val="BBDefinitionLevel1"/>
      </w:pPr>
      <w:r w:rsidRPr="003B76AB">
        <w:t>are beyond a Party's reasonable control;</w:t>
      </w:r>
    </w:p>
    <w:p w14:paraId="2F7E012F" w14:textId="475CD9B3" w:rsidR="00E007D0" w:rsidRPr="003B76AB" w:rsidRDefault="00E007D0" w:rsidP="007737BB">
      <w:pPr>
        <w:pStyle w:val="BBDefinitionLevel1"/>
      </w:pPr>
      <w:r w:rsidRPr="003B76AB">
        <w:t>such Party could not reasonably have provided against before entering into the Contract;</w:t>
      </w:r>
    </w:p>
    <w:p w14:paraId="10002538" w14:textId="501877E6" w:rsidR="00E007D0" w:rsidRPr="003B76AB" w:rsidRDefault="00E007D0" w:rsidP="007737BB">
      <w:pPr>
        <w:pStyle w:val="BBDefinitionLevel1"/>
      </w:pPr>
      <w:r w:rsidRPr="003B76AB">
        <w:t>having arisen, such Party could not reasonably have avoided or overcome; and</w:t>
      </w:r>
    </w:p>
    <w:p w14:paraId="70A09135" w14:textId="55BCA485" w:rsidR="00E007D0" w:rsidRPr="003B76AB" w:rsidRDefault="00E007D0" w:rsidP="007737BB">
      <w:pPr>
        <w:pStyle w:val="BBDefinitionLevel1"/>
      </w:pPr>
      <w:r w:rsidRPr="003B76AB">
        <w:t xml:space="preserve">are not substantially attributable to the other Party, </w:t>
      </w:r>
    </w:p>
    <w:p w14:paraId="5AEFA37A" w14:textId="77777777" w:rsidR="00E007D0" w:rsidRPr="003B76AB" w:rsidRDefault="00E007D0" w:rsidP="007737BB">
      <w:pPr>
        <w:pStyle w:val="BBBodyTextIndent1"/>
      </w:pPr>
      <w:r w:rsidRPr="003B76AB">
        <w:t>including but not limited to:</w:t>
      </w:r>
    </w:p>
    <w:p w14:paraId="365F57A9" w14:textId="410066B8" w:rsidR="00E007D0" w:rsidRPr="003B76AB" w:rsidRDefault="00E007D0" w:rsidP="007737BB">
      <w:pPr>
        <w:pStyle w:val="BBDefinitionLevel2"/>
      </w:pPr>
      <w:r w:rsidRPr="003B76AB">
        <w:t>acts of God;</w:t>
      </w:r>
    </w:p>
    <w:p w14:paraId="02B2CE28" w14:textId="477189F8" w:rsidR="00E007D0" w:rsidRPr="003B76AB" w:rsidRDefault="00E007D0" w:rsidP="007737BB">
      <w:pPr>
        <w:pStyle w:val="BBDefinitionLevel2"/>
      </w:pPr>
      <w:r w:rsidRPr="003B76AB">
        <w:t>war, insurrection, riot, civil commotion, act or threat of terrorism;</w:t>
      </w:r>
    </w:p>
    <w:p w14:paraId="209B8D41" w14:textId="69C6C2DD" w:rsidR="00E007D0" w:rsidRPr="003B76AB" w:rsidRDefault="00E007D0" w:rsidP="007737BB">
      <w:pPr>
        <w:pStyle w:val="BBDefinitionLevel2"/>
      </w:pPr>
      <w:r w:rsidRPr="003B76AB">
        <w:t>lightning, earthquake, fire, flood;</w:t>
      </w:r>
    </w:p>
    <w:p w14:paraId="0A86BD5A" w14:textId="092E74FA" w:rsidR="00E007D0" w:rsidRPr="003B76AB" w:rsidRDefault="00E007D0" w:rsidP="007737BB">
      <w:pPr>
        <w:pStyle w:val="BBDefinitionLevel2"/>
      </w:pPr>
      <w:r w:rsidRPr="003B76AB">
        <w:t>munitions of war, explosive materials, ionising radiation or contamination by radio-activity, except as may be attributable to the Contractor's use of such munitions, explosives, radiation or radio-activity;</w:t>
      </w:r>
    </w:p>
    <w:p w14:paraId="6E1ADBCB" w14:textId="564A4262" w:rsidR="00E007D0" w:rsidRPr="003B76AB" w:rsidRDefault="00E007D0" w:rsidP="007737BB">
      <w:pPr>
        <w:pStyle w:val="BBDefinitionLevel2"/>
      </w:pPr>
      <w:r w:rsidRPr="003B76AB">
        <w:t>evacuation due to chemical spillages and toxic emissions; or</w:t>
      </w:r>
    </w:p>
    <w:p w14:paraId="176EDA22" w14:textId="79E17FD7" w:rsidR="00E007D0" w:rsidRPr="003B76AB" w:rsidRDefault="00E007D0" w:rsidP="007737BB">
      <w:pPr>
        <w:pStyle w:val="BBDefinitionLevel2"/>
      </w:pPr>
      <w:r w:rsidRPr="003B76AB">
        <w:t>national strikes, lock-outs or other industrial action not just affecting the affected Party;</w:t>
      </w:r>
    </w:p>
    <w:p w14:paraId="12B306AC" w14:textId="57A8C623" w:rsidR="00E007D0" w:rsidRPr="003B76AB" w:rsidRDefault="00E007D0" w:rsidP="00E007D0">
      <w:pPr>
        <w:pStyle w:val="BBDefinition"/>
      </w:pPr>
      <w:r w:rsidRPr="003B76AB">
        <w:t>"</w:t>
      </w:r>
      <w:r w:rsidRPr="003B76AB">
        <w:rPr>
          <w:b/>
          <w:bCs/>
        </w:rPr>
        <w:t>Funder</w:t>
      </w:r>
      <w:r w:rsidRPr="003B76AB">
        <w:t xml:space="preserve">" </w:t>
      </w:r>
      <w:r w:rsidR="00797D14" w:rsidRPr="003B76AB">
        <w:t xml:space="preserve">means any person, company, bank or institution </w:t>
      </w:r>
      <w:r w:rsidR="00797D14" w:rsidRPr="003B76AB">
        <w:rPr>
          <w:szCs w:val="22"/>
        </w:rPr>
        <w:t>(acting for itself and, where such person leads for a syndicate of persons, as agent and trustee for such other persons)</w:t>
      </w:r>
      <w:r w:rsidR="00797D14" w:rsidRPr="003B76AB">
        <w:t xml:space="preserve">  </w:t>
      </w:r>
      <w:r w:rsidR="00797D14" w:rsidRPr="003B76AB">
        <w:rPr>
          <w:szCs w:val="22"/>
        </w:rPr>
        <w:t>who has entered into or intends to enter into an agreement or agreements for the provision of</w:t>
      </w:r>
      <w:r w:rsidR="00797D14" w:rsidRPr="003B76AB">
        <w:t xml:space="preserve"> finance in connection with or secured (</w:t>
      </w:r>
      <w:r w:rsidRPr="003B76AB">
        <w:t xml:space="preserve">whether by charge, sale and leaseback or otherwise) upon the </w:t>
      </w:r>
      <w:r w:rsidR="00517C85">
        <w:t>Renewable Energy System</w:t>
      </w:r>
      <w:r w:rsidR="00797D14" w:rsidRPr="003B76AB">
        <w:t xml:space="preserve"> </w:t>
      </w:r>
      <w:r w:rsidR="00797D14" w:rsidRPr="003B76AB">
        <w:rPr>
          <w:szCs w:val="22"/>
        </w:rPr>
        <w:t>(and any security trustee for a number of people providing such finance)</w:t>
      </w:r>
      <w:r w:rsidRPr="003B76AB">
        <w:t>;</w:t>
      </w:r>
    </w:p>
    <w:p w14:paraId="7913B06D" w14:textId="059F9A1A" w:rsidR="00E007D0" w:rsidRPr="003B76AB" w:rsidRDefault="00E007D0" w:rsidP="00E007D0">
      <w:pPr>
        <w:pStyle w:val="BBDefinition"/>
      </w:pPr>
      <w:r w:rsidRPr="003B76AB">
        <w:lastRenderedPageBreak/>
        <w:t>"</w:t>
      </w:r>
      <w:r w:rsidRPr="003B76AB">
        <w:rPr>
          <w:b/>
          <w:bCs/>
        </w:rPr>
        <w:t>Good Industry Practice</w:t>
      </w:r>
      <w:r w:rsidRPr="003B76AB">
        <w:t>"</w:t>
      </w:r>
      <w:r w:rsidR="007737BB" w:rsidRPr="003B76AB">
        <w:t xml:space="preserve"> </w:t>
      </w:r>
      <w:r w:rsidR="00797D14" w:rsidRPr="003B76AB">
        <w:t>means the exercise of the degree of skill, care diligence, prudence, efficiency, foresight and timeliness which would be expected from a reputable and properly qualified and competent contractor within the</w:t>
      </w:r>
      <w:r w:rsidRPr="003B76AB">
        <w:t xml:space="preserve"> </w:t>
      </w:r>
      <w:r w:rsidR="00797D14" w:rsidRPr="003B76AB">
        <w:t>[</w:t>
      </w:r>
      <w:r w:rsidR="00291D59" w:rsidRPr="003B76AB">
        <w:t xml:space="preserve">SPECIFY RENEWABLE ENERGY SYSTEM INDUSTRY] </w:t>
      </w:r>
      <w:r w:rsidRPr="003B76AB">
        <w:t>and seeking to fulfil their obligations under a contract the same or similar (in whole or in part) to this Contract</w:t>
      </w:r>
      <w:r w:rsidR="00797D14" w:rsidRPr="003B76AB">
        <w:t xml:space="preserve"> unless any of the Laws impose a higher standard in which case that higher standard will apply notwithstanding any provision of this Contract to the contrary</w:t>
      </w:r>
      <w:r w:rsidRPr="003B76AB">
        <w:t>;</w:t>
      </w:r>
    </w:p>
    <w:p w14:paraId="03642B6E" w14:textId="2E85F0C3" w:rsidR="00E007D0" w:rsidRPr="003B76AB" w:rsidRDefault="00E007D0" w:rsidP="00E007D0">
      <w:pPr>
        <w:pStyle w:val="BBDefinition"/>
      </w:pPr>
      <w:r w:rsidRPr="003B76AB">
        <w:t>"</w:t>
      </w:r>
      <w:r w:rsidRPr="003B76AB">
        <w:rPr>
          <w:b/>
          <w:bCs/>
        </w:rPr>
        <w:t>Guaranteed Performance Ratio</w:t>
      </w:r>
      <w:r w:rsidRPr="003B76AB">
        <w:t>"</w:t>
      </w:r>
      <w:r w:rsidR="007737BB" w:rsidRPr="003B76AB">
        <w:t xml:space="preserve"> has the meaning given to it in paragraph </w:t>
      </w:r>
      <w:r w:rsidR="001F173B">
        <w:t>[</w:t>
      </w:r>
      <w:r w:rsidR="003A5E72">
        <w:fldChar w:fldCharType="begin"/>
      </w:r>
      <w:r w:rsidR="003A5E72">
        <w:instrText xml:space="preserve"> REF _Ref225334053 \w \h </w:instrText>
      </w:r>
      <w:r w:rsidR="003A5E72">
        <w:fldChar w:fldCharType="separate"/>
      </w:r>
      <w:r w:rsidR="00E800CC">
        <w:t>2.1</w:t>
      </w:r>
      <w:r w:rsidR="003A5E72">
        <w:fldChar w:fldCharType="end"/>
      </w:r>
      <w:r w:rsidR="001F173B">
        <w:t>]</w:t>
      </w:r>
      <w:r w:rsidR="00EB26C9" w:rsidRPr="003B76AB">
        <w:t xml:space="preserve"> </w:t>
      </w:r>
      <w:r w:rsidR="007737BB" w:rsidRPr="003B76AB">
        <w:t xml:space="preserve">of </w:t>
      </w:r>
      <w:r w:rsidR="00771058" w:rsidRPr="003B76AB">
        <w:fldChar w:fldCharType="begin"/>
      </w:r>
      <w:r w:rsidR="00771058" w:rsidRPr="003B76AB">
        <w:instrText xml:space="preserve"> REF _Ref220076043 \w \h </w:instrText>
      </w:r>
      <w:r w:rsidR="003B76AB">
        <w:instrText xml:space="preserve"> \* MERGEFORMAT </w:instrText>
      </w:r>
      <w:r w:rsidR="00771058" w:rsidRPr="003B76AB">
        <w:fldChar w:fldCharType="separate"/>
      </w:r>
      <w:r w:rsidR="00E800CC">
        <w:t>Schedule 2</w:t>
      </w:r>
      <w:r w:rsidR="00771058" w:rsidRPr="003B76AB">
        <w:fldChar w:fldCharType="end"/>
      </w:r>
      <w:r w:rsidR="007737BB" w:rsidRPr="003B76AB">
        <w:t xml:space="preserve"> (Performance);</w:t>
      </w:r>
    </w:p>
    <w:p w14:paraId="7B8AF473" w14:textId="709BF391" w:rsidR="00E007D0" w:rsidRPr="003B76AB" w:rsidRDefault="00E007D0" w:rsidP="0044541F">
      <w:pPr>
        <w:pStyle w:val="BBDefinition"/>
      </w:pPr>
      <w:r w:rsidRPr="003B76AB">
        <w:t>"</w:t>
      </w:r>
      <w:r w:rsidRPr="003B76AB">
        <w:rPr>
          <w:b/>
          <w:bCs/>
        </w:rPr>
        <w:t>Hazardous Substances</w:t>
      </w:r>
      <w:r w:rsidRPr="003B76AB">
        <w:t>" means any substances or organisms which alone or in combination with others are capable of causing harm or damage to property or to man or to other organisms or any waste material or substance;</w:t>
      </w:r>
    </w:p>
    <w:p w14:paraId="329F8923" w14:textId="77777777" w:rsidR="00023CDD" w:rsidRDefault="00E007D0" w:rsidP="00E007D0">
      <w:pPr>
        <w:pStyle w:val="BBDefinition"/>
      </w:pPr>
      <w:r w:rsidRPr="003B76AB">
        <w:t>"</w:t>
      </w:r>
      <w:r w:rsidRPr="003B76AB">
        <w:rPr>
          <w:b/>
          <w:bCs/>
        </w:rPr>
        <w:t>Health and Safety Legislation</w:t>
      </w:r>
      <w:r w:rsidRPr="003B76AB">
        <w:t>"</w:t>
      </w:r>
      <w:r w:rsidR="007737BB" w:rsidRPr="003B76AB">
        <w:t xml:space="preserve"> </w:t>
      </w:r>
      <w:r w:rsidRPr="003B76AB">
        <w:t>means any Law relating to health and safety matters that are applicable to the O&amp;M Services;</w:t>
      </w:r>
    </w:p>
    <w:p w14:paraId="12F9DFB2" w14:textId="2F6F762A" w:rsidR="00E007D0" w:rsidRPr="00023CDD" w:rsidRDefault="00023CDD" w:rsidP="00E007D0">
      <w:pPr>
        <w:pStyle w:val="BBDefinition"/>
      </w:pPr>
      <w:r>
        <w:rPr>
          <w:szCs w:val="22"/>
        </w:rPr>
        <w:t>"</w:t>
      </w:r>
      <w:r w:rsidRPr="001F173B">
        <w:rPr>
          <w:b/>
          <w:bCs/>
          <w:szCs w:val="22"/>
        </w:rPr>
        <w:t>Indemnity Claim</w:t>
      </w:r>
      <w:r>
        <w:rPr>
          <w:szCs w:val="22"/>
        </w:rPr>
        <w:t xml:space="preserve">" has the meaning given to it in clause </w:t>
      </w:r>
      <w:r w:rsidR="003A5E72">
        <w:rPr>
          <w:szCs w:val="22"/>
        </w:rPr>
        <w:fldChar w:fldCharType="begin"/>
      </w:r>
      <w:r w:rsidR="003A5E72">
        <w:rPr>
          <w:szCs w:val="22"/>
        </w:rPr>
        <w:instrText xml:space="preserve"> REF _Ref220075568 \w \h </w:instrText>
      </w:r>
      <w:r w:rsidR="003A5E72">
        <w:rPr>
          <w:szCs w:val="22"/>
        </w:rPr>
      </w:r>
      <w:r w:rsidR="003A5E72">
        <w:rPr>
          <w:szCs w:val="22"/>
        </w:rPr>
        <w:fldChar w:fldCharType="separate"/>
      </w:r>
      <w:r w:rsidR="00E800CC">
        <w:rPr>
          <w:szCs w:val="22"/>
        </w:rPr>
        <w:t>10.4</w:t>
      </w:r>
      <w:r w:rsidR="003A5E72">
        <w:rPr>
          <w:szCs w:val="22"/>
        </w:rPr>
        <w:fldChar w:fldCharType="end"/>
      </w:r>
      <w:r>
        <w:rPr>
          <w:szCs w:val="22"/>
        </w:rPr>
        <w:t>;</w:t>
      </w:r>
    </w:p>
    <w:p w14:paraId="170775A6" w14:textId="6A37B7D2" w:rsidR="00E007D0" w:rsidRPr="003B76AB" w:rsidRDefault="00E007D0" w:rsidP="00E007D0">
      <w:pPr>
        <w:pStyle w:val="BBDefinition"/>
      </w:pPr>
      <w:r w:rsidRPr="003B76AB">
        <w:t>"</w:t>
      </w:r>
      <w:r w:rsidRPr="003B76AB">
        <w:rPr>
          <w:b/>
          <w:bCs/>
        </w:rPr>
        <w:t>Initial Term</w:t>
      </w:r>
      <w:r w:rsidRPr="003B76AB">
        <w:t>"</w:t>
      </w:r>
      <w:r w:rsidR="007737BB" w:rsidRPr="003B76AB">
        <w:t xml:space="preserve"> </w:t>
      </w:r>
      <w:r w:rsidRPr="003B76AB">
        <w:t xml:space="preserve">has the meaning given to it at </w:t>
      </w:r>
      <w:r w:rsidR="00C97C55" w:rsidRPr="003B76AB">
        <w:t>clause</w:t>
      </w:r>
      <w:r w:rsidRPr="003B76AB">
        <w:t xml:space="preserve"> </w:t>
      </w:r>
      <w:r w:rsidR="00877FC0" w:rsidRPr="003B76AB">
        <w:fldChar w:fldCharType="begin"/>
      </w:r>
      <w:r w:rsidR="00877FC0" w:rsidRPr="003B76AB">
        <w:instrText xml:space="preserve"> REF _Ref220075166 \n \h </w:instrText>
      </w:r>
      <w:r w:rsidR="003B76AB">
        <w:instrText xml:space="preserve"> \* MERGEFORMAT </w:instrText>
      </w:r>
      <w:r w:rsidR="00877FC0" w:rsidRPr="003B76AB">
        <w:fldChar w:fldCharType="separate"/>
      </w:r>
      <w:r w:rsidR="00E800CC">
        <w:t>2.1</w:t>
      </w:r>
      <w:r w:rsidR="00877FC0" w:rsidRPr="003B76AB">
        <w:fldChar w:fldCharType="end"/>
      </w:r>
      <w:r w:rsidRPr="003B76AB">
        <w:t>;</w:t>
      </w:r>
    </w:p>
    <w:p w14:paraId="14392DCF" w14:textId="7F7E1C3E" w:rsidR="00E007D0" w:rsidRPr="003B76AB" w:rsidRDefault="00E007D0" w:rsidP="00E007D0">
      <w:pPr>
        <w:pStyle w:val="BBDefinition"/>
      </w:pPr>
      <w:r w:rsidRPr="003B76AB">
        <w:t>"</w:t>
      </w:r>
      <w:r w:rsidRPr="003B76AB">
        <w:rPr>
          <w:b/>
          <w:bCs/>
        </w:rPr>
        <w:t>Insolvent</w:t>
      </w:r>
      <w:r w:rsidRPr="003B76AB">
        <w:t>"</w:t>
      </w:r>
      <w:r w:rsidR="007737BB" w:rsidRPr="003B76AB">
        <w:t xml:space="preserve"> </w:t>
      </w:r>
      <w:r w:rsidRPr="003B76AB">
        <w:t>means where a Party:</w:t>
      </w:r>
    </w:p>
    <w:p w14:paraId="709F2321" w14:textId="76DAB475" w:rsidR="00E007D0" w:rsidRPr="003B76AB" w:rsidRDefault="00E007D0" w:rsidP="007737BB">
      <w:pPr>
        <w:pStyle w:val="BBDefinitionLevel1"/>
      </w:pPr>
      <w:r w:rsidRPr="003B76AB">
        <w:t>proposes or passes a resolution for its winding up or in the case of a limited liability partnership proposes or determines that it will be wound up (save for the purpose of a solvent reconstruction or amalgamation);</w:t>
      </w:r>
    </w:p>
    <w:p w14:paraId="2413AD63" w14:textId="3F49E224" w:rsidR="00E007D0" w:rsidRPr="003B76AB" w:rsidRDefault="00E007D0" w:rsidP="007737BB">
      <w:pPr>
        <w:pStyle w:val="BBDefinitionLevel1"/>
      </w:pPr>
      <w:r w:rsidRPr="003B76AB">
        <w:t>is subject to the filing of a winding up petition (other than a frivolous or vexatious petition that is discharged or struck out within twenty (20) days) or an order or notice issued by a court or other authority of competent jurisdiction for its winding up or striking off;</w:t>
      </w:r>
    </w:p>
    <w:p w14:paraId="21EF874F" w14:textId="7DA30085" w:rsidR="00E007D0" w:rsidRPr="003B76AB" w:rsidRDefault="00797D14" w:rsidP="007737BB">
      <w:pPr>
        <w:pStyle w:val="BBDefinitionLevel1"/>
      </w:pPr>
      <w:r w:rsidRPr="003B76AB">
        <w:t>enters administration or is the subject of an application for administration filed at any court or a notice of intention to appoint an administrator given by any person filed at any court or is subject to a moratorium pursuant to Part A1 of the Insolvency Act 1986</w:t>
      </w:r>
      <w:r w:rsidR="00E007D0" w:rsidRPr="003B76AB">
        <w:t>;</w:t>
      </w:r>
    </w:p>
    <w:p w14:paraId="7D269B17" w14:textId="32537D6B" w:rsidR="00E007D0" w:rsidRPr="003B76AB" w:rsidRDefault="00797D14" w:rsidP="007737BB">
      <w:pPr>
        <w:pStyle w:val="BBDefinitionLevel1"/>
      </w:pPr>
      <w:r w:rsidRPr="003B76AB">
        <w:t>proposes, makes or is subject to, a company voluntary arrangement or a composition with its creditors generally, an application to a court of competent jurisdiction for protection from its creditors generally or a scheme of arrangement under Part 26 Companies Act 2006 (save in the latter case for the purpose of a solvent reconstruction or amalgamation) or is subject to an order sanctioning a compromise or arrangement pursuant to Part 26A of the Companies Act 2006</w:t>
      </w:r>
      <w:r w:rsidR="00E007D0" w:rsidRPr="003B76AB">
        <w:t>;</w:t>
      </w:r>
    </w:p>
    <w:p w14:paraId="4D18C6CD" w14:textId="152E30AE" w:rsidR="00E007D0" w:rsidRPr="003B76AB" w:rsidRDefault="00797D14" w:rsidP="007737BB">
      <w:pPr>
        <w:pStyle w:val="BBDefinitionLevel1"/>
      </w:pPr>
      <w:r w:rsidRPr="003B76AB">
        <w:t>has a receiver or a provisional liquidator appointed over any of its assets, undertaking or income, including the appointment of an administrative receiver or a receiver or manager of its property under Chapter I of Part III of the Insolvency Act 1986, or the appointment of a receiver under Chapter II of that Part</w:t>
      </w:r>
      <w:r w:rsidR="00E007D0" w:rsidRPr="003B76AB">
        <w:t>;</w:t>
      </w:r>
    </w:p>
    <w:p w14:paraId="4A8F93A5" w14:textId="530D62D9" w:rsidR="00E007D0" w:rsidRPr="003B76AB" w:rsidRDefault="00E007D0" w:rsidP="007737BB">
      <w:pPr>
        <w:pStyle w:val="BBDefinitionLevel1"/>
      </w:pPr>
      <w:r w:rsidRPr="003B76AB">
        <w:t>ceases to trade;</w:t>
      </w:r>
    </w:p>
    <w:p w14:paraId="2870FFB5" w14:textId="77777777" w:rsidR="00797D14" w:rsidRPr="003B76AB" w:rsidRDefault="00797D14" w:rsidP="00797D14">
      <w:pPr>
        <w:pStyle w:val="BBDefinitionLevel1"/>
      </w:pPr>
      <w:r w:rsidRPr="003B76AB">
        <w:t xml:space="preserve">is unable to pay its debts within the meaning of section 123 Insolvency Act 1986; </w:t>
      </w:r>
    </w:p>
    <w:p w14:paraId="120E8C90" w14:textId="77777777" w:rsidR="00797D14" w:rsidRPr="003B76AB" w:rsidRDefault="00797D14" w:rsidP="00797D14">
      <w:pPr>
        <w:pStyle w:val="BBDefinitionLevel1"/>
      </w:pPr>
      <w:r w:rsidRPr="003B76AB">
        <w:lastRenderedPageBreak/>
        <w:t xml:space="preserve">(in the case of a partnership) is subject to a winding-up order under any provision of the Insolvency Act 1986 as applied by an order under section 420 of the Act, or has sequestration awarded on its estate under the Bankruptcy (Scotland) Act 2016 or grants a trust deed for its creditors, or where each partner becomes subject to an individual insolvency arrangement or any other event or proceedings referred to in this definition; </w:t>
      </w:r>
    </w:p>
    <w:p w14:paraId="53332091" w14:textId="77777777" w:rsidR="00797D14" w:rsidRPr="003B76AB" w:rsidRDefault="00797D14" w:rsidP="00797D14">
      <w:pPr>
        <w:pStyle w:val="BBDefinitionLevel1"/>
      </w:pPr>
      <w:r w:rsidRPr="003B76AB">
        <w:t>(in the case of an individual) is subject to a bankruptcy order under Part IX of the Insolvency Act 1986, or has their estate sequestrated or grants a trust deed for their creditors under the Bankruptcy (Scotland) Act 2016; or</w:t>
      </w:r>
    </w:p>
    <w:p w14:paraId="40E2137A" w14:textId="4085CFD5" w:rsidR="00E007D0" w:rsidRPr="003B76AB" w:rsidRDefault="00797D14" w:rsidP="00797D14">
      <w:pPr>
        <w:pStyle w:val="BBDefinitionLevel1"/>
      </w:pPr>
      <w:r w:rsidRPr="003B76AB">
        <w:t>is the subject of anything analogous to the foregoing under the laws of any applicable jurisdiction</w:t>
      </w:r>
      <w:r w:rsidR="00E007D0" w:rsidRPr="003B76AB">
        <w:t>;</w:t>
      </w:r>
    </w:p>
    <w:p w14:paraId="1B2CF294" w14:textId="77777777" w:rsidR="00023CDD" w:rsidRDefault="00E007D0" w:rsidP="007C24DC">
      <w:pPr>
        <w:pStyle w:val="BBDefinition"/>
      </w:pPr>
      <w:r w:rsidRPr="003B76AB">
        <w:t>"</w:t>
      </w:r>
      <w:r w:rsidRPr="003B76AB">
        <w:rPr>
          <w:b/>
          <w:bCs/>
        </w:rPr>
        <w:t>Intellectual Property Rights</w:t>
      </w:r>
      <w:r w:rsidRPr="003B76AB">
        <w:t>"</w:t>
      </w:r>
      <w:r w:rsidR="00797D14" w:rsidRPr="003B76AB">
        <w:t xml:space="preserve"> </w:t>
      </w:r>
      <w:r w:rsidRPr="003B76AB">
        <w:t>means</w:t>
      </w:r>
      <w:r w:rsidR="007C24DC" w:rsidRPr="003B76AB">
        <w:t xml:space="preserve"> (i) </w:t>
      </w:r>
      <w:r w:rsidR="007C24DC" w:rsidRPr="003B76AB">
        <w:rPr>
          <w:szCs w:val="22"/>
        </w:rPr>
        <w:t xml:space="preserve">copyright, moral rights, related rights, </w:t>
      </w:r>
      <w:r w:rsidR="007C24DC" w:rsidRPr="003B76AB">
        <w:t xml:space="preserve">patents, inventions, designs, copyright and related rights, database rights, trade marks, </w:t>
      </w:r>
      <w:r w:rsidR="007C24DC" w:rsidRPr="003B76AB">
        <w:rPr>
          <w:szCs w:val="22"/>
        </w:rPr>
        <w:t>service marks,</w:t>
      </w:r>
      <w:r w:rsidR="007C24DC" w:rsidRPr="003B76AB">
        <w:t xml:space="preserve"> </w:t>
      </w:r>
      <w:r w:rsidR="007C24DC" w:rsidRPr="003B76AB">
        <w:rPr>
          <w:szCs w:val="22"/>
        </w:rPr>
        <w:t xml:space="preserve">semiconductor topography rights </w:t>
      </w:r>
      <w:r w:rsidR="007C24DC" w:rsidRPr="003B76AB">
        <w:t xml:space="preserve">and related goodwill, trade names (whether registered or unregistered), and rights to apply for registration; (ii) proprietary rights in domain names; (iii) knowhow and </w:t>
      </w:r>
      <w:r w:rsidR="007C24DC" w:rsidRPr="003B76AB">
        <w:rPr>
          <w:szCs w:val="22"/>
        </w:rPr>
        <w:t xml:space="preserve">any undisclosed or </w:t>
      </w:r>
      <w:r w:rsidR="007C24DC" w:rsidRPr="003B76AB">
        <w:t xml:space="preserve">confidential information </w:t>
      </w:r>
      <w:r w:rsidR="007C24DC" w:rsidRPr="003B76AB">
        <w:rPr>
          <w:szCs w:val="22"/>
        </w:rPr>
        <w:t>such as know how, trade secrets or inventions (whether patentable or not)</w:t>
      </w:r>
      <w:r w:rsidR="007C24DC" w:rsidRPr="003B76AB">
        <w:t>; (iv) applications, extensions and renewals in relation to any of these rights; and (v) all other rights of a similar nature or having an equivalent effect anywhere in the world</w:t>
      </w:r>
      <w:r w:rsidRPr="003B76AB">
        <w:t>;</w:t>
      </w:r>
    </w:p>
    <w:p w14:paraId="361E4609" w14:textId="6546FBAF" w:rsidR="00E007D0" w:rsidRPr="00023CDD" w:rsidRDefault="00023CDD" w:rsidP="007C24DC">
      <w:pPr>
        <w:pStyle w:val="BBDefinition"/>
      </w:pPr>
      <w:r>
        <w:rPr>
          <w:szCs w:val="22"/>
        </w:rPr>
        <w:t>"</w:t>
      </w:r>
      <w:r w:rsidRPr="001F173B">
        <w:rPr>
          <w:b/>
          <w:bCs/>
          <w:szCs w:val="22"/>
        </w:rPr>
        <w:t>Internal Escalation Notice</w:t>
      </w:r>
      <w:r>
        <w:rPr>
          <w:szCs w:val="22"/>
        </w:rPr>
        <w:t>" has the meaning given to it in clause 23.1;</w:t>
      </w:r>
    </w:p>
    <w:p w14:paraId="42718B14" w14:textId="7BF6E98A" w:rsidR="00E007D0" w:rsidRPr="003B76AB" w:rsidRDefault="00E007D0" w:rsidP="00E007D0">
      <w:pPr>
        <w:pStyle w:val="BBDefinition"/>
      </w:pPr>
      <w:r w:rsidRPr="003B76AB">
        <w:t>"</w:t>
      </w:r>
      <w:r w:rsidRPr="003B76AB">
        <w:rPr>
          <w:b/>
          <w:bCs/>
        </w:rPr>
        <w:t>Landlord</w:t>
      </w:r>
      <w:r w:rsidRPr="003B76AB">
        <w:t>"</w:t>
      </w:r>
      <w:r w:rsidR="007737BB" w:rsidRPr="003B76AB">
        <w:t xml:space="preserve"> </w:t>
      </w:r>
      <w:r w:rsidRPr="003B76AB">
        <w:t>means [</w:t>
      </w:r>
      <w:r w:rsidR="00DD6A0B" w:rsidRPr="003B76AB">
        <w:t>NAME OF LANDLORD</w:t>
      </w:r>
      <w:r w:rsidRPr="003B76AB">
        <w:t>] of [</w:t>
      </w:r>
      <w:r w:rsidR="00DD6A0B" w:rsidRPr="003B76AB">
        <w:t>ADDRESS OF LANDLORD</w:t>
      </w:r>
      <w:r w:rsidRPr="003B76AB">
        <w:t>];</w:t>
      </w:r>
    </w:p>
    <w:p w14:paraId="00041C02" w14:textId="3762E718" w:rsidR="00E007D0" w:rsidRPr="003B76AB" w:rsidRDefault="00E007D0" w:rsidP="00E007D0">
      <w:pPr>
        <w:pStyle w:val="BBDefinition"/>
      </w:pPr>
      <w:r w:rsidRPr="003B76AB">
        <w:t>"</w:t>
      </w:r>
      <w:r w:rsidRPr="003B76AB">
        <w:rPr>
          <w:b/>
          <w:bCs/>
        </w:rPr>
        <w:t>Landlord's Property</w:t>
      </w:r>
      <w:r w:rsidRPr="003B76AB">
        <w:t>"</w:t>
      </w:r>
      <w:r w:rsidR="007737BB" w:rsidRPr="003B76AB">
        <w:t xml:space="preserve"> </w:t>
      </w:r>
      <w:r w:rsidRPr="003B76AB">
        <w:t>means the property owned by the Landlord (other than the Property);</w:t>
      </w:r>
    </w:p>
    <w:p w14:paraId="38B32589" w14:textId="35839CBC" w:rsidR="00E007D0" w:rsidRPr="003B76AB" w:rsidRDefault="00E007D0" w:rsidP="00E007D0">
      <w:pPr>
        <w:pStyle w:val="BBDefinition"/>
      </w:pPr>
      <w:r w:rsidRPr="003B76AB">
        <w:t>"</w:t>
      </w:r>
      <w:r w:rsidRPr="003B76AB">
        <w:rPr>
          <w:b/>
          <w:bCs/>
        </w:rPr>
        <w:t>Law</w:t>
      </w:r>
      <w:r w:rsidRPr="003B76AB">
        <w:t>"</w:t>
      </w:r>
      <w:r w:rsidR="007737BB" w:rsidRPr="003B76AB">
        <w:t xml:space="preserve"> </w:t>
      </w:r>
      <w:r w:rsidR="007C24DC" w:rsidRPr="003B76AB">
        <w:t>means any applicable law, statute, bye-law, regulation, order, regulatory policy, guidance or industry code, rule of court or directives or requirements of any Regulatory Body, or any delegated or subordinate legislation or any notice of any Regulatory Body, including the Building Safety Laws</w:t>
      </w:r>
      <w:r w:rsidRPr="003B76AB">
        <w:t>;</w:t>
      </w:r>
    </w:p>
    <w:p w14:paraId="4BB3C413" w14:textId="492F9929" w:rsidR="00E007D0" w:rsidRPr="003B76AB" w:rsidRDefault="00E007D0" w:rsidP="00534C01">
      <w:pPr>
        <w:pStyle w:val="BBDefinition"/>
      </w:pPr>
      <w:r w:rsidRPr="003B76AB">
        <w:t>"</w:t>
      </w:r>
      <w:r w:rsidRPr="003B76AB">
        <w:rPr>
          <w:b/>
          <w:bCs/>
        </w:rPr>
        <w:t>Lease</w:t>
      </w:r>
      <w:r w:rsidRPr="003B76AB">
        <w:t>"</w:t>
      </w:r>
      <w:r w:rsidR="007737BB" w:rsidRPr="003B76AB">
        <w:t xml:space="preserve"> </w:t>
      </w:r>
      <w:r w:rsidR="007C24DC" w:rsidRPr="003B76AB">
        <w:t>means the lease dated [</w:t>
      </w:r>
      <w:r w:rsidR="003B76AB">
        <w:t>DATE</w:t>
      </w:r>
      <w:r w:rsidR="007C24DC" w:rsidRPr="003B76AB">
        <w:t xml:space="preserve">] between 1) </w:t>
      </w:r>
      <w:r w:rsidR="00534C01">
        <w:t>the Landlord; and</w:t>
      </w:r>
      <w:r w:rsidR="007C24DC" w:rsidRPr="003B76AB">
        <w:t xml:space="preserve"> (2) [the Employer] for the purposes of installing, operating and maintaining the </w:t>
      </w:r>
      <w:r w:rsidR="00517C85">
        <w:t>Renewable Energy System</w:t>
      </w:r>
      <w:r w:rsidR="007C24DC" w:rsidRPr="003B76AB">
        <w:t xml:space="preserve"> at the Property</w:t>
      </w:r>
      <w:r w:rsidRPr="003B76AB">
        <w:t xml:space="preserve">; </w:t>
      </w:r>
    </w:p>
    <w:p w14:paraId="4A75E34B" w14:textId="05B27DF1" w:rsidR="00E007D0" w:rsidRPr="003B76AB" w:rsidRDefault="00E007D0" w:rsidP="00E007D0">
      <w:pPr>
        <w:pStyle w:val="BBDefinition"/>
      </w:pPr>
      <w:r w:rsidRPr="003B76AB">
        <w:t>"</w:t>
      </w:r>
      <w:r w:rsidRPr="003B76AB">
        <w:rPr>
          <w:b/>
          <w:bCs/>
        </w:rPr>
        <w:t>O&amp;M Services</w:t>
      </w:r>
      <w:r w:rsidRPr="003B76AB">
        <w:t>"</w:t>
      </w:r>
      <w:r w:rsidR="007737BB" w:rsidRPr="003B76AB">
        <w:t xml:space="preserve"> </w:t>
      </w:r>
      <w:r w:rsidRPr="003B76AB">
        <w:t xml:space="preserve">means the operation and maintenance services to be performed by the Contractor in respect of the </w:t>
      </w:r>
      <w:r w:rsidR="00517C85">
        <w:t>Renewable Energy System</w:t>
      </w:r>
      <w:r w:rsidRPr="003B76AB">
        <w:t xml:space="preserve">, comprising Scheduled Maintenance Services and Corrective Maintenance Services, each as set out in </w:t>
      </w:r>
      <w:r w:rsidR="00771058" w:rsidRPr="003B76AB">
        <w:fldChar w:fldCharType="begin"/>
      </w:r>
      <w:r w:rsidR="00771058" w:rsidRPr="003B76AB">
        <w:instrText xml:space="preserve"> REF _Ref220075998 \w \h </w:instrText>
      </w:r>
      <w:r w:rsidR="003B76AB">
        <w:instrText xml:space="preserve"> \* MERGEFORMAT </w:instrText>
      </w:r>
      <w:r w:rsidR="00771058" w:rsidRPr="003B76AB">
        <w:fldChar w:fldCharType="separate"/>
      </w:r>
      <w:r w:rsidR="00E800CC">
        <w:t>Schedule 1</w:t>
      </w:r>
      <w:r w:rsidR="00771058" w:rsidRPr="003B76AB">
        <w:fldChar w:fldCharType="end"/>
      </w:r>
      <w:r w:rsidRPr="003B76AB">
        <w:t xml:space="preserve"> to this Contract;</w:t>
      </w:r>
    </w:p>
    <w:p w14:paraId="279D9EA5" w14:textId="3FA4148A" w:rsidR="00E007D0" w:rsidRPr="003B76AB" w:rsidRDefault="00E007D0" w:rsidP="00E007D0">
      <w:pPr>
        <w:pStyle w:val="BBDefinition"/>
      </w:pPr>
      <w:r w:rsidRPr="003B76AB">
        <w:t>"</w:t>
      </w:r>
      <w:r w:rsidRPr="003B76AB">
        <w:rPr>
          <w:b/>
          <w:bCs/>
        </w:rPr>
        <w:t>Operation and Maintenance Manuals</w:t>
      </w:r>
      <w:r w:rsidRPr="003B76AB">
        <w:t>"</w:t>
      </w:r>
      <w:r w:rsidR="007737BB" w:rsidRPr="003B76AB">
        <w:t xml:space="preserve"> </w:t>
      </w:r>
      <w:r w:rsidRPr="003B76AB">
        <w:t xml:space="preserve">means the drawings, manuals, models and other documents of a technical nature relating to the operation and maintenance of the </w:t>
      </w:r>
      <w:r w:rsidR="00517C85">
        <w:t>Renewable Energy System</w:t>
      </w:r>
      <w:r w:rsidRPr="003B76AB">
        <w:t>;</w:t>
      </w:r>
    </w:p>
    <w:p w14:paraId="64DBF715" w14:textId="5D751717" w:rsidR="00E007D0" w:rsidRPr="003B76AB" w:rsidRDefault="00E007D0" w:rsidP="00E007D0">
      <w:pPr>
        <w:pStyle w:val="BBDefinition"/>
      </w:pPr>
      <w:r w:rsidRPr="003B76AB">
        <w:t>"</w:t>
      </w:r>
      <w:r w:rsidRPr="003B76AB">
        <w:rPr>
          <w:b/>
          <w:bCs/>
        </w:rPr>
        <w:t>Parties</w:t>
      </w:r>
      <w:r w:rsidRPr="003B76AB">
        <w:t>" means the Employer and the Contractor, and "</w:t>
      </w:r>
      <w:r w:rsidRPr="003B76AB">
        <w:rPr>
          <w:b/>
          <w:bCs/>
        </w:rPr>
        <w:t>Party</w:t>
      </w:r>
      <w:r w:rsidRPr="003B76AB">
        <w:t>" shall mean the relevant one of them;</w:t>
      </w:r>
    </w:p>
    <w:p w14:paraId="65A2C3FB" w14:textId="266A045B" w:rsidR="00E007D0" w:rsidRPr="003B76AB" w:rsidRDefault="00E007D0" w:rsidP="00E007D0">
      <w:pPr>
        <w:pStyle w:val="BBDefinition"/>
      </w:pPr>
      <w:r w:rsidRPr="003B76AB">
        <w:t>"</w:t>
      </w:r>
      <w:r w:rsidRPr="003B76AB">
        <w:rPr>
          <w:b/>
          <w:bCs/>
        </w:rPr>
        <w:t>Performance Calculation</w:t>
      </w:r>
      <w:r w:rsidRPr="003B76AB">
        <w:t>"</w:t>
      </w:r>
      <w:r w:rsidR="007737BB" w:rsidRPr="003B76AB">
        <w:t xml:space="preserve"> has the meaning given to it in paragraph </w:t>
      </w:r>
      <w:r w:rsidR="001F173B">
        <w:t>[</w:t>
      </w:r>
      <w:r w:rsidR="00534C01">
        <w:fldChar w:fldCharType="begin"/>
      </w:r>
      <w:r w:rsidR="00534C01">
        <w:instrText xml:space="preserve"> REF _Ref220076107 \w \h </w:instrText>
      </w:r>
      <w:r w:rsidR="00534C01">
        <w:fldChar w:fldCharType="separate"/>
      </w:r>
      <w:r w:rsidR="00E800CC">
        <w:t>3</w:t>
      </w:r>
      <w:r w:rsidR="00534C01">
        <w:fldChar w:fldCharType="end"/>
      </w:r>
      <w:r w:rsidR="001F173B">
        <w:t>]</w:t>
      </w:r>
      <w:r w:rsidR="007737BB" w:rsidRPr="003B76AB">
        <w:t xml:space="preserve"> of </w:t>
      </w:r>
      <w:r w:rsidR="00771058" w:rsidRPr="003B76AB">
        <w:fldChar w:fldCharType="begin"/>
      </w:r>
      <w:r w:rsidR="00771058" w:rsidRPr="003B76AB">
        <w:instrText xml:space="preserve"> REF _Ref220076068 \w \h </w:instrText>
      </w:r>
      <w:r w:rsidR="003B76AB">
        <w:instrText xml:space="preserve"> \* MERGEFORMAT </w:instrText>
      </w:r>
      <w:r w:rsidR="00771058" w:rsidRPr="003B76AB">
        <w:fldChar w:fldCharType="separate"/>
      </w:r>
      <w:r w:rsidR="00E800CC">
        <w:t>Schedule 2</w:t>
      </w:r>
      <w:r w:rsidR="00771058" w:rsidRPr="003B76AB">
        <w:fldChar w:fldCharType="end"/>
      </w:r>
      <w:r w:rsidR="007737BB" w:rsidRPr="003B76AB">
        <w:t xml:space="preserve"> (Performance);</w:t>
      </w:r>
    </w:p>
    <w:p w14:paraId="72BA1534" w14:textId="4B9B6269" w:rsidR="00E007D0" w:rsidRPr="003B76AB" w:rsidRDefault="00E007D0" w:rsidP="00B14209">
      <w:pPr>
        <w:pStyle w:val="BBDefinition"/>
      </w:pPr>
      <w:r w:rsidRPr="003B76AB">
        <w:t>"</w:t>
      </w:r>
      <w:r w:rsidRPr="003B76AB">
        <w:rPr>
          <w:b/>
          <w:bCs/>
        </w:rPr>
        <w:t>Performance Ratio</w:t>
      </w:r>
      <w:r w:rsidRPr="003B76AB">
        <w:t>"</w:t>
      </w:r>
      <w:r w:rsidR="007737BB" w:rsidRPr="003B76AB">
        <w:t xml:space="preserve"> </w:t>
      </w:r>
      <w:r w:rsidRPr="003B76AB">
        <w:t xml:space="preserve">has the meaning given </w:t>
      </w:r>
      <w:r w:rsidR="00315594">
        <w:t>to it</w:t>
      </w:r>
      <w:r w:rsidRPr="003B76AB">
        <w:t xml:space="preserve"> in paragraph</w:t>
      </w:r>
      <w:r w:rsidR="00EB26C9" w:rsidRPr="003B76AB">
        <w:t xml:space="preserve"> </w:t>
      </w:r>
      <w:r w:rsidR="001F173B">
        <w:t>[</w:t>
      </w:r>
      <w:r w:rsidR="00534C01">
        <w:fldChar w:fldCharType="begin"/>
      </w:r>
      <w:r w:rsidR="00534C01">
        <w:instrText xml:space="preserve"> REF _Ref225337045 \w \h </w:instrText>
      </w:r>
      <w:r w:rsidR="00534C01">
        <w:fldChar w:fldCharType="separate"/>
      </w:r>
      <w:r w:rsidR="00E800CC">
        <w:t>1</w:t>
      </w:r>
      <w:r w:rsidR="00534C01">
        <w:fldChar w:fldCharType="end"/>
      </w:r>
      <w:r w:rsidR="001F173B">
        <w:t>]</w:t>
      </w:r>
      <w:r w:rsidR="00EB26C9" w:rsidRPr="003B76AB">
        <w:t xml:space="preserve"> </w:t>
      </w:r>
      <w:r w:rsidRPr="003B76AB">
        <w:t xml:space="preserve">of Schedule 2; </w:t>
      </w:r>
    </w:p>
    <w:p w14:paraId="27FFAA9B" w14:textId="7701E120" w:rsidR="00E007D0" w:rsidRPr="003B76AB" w:rsidRDefault="00E007D0" w:rsidP="00E007D0">
      <w:pPr>
        <w:pStyle w:val="BBDefinition"/>
      </w:pPr>
      <w:r w:rsidRPr="003B76AB">
        <w:lastRenderedPageBreak/>
        <w:t>"</w:t>
      </w:r>
      <w:r w:rsidRPr="003B76AB">
        <w:rPr>
          <w:b/>
          <w:bCs/>
        </w:rPr>
        <w:t xml:space="preserve">Property </w:t>
      </w:r>
      <w:r w:rsidRPr="003B76AB">
        <w:t>"</w:t>
      </w:r>
      <w:r w:rsidR="007737BB" w:rsidRPr="003B76AB">
        <w:t xml:space="preserve"> </w:t>
      </w:r>
      <w:r w:rsidRPr="003B76AB">
        <w:t xml:space="preserve">means the land at </w:t>
      </w:r>
      <w:r w:rsidR="00DD6A0B" w:rsidRPr="003B76AB">
        <w:t xml:space="preserve">[PROPERTY ADDRESS] </w:t>
      </w:r>
      <w:r w:rsidRPr="003B76AB">
        <w:t xml:space="preserve">demised by the Landlord under the Lease to the Employer, where the </w:t>
      </w:r>
      <w:r w:rsidR="00517C85">
        <w:t>Renewable Energy System</w:t>
      </w:r>
      <w:r w:rsidR="006432E1" w:rsidRPr="003B76AB">
        <w:t xml:space="preserve"> </w:t>
      </w:r>
      <w:r w:rsidRPr="003B76AB">
        <w:t>shall be built and installed;</w:t>
      </w:r>
    </w:p>
    <w:p w14:paraId="1640C717" w14:textId="409F9555" w:rsidR="00E007D0" w:rsidRPr="003B76AB" w:rsidRDefault="00E007D0" w:rsidP="00E007D0">
      <w:pPr>
        <w:pStyle w:val="BBDefinition"/>
      </w:pPr>
      <w:r w:rsidRPr="003B76AB">
        <w:t>"</w:t>
      </w:r>
      <w:r w:rsidRPr="003B76AB">
        <w:rPr>
          <w:b/>
          <w:bCs/>
        </w:rPr>
        <w:t>Quarter Day</w:t>
      </w:r>
      <w:r w:rsidRPr="003B76AB">
        <w:t>"</w:t>
      </w:r>
      <w:r w:rsidR="007737BB" w:rsidRPr="003B76AB">
        <w:t xml:space="preserve"> </w:t>
      </w:r>
      <w:r w:rsidRPr="003B76AB">
        <w:t>means 31 March, 30 June, 30 September and 31 December;</w:t>
      </w:r>
    </w:p>
    <w:p w14:paraId="4E227B78" w14:textId="1BD8BF84" w:rsidR="00E007D0" w:rsidRPr="003B76AB" w:rsidRDefault="00E007D0" w:rsidP="00E007D0">
      <w:pPr>
        <w:pStyle w:val="BBDefinition"/>
      </w:pPr>
      <w:r w:rsidRPr="003B76AB">
        <w:t>"</w:t>
      </w:r>
      <w:r w:rsidRPr="003B76AB">
        <w:rPr>
          <w:b/>
          <w:bCs/>
        </w:rPr>
        <w:t>Regulatory Bodies</w:t>
      </w:r>
      <w:r w:rsidRPr="003B76AB">
        <w:t>" means those government departments and regulatory, statutory and other entities, committees and bodies which, whether under statute, rules, regulations, codes of practice or otherwise, are entitled to regulate, investigate, or influence the matters dealt with in this Contract or any other affairs of either Party and "</w:t>
      </w:r>
      <w:r w:rsidRPr="003B76AB">
        <w:rPr>
          <w:b/>
          <w:bCs/>
        </w:rPr>
        <w:t>Regulatory Body</w:t>
      </w:r>
      <w:r w:rsidRPr="003B76AB">
        <w:t>" shall be construed accordingly;</w:t>
      </w:r>
    </w:p>
    <w:p w14:paraId="1BE79AB0" w14:textId="01413D03" w:rsidR="00E007D0" w:rsidRPr="003B76AB" w:rsidRDefault="00E007D0" w:rsidP="00E007D0">
      <w:pPr>
        <w:pStyle w:val="BBDefinition"/>
      </w:pPr>
      <w:r w:rsidRPr="003B76AB">
        <w:t>"</w:t>
      </w:r>
      <w:r w:rsidRPr="003B76AB">
        <w:rPr>
          <w:b/>
          <w:bCs/>
        </w:rPr>
        <w:t>Regulatory Requirements</w:t>
      </w:r>
      <w:r w:rsidRPr="003B76AB">
        <w:t>"</w:t>
      </w:r>
      <w:r w:rsidR="007737BB" w:rsidRPr="003B76AB">
        <w:t xml:space="preserve"> </w:t>
      </w:r>
      <w:r w:rsidRPr="003B76AB">
        <w:t>means the requirements, directions, practice notes, manuals and/or guidance issued from time to time by Regulatory Bodies;</w:t>
      </w:r>
    </w:p>
    <w:p w14:paraId="1F262197" w14:textId="2DFC503E" w:rsidR="00E007D0" w:rsidRPr="003B76AB" w:rsidRDefault="00E007D0" w:rsidP="00E007D0">
      <w:pPr>
        <w:pStyle w:val="BBDefinition"/>
      </w:pPr>
      <w:r w:rsidRPr="003B76AB">
        <w:t>"</w:t>
      </w:r>
      <w:r w:rsidRPr="003B76AB">
        <w:rPr>
          <w:b/>
          <w:bCs/>
        </w:rPr>
        <w:t>Relief Event</w:t>
      </w:r>
      <w:r w:rsidRPr="003B76AB">
        <w:t>"</w:t>
      </w:r>
      <w:r w:rsidR="007737BB" w:rsidRPr="003B76AB">
        <w:t xml:space="preserve"> </w:t>
      </w:r>
      <w:r w:rsidRPr="003B76AB">
        <w:t xml:space="preserve">has the meaning given to it in </w:t>
      </w:r>
      <w:r w:rsidR="00C97C55" w:rsidRPr="003B76AB">
        <w:t>clause</w:t>
      </w:r>
      <w:r w:rsidRPr="003B76AB">
        <w:t xml:space="preserve"> </w:t>
      </w:r>
      <w:r w:rsidR="00877FC0" w:rsidRPr="003B76AB">
        <w:fldChar w:fldCharType="begin"/>
      </w:r>
      <w:r w:rsidR="00877FC0" w:rsidRPr="003B76AB">
        <w:instrText xml:space="preserve"> REF _Ref220075193 \n \h </w:instrText>
      </w:r>
      <w:r w:rsidR="003B76AB">
        <w:instrText xml:space="preserve"> \* MERGEFORMAT </w:instrText>
      </w:r>
      <w:r w:rsidR="00877FC0" w:rsidRPr="003B76AB">
        <w:fldChar w:fldCharType="separate"/>
      </w:r>
      <w:r w:rsidR="00E800CC">
        <w:t>4.7.4</w:t>
      </w:r>
      <w:r w:rsidR="00877FC0" w:rsidRPr="003B76AB">
        <w:fldChar w:fldCharType="end"/>
      </w:r>
      <w:r w:rsidRPr="003B76AB">
        <w:t>;</w:t>
      </w:r>
    </w:p>
    <w:p w14:paraId="14E3548E" w14:textId="162C5394" w:rsidR="00E007D0" w:rsidRPr="003B76AB" w:rsidRDefault="00E007D0" w:rsidP="00E007D0">
      <w:pPr>
        <w:pStyle w:val="BBDefinition"/>
      </w:pPr>
      <w:r w:rsidRPr="003B76AB">
        <w:t>"</w:t>
      </w:r>
      <w:r w:rsidRPr="003B76AB">
        <w:rPr>
          <w:b/>
          <w:bCs/>
        </w:rPr>
        <w:t>Renewal Period</w:t>
      </w:r>
      <w:r w:rsidRPr="003B76AB">
        <w:t>"</w:t>
      </w:r>
      <w:r w:rsidR="007737BB" w:rsidRPr="003B76AB">
        <w:t xml:space="preserve"> </w:t>
      </w:r>
      <w:r w:rsidRPr="003B76AB">
        <w:t xml:space="preserve">has the meaning given to it in </w:t>
      </w:r>
      <w:r w:rsidR="00C97C55" w:rsidRPr="003B76AB">
        <w:t>clause</w:t>
      </w:r>
      <w:r w:rsidRPr="003B76AB">
        <w:t xml:space="preserve"> </w:t>
      </w:r>
      <w:r w:rsidR="00877FC0" w:rsidRPr="003B76AB">
        <w:fldChar w:fldCharType="begin"/>
      </w:r>
      <w:r w:rsidR="00877FC0" w:rsidRPr="003B76AB">
        <w:instrText xml:space="preserve"> REF _Ref220075150 \n \h </w:instrText>
      </w:r>
      <w:r w:rsidR="003B76AB">
        <w:instrText xml:space="preserve"> \* MERGEFORMAT </w:instrText>
      </w:r>
      <w:r w:rsidR="00877FC0" w:rsidRPr="003B76AB">
        <w:fldChar w:fldCharType="separate"/>
      </w:r>
      <w:r w:rsidR="00E800CC">
        <w:t>2.2</w:t>
      </w:r>
      <w:r w:rsidR="00877FC0" w:rsidRPr="003B76AB">
        <w:fldChar w:fldCharType="end"/>
      </w:r>
      <w:r w:rsidRPr="003B76AB">
        <w:t>;</w:t>
      </w:r>
    </w:p>
    <w:p w14:paraId="1DBE3415" w14:textId="033D75E0" w:rsidR="00023CDD" w:rsidRDefault="003B76AB" w:rsidP="00E007D0">
      <w:pPr>
        <w:pStyle w:val="BBDefinition"/>
      </w:pPr>
      <w:r>
        <w:t>"</w:t>
      </w:r>
      <w:r w:rsidRPr="001F173B">
        <w:rPr>
          <w:b/>
          <w:bCs/>
        </w:rPr>
        <w:t>Renewable Energy System</w:t>
      </w:r>
      <w:r>
        <w:t xml:space="preserve">" means </w:t>
      </w:r>
      <w:r w:rsidR="00CD2282">
        <w:t>[INSERT DEFINITION]</w:t>
      </w:r>
      <w:r w:rsidR="00D263E7">
        <w:t>;</w:t>
      </w:r>
    </w:p>
    <w:p w14:paraId="08B1F605" w14:textId="0E585514" w:rsidR="003B76AB" w:rsidRPr="00023CDD" w:rsidRDefault="00023CDD" w:rsidP="00E007D0">
      <w:pPr>
        <w:pStyle w:val="BBDefinition"/>
      </w:pPr>
      <w:r>
        <w:rPr>
          <w:szCs w:val="22"/>
        </w:rPr>
        <w:t>"</w:t>
      </w:r>
      <w:r w:rsidRPr="001F173B">
        <w:rPr>
          <w:b/>
          <w:bCs/>
          <w:szCs w:val="22"/>
        </w:rPr>
        <w:t>Replacement Component Part</w:t>
      </w:r>
      <w:r>
        <w:rPr>
          <w:szCs w:val="22"/>
        </w:rPr>
        <w:t>" has the meaning given to it in clause 4.4.8;</w:t>
      </w:r>
    </w:p>
    <w:p w14:paraId="702F95FD" w14:textId="5A1120EA" w:rsidR="00E007D0" w:rsidRPr="003B76AB" w:rsidRDefault="00E007D0" w:rsidP="00E007D0">
      <w:pPr>
        <w:pStyle w:val="BBDefinition"/>
      </w:pPr>
      <w:r w:rsidRPr="003B76AB">
        <w:t>"</w:t>
      </w:r>
      <w:r w:rsidR="00023CDD" w:rsidRPr="001F173B">
        <w:rPr>
          <w:b/>
          <w:bCs/>
        </w:rPr>
        <w:t>Replacement Request</w:t>
      </w:r>
      <w:r w:rsidRPr="003B76AB">
        <w:t xml:space="preserve">" </w:t>
      </w:r>
      <w:r w:rsidR="00023CDD">
        <w:t xml:space="preserve">has </w:t>
      </w:r>
      <w:r w:rsidRPr="003B76AB">
        <w:t xml:space="preserve">the </w:t>
      </w:r>
      <w:r w:rsidR="00023CDD">
        <w:t>meaning given to it in clause 4.4.8(b)</w:t>
      </w:r>
    </w:p>
    <w:p w14:paraId="55995682" w14:textId="5AB653E6" w:rsidR="00315594" w:rsidRDefault="00315594" w:rsidP="00E007D0">
      <w:pPr>
        <w:pStyle w:val="BBDefinition"/>
      </w:pPr>
      <w:r w:rsidRPr="003B76AB">
        <w:t>"</w:t>
      </w:r>
      <w:r w:rsidR="00023CDD" w:rsidRPr="001F173B">
        <w:rPr>
          <w:b/>
          <w:bCs/>
        </w:rPr>
        <w:t>Representatives</w:t>
      </w:r>
      <w:r w:rsidRPr="003B76AB">
        <w:t>"</w:t>
      </w:r>
      <w:r>
        <w:t xml:space="preserve"> </w:t>
      </w:r>
      <w:r w:rsidR="00023CDD">
        <w:t>means either or both of the Employer's Representative and the Contractor's Representative;</w:t>
      </w:r>
    </w:p>
    <w:p w14:paraId="6C99F2E9" w14:textId="35E9CF3A" w:rsidR="00E007D0" w:rsidRPr="003B76AB" w:rsidRDefault="00E007D0" w:rsidP="00E007D0">
      <w:pPr>
        <w:pStyle w:val="BBDefinition"/>
      </w:pPr>
      <w:r w:rsidRPr="003B76AB">
        <w:t>"</w:t>
      </w:r>
      <w:r w:rsidRPr="003B76AB">
        <w:rPr>
          <w:b/>
          <w:bCs/>
        </w:rPr>
        <w:t>Scheduled Maintenance Services</w:t>
      </w:r>
      <w:r w:rsidRPr="003B76AB">
        <w:t>"</w:t>
      </w:r>
      <w:r w:rsidR="007737BB" w:rsidRPr="003B76AB">
        <w:t xml:space="preserve"> </w:t>
      </w:r>
      <w:r w:rsidRPr="003B76AB">
        <w:t xml:space="preserve">means those services detailed at paragraph </w:t>
      </w:r>
      <w:r w:rsidR="00771058" w:rsidRPr="003B76AB">
        <w:fldChar w:fldCharType="begin"/>
      </w:r>
      <w:r w:rsidR="00771058" w:rsidRPr="003B76AB">
        <w:instrText xml:space="preserve"> REF _Ref220075984 \w \h </w:instrText>
      </w:r>
      <w:r w:rsidR="003B76AB">
        <w:instrText xml:space="preserve"> \* MERGEFORMAT </w:instrText>
      </w:r>
      <w:r w:rsidR="00771058" w:rsidRPr="003B76AB">
        <w:fldChar w:fldCharType="separate"/>
      </w:r>
      <w:r w:rsidR="00E800CC">
        <w:t>1</w:t>
      </w:r>
      <w:r w:rsidR="00771058" w:rsidRPr="003B76AB">
        <w:fldChar w:fldCharType="end"/>
      </w:r>
      <w:r w:rsidRPr="003B76AB">
        <w:t xml:space="preserve"> of </w:t>
      </w:r>
      <w:r w:rsidR="00771058" w:rsidRPr="003B76AB">
        <w:fldChar w:fldCharType="begin"/>
      </w:r>
      <w:r w:rsidR="00771058" w:rsidRPr="003B76AB">
        <w:instrText xml:space="preserve"> REF _Ref220076007 \w \h </w:instrText>
      </w:r>
      <w:r w:rsidR="003B76AB">
        <w:instrText xml:space="preserve"> \* MERGEFORMAT </w:instrText>
      </w:r>
      <w:r w:rsidR="00771058" w:rsidRPr="003B76AB">
        <w:fldChar w:fldCharType="separate"/>
      </w:r>
      <w:r w:rsidR="00E800CC">
        <w:t>Schedule 1</w:t>
      </w:r>
      <w:r w:rsidR="00771058" w:rsidRPr="003B76AB">
        <w:fldChar w:fldCharType="end"/>
      </w:r>
      <w:r w:rsidRPr="003B76AB">
        <w:t>;</w:t>
      </w:r>
    </w:p>
    <w:p w14:paraId="6908B2FA" w14:textId="32AFE346" w:rsidR="00E007D0" w:rsidRPr="003B76AB" w:rsidRDefault="00E007D0" w:rsidP="00E007D0">
      <w:pPr>
        <w:pStyle w:val="BBDefinition"/>
      </w:pPr>
      <w:r w:rsidRPr="003B76AB">
        <w:t>"</w:t>
      </w:r>
      <w:r w:rsidRPr="003B76AB">
        <w:rPr>
          <w:b/>
          <w:bCs/>
        </w:rPr>
        <w:t>Security System</w:t>
      </w:r>
      <w:r w:rsidRPr="003B76AB">
        <w:t>"</w:t>
      </w:r>
      <w:r w:rsidR="007737BB" w:rsidRPr="003B76AB">
        <w:t xml:space="preserve"> </w:t>
      </w:r>
      <w:r w:rsidRPr="003B76AB">
        <w:t xml:space="preserve">has the meaning given at </w:t>
      </w:r>
      <w:r w:rsidR="00771058" w:rsidRPr="003B76AB">
        <w:t xml:space="preserve">paragraph </w:t>
      </w:r>
      <w:r w:rsidR="00771058" w:rsidRPr="003B76AB">
        <w:fldChar w:fldCharType="begin"/>
      </w:r>
      <w:r w:rsidR="00771058" w:rsidRPr="003B76AB">
        <w:instrText xml:space="preserve"> REF _Ref220075984 \w \h </w:instrText>
      </w:r>
      <w:r w:rsidR="003B76AB">
        <w:instrText xml:space="preserve"> \* MERGEFORMAT </w:instrText>
      </w:r>
      <w:r w:rsidR="00771058" w:rsidRPr="003B76AB">
        <w:fldChar w:fldCharType="separate"/>
      </w:r>
      <w:r w:rsidR="00E800CC">
        <w:t>1</w:t>
      </w:r>
      <w:r w:rsidR="00771058" w:rsidRPr="003B76AB">
        <w:fldChar w:fldCharType="end"/>
      </w:r>
      <w:r w:rsidR="00771058" w:rsidRPr="003B76AB">
        <w:t xml:space="preserve"> of </w:t>
      </w:r>
      <w:r w:rsidR="00771058" w:rsidRPr="003B76AB">
        <w:fldChar w:fldCharType="begin"/>
      </w:r>
      <w:r w:rsidR="00771058" w:rsidRPr="003B76AB">
        <w:instrText xml:space="preserve"> REF _Ref220076007 \w \h </w:instrText>
      </w:r>
      <w:r w:rsidR="003B76AB">
        <w:instrText xml:space="preserve"> \* MERGEFORMAT </w:instrText>
      </w:r>
      <w:r w:rsidR="00771058" w:rsidRPr="003B76AB">
        <w:fldChar w:fldCharType="separate"/>
      </w:r>
      <w:r w:rsidR="00E800CC">
        <w:t>Schedule 1</w:t>
      </w:r>
      <w:r w:rsidR="00771058" w:rsidRPr="003B76AB">
        <w:fldChar w:fldCharType="end"/>
      </w:r>
      <w:r w:rsidRPr="003B76AB">
        <w:t>;</w:t>
      </w:r>
    </w:p>
    <w:p w14:paraId="297EC98C" w14:textId="6AD1A4BF" w:rsidR="00E007D0" w:rsidRPr="003B76AB" w:rsidRDefault="00E007D0" w:rsidP="00E007D0">
      <w:pPr>
        <w:pStyle w:val="BBDefinition"/>
      </w:pPr>
      <w:r w:rsidRPr="003B76AB">
        <w:t>"</w:t>
      </w:r>
      <w:r w:rsidRPr="003B76AB">
        <w:rPr>
          <w:b/>
          <w:bCs/>
        </w:rPr>
        <w:t>Spare Parts</w:t>
      </w:r>
      <w:r w:rsidRPr="003B76AB">
        <w:t>"</w:t>
      </w:r>
      <w:r w:rsidR="007737BB" w:rsidRPr="003B76AB">
        <w:t xml:space="preserve"> </w:t>
      </w:r>
      <w:r w:rsidRPr="003B76AB">
        <w:t>means any of the components of the Spares Stock and "</w:t>
      </w:r>
      <w:r w:rsidRPr="003B76AB">
        <w:rPr>
          <w:b/>
          <w:bCs/>
        </w:rPr>
        <w:t>Spare Parts</w:t>
      </w:r>
      <w:r w:rsidRPr="003B76AB">
        <w:t>" shall be construed accordingly;</w:t>
      </w:r>
    </w:p>
    <w:p w14:paraId="0006BA15" w14:textId="5B82A97C" w:rsidR="00E007D0" w:rsidRPr="003B76AB" w:rsidRDefault="00E007D0" w:rsidP="00E007D0">
      <w:pPr>
        <w:pStyle w:val="BBDefinition"/>
      </w:pPr>
      <w:r w:rsidRPr="003B76AB">
        <w:t>"</w:t>
      </w:r>
      <w:r w:rsidRPr="003B76AB">
        <w:rPr>
          <w:b/>
          <w:bCs/>
        </w:rPr>
        <w:t>Spares Stock</w:t>
      </w:r>
      <w:r w:rsidRPr="003B76AB">
        <w:t>"</w:t>
      </w:r>
      <w:r w:rsidR="007737BB" w:rsidRPr="003B76AB">
        <w:t xml:space="preserve"> </w:t>
      </w:r>
      <w:r w:rsidRPr="003B76AB">
        <w:t xml:space="preserve">has the meaning given to it in the </w:t>
      </w:r>
      <w:r w:rsidR="00541CD6" w:rsidRPr="003B76AB">
        <w:t>EPC Contract</w:t>
      </w:r>
      <w:r w:rsidRPr="003B76AB">
        <w:t>;</w:t>
      </w:r>
    </w:p>
    <w:p w14:paraId="1D1D7047" w14:textId="474ABF8A" w:rsidR="00E007D0" w:rsidRPr="003B76AB" w:rsidRDefault="00E007D0" w:rsidP="00E007D0">
      <w:pPr>
        <w:pStyle w:val="BBDefinition"/>
      </w:pPr>
      <w:r w:rsidRPr="003B76AB">
        <w:t>"</w:t>
      </w:r>
      <w:r w:rsidRPr="003B76AB">
        <w:rPr>
          <w:b/>
          <w:bCs/>
        </w:rPr>
        <w:t>Specification</w:t>
      </w:r>
      <w:r w:rsidR="007737BB" w:rsidRPr="003B76AB">
        <w:t xml:space="preserve">" </w:t>
      </w:r>
      <w:r w:rsidRPr="003B76AB">
        <w:t xml:space="preserve">means the specification provided to the Contractor under the </w:t>
      </w:r>
      <w:r w:rsidR="00541CD6" w:rsidRPr="003B76AB">
        <w:t>EPC Contract</w:t>
      </w:r>
      <w:r w:rsidRPr="003B76AB">
        <w:t xml:space="preserve"> for the </w:t>
      </w:r>
      <w:r w:rsidR="00517C85">
        <w:t>Renewable Energy System</w:t>
      </w:r>
      <w:r w:rsidRPr="003B76AB">
        <w:t>;</w:t>
      </w:r>
    </w:p>
    <w:p w14:paraId="13202C2B" w14:textId="3A624537" w:rsidR="00E007D0" w:rsidRPr="003B76AB" w:rsidRDefault="00E007D0" w:rsidP="00E007D0">
      <w:pPr>
        <w:pStyle w:val="BBDefinition"/>
      </w:pPr>
      <w:r w:rsidRPr="003B76AB">
        <w:t>"</w:t>
      </w:r>
      <w:r w:rsidRPr="003B76AB">
        <w:rPr>
          <w:b/>
          <w:bCs/>
        </w:rPr>
        <w:t>Warranty Period</w:t>
      </w:r>
      <w:r w:rsidRPr="003B76AB">
        <w:t>"</w:t>
      </w:r>
      <w:r w:rsidR="007737BB" w:rsidRPr="003B76AB">
        <w:t xml:space="preserve"> </w:t>
      </w:r>
      <w:r w:rsidRPr="003B76AB">
        <w:t xml:space="preserve">has the meaning given to it in the </w:t>
      </w:r>
      <w:r w:rsidR="00541CD6" w:rsidRPr="003B76AB">
        <w:t>EPC Contract</w:t>
      </w:r>
      <w:r w:rsidRPr="003B76AB">
        <w:t>;</w:t>
      </w:r>
    </w:p>
    <w:p w14:paraId="11C36971" w14:textId="303F6BAD" w:rsidR="0066701F" w:rsidRPr="003B76AB" w:rsidRDefault="0066701F" w:rsidP="0066701F">
      <w:pPr>
        <w:pStyle w:val="BBClause2"/>
      </w:pPr>
      <w:r w:rsidRPr="003B76AB">
        <w:t>Clause, Schedule and paragraph headings shall not affect the interpretation of this Contract.</w:t>
      </w:r>
    </w:p>
    <w:p w14:paraId="10B0DEC2" w14:textId="2C4D8D48" w:rsidR="0066701F" w:rsidRPr="003B76AB" w:rsidRDefault="0066701F" w:rsidP="0066701F">
      <w:pPr>
        <w:pStyle w:val="BBClause2"/>
      </w:pPr>
      <w:r w:rsidRPr="003B76AB">
        <w:t>References to clauses and Schedules are to the clauses of and Schedules to this Contract and references to paragraphs are to paragraphs of the relevant Schedule.</w:t>
      </w:r>
    </w:p>
    <w:p w14:paraId="6C5E6F9F" w14:textId="3D7D1F90" w:rsidR="0066701F" w:rsidRPr="003B76AB" w:rsidRDefault="0066701F" w:rsidP="0066701F">
      <w:pPr>
        <w:pStyle w:val="BBClause2"/>
      </w:pPr>
      <w:r w:rsidRPr="003B76AB">
        <w:t>The Schedules form part of this Contract and shall have effect as if set out in full in the body of this Contract. Any reference to this Contract includes the Schedules.</w:t>
      </w:r>
    </w:p>
    <w:p w14:paraId="7DED1AF9" w14:textId="4784394B" w:rsidR="0066701F" w:rsidRPr="003B76AB" w:rsidRDefault="0066701F" w:rsidP="0066701F">
      <w:pPr>
        <w:pStyle w:val="BBClause2"/>
      </w:pPr>
      <w:r w:rsidRPr="003B76AB">
        <w:t>A reference to "</w:t>
      </w:r>
      <w:r w:rsidRPr="003B76AB">
        <w:rPr>
          <w:b/>
          <w:bCs/>
        </w:rPr>
        <w:t>this Contract</w:t>
      </w:r>
      <w:r w:rsidRPr="003B76AB">
        <w:t>" or to any "</w:t>
      </w:r>
      <w:r w:rsidRPr="003B76AB">
        <w:rPr>
          <w:b/>
          <w:bCs/>
        </w:rPr>
        <w:t>other agreement or document</w:t>
      </w:r>
      <w:r w:rsidRPr="003B76AB">
        <w:t>" is a reference to this Contract or such other agreement or document, in each case as varied from time to time.</w:t>
      </w:r>
    </w:p>
    <w:p w14:paraId="0C30B82C" w14:textId="77777777" w:rsidR="0066701F" w:rsidRPr="003B76AB" w:rsidRDefault="0066701F" w:rsidP="0066701F">
      <w:pPr>
        <w:pStyle w:val="BBClause2"/>
      </w:pPr>
      <w:r w:rsidRPr="003B76AB">
        <w:lastRenderedPageBreak/>
        <w:t>Unless the context otherwise requires, words in the singular shall include the plural and in the plural shall include the singular.</w:t>
      </w:r>
    </w:p>
    <w:p w14:paraId="4416313F" w14:textId="77777777" w:rsidR="0066701F" w:rsidRPr="003B76AB" w:rsidRDefault="0066701F" w:rsidP="0066701F">
      <w:pPr>
        <w:pStyle w:val="BBClause2"/>
      </w:pPr>
      <w:r w:rsidRPr="003B76AB">
        <w:t>Unless the context otherwise requires, a reference to one gender shall include a reference to the other genders.</w:t>
      </w:r>
    </w:p>
    <w:p w14:paraId="226C1FBF" w14:textId="77777777" w:rsidR="0066701F" w:rsidRPr="003B76AB" w:rsidRDefault="0066701F" w:rsidP="0066701F">
      <w:pPr>
        <w:pStyle w:val="BBClause2"/>
      </w:pPr>
      <w:r w:rsidRPr="003B76AB">
        <w:t>A "</w:t>
      </w:r>
      <w:r w:rsidRPr="003B76AB">
        <w:rPr>
          <w:b/>
          <w:bCs/>
        </w:rPr>
        <w:t>person</w:t>
      </w:r>
      <w:r w:rsidRPr="003B76AB">
        <w:t>" includes a natural person, corporate or unincorporated body (whether or not having separate legal personality).</w:t>
      </w:r>
    </w:p>
    <w:p w14:paraId="290A9E68" w14:textId="0A6DC820" w:rsidR="0066701F" w:rsidRPr="003B76AB" w:rsidRDefault="0066701F" w:rsidP="0066701F">
      <w:pPr>
        <w:pStyle w:val="BBClause2"/>
      </w:pPr>
      <w:r w:rsidRPr="003B76AB">
        <w:t>A reference to a "</w:t>
      </w:r>
      <w:r w:rsidRPr="003B76AB">
        <w:rPr>
          <w:b/>
          <w:bCs/>
        </w:rPr>
        <w:t>Party</w:t>
      </w:r>
      <w:r w:rsidRPr="003B76AB">
        <w:t>" means a Party to this Contract and includes a reference to the estate, legal personal representative, successor, or permitted assigns of that Party.</w:t>
      </w:r>
    </w:p>
    <w:p w14:paraId="3F381470" w14:textId="77777777" w:rsidR="0066701F" w:rsidRPr="003B76AB" w:rsidRDefault="0066701F" w:rsidP="0066701F">
      <w:pPr>
        <w:pStyle w:val="BBClause2"/>
      </w:pPr>
      <w:r w:rsidRPr="003B76AB">
        <w:t>A reference to a "</w:t>
      </w:r>
      <w:r w:rsidRPr="003B76AB">
        <w:rPr>
          <w:b/>
          <w:bCs/>
        </w:rPr>
        <w:t>company</w:t>
      </w:r>
      <w:r w:rsidRPr="003B76AB">
        <w:t>" shall include any company, corporation or other body corporate, wherever and however incorporated or established and includes any limited liability partnership under the law of England and Wales.</w:t>
      </w:r>
    </w:p>
    <w:p w14:paraId="636D1DE4" w14:textId="204E4AE7" w:rsidR="0066701F" w:rsidRPr="003B76AB" w:rsidRDefault="0066701F" w:rsidP="0066701F">
      <w:pPr>
        <w:pStyle w:val="BBClause2"/>
      </w:pPr>
      <w:r w:rsidRPr="003B76AB">
        <w:t>Unless expressly provided otherwise in this Contract, a reference to "</w:t>
      </w:r>
      <w:r w:rsidRPr="003B76AB">
        <w:rPr>
          <w:b/>
          <w:bCs/>
        </w:rPr>
        <w:t>writing</w:t>
      </w:r>
      <w:r w:rsidRPr="003B76AB">
        <w:t>" or "</w:t>
      </w:r>
      <w:r w:rsidRPr="003B76AB">
        <w:rPr>
          <w:b/>
          <w:bCs/>
        </w:rPr>
        <w:t>written</w:t>
      </w:r>
      <w:r w:rsidRPr="003B76AB">
        <w:t>" includes email.</w:t>
      </w:r>
    </w:p>
    <w:p w14:paraId="53C936D4" w14:textId="77777777" w:rsidR="0066701F" w:rsidRPr="003B76AB" w:rsidRDefault="0066701F" w:rsidP="0066701F">
      <w:pPr>
        <w:pStyle w:val="BBClause2"/>
      </w:pPr>
      <w:r w:rsidRPr="003B76AB">
        <w:t>Any words following the terms including, include, in particular, for example or any similar expression shall be construed as illustrative and shall not limit the sense of the words, description, definition, phrase or term preceding those terms.</w:t>
      </w:r>
    </w:p>
    <w:p w14:paraId="69493300" w14:textId="77777777" w:rsidR="0066701F" w:rsidRPr="003B76AB" w:rsidRDefault="0066701F" w:rsidP="0066701F">
      <w:pPr>
        <w:pStyle w:val="BBClause2"/>
      </w:pPr>
      <w:r w:rsidRPr="003B76AB">
        <w:t>References to a document in "</w:t>
      </w:r>
      <w:r w:rsidRPr="003B76AB">
        <w:rPr>
          <w:b/>
          <w:bCs/>
        </w:rPr>
        <w:t>agreed form</w:t>
      </w:r>
      <w:r w:rsidRPr="003B76AB">
        <w:t>" are to that document in the form agreed by the Parties and initialled by them or on their behalf for identification.</w:t>
      </w:r>
    </w:p>
    <w:p w14:paraId="38367033" w14:textId="08469C39" w:rsidR="0066701F" w:rsidRPr="003B76AB" w:rsidRDefault="0066701F" w:rsidP="0066701F">
      <w:pPr>
        <w:pStyle w:val="BBClause2"/>
      </w:pPr>
      <w:r w:rsidRPr="003B76AB">
        <w:t>A reference to any legislation or legislative provision is a reference to it as amended, extended or re-enacted from time to time, provided that, as between the Parties, no such amendment, extension or re-enactment made after the date of this Contract shall apply for the purposes of this Contract to the extent that it would impose any new or extended obligation, liability or restriction on, or otherwise adversely affect the rights of, any Party.</w:t>
      </w:r>
    </w:p>
    <w:p w14:paraId="1B7B2F45" w14:textId="77777777" w:rsidR="0066701F" w:rsidRPr="003B76AB" w:rsidRDefault="0066701F" w:rsidP="0066701F">
      <w:pPr>
        <w:pStyle w:val="BBClause2"/>
      </w:pPr>
      <w:r w:rsidRPr="003B76AB">
        <w:t>A reference to any legislation or legislative provision shall include all subordinate legislation made from time to time under that legislation or legislative provision.</w:t>
      </w:r>
    </w:p>
    <w:p w14:paraId="5FD11C44" w14:textId="77777777" w:rsidR="0066701F" w:rsidRPr="003B76AB" w:rsidRDefault="0066701F" w:rsidP="0066701F">
      <w:pPr>
        <w:pStyle w:val="BBClause2"/>
      </w:pPr>
      <w:r w:rsidRPr="003B76AB">
        <w:t>Any reference to an English legal term for any action, remedy, method of judicial proceeding, legal document, legal status, court, official or any legal concept or thing shall, in respect of any jurisdiction other than England, be deemed to include a reference to that which most nearly approximates to the English legal term in that jurisdiction.</w:t>
      </w:r>
    </w:p>
    <w:p w14:paraId="7436515D" w14:textId="77777777" w:rsidR="0066701F" w:rsidRPr="003B76AB" w:rsidRDefault="0066701F" w:rsidP="0066701F">
      <w:pPr>
        <w:pStyle w:val="BBClause2"/>
      </w:pPr>
      <w:r w:rsidRPr="003B76AB">
        <w:t>Any obligation on a Party not to do something includes an obligation not to allow that thing to be done.</w:t>
      </w:r>
    </w:p>
    <w:p w14:paraId="62DC55DE" w14:textId="77777777" w:rsidR="0066701F" w:rsidRPr="003B76AB" w:rsidRDefault="0066701F" w:rsidP="0066701F">
      <w:pPr>
        <w:pStyle w:val="BBClause2"/>
      </w:pPr>
      <w:r w:rsidRPr="003B76AB">
        <w:t>References to liability under, pursuant to or arising out of (or any analogous expression) any agreement, contract, deed or other instrument shall include a reference to any future or contingent liability under, pursuant to or arising out of (or any analogous expression) that agreement, contract, deed or other instrument.</w:t>
      </w:r>
    </w:p>
    <w:p w14:paraId="20B5907D" w14:textId="3BD79734" w:rsidR="007737BB" w:rsidRPr="003B76AB" w:rsidRDefault="007737BB" w:rsidP="007737BB">
      <w:pPr>
        <w:pStyle w:val="BBClause2"/>
      </w:pPr>
      <w:r w:rsidRPr="003B76AB">
        <w:t xml:space="preserve">References in this Contract to the </w:t>
      </w:r>
      <w:r w:rsidR="00517C85">
        <w:t>Renewable Energy System</w:t>
      </w:r>
      <w:r w:rsidR="006432E1" w:rsidRPr="003B76AB">
        <w:t xml:space="preserve"> </w:t>
      </w:r>
      <w:r w:rsidRPr="003B76AB">
        <w:t xml:space="preserve">shall, where the context so requires, be deemed to be a reference to the relevant part of the relevant </w:t>
      </w:r>
      <w:r w:rsidR="00517C85">
        <w:t>Renewable Energy System</w:t>
      </w:r>
      <w:r w:rsidRPr="003B76AB">
        <w:t>.</w:t>
      </w:r>
    </w:p>
    <w:p w14:paraId="7074CCAC" w14:textId="77777777" w:rsidR="007737BB" w:rsidRPr="003B76AB" w:rsidRDefault="007737BB" w:rsidP="007737BB">
      <w:pPr>
        <w:pStyle w:val="BBClause2"/>
      </w:pPr>
      <w:r w:rsidRPr="003B76AB">
        <w:lastRenderedPageBreak/>
        <w:t>References to the Contract Price, Guaranteed Performance Ratio damages or the Availability Liquidated Damages being indexed are references to such amount multiplied by:</w:t>
      </w:r>
    </w:p>
    <w:p w14:paraId="7D58E7B8" w14:textId="692086C1" w:rsidR="008638B5" w:rsidRPr="003B76AB" w:rsidRDefault="007C24DC" w:rsidP="008638B5">
      <w:pPr>
        <w:pStyle w:val="BBBodyTextIndent1"/>
        <w:spacing w:after="0"/>
        <w:rPr>
          <w:u w:val="single"/>
        </w:rPr>
      </w:pPr>
      <w:r w:rsidRPr="003B76AB">
        <w:rPr>
          <w:u w:val="single"/>
        </w:rPr>
        <w:t>[</w:t>
      </w:r>
      <w:r w:rsidR="008638B5" w:rsidRPr="003B76AB">
        <w:rPr>
          <w:u w:val="single"/>
        </w:rPr>
        <w:t>Index 1</w:t>
      </w:r>
    </w:p>
    <w:p w14:paraId="042B9D2C" w14:textId="1508BF27" w:rsidR="008638B5" w:rsidRPr="003B76AB" w:rsidRDefault="008638B5" w:rsidP="008638B5">
      <w:pPr>
        <w:pStyle w:val="BBBodyTextIndent1"/>
      </w:pPr>
      <w:r w:rsidRPr="003B76AB">
        <w:t>Index 2</w:t>
      </w:r>
    </w:p>
    <w:p w14:paraId="6F652022" w14:textId="77777777" w:rsidR="007737BB" w:rsidRPr="003B76AB" w:rsidRDefault="007737BB" w:rsidP="008638B5">
      <w:pPr>
        <w:pStyle w:val="BBBodyTextIndent1"/>
      </w:pPr>
      <w:r w:rsidRPr="003B76AB">
        <w:t xml:space="preserve">where: </w:t>
      </w:r>
    </w:p>
    <w:p w14:paraId="158EB316" w14:textId="77777777" w:rsidR="007737BB" w:rsidRPr="003B76AB" w:rsidRDefault="007737BB" w:rsidP="008638B5">
      <w:pPr>
        <w:pStyle w:val="BBBodyTextIndent2"/>
      </w:pPr>
      <w:r w:rsidRPr="003B76AB">
        <w:t xml:space="preserve">Index 1 is the value of RPI selected most recently published prior to the relevant calculation date by the Office of National Statistics; and </w:t>
      </w:r>
    </w:p>
    <w:p w14:paraId="1E791ADA" w14:textId="7ECE0165" w:rsidR="007737BB" w:rsidRPr="003B76AB" w:rsidRDefault="007737BB" w:rsidP="008638B5">
      <w:pPr>
        <w:pStyle w:val="BBBodyTextIndent2"/>
      </w:pPr>
      <w:r w:rsidRPr="003B76AB">
        <w:t>Index 2 is the value of RPI selected most recently published prior to the Effective Date by the Office of National Statistics.</w:t>
      </w:r>
      <w:r w:rsidR="007C24DC" w:rsidRPr="003B76AB">
        <w:t>]</w:t>
      </w:r>
    </w:p>
    <w:p w14:paraId="2707D817" w14:textId="6DF8AAE8" w:rsidR="007737BB" w:rsidRPr="003B76AB" w:rsidRDefault="00204BCC" w:rsidP="00204BCC">
      <w:pPr>
        <w:pStyle w:val="BBHeading1"/>
      </w:pPr>
      <w:bookmarkStart w:id="8" w:name="_Toc225330531"/>
      <w:r w:rsidRPr="003B76AB">
        <w:t>Term</w:t>
      </w:r>
      <w:bookmarkEnd w:id="8"/>
    </w:p>
    <w:p w14:paraId="72F9BB5A" w14:textId="32DDC199" w:rsidR="007737BB" w:rsidRPr="003B76AB" w:rsidRDefault="007737BB" w:rsidP="007737BB">
      <w:pPr>
        <w:pStyle w:val="BBClause2"/>
      </w:pPr>
      <w:bookmarkStart w:id="9" w:name="_Ref220075166"/>
      <w:r w:rsidRPr="003B76AB">
        <w:t xml:space="preserve">Subject to </w:t>
      </w:r>
      <w:r w:rsidR="00C97C55" w:rsidRPr="003B76AB">
        <w:t>clause</w:t>
      </w:r>
      <w:r w:rsidRPr="003B76AB">
        <w:t xml:space="preserve">s </w:t>
      </w:r>
      <w:r w:rsidR="00877FC0" w:rsidRPr="003B76AB">
        <w:fldChar w:fldCharType="begin"/>
      </w:r>
      <w:r w:rsidR="00877FC0" w:rsidRPr="003B76AB">
        <w:instrText xml:space="preserve"> REF _Ref220075150 \n \h </w:instrText>
      </w:r>
      <w:r w:rsidR="003B76AB">
        <w:instrText xml:space="preserve"> \* MERGEFORMAT </w:instrText>
      </w:r>
      <w:r w:rsidR="00877FC0" w:rsidRPr="003B76AB">
        <w:fldChar w:fldCharType="separate"/>
      </w:r>
      <w:r w:rsidR="00E800CC">
        <w:t>2.2</w:t>
      </w:r>
      <w:r w:rsidR="00877FC0" w:rsidRPr="003B76AB">
        <w:fldChar w:fldCharType="end"/>
      </w:r>
      <w:r w:rsidRPr="003B76AB">
        <w:t xml:space="preserve"> and </w:t>
      </w:r>
      <w:r w:rsidR="00877FC0" w:rsidRPr="003B76AB">
        <w:fldChar w:fldCharType="begin"/>
      </w:r>
      <w:r w:rsidR="00877FC0" w:rsidRPr="003B76AB">
        <w:instrText xml:space="preserve"> REF _Ref220075211 \n \h </w:instrText>
      </w:r>
      <w:r w:rsidR="003B76AB">
        <w:instrText xml:space="preserve"> \* MERGEFORMAT </w:instrText>
      </w:r>
      <w:r w:rsidR="00877FC0" w:rsidRPr="003B76AB">
        <w:fldChar w:fldCharType="separate"/>
      </w:r>
      <w:r w:rsidR="00E800CC">
        <w:t>2.3</w:t>
      </w:r>
      <w:r w:rsidR="00877FC0" w:rsidRPr="003B76AB">
        <w:fldChar w:fldCharType="end"/>
      </w:r>
      <w:r w:rsidRPr="003B76AB">
        <w:t>, this Contract shall commence on the Effective Date and shall continue in force for a period of [five (5) years] (the "</w:t>
      </w:r>
      <w:r w:rsidRPr="003B76AB">
        <w:rPr>
          <w:b/>
          <w:bCs/>
        </w:rPr>
        <w:t>Initial Term</w:t>
      </w:r>
      <w:r w:rsidRPr="003B76AB">
        <w:t>") unless terminated earlier in accordance with the terms of this Contract.</w:t>
      </w:r>
      <w:bookmarkEnd w:id="9"/>
      <w:r w:rsidRPr="003B76AB">
        <w:t xml:space="preserve">  </w:t>
      </w:r>
    </w:p>
    <w:p w14:paraId="71955318" w14:textId="13375AEE" w:rsidR="007737BB" w:rsidRPr="003B76AB" w:rsidRDefault="007737BB" w:rsidP="007737BB">
      <w:pPr>
        <w:pStyle w:val="BBClause2"/>
      </w:pPr>
      <w:bookmarkStart w:id="10" w:name="_Ref220075150"/>
      <w:r w:rsidRPr="003B76AB">
        <w:t xml:space="preserve">Subject to </w:t>
      </w:r>
      <w:r w:rsidR="00C97C55" w:rsidRPr="003B76AB">
        <w:t>clause</w:t>
      </w:r>
      <w:r w:rsidRPr="003B76AB">
        <w:t xml:space="preserve"> </w:t>
      </w:r>
      <w:r w:rsidR="00877FC0" w:rsidRPr="003B76AB">
        <w:fldChar w:fldCharType="begin"/>
      </w:r>
      <w:r w:rsidR="00877FC0" w:rsidRPr="003B76AB">
        <w:instrText xml:space="preserve"> REF _Ref220075211 \n \h </w:instrText>
      </w:r>
      <w:r w:rsidR="003B76AB">
        <w:instrText xml:space="preserve"> \* MERGEFORMAT </w:instrText>
      </w:r>
      <w:r w:rsidR="00877FC0" w:rsidRPr="003B76AB">
        <w:fldChar w:fldCharType="separate"/>
      </w:r>
      <w:r w:rsidR="00E800CC">
        <w:t>2.3</w:t>
      </w:r>
      <w:r w:rsidR="00877FC0" w:rsidRPr="003B76AB">
        <w:fldChar w:fldCharType="end"/>
      </w:r>
      <w:r w:rsidRPr="003B76AB">
        <w:t xml:space="preserve">, the Employer may opt to renew </w:t>
      </w:r>
      <w:r w:rsidR="0097311C">
        <w:t xml:space="preserve">this Contract </w:t>
      </w:r>
      <w:r w:rsidRPr="003B76AB">
        <w:t>for a further [five (5) year] period commencing on the [fifth (5th) anniversary] of the Effective Date (each a "</w:t>
      </w:r>
      <w:r w:rsidRPr="003B76AB">
        <w:rPr>
          <w:b/>
          <w:bCs/>
        </w:rPr>
        <w:t>Renewal Period</w:t>
      </w:r>
      <w:r w:rsidRPr="003B76AB">
        <w:t>") by providing at least six (6) months' written notice prior to the [fifth (5th) anniversary] of the Effective Date and on such terms to be agreed between the Parties. If the Parties fail to agree such amended terms, this Contract shall expire automatically on the expiry of the Initial Term.</w:t>
      </w:r>
      <w:bookmarkEnd w:id="10"/>
    </w:p>
    <w:p w14:paraId="08A1B309" w14:textId="02B8E1CC" w:rsidR="007737BB" w:rsidRPr="003B76AB" w:rsidRDefault="007737BB" w:rsidP="007737BB">
      <w:pPr>
        <w:pStyle w:val="BBClause2"/>
      </w:pPr>
      <w:bookmarkStart w:id="11" w:name="_Ref220075211"/>
      <w:r w:rsidRPr="003B76AB">
        <w:t>The Employer may terminate this Contract with effect from the later of the issuance of the Final Acceptance Certificate or the date falling two years after the Effective Date or any annual anniversary thereof by providing not less than three (3) months prior written notice to the Contractor.</w:t>
      </w:r>
      <w:bookmarkEnd w:id="11"/>
    </w:p>
    <w:p w14:paraId="3E5E28BA" w14:textId="43EE4FA2" w:rsidR="007737BB" w:rsidRPr="003B76AB" w:rsidRDefault="00204BCC" w:rsidP="00204BCC">
      <w:pPr>
        <w:pStyle w:val="BBHeading1"/>
      </w:pPr>
      <w:bookmarkStart w:id="12" w:name="_Toc225330532"/>
      <w:r w:rsidRPr="003B76AB">
        <w:t>Employer Obligations</w:t>
      </w:r>
      <w:bookmarkEnd w:id="12"/>
    </w:p>
    <w:p w14:paraId="3D4D33D9" w14:textId="77777777" w:rsidR="007737BB" w:rsidRPr="003B76AB" w:rsidRDefault="007737BB" w:rsidP="007737BB">
      <w:pPr>
        <w:pStyle w:val="BBClause2"/>
      </w:pPr>
      <w:r w:rsidRPr="003B76AB">
        <w:t>The Employer shall comply with requirements under applicable Law in relation to the Employer and its requirements and performance under this Contract.</w:t>
      </w:r>
    </w:p>
    <w:p w14:paraId="55CAE239" w14:textId="691E4D6C" w:rsidR="007737BB" w:rsidRPr="003B76AB" w:rsidRDefault="007737BB" w:rsidP="007737BB">
      <w:pPr>
        <w:pStyle w:val="BBClause2"/>
      </w:pPr>
      <w:r w:rsidRPr="003B76AB">
        <w:t xml:space="preserve">The Employer shall procure the Contractor access to the Property on behalf of the Employer in order for the Contractor to carry out the O&amp;M Services and such access shall be in accordance with the terms of the Lease. With the exception of those costs set out in </w:t>
      </w:r>
      <w:r w:rsidR="00C97C55" w:rsidRPr="003B76AB">
        <w:t>clause</w:t>
      </w:r>
      <w:r w:rsidRPr="003B76AB">
        <w:t xml:space="preserve"> </w:t>
      </w:r>
      <w:r w:rsidR="00877FC0" w:rsidRPr="003B76AB">
        <w:fldChar w:fldCharType="begin"/>
      </w:r>
      <w:r w:rsidR="00877FC0" w:rsidRPr="003B76AB">
        <w:instrText xml:space="preserve"> REF _Ref220075221 \n \h </w:instrText>
      </w:r>
      <w:r w:rsidR="003B76AB">
        <w:instrText xml:space="preserve"> \* MERGEFORMAT </w:instrText>
      </w:r>
      <w:r w:rsidR="00877FC0" w:rsidRPr="003B76AB">
        <w:fldChar w:fldCharType="separate"/>
      </w:r>
      <w:r w:rsidR="00E800CC">
        <w:t>3.3</w:t>
      </w:r>
      <w:r w:rsidR="00877FC0" w:rsidRPr="003B76AB">
        <w:fldChar w:fldCharType="end"/>
      </w:r>
      <w:r w:rsidRPr="003B76AB">
        <w:t xml:space="preserve"> below, all costs associated with access to the Property during the Initial Term and thereafter are fully included within the Contract Price.</w:t>
      </w:r>
    </w:p>
    <w:p w14:paraId="63558F1A" w14:textId="77777777" w:rsidR="007737BB" w:rsidRPr="003B76AB" w:rsidRDefault="007737BB" w:rsidP="007737BB">
      <w:pPr>
        <w:pStyle w:val="BBClause2"/>
      </w:pPr>
      <w:bookmarkStart w:id="13" w:name="_Ref220075221"/>
      <w:r w:rsidRPr="003B76AB">
        <w:t>The Contractor shall be entitled to recover from the Employer any additional reasonable costs that it incurs in order to obtain access to the Property to carry out the O&amp;M Services, provided that:</w:t>
      </w:r>
      <w:bookmarkEnd w:id="13"/>
      <w:r w:rsidRPr="003B76AB">
        <w:t xml:space="preserve"> </w:t>
      </w:r>
    </w:p>
    <w:p w14:paraId="645FD5F3" w14:textId="77777777" w:rsidR="007737BB" w:rsidRPr="003B76AB" w:rsidRDefault="007737BB" w:rsidP="002A1C44">
      <w:pPr>
        <w:pStyle w:val="BBClause3"/>
      </w:pPr>
      <w:r w:rsidRPr="003B76AB">
        <w:t xml:space="preserve">such costs are unforeseeable and exceptional; and </w:t>
      </w:r>
    </w:p>
    <w:p w14:paraId="4B9FAEA2" w14:textId="77777777" w:rsidR="007737BB" w:rsidRPr="003B76AB" w:rsidRDefault="007737BB" w:rsidP="002A1C44">
      <w:pPr>
        <w:pStyle w:val="BBClause3"/>
      </w:pPr>
      <w:r w:rsidRPr="003B76AB">
        <w:t xml:space="preserve">it has obtained the advance consent of the Employer before it incurs any such costs. </w:t>
      </w:r>
    </w:p>
    <w:p w14:paraId="47FB5125" w14:textId="22FF11C0" w:rsidR="007737BB" w:rsidRPr="003B76AB" w:rsidRDefault="007737BB" w:rsidP="002A1C44">
      <w:pPr>
        <w:pStyle w:val="BBBodyTextIndent2"/>
      </w:pPr>
      <w:r w:rsidRPr="003B76AB">
        <w:t xml:space="preserve">If: (i) the Employer does not provide its consent; and (ii) as a result of this the Contractor is not able to perform the O&amp;M Services, then the provisions of </w:t>
      </w:r>
      <w:r w:rsidR="00C97C55" w:rsidRPr="003B76AB">
        <w:t>clause</w:t>
      </w:r>
      <w:r w:rsidRPr="003B76AB">
        <w:t xml:space="preserve"> </w:t>
      </w:r>
      <w:r w:rsidR="00877FC0" w:rsidRPr="003B76AB">
        <w:fldChar w:fldCharType="begin"/>
      </w:r>
      <w:r w:rsidR="00877FC0" w:rsidRPr="003B76AB">
        <w:instrText xml:space="preserve"> REF _Ref220075226 \n \h </w:instrText>
      </w:r>
      <w:r w:rsidR="003B76AB">
        <w:instrText xml:space="preserve"> \* MERGEFORMAT </w:instrText>
      </w:r>
      <w:r w:rsidR="00877FC0" w:rsidRPr="003B76AB">
        <w:fldChar w:fldCharType="separate"/>
      </w:r>
      <w:r w:rsidR="00E800CC">
        <w:t>3.4</w:t>
      </w:r>
      <w:r w:rsidR="00877FC0" w:rsidRPr="003B76AB">
        <w:fldChar w:fldCharType="end"/>
      </w:r>
      <w:r w:rsidRPr="003B76AB">
        <w:t xml:space="preserve"> shall apply.</w:t>
      </w:r>
    </w:p>
    <w:p w14:paraId="0F64DF8C" w14:textId="77777777" w:rsidR="007737BB" w:rsidRPr="003B76AB" w:rsidRDefault="007737BB" w:rsidP="007737BB">
      <w:pPr>
        <w:pStyle w:val="BBClause2"/>
      </w:pPr>
      <w:bookmarkStart w:id="14" w:name="_Ref220075226"/>
      <w:r w:rsidRPr="003B76AB">
        <w:lastRenderedPageBreak/>
        <w:t>In the event that the Contractor is unable to obtain access to the Property in order to perform the O&amp;M Services and such inability to obtain access has not been caused by the Contractor's breach of this Contract or the Contractor's, or any agent, or employee or any sub-contractor's negligence, then:</w:t>
      </w:r>
      <w:bookmarkEnd w:id="14"/>
      <w:r w:rsidRPr="003B76AB">
        <w:t xml:space="preserve"> </w:t>
      </w:r>
    </w:p>
    <w:p w14:paraId="2BE0AEF0" w14:textId="713B3AC8" w:rsidR="007737BB" w:rsidRPr="003B76AB" w:rsidRDefault="007737BB" w:rsidP="002A1C44">
      <w:pPr>
        <w:pStyle w:val="BBClause3"/>
      </w:pPr>
      <w:bookmarkStart w:id="15" w:name="_Ref220075247"/>
      <w:r w:rsidRPr="003B76AB">
        <w:t>the Contractor must immediately notify the Employer in writing that it has been unable to obtain access to the Property in order to perform the O&amp;M Services;</w:t>
      </w:r>
      <w:bookmarkEnd w:id="15"/>
    </w:p>
    <w:p w14:paraId="65A4060D" w14:textId="77777777" w:rsidR="007737BB" w:rsidRPr="003B76AB" w:rsidRDefault="007737BB" w:rsidP="002A1C44">
      <w:pPr>
        <w:pStyle w:val="BBClause3"/>
      </w:pPr>
      <w:r w:rsidRPr="003B76AB">
        <w:t>the Contractor shall be relieved from its obligations to perform the O&amp;M Services in respect of the Property during such time as it is not able to access the Property;</w:t>
      </w:r>
    </w:p>
    <w:p w14:paraId="60890AE5" w14:textId="0168A862" w:rsidR="007737BB" w:rsidRPr="003B76AB" w:rsidRDefault="007737BB" w:rsidP="002A1C44">
      <w:pPr>
        <w:pStyle w:val="BBClause3"/>
      </w:pPr>
      <w:r w:rsidRPr="003B76AB">
        <w:t>the Employer shall be relieved from its obligation to pay the relevant portion of the Contract Price in respect of the Property during such time as the Cont</w:t>
      </w:r>
      <w:r w:rsidR="00D263E7">
        <w:t>r</w:t>
      </w:r>
      <w:r w:rsidRPr="003B76AB">
        <w:t>actor is not able to access the Property; and</w:t>
      </w:r>
    </w:p>
    <w:p w14:paraId="0473DBCC" w14:textId="07F08C42" w:rsidR="007737BB" w:rsidRPr="003B76AB" w:rsidRDefault="007737BB" w:rsidP="002A1C44">
      <w:pPr>
        <w:pStyle w:val="BBClause3"/>
      </w:pPr>
      <w:r w:rsidRPr="003B76AB">
        <w:t xml:space="preserve">the Contractor shall be relieved from its obligation to pay compensation under </w:t>
      </w:r>
      <w:r w:rsidR="00C97C55" w:rsidRPr="003B76AB">
        <w:t>clause</w:t>
      </w:r>
      <w:r w:rsidRPr="003B76AB">
        <w:t xml:space="preserve"> </w:t>
      </w:r>
      <w:r w:rsidR="00877FC0" w:rsidRPr="003B76AB">
        <w:fldChar w:fldCharType="begin"/>
      </w:r>
      <w:r w:rsidR="00877FC0" w:rsidRPr="003B76AB">
        <w:instrText xml:space="preserve"> REF _Ref220075236 \n \h </w:instrText>
      </w:r>
      <w:r w:rsidR="003B76AB">
        <w:instrText xml:space="preserve"> \* MERGEFORMAT </w:instrText>
      </w:r>
      <w:r w:rsidR="00877FC0" w:rsidRPr="003B76AB">
        <w:fldChar w:fldCharType="separate"/>
      </w:r>
      <w:r w:rsidR="00E800CC">
        <w:t>4.7.2</w:t>
      </w:r>
      <w:r w:rsidR="00877FC0" w:rsidRPr="003B76AB">
        <w:fldChar w:fldCharType="end"/>
      </w:r>
      <w:r w:rsidRPr="003B76AB">
        <w:t xml:space="preserve"> as a result of its failure to achieve the Guaranteed Performance Ratio and under paragraph </w:t>
      </w:r>
      <w:r w:rsidR="00EB26C9" w:rsidRPr="003B76AB">
        <w:t>[</w:t>
      </w:r>
      <w:r w:rsidR="00517C85">
        <w:fldChar w:fldCharType="begin"/>
      </w:r>
      <w:r w:rsidR="00517C85">
        <w:instrText xml:space="preserve"> REF _Ref225334164 \r \h </w:instrText>
      </w:r>
      <w:r w:rsidR="00517C85">
        <w:fldChar w:fldCharType="separate"/>
      </w:r>
      <w:r w:rsidR="00517C85">
        <w:t>4.1</w:t>
      </w:r>
      <w:r w:rsidR="00517C85">
        <w:fldChar w:fldCharType="end"/>
      </w:r>
      <w:r w:rsidR="00EB26C9" w:rsidRPr="003B76AB">
        <w:t xml:space="preserve">] </w:t>
      </w:r>
      <w:r w:rsidRPr="003B76AB">
        <w:t xml:space="preserve">of </w:t>
      </w:r>
      <w:r w:rsidR="00771058" w:rsidRPr="003B76AB">
        <w:fldChar w:fldCharType="begin"/>
      </w:r>
      <w:r w:rsidR="00771058" w:rsidRPr="003B76AB">
        <w:instrText xml:space="preserve"> REF _Ref220076072 \w \h </w:instrText>
      </w:r>
      <w:r w:rsidR="003B76AB">
        <w:instrText xml:space="preserve"> \* MERGEFORMAT </w:instrText>
      </w:r>
      <w:r w:rsidR="00771058" w:rsidRPr="003B76AB">
        <w:fldChar w:fldCharType="separate"/>
      </w:r>
      <w:r w:rsidR="00E800CC">
        <w:t>Schedule 2</w:t>
      </w:r>
      <w:r w:rsidR="00771058" w:rsidRPr="003B76AB">
        <w:fldChar w:fldCharType="end"/>
      </w:r>
      <w:r w:rsidRPr="003B76AB">
        <w:t xml:space="preserve"> as a result of its failure to achieve the Availability Ratio that is directly attributable to the inability of the Contractor to obtain access to the Property.</w:t>
      </w:r>
    </w:p>
    <w:p w14:paraId="6BC3C419" w14:textId="4278675F" w:rsidR="007737BB" w:rsidRPr="003B76AB" w:rsidRDefault="007737BB" w:rsidP="007737BB">
      <w:pPr>
        <w:pStyle w:val="BBClause2"/>
      </w:pPr>
      <w:r w:rsidRPr="003B76AB">
        <w:t xml:space="preserve">In the event that the Contractor is unable to access the Property under </w:t>
      </w:r>
      <w:r w:rsidR="00C97C55" w:rsidRPr="003B76AB">
        <w:t>clause</w:t>
      </w:r>
      <w:r w:rsidRPr="003B76AB">
        <w:t xml:space="preserve"> </w:t>
      </w:r>
      <w:r w:rsidR="00877FC0" w:rsidRPr="003B76AB">
        <w:fldChar w:fldCharType="begin"/>
      </w:r>
      <w:r w:rsidR="00877FC0" w:rsidRPr="003B76AB">
        <w:instrText xml:space="preserve"> REF _Ref220075226 \n \h </w:instrText>
      </w:r>
      <w:r w:rsidR="003B76AB">
        <w:instrText xml:space="preserve"> \* MERGEFORMAT </w:instrText>
      </w:r>
      <w:r w:rsidR="00877FC0" w:rsidRPr="003B76AB">
        <w:fldChar w:fldCharType="separate"/>
      </w:r>
      <w:r w:rsidR="00E800CC">
        <w:t>3.4</w:t>
      </w:r>
      <w:r w:rsidR="00877FC0" w:rsidRPr="003B76AB">
        <w:fldChar w:fldCharType="end"/>
      </w:r>
      <w:r w:rsidRPr="003B76AB">
        <w:t xml:space="preserve"> for a period of six (6) months from the Contractor's notification under </w:t>
      </w:r>
      <w:r w:rsidR="00C97C55" w:rsidRPr="003B76AB">
        <w:t>clause</w:t>
      </w:r>
      <w:r w:rsidRPr="003B76AB">
        <w:t xml:space="preserve"> </w:t>
      </w:r>
      <w:r w:rsidR="00877FC0" w:rsidRPr="003B76AB">
        <w:fldChar w:fldCharType="begin"/>
      </w:r>
      <w:r w:rsidR="00877FC0" w:rsidRPr="003B76AB">
        <w:instrText xml:space="preserve"> REF _Ref220075247 \n \h </w:instrText>
      </w:r>
      <w:r w:rsidR="003B76AB">
        <w:instrText xml:space="preserve"> \* MERGEFORMAT </w:instrText>
      </w:r>
      <w:r w:rsidR="00877FC0" w:rsidRPr="003B76AB">
        <w:fldChar w:fldCharType="separate"/>
      </w:r>
      <w:r w:rsidR="00E800CC">
        <w:t>3.4.1</w:t>
      </w:r>
      <w:r w:rsidR="00877FC0" w:rsidRPr="003B76AB">
        <w:fldChar w:fldCharType="end"/>
      </w:r>
      <w:r w:rsidRPr="003B76AB">
        <w:t xml:space="preserve">, then the Contractor and the Employer shall have the right to immediately terminate </w:t>
      </w:r>
      <w:r w:rsidR="0097311C">
        <w:t xml:space="preserve">this Contract </w:t>
      </w:r>
      <w:r w:rsidRPr="003B76AB">
        <w:t>following the expiry of the six (6) month period upon written notification to the Employer or Contractor, as appropriate.</w:t>
      </w:r>
    </w:p>
    <w:p w14:paraId="5046EC9D" w14:textId="6EDA858F" w:rsidR="007737BB" w:rsidRPr="003B76AB" w:rsidRDefault="007737BB" w:rsidP="007737BB">
      <w:pPr>
        <w:pStyle w:val="BBClause2"/>
      </w:pPr>
      <w:r w:rsidRPr="003B76AB">
        <w:t xml:space="preserve">If the Employer receives any written notice from any third party (including the Landlord) that is relevant for the performance of the O&amp;M Services, the Employer shall pass a copy of such notice to the Contractor within five (5) </w:t>
      </w:r>
      <w:r w:rsidR="000C02BF" w:rsidRPr="003B76AB">
        <w:t>Business Days</w:t>
      </w:r>
      <w:r w:rsidRPr="003B76AB">
        <w:t>.</w:t>
      </w:r>
    </w:p>
    <w:p w14:paraId="4BF034DA" w14:textId="77777777" w:rsidR="007737BB" w:rsidRPr="003B76AB" w:rsidRDefault="007737BB" w:rsidP="002A1C44">
      <w:pPr>
        <w:pStyle w:val="BBHeading2"/>
      </w:pPr>
      <w:r w:rsidRPr="003B76AB">
        <w:t>Employer Warranties</w:t>
      </w:r>
    </w:p>
    <w:p w14:paraId="592865A9" w14:textId="6431293D" w:rsidR="007737BB" w:rsidRPr="003B76AB" w:rsidRDefault="007737BB" w:rsidP="002A1C44">
      <w:pPr>
        <w:pStyle w:val="BBBodyTextIndent2"/>
      </w:pPr>
      <w:r w:rsidRPr="003B76AB">
        <w:t xml:space="preserve">The Employer represents and warrants as at the date of </w:t>
      </w:r>
      <w:r w:rsidR="0097311C">
        <w:t xml:space="preserve">this Contract </w:t>
      </w:r>
      <w:r w:rsidRPr="003B76AB">
        <w:t>that:</w:t>
      </w:r>
    </w:p>
    <w:p w14:paraId="7DD0F5C2" w14:textId="77777777" w:rsidR="007737BB" w:rsidRPr="003B76AB" w:rsidRDefault="007737BB" w:rsidP="002A1C44">
      <w:pPr>
        <w:pStyle w:val="BBClause3"/>
      </w:pPr>
      <w:r w:rsidRPr="003B76AB">
        <w:t>it is a company duly incorporated and validly existing under the laws of England;</w:t>
      </w:r>
    </w:p>
    <w:p w14:paraId="54710CDC" w14:textId="77777777" w:rsidR="007737BB" w:rsidRPr="003B76AB" w:rsidRDefault="007737BB" w:rsidP="002A1C44">
      <w:pPr>
        <w:pStyle w:val="BBClause3"/>
      </w:pPr>
      <w:r w:rsidRPr="003B76AB">
        <w:t>it:</w:t>
      </w:r>
    </w:p>
    <w:p w14:paraId="100737A8" w14:textId="77777777" w:rsidR="007737BB" w:rsidRPr="003B76AB" w:rsidRDefault="007737BB" w:rsidP="002A1C44">
      <w:pPr>
        <w:pStyle w:val="BBClause5"/>
      </w:pPr>
      <w:r w:rsidRPr="003B76AB">
        <w:t>is not bankrupt or Insolvent;</w:t>
      </w:r>
    </w:p>
    <w:p w14:paraId="7FEED270" w14:textId="77777777" w:rsidR="007737BB" w:rsidRPr="003B76AB" w:rsidRDefault="007737BB" w:rsidP="002A1C44">
      <w:pPr>
        <w:pStyle w:val="BBClause5"/>
      </w:pPr>
      <w:r w:rsidRPr="003B76AB">
        <w:t>has not had a receiving order made against it;</w:t>
      </w:r>
    </w:p>
    <w:p w14:paraId="080C0B8D" w14:textId="77777777" w:rsidR="007737BB" w:rsidRPr="003B76AB" w:rsidRDefault="007737BB" w:rsidP="002A1C44">
      <w:pPr>
        <w:pStyle w:val="BBClause5"/>
      </w:pPr>
      <w:r w:rsidRPr="003B76AB">
        <w:t>neither does it compound with its creditors nor carries on business under a receiver, administrator, trustee or manager for the benefit of his creditors; and</w:t>
      </w:r>
    </w:p>
    <w:p w14:paraId="5123D340" w14:textId="77777777" w:rsidR="007737BB" w:rsidRPr="003B76AB" w:rsidRDefault="007737BB" w:rsidP="002A1C44">
      <w:pPr>
        <w:pStyle w:val="BBClause5"/>
      </w:pPr>
      <w:r w:rsidRPr="003B76AB">
        <w:t>is not in liquidation;</w:t>
      </w:r>
    </w:p>
    <w:p w14:paraId="666C0C79" w14:textId="77777777" w:rsidR="007737BB" w:rsidRPr="003B76AB" w:rsidRDefault="007737BB" w:rsidP="002A1C44">
      <w:pPr>
        <w:pStyle w:val="BBClause3"/>
      </w:pPr>
      <w:r w:rsidRPr="003B76AB">
        <w:t xml:space="preserve">it has the power to enter into and perform this Contract and the transactions contemplated by it; </w:t>
      </w:r>
    </w:p>
    <w:p w14:paraId="5A277012" w14:textId="77777777" w:rsidR="007737BB" w:rsidRPr="003B76AB" w:rsidRDefault="007737BB" w:rsidP="002A1C44">
      <w:pPr>
        <w:pStyle w:val="BBClause3"/>
      </w:pPr>
      <w:r w:rsidRPr="003B76AB">
        <w:lastRenderedPageBreak/>
        <w:t xml:space="preserve">all material, corporate and other authorisations required by it in connection with the entry into and the performance this Contract have been obtained; </w:t>
      </w:r>
    </w:p>
    <w:p w14:paraId="360354E1" w14:textId="77777777" w:rsidR="007737BB" w:rsidRPr="003B76AB" w:rsidRDefault="007737BB" w:rsidP="002A1C44">
      <w:pPr>
        <w:pStyle w:val="BBClause3"/>
      </w:pPr>
      <w:r w:rsidRPr="003B76AB">
        <w:t xml:space="preserve">the entry into and performance of this Contract and the transactions contemplated by it to which it is or will be a party do not and will not conflict with (i) any contract or obligation entered into by it; (ii) its constitutional documents; and (iii) any law or regulation applicable to it; </w:t>
      </w:r>
    </w:p>
    <w:p w14:paraId="38DC1C9F" w14:textId="77777777" w:rsidR="007737BB" w:rsidRPr="003B76AB" w:rsidRDefault="007737BB" w:rsidP="002A1C44">
      <w:pPr>
        <w:pStyle w:val="BBClause3"/>
      </w:pPr>
      <w:r w:rsidRPr="003B76AB">
        <w:t xml:space="preserve">this Contract constitutes a legally binding, valid and enforceable obligation enforceable against it in accordance with its terms; </w:t>
      </w:r>
    </w:p>
    <w:p w14:paraId="6F42D447" w14:textId="77777777" w:rsidR="007737BB" w:rsidRPr="003B76AB" w:rsidRDefault="007737BB" w:rsidP="002A1C44">
      <w:pPr>
        <w:pStyle w:val="BBClause3"/>
      </w:pPr>
      <w:r w:rsidRPr="003B76AB">
        <w:t>no material litigation, arbitration or proceedings before any court, arbitral body or agency have been started or are pending or threatened (in writing) against it, nor any other issue has been raised that, if successful, could impair the performance of this Contract and the transactions contemplated by it; and</w:t>
      </w:r>
    </w:p>
    <w:p w14:paraId="71D6A3CC" w14:textId="77777777" w:rsidR="007737BB" w:rsidRPr="003B76AB" w:rsidRDefault="007737BB" w:rsidP="002A1C44">
      <w:pPr>
        <w:pStyle w:val="BBClause3"/>
      </w:pPr>
      <w:r w:rsidRPr="003B76AB">
        <w:t xml:space="preserve">it has access to adequate resources, including financial resources, to perform all its obligations under this Contract. </w:t>
      </w:r>
    </w:p>
    <w:p w14:paraId="5256BAA0" w14:textId="209F8197" w:rsidR="007737BB" w:rsidRPr="003B76AB" w:rsidRDefault="00204BCC" w:rsidP="00204BCC">
      <w:pPr>
        <w:pStyle w:val="BBHeading1"/>
      </w:pPr>
      <w:bookmarkStart w:id="16" w:name="_Toc225330533"/>
      <w:r w:rsidRPr="003B76AB">
        <w:t>The O&amp;M Services</w:t>
      </w:r>
      <w:bookmarkEnd w:id="16"/>
    </w:p>
    <w:p w14:paraId="64426D28" w14:textId="77777777" w:rsidR="007737BB" w:rsidRPr="003B76AB" w:rsidRDefault="007737BB" w:rsidP="007737BB">
      <w:pPr>
        <w:pStyle w:val="BBClause2"/>
      </w:pPr>
      <w:r w:rsidRPr="003B76AB">
        <w:t xml:space="preserve">The Contractor shall carry out the O&amp;M Services in accordance with this Contract. </w:t>
      </w:r>
    </w:p>
    <w:p w14:paraId="636279FC" w14:textId="77777777" w:rsidR="007737BB" w:rsidRPr="003B76AB" w:rsidRDefault="007737BB" w:rsidP="002A1C44">
      <w:pPr>
        <w:pStyle w:val="BBHeading2"/>
      </w:pPr>
      <w:r w:rsidRPr="003B76AB">
        <w:t>Contractor's Warranties (O&amp;M Services)</w:t>
      </w:r>
    </w:p>
    <w:p w14:paraId="53EEAC4F" w14:textId="77777777" w:rsidR="007737BB" w:rsidRPr="003B76AB" w:rsidRDefault="007737BB" w:rsidP="002A1C44">
      <w:pPr>
        <w:pStyle w:val="BBClause3"/>
      </w:pPr>
      <w:r w:rsidRPr="003B76AB">
        <w:t>The Contractor warrants to the Employer that the O&amp;M Services shall:</w:t>
      </w:r>
    </w:p>
    <w:p w14:paraId="065544E5" w14:textId="77777777" w:rsidR="007737BB" w:rsidRPr="003B76AB" w:rsidRDefault="007737BB" w:rsidP="002A1C44">
      <w:pPr>
        <w:pStyle w:val="BBClause5"/>
      </w:pPr>
      <w:r w:rsidRPr="003B76AB">
        <w:t>be performed in accordance with the terms of this Contract and in accordance with applicable Laws;</w:t>
      </w:r>
    </w:p>
    <w:p w14:paraId="1040B1C7" w14:textId="4E0C6548" w:rsidR="007737BB" w:rsidRPr="003B76AB" w:rsidRDefault="007737BB" w:rsidP="002A1C44">
      <w:pPr>
        <w:pStyle w:val="BBClause5"/>
      </w:pPr>
      <w:r w:rsidRPr="003B76AB">
        <w:t xml:space="preserve">be performed so as to ensure the correct functioning of the </w:t>
      </w:r>
      <w:r w:rsidR="00517C85">
        <w:t>Renewable Energy System</w:t>
      </w:r>
      <w:r w:rsidR="006432E1" w:rsidRPr="003B76AB">
        <w:t xml:space="preserve"> </w:t>
      </w:r>
      <w:r w:rsidRPr="003B76AB">
        <w:t xml:space="preserve">in compliance with technical design and the as-built design, including the specifications, and in accordance with the Operation and Maintenance Manuals and in accordance with Good Industry Practice; </w:t>
      </w:r>
    </w:p>
    <w:p w14:paraId="1CF0D5B2" w14:textId="696C1877" w:rsidR="007737BB" w:rsidRPr="003B76AB" w:rsidRDefault="007737BB" w:rsidP="002A1C44">
      <w:pPr>
        <w:pStyle w:val="BBClause5"/>
      </w:pPr>
      <w:r w:rsidRPr="003B76AB">
        <w:t xml:space="preserve">be performed using all materials, components and/or parts that are of a quality and standard consistent with Good Industry Practice, of a standard or quality equivalent to or better than those under the </w:t>
      </w:r>
      <w:r w:rsidR="00541CD6" w:rsidRPr="003B76AB">
        <w:t>EPC Contract</w:t>
      </w:r>
      <w:r w:rsidRPr="003B76AB">
        <w:t xml:space="preserve"> and suitable for the purpose of carrying out the O&amp;M Services under this Contract in accordance with prudent operating practice;</w:t>
      </w:r>
    </w:p>
    <w:p w14:paraId="5E42BC31" w14:textId="77777777" w:rsidR="007737BB" w:rsidRPr="003B76AB" w:rsidRDefault="007737BB" w:rsidP="002A1C44">
      <w:pPr>
        <w:pStyle w:val="BBClause5"/>
      </w:pPr>
      <w:r w:rsidRPr="003B76AB">
        <w:t>be carried out in a good and workmanlike manner, with a reasonable degree of skill and care and in accordance with Good Industry Practice; and</w:t>
      </w:r>
    </w:p>
    <w:p w14:paraId="413A9C49" w14:textId="77777777" w:rsidR="007737BB" w:rsidRPr="003B76AB" w:rsidRDefault="007737BB" w:rsidP="002A1C44">
      <w:pPr>
        <w:pStyle w:val="BBClause5"/>
      </w:pPr>
      <w:r w:rsidRPr="003B76AB">
        <w:t>be of satisfactory quality.</w:t>
      </w:r>
    </w:p>
    <w:p w14:paraId="008A795C" w14:textId="77777777" w:rsidR="007737BB" w:rsidRPr="003B76AB" w:rsidRDefault="007737BB" w:rsidP="002A1C44">
      <w:pPr>
        <w:pStyle w:val="BBClause3"/>
      </w:pPr>
      <w:r w:rsidRPr="003B76AB">
        <w:t>To avoid doubt, the Employer shall act reasonably in determining whether the Contractor has met each of the Contractor's warranties as set out in this Contract.</w:t>
      </w:r>
    </w:p>
    <w:p w14:paraId="5B5E73EB" w14:textId="7FE18378" w:rsidR="007737BB" w:rsidRPr="003B76AB" w:rsidRDefault="007737BB" w:rsidP="00E800CC">
      <w:pPr>
        <w:pStyle w:val="BBHeading2"/>
        <w:rPr>
          <w:b w:val="0"/>
          <w:bCs/>
        </w:rPr>
      </w:pPr>
      <w:r w:rsidRPr="003B76AB">
        <w:rPr>
          <w:bCs/>
        </w:rPr>
        <w:lastRenderedPageBreak/>
        <w:t>Defects</w:t>
      </w:r>
    </w:p>
    <w:p w14:paraId="5191F2BC" w14:textId="72F372C1" w:rsidR="007737BB" w:rsidRPr="003B76AB" w:rsidRDefault="007737BB" w:rsidP="00C90712">
      <w:pPr>
        <w:pStyle w:val="BBClause3"/>
      </w:pPr>
      <w:bookmarkStart w:id="17" w:name="_Ref220075258"/>
      <w:r w:rsidRPr="003B76AB">
        <w:t xml:space="preserve">The Contractor warrants to the Employer that each repair or replacement installed as part of the O&amp;M Services shall, for the period of the longer of 12 months following the date of installation or repair and the expiry of the Warranty Period under the </w:t>
      </w:r>
      <w:r w:rsidR="00541CD6" w:rsidRPr="003B76AB">
        <w:t>EPC Contract</w:t>
      </w:r>
      <w:r w:rsidRPr="003B76AB">
        <w:t>, be free of Defects in workmanship, materials or design.</w:t>
      </w:r>
      <w:bookmarkEnd w:id="17"/>
      <w:r w:rsidRPr="003B76AB">
        <w:t xml:space="preserve">  </w:t>
      </w:r>
    </w:p>
    <w:p w14:paraId="6719FEF8" w14:textId="66AD4FA0" w:rsidR="007737BB" w:rsidRPr="003B76AB" w:rsidRDefault="007737BB" w:rsidP="00C90712">
      <w:pPr>
        <w:pStyle w:val="BBClause3"/>
      </w:pPr>
      <w:bookmarkStart w:id="18" w:name="_Ref220075406"/>
      <w:r w:rsidRPr="003B76AB">
        <w:t xml:space="preserve">The Contractor shall rectify any such Defect arising in the period referred to in </w:t>
      </w:r>
      <w:r w:rsidR="00C97C55" w:rsidRPr="003B76AB">
        <w:t>clause</w:t>
      </w:r>
      <w:r w:rsidRPr="003B76AB">
        <w:t xml:space="preserve"> </w:t>
      </w:r>
      <w:r w:rsidR="00877FC0" w:rsidRPr="003B76AB">
        <w:fldChar w:fldCharType="begin"/>
      </w:r>
      <w:r w:rsidR="00877FC0" w:rsidRPr="003B76AB">
        <w:instrText xml:space="preserve"> REF _Ref220075258 \n \h </w:instrText>
      </w:r>
      <w:r w:rsidR="003B76AB">
        <w:instrText xml:space="preserve"> \* MERGEFORMAT </w:instrText>
      </w:r>
      <w:r w:rsidR="00877FC0" w:rsidRPr="003B76AB">
        <w:fldChar w:fldCharType="separate"/>
      </w:r>
      <w:r w:rsidR="00C90712">
        <w:t>4.3.1</w:t>
      </w:r>
      <w:r w:rsidR="00877FC0" w:rsidRPr="003B76AB">
        <w:fldChar w:fldCharType="end"/>
      </w:r>
      <w:r w:rsidRPr="003B76AB">
        <w:t xml:space="preserve"> as soon as reasonably practicable and if the Contractor fails to do so within thirty (30) days of notice from the Employer requesting the Contractor rectify such a Defect then the Employer may arrange for the work to be carried out by itself or by a third party and shall be entitled to recover the cost of the same from the Contractor as a debt.</w:t>
      </w:r>
      <w:bookmarkEnd w:id="18"/>
    </w:p>
    <w:p w14:paraId="6B5766C7" w14:textId="4DCA0E37" w:rsidR="007737BB" w:rsidRPr="003B76AB" w:rsidRDefault="007737BB" w:rsidP="00C90712">
      <w:pPr>
        <w:pStyle w:val="BBClause3"/>
      </w:pPr>
      <w:r w:rsidRPr="003B76AB">
        <w:t xml:space="preserve">If the period referred to in </w:t>
      </w:r>
      <w:r w:rsidR="00C97C55" w:rsidRPr="003B76AB">
        <w:t>clause</w:t>
      </w:r>
      <w:r w:rsidRPr="003B76AB">
        <w:t xml:space="preserve"> </w:t>
      </w:r>
      <w:r w:rsidR="00877FC0" w:rsidRPr="003B76AB">
        <w:fldChar w:fldCharType="begin"/>
      </w:r>
      <w:r w:rsidR="00877FC0" w:rsidRPr="003B76AB">
        <w:instrText xml:space="preserve"> REF _Ref220075258 \n \h </w:instrText>
      </w:r>
      <w:r w:rsidR="003B76AB">
        <w:instrText xml:space="preserve"> \* MERGEFORMAT </w:instrText>
      </w:r>
      <w:r w:rsidR="00877FC0" w:rsidRPr="003B76AB">
        <w:fldChar w:fldCharType="separate"/>
      </w:r>
      <w:r w:rsidR="00C90712">
        <w:t>4.3.1</w:t>
      </w:r>
      <w:r w:rsidR="00877FC0" w:rsidRPr="003B76AB">
        <w:fldChar w:fldCharType="end"/>
      </w:r>
      <w:r w:rsidRPr="003B76AB">
        <w:t xml:space="preserve"> extends beyond the expiry of this Contract or its earlier termination the Contractor's obligation to repair or replace the Defective item at the Contractor's cost shall continue until the expiry of this period.</w:t>
      </w:r>
    </w:p>
    <w:p w14:paraId="130ED5B5" w14:textId="77777777" w:rsidR="007737BB" w:rsidRPr="003B76AB" w:rsidRDefault="007737BB" w:rsidP="002A1C44">
      <w:pPr>
        <w:pStyle w:val="BBHeading2"/>
      </w:pPr>
      <w:r w:rsidRPr="003B76AB">
        <w:t>Scheduled Maintenance Services and Corrective Maintenance Services</w:t>
      </w:r>
    </w:p>
    <w:p w14:paraId="3B294C82" w14:textId="451544A4" w:rsidR="007737BB" w:rsidRPr="003B76AB" w:rsidRDefault="007737BB" w:rsidP="002A1C44">
      <w:pPr>
        <w:pStyle w:val="BBClause3"/>
      </w:pPr>
      <w:r w:rsidRPr="003B76AB">
        <w:t xml:space="preserve">Subject to </w:t>
      </w:r>
      <w:r w:rsidR="00C97C55" w:rsidRPr="003B76AB">
        <w:t>clause</w:t>
      </w:r>
      <w:r w:rsidRPr="003B76AB">
        <w:t xml:space="preserve"> </w:t>
      </w:r>
      <w:r w:rsidR="00877FC0" w:rsidRPr="003B76AB">
        <w:fldChar w:fldCharType="begin"/>
      </w:r>
      <w:r w:rsidR="00877FC0" w:rsidRPr="003B76AB">
        <w:instrText xml:space="preserve"> REF _Ref220075270 \n \h </w:instrText>
      </w:r>
      <w:r w:rsidR="003B76AB">
        <w:instrText xml:space="preserve"> \* MERGEFORMAT </w:instrText>
      </w:r>
      <w:r w:rsidR="00877FC0" w:rsidRPr="003B76AB">
        <w:fldChar w:fldCharType="separate"/>
      </w:r>
      <w:r w:rsidR="00C90712">
        <w:t>4.5</w:t>
      </w:r>
      <w:r w:rsidR="00877FC0" w:rsidRPr="003B76AB">
        <w:fldChar w:fldCharType="end"/>
      </w:r>
      <w:r w:rsidRPr="003B76AB">
        <w:t>, the Contract Price is inclusive of all costs incurred by the Contractor in relation to performing the Scheduled Maintenance Services and/or the Corrective Maintenance Services.</w:t>
      </w:r>
    </w:p>
    <w:p w14:paraId="3A68E334" w14:textId="77777777" w:rsidR="007737BB" w:rsidRPr="003B76AB" w:rsidRDefault="007737BB" w:rsidP="002A1C44">
      <w:pPr>
        <w:pStyle w:val="BBClause3"/>
      </w:pPr>
      <w:r w:rsidRPr="003B76AB">
        <w:t>The Contractor shall provide all necessary labour, supervision, professional and technical assistance, equipment, materials, inspection, transportation and testing required for the proper performance of the O&amp;M Services.</w:t>
      </w:r>
    </w:p>
    <w:p w14:paraId="64E122C5" w14:textId="77777777" w:rsidR="007737BB" w:rsidRPr="003B76AB" w:rsidRDefault="007737BB" w:rsidP="002A1C44">
      <w:pPr>
        <w:pStyle w:val="BBClause3"/>
      </w:pPr>
      <w:r w:rsidRPr="003B76AB">
        <w:t>In performing the O&amp;M Services the Contractor shall use appropriately skilled and trained workmen having regard to the nature of the work being carried out.</w:t>
      </w:r>
    </w:p>
    <w:p w14:paraId="2BFFDA73" w14:textId="77777777" w:rsidR="007737BB" w:rsidRPr="003B76AB" w:rsidRDefault="007737BB" w:rsidP="002A1C44">
      <w:pPr>
        <w:pStyle w:val="BBClause3"/>
      </w:pPr>
      <w:r w:rsidRPr="003B76AB">
        <w:t>If the Employer (acting reasonably) requests the removal of any person from the Property or from performance of the O&amp;M Services the Contractor shall forthwith remove such person and replace them with a suitable alternative.</w:t>
      </w:r>
    </w:p>
    <w:p w14:paraId="116C436C" w14:textId="77777777" w:rsidR="007737BB" w:rsidRPr="003B76AB" w:rsidRDefault="007737BB" w:rsidP="002A1C44">
      <w:pPr>
        <w:pStyle w:val="BBClause3"/>
      </w:pPr>
      <w:r w:rsidRPr="003B76AB">
        <w:t>The Contractor shall keep the Property free from an accumulation of used materials, debris, refuse or waste generated as a result of the performance of the O&amp;M Services.</w:t>
      </w:r>
    </w:p>
    <w:p w14:paraId="01635151" w14:textId="4D0732A2" w:rsidR="007737BB" w:rsidRPr="003B76AB" w:rsidRDefault="007737BB" w:rsidP="002A1C44">
      <w:pPr>
        <w:pStyle w:val="BBClause3"/>
      </w:pPr>
      <w:bookmarkStart w:id="19" w:name="_Ref220075398"/>
      <w:r w:rsidRPr="003B76AB">
        <w:t xml:space="preserve">The Contractor shall maintain the proper functioning of the Security System installed at the Property in accordance with paragraph </w:t>
      </w:r>
      <w:r w:rsidR="00771058" w:rsidRPr="003B76AB">
        <w:fldChar w:fldCharType="begin"/>
      </w:r>
      <w:r w:rsidR="00771058" w:rsidRPr="003B76AB">
        <w:instrText xml:space="preserve"> REF _Ref220075984 \w \h </w:instrText>
      </w:r>
      <w:r w:rsidR="003B76AB">
        <w:instrText xml:space="preserve"> \* MERGEFORMAT </w:instrText>
      </w:r>
      <w:r w:rsidR="00771058" w:rsidRPr="003B76AB">
        <w:fldChar w:fldCharType="separate"/>
      </w:r>
      <w:r w:rsidR="00C90712">
        <w:t>1</w:t>
      </w:r>
      <w:r w:rsidR="00771058" w:rsidRPr="003B76AB">
        <w:fldChar w:fldCharType="end"/>
      </w:r>
      <w:r w:rsidRPr="003B76AB">
        <w:t xml:space="preserve"> of </w:t>
      </w:r>
      <w:r w:rsidR="00771058" w:rsidRPr="003B76AB">
        <w:fldChar w:fldCharType="begin"/>
      </w:r>
      <w:r w:rsidR="00771058" w:rsidRPr="003B76AB">
        <w:instrText xml:space="preserve"> REF _Ref220075981 \w \h </w:instrText>
      </w:r>
      <w:r w:rsidR="003B76AB">
        <w:instrText xml:space="preserve"> \* MERGEFORMAT </w:instrText>
      </w:r>
      <w:r w:rsidR="00771058" w:rsidRPr="003B76AB">
        <w:fldChar w:fldCharType="separate"/>
      </w:r>
      <w:r w:rsidR="00C90712">
        <w:t>Schedule 1</w:t>
      </w:r>
      <w:r w:rsidR="00771058" w:rsidRPr="003B76AB">
        <w:fldChar w:fldCharType="end"/>
      </w:r>
      <w:r w:rsidRPr="003B76AB">
        <w:t xml:space="preserve"> in order to secure the </w:t>
      </w:r>
      <w:r w:rsidR="00517C85">
        <w:t>Renewable Energy System</w:t>
      </w:r>
      <w:r w:rsidR="006432E1" w:rsidRPr="003B76AB">
        <w:t xml:space="preserve"> </w:t>
      </w:r>
      <w:r w:rsidRPr="003B76AB">
        <w:t xml:space="preserve">and as far as reasonably practicable prevent trespass, theft and vandalism of the </w:t>
      </w:r>
      <w:r w:rsidR="00517C85">
        <w:t>Renewable Energy System</w:t>
      </w:r>
      <w:r w:rsidRPr="003B76AB">
        <w:t>.</w:t>
      </w:r>
      <w:bookmarkEnd w:id="19"/>
    </w:p>
    <w:p w14:paraId="5A33440D" w14:textId="3232691D" w:rsidR="007737BB" w:rsidRPr="003B76AB" w:rsidRDefault="007737BB" w:rsidP="002A1C44">
      <w:pPr>
        <w:pStyle w:val="BBHeading2"/>
      </w:pPr>
      <w:bookmarkStart w:id="20" w:name="_Ref220075270"/>
      <w:r w:rsidRPr="003B76AB">
        <w:t>Component Parts and Spare Parts</w:t>
      </w:r>
      <w:bookmarkEnd w:id="20"/>
    </w:p>
    <w:p w14:paraId="7BC68654" w14:textId="047DBC52" w:rsidR="007737BB" w:rsidRPr="003B76AB" w:rsidRDefault="007737BB" w:rsidP="002A1C44">
      <w:pPr>
        <w:pStyle w:val="BBClause3"/>
      </w:pPr>
      <w:r w:rsidRPr="003B76AB">
        <w:t xml:space="preserve">Subject to </w:t>
      </w:r>
      <w:r w:rsidR="00C97C55" w:rsidRPr="003B76AB">
        <w:t>clause</w:t>
      </w:r>
      <w:r w:rsidRPr="003B76AB">
        <w:t xml:space="preserve"> </w:t>
      </w:r>
      <w:r w:rsidR="00877FC0" w:rsidRPr="003B76AB">
        <w:fldChar w:fldCharType="begin"/>
      </w:r>
      <w:r w:rsidR="00877FC0" w:rsidRPr="003B76AB">
        <w:instrText xml:space="preserve"> REF _Ref220075275 \n \h </w:instrText>
      </w:r>
      <w:r w:rsidR="003B76AB">
        <w:instrText xml:space="preserve"> \* MERGEFORMAT </w:instrText>
      </w:r>
      <w:r w:rsidR="00877FC0" w:rsidRPr="003B76AB">
        <w:fldChar w:fldCharType="separate"/>
      </w:r>
      <w:r w:rsidR="00C90712">
        <w:t>4.5.8</w:t>
      </w:r>
      <w:r w:rsidR="00877FC0" w:rsidRPr="003B76AB">
        <w:fldChar w:fldCharType="end"/>
      </w:r>
      <w:r w:rsidRPr="003B76AB">
        <w:t>, the Contractor shall be responsible for the provision of all Component Parts used in performance of the O&amp;M Services.</w:t>
      </w:r>
    </w:p>
    <w:p w14:paraId="0A1C477E" w14:textId="48B056B1" w:rsidR="007737BB" w:rsidRPr="003B76AB" w:rsidRDefault="007737BB" w:rsidP="002A1C44">
      <w:pPr>
        <w:pStyle w:val="BBClause3"/>
      </w:pPr>
      <w:r w:rsidRPr="003B76AB">
        <w:t xml:space="preserve">Every Component Part used in the O&amp;M Services shall become the property of the Employer from the later of delivery to the Property or payment is received by the Contractor in accordance with </w:t>
      </w:r>
      <w:r w:rsidR="00C97C55" w:rsidRPr="003B76AB">
        <w:t>clause</w:t>
      </w:r>
      <w:r w:rsidRPr="003B76AB">
        <w:t xml:space="preserve"> </w:t>
      </w:r>
      <w:r w:rsidR="00877FC0" w:rsidRPr="003B76AB">
        <w:fldChar w:fldCharType="begin"/>
      </w:r>
      <w:r w:rsidR="00877FC0" w:rsidRPr="003B76AB">
        <w:instrText xml:space="preserve"> REF _Ref220075287 \w \h </w:instrText>
      </w:r>
      <w:r w:rsidR="003B76AB">
        <w:instrText xml:space="preserve"> \* MERGEFORMAT </w:instrText>
      </w:r>
      <w:r w:rsidR="00877FC0" w:rsidRPr="003B76AB">
        <w:fldChar w:fldCharType="separate"/>
      </w:r>
      <w:r w:rsidR="00C90712">
        <w:t>4.5.8(a)</w:t>
      </w:r>
      <w:r w:rsidR="00877FC0" w:rsidRPr="003B76AB">
        <w:fldChar w:fldCharType="end"/>
      </w:r>
      <w:r w:rsidRPr="003B76AB">
        <w:t xml:space="preserve"> (to the extent that clause applies).</w:t>
      </w:r>
    </w:p>
    <w:p w14:paraId="79EF73BA" w14:textId="77777777" w:rsidR="007737BB" w:rsidRPr="003B76AB" w:rsidRDefault="007737BB" w:rsidP="002A1C44">
      <w:pPr>
        <w:pStyle w:val="BBClause3"/>
      </w:pPr>
      <w:r w:rsidRPr="003B76AB">
        <w:lastRenderedPageBreak/>
        <w:t>Following the Effective Date the Contractor shall manage the Spares Stock so that the Spare Parts can be provided without material delay if required for the O&amp;M Services.</w:t>
      </w:r>
    </w:p>
    <w:p w14:paraId="7237A74B" w14:textId="77777777" w:rsidR="007737BB" w:rsidRPr="003B76AB" w:rsidRDefault="007737BB" w:rsidP="002A1C44">
      <w:pPr>
        <w:pStyle w:val="BBClause3"/>
      </w:pPr>
      <w:r w:rsidRPr="003B76AB">
        <w:t>The Spares Stock shall be stored and maintained for the benefit of the Employer at the Property or such other place as is agreed by the Parties.</w:t>
      </w:r>
    </w:p>
    <w:p w14:paraId="5C19EAD8" w14:textId="77777777" w:rsidR="007737BB" w:rsidRPr="003B76AB" w:rsidRDefault="007737BB" w:rsidP="002A1C44">
      <w:pPr>
        <w:pStyle w:val="BBClause3"/>
      </w:pPr>
      <w:r w:rsidRPr="003B76AB">
        <w:t>The Contractor shall be responsible for any loss and/or damage which may occur to any item of the Spares Stock (excluding degradation) which occurs by reason of a default of the Contractor and the Contractor shall obtain insurance policies in relation to the Spares Stock which shall be of a standard and provide cover which is consistent with Good Industry Practice.</w:t>
      </w:r>
    </w:p>
    <w:p w14:paraId="69535162" w14:textId="77777777" w:rsidR="007737BB" w:rsidRPr="003B76AB" w:rsidRDefault="007737BB" w:rsidP="002A1C44">
      <w:pPr>
        <w:pStyle w:val="BBClause3"/>
      </w:pPr>
      <w:r w:rsidRPr="003B76AB">
        <w:t>The Contractor will be entitled to use materials or equipment taken from the Spares Stock for the performance of the O&amp;M Services without being required to obtain permission from the Employer.</w:t>
      </w:r>
    </w:p>
    <w:p w14:paraId="3C66128A" w14:textId="3D523416" w:rsidR="007737BB" w:rsidRPr="003B76AB" w:rsidRDefault="007737BB" w:rsidP="002A1C44">
      <w:pPr>
        <w:pStyle w:val="BBClause3"/>
      </w:pPr>
      <w:r w:rsidRPr="003B76AB">
        <w:t xml:space="preserve">Subject to </w:t>
      </w:r>
      <w:r w:rsidR="00C97C55" w:rsidRPr="003B76AB">
        <w:t>clause</w:t>
      </w:r>
      <w:r w:rsidRPr="003B76AB">
        <w:t xml:space="preserve"> </w:t>
      </w:r>
      <w:r w:rsidR="00877FC0" w:rsidRPr="003B76AB">
        <w:fldChar w:fldCharType="begin"/>
      </w:r>
      <w:r w:rsidR="00877FC0" w:rsidRPr="003B76AB">
        <w:instrText xml:space="preserve"> REF _Ref220075294 \w \h </w:instrText>
      </w:r>
      <w:r w:rsidR="003B76AB">
        <w:instrText xml:space="preserve"> \* MERGEFORMAT </w:instrText>
      </w:r>
      <w:r w:rsidR="00877FC0" w:rsidRPr="003B76AB">
        <w:fldChar w:fldCharType="separate"/>
      </w:r>
      <w:r w:rsidR="00C90712">
        <w:t>4.5.8(b)</w:t>
      </w:r>
      <w:r w:rsidR="00877FC0" w:rsidRPr="003B76AB">
        <w:fldChar w:fldCharType="end"/>
      </w:r>
      <w:r w:rsidRPr="003B76AB">
        <w:t xml:space="preserve"> the Contractor is responsible for replenishing the Spares Stock so as to at all times maintain the quantity of Spare Parts set out in the Spares Stock.</w:t>
      </w:r>
    </w:p>
    <w:p w14:paraId="32E20E3A" w14:textId="6E75687C" w:rsidR="007737BB" w:rsidRPr="003B76AB" w:rsidRDefault="007737BB" w:rsidP="002A1C44">
      <w:pPr>
        <w:pStyle w:val="BBClause3"/>
      </w:pPr>
      <w:bookmarkStart w:id="21" w:name="_Ref220075275"/>
      <w:r w:rsidRPr="003B76AB">
        <w:t>Where, pursuant to the performance of the O&amp;M Services the Contractor is obliged to replace a Component Part ("</w:t>
      </w:r>
      <w:r w:rsidRPr="003B76AB">
        <w:rPr>
          <w:b/>
          <w:bCs/>
        </w:rPr>
        <w:t>Replacement Component Part</w:t>
      </w:r>
      <w:r w:rsidRPr="003B76AB">
        <w:t>") in relation to which:</w:t>
      </w:r>
      <w:bookmarkEnd w:id="21"/>
    </w:p>
    <w:p w14:paraId="25489599" w14:textId="45F52226" w:rsidR="007737BB" w:rsidRPr="003B76AB" w:rsidRDefault="007737BB" w:rsidP="002A1C44">
      <w:pPr>
        <w:pStyle w:val="BBClause5"/>
      </w:pPr>
      <w:bookmarkStart w:id="22" w:name="_Ref220075287"/>
      <w:r w:rsidRPr="003B76AB">
        <w:t>such replacement is required prior to the issue of the Final Acceptance Certificate or there is a manufacturer's warranty and the term of such manufacturer's warranty has not expired, then the Contractor shall be responsible for any costs incurred in procuring such Replacement Component Part including, but not limited to, where the relevant manufacturer does not perform in accordance with its  obligations under its manufacturer's warranty; and</w:t>
      </w:r>
      <w:bookmarkEnd w:id="22"/>
    </w:p>
    <w:p w14:paraId="6C9FCFD8" w14:textId="1A526860" w:rsidR="007737BB" w:rsidRPr="003B76AB" w:rsidRDefault="007737BB" w:rsidP="002A1C44">
      <w:pPr>
        <w:pStyle w:val="BBClause5"/>
      </w:pPr>
      <w:bookmarkStart w:id="23" w:name="_Ref220075294"/>
      <w:r w:rsidRPr="003B76AB">
        <w:t>there is either no manufacturer's warranty or there was a manufacturer's warranty and the term of such manufacturer's warranty has expired, then the Employer shall be responsible for any costs incurred in procuring such Replacement Component Part provided that where any Replacement Component Part has a cost equal to or in excess of five thousand pounds (£5,000) the Contractor shall not order such Replacement Component Part without obtaining prior written consent from the Employer ("</w:t>
      </w:r>
      <w:r w:rsidRPr="003B76AB">
        <w:rPr>
          <w:b/>
          <w:bCs/>
        </w:rPr>
        <w:t>Replacement Request</w:t>
      </w:r>
      <w:r w:rsidRPr="003B76AB">
        <w:t xml:space="preserve">") in which case the Employer will, acting reasonably, respond within ten (10) </w:t>
      </w:r>
      <w:r w:rsidR="000C02BF" w:rsidRPr="003B76AB">
        <w:t>Business Days</w:t>
      </w:r>
      <w:r w:rsidRPr="003B76AB">
        <w:t>.  To avoid doubt, the Contractor shall act reasonably when proposing any Replacement Component Part to the Employer which has a cost equal to or in excess of five thousand pounds (£5,000).</w:t>
      </w:r>
      <w:bookmarkEnd w:id="23"/>
      <w:r w:rsidRPr="003B76AB">
        <w:t xml:space="preserve"> </w:t>
      </w:r>
    </w:p>
    <w:p w14:paraId="49F57353" w14:textId="247F7F27" w:rsidR="007737BB" w:rsidRPr="003B76AB" w:rsidRDefault="007737BB" w:rsidP="00D92F15">
      <w:pPr>
        <w:pStyle w:val="BBClause3"/>
      </w:pPr>
      <w:bookmarkStart w:id="24" w:name="_Ref220075417"/>
      <w:r w:rsidRPr="003B76AB">
        <w:t>The Parties agree that if the Employer does not consent to a Replacement Request then the Employer shall be entitled to procure the relevant Replacement Component Part at its own cost and require the Contractor to replenish the Spares Stock with such Replacement Component Part.</w:t>
      </w:r>
      <w:bookmarkEnd w:id="24"/>
    </w:p>
    <w:p w14:paraId="685619AE" w14:textId="77777777" w:rsidR="007737BB" w:rsidRPr="003B76AB" w:rsidRDefault="007737BB" w:rsidP="00D92F15">
      <w:pPr>
        <w:pStyle w:val="BBClause3"/>
      </w:pPr>
      <w:r w:rsidRPr="003B76AB">
        <w:t xml:space="preserve">If the Contractor replenishes the Spares Stock pursuant to this Contract the Contractor hereby assigns to the Employer the benefit of all manufacturer warranties related to such Spare Parts provided that such assignment shall take effect and the benefit of the assigned manufacturer warranties shall be </w:t>
      </w:r>
      <w:r w:rsidRPr="003B76AB">
        <w:lastRenderedPageBreak/>
        <w:t xml:space="preserve">released to the Employer on the expiry of the Warranty Period or, if earlier, the Contractor becoming insolvent or the earlier termination of this Contract. </w:t>
      </w:r>
    </w:p>
    <w:p w14:paraId="4A2422F1" w14:textId="77777777" w:rsidR="007737BB" w:rsidRPr="003B76AB" w:rsidRDefault="007737BB" w:rsidP="00D92F15">
      <w:pPr>
        <w:pStyle w:val="BBHeading2"/>
      </w:pPr>
      <w:r w:rsidRPr="003B76AB">
        <w:t>Performance</w:t>
      </w:r>
    </w:p>
    <w:p w14:paraId="675D659E" w14:textId="76436FE3" w:rsidR="007737BB" w:rsidRPr="003B76AB" w:rsidRDefault="007737BB" w:rsidP="00D92F15">
      <w:pPr>
        <w:pStyle w:val="BBBodyTextIndent2"/>
      </w:pPr>
      <w:r w:rsidRPr="003B76AB">
        <w:t xml:space="preserve">The Contractor shall measure the performance of the </w:t>
      </w:r>
      <w:r w:rsidR="00517C85">
        <w:t>Renewable Energy System</w:t>
      </w:r>
      <w:r w:rsidR="006432E1" w:rsidRPr="003B76AB">
        <w:t xml:space="preserve"> </w:t>
      </w:r>
      <w:r w:rsidRPr="003B76AB">
        <w:t xml:space="preserve">in accordance with </w:t>
      </w:r>
      <w:r w:rsidR="00771058" w:rsidRPr="003B76AB">
        <w:fldChar w:fldCharType="begin"/>
      </w:r>
      <w:r w:rsidR="00771058" w:rsidRPr="003B76AB">
        <w:instrText xml:space="preserve"> REF _Ref220076077 \w \h </w:instrText>
      </w:r>
      <w:r w:rsidR="003B76AB">
        <w:instrText xml:space="preserve"> \* MERGEFORMAT </w:instrText>
      </w:r>
      <w:r w:rsidR="00771058" w:rsidRPr="003B76AB">
        <w:fldChar w:fldCharType="separate"/>
      </w:r>
      <w:r w:rsidR="00C90712">
        <w:t>Schedule 2</w:t>
      </w:r>
      <w:r w:rsidR="00771058" w:rsidRPr="003B76AB">
        <w:fldChar w:fldCharType="end"/>
      </w:r>
      <w:r w:rsidRPr="003B76AB">
        <w:t xml:space="preserve"> (Performance).</w:t>
      </w:r>
    </w:p>
    <w:p w14:paraId="05105816" w14:textId="77777777" w:rsidR="007737BB" w:rsidRPr="003B76AB" w:rsidRDefault="007737BB" w:rsidP="00D92F15">
      <w:pPr>
        <w:pStyle w:val="BBHeading2"/>
      </w:pPr>
      <w:r w:rsidRPr="003B76AB">
        <w:t xml:space="preserve">Guaranteed Performance </w:t>
      </w:r>
    </w:p>
    <w:p w14:paraId="5F0FF6DE" w14:textId="0ABCE5D8" w:rsidR="007737BB" w:rsidRPr="003B76AB" w:rsidRDefault="007737BB" w:rsidP="00D92F15">
      <w:pPr>
        <w:pStyle w:val="BBClause3"/>
      </w:pPr>
      <w:r w:rsidRPr="003B76AB">
        <w:t xml:space="preserve">From the expiry of the Warranty Period until the expiry or termination of this Contract, the Contractor shall ensure that the </w:t>
      </w:r>
      <w:r w:rsidR="00517C85">
        <w:t>Renewable Energy System</w:t>
      </w:r>
      <w:r w:rsidR="006432E1" w:rsidRPr="003B76AB">
        <w:t xml:space="preserve"> </w:t>
      </w:r>
      <w:r w:rsidRPr="003B76AB">
        <w:t xml:space="preserve">achieves the Guaranteed Performance Ratio. </w:t>
      </w:r>
    </w:p>
    <w:p w14:paraId="027E894E" w14:textId="7CA7C634" w:rsidR="007737BB" w:rsidRPr="003B76AB" w:rsidRDefault="007737BB" w:rsidP="00D92F15">
      <w:pPr>
        <w:pStyle w:val="BBClause3"/>
      </w:pPr>
      <w:bookmarkStart w:id="25" w:name="_Ref220075236"/>
      <w:r w:rsidRPr="003B76AB">
        <w:t xml:space="preserve">Subject to </w:t>
      </w:r>
      <w:r w:rsidR="00C97C55" w:rsidRPr="003B76AB">
        <w:t>clause</w:t>
      </w:r>
      <w:r w:rsidRPr="003B76AB">
        <w:t xml:space="preserve"> </w:t>
      </w:r>
      <w:r w:rsidR="00877FC0" w:rsidRPr="003B76AB">
        <w:fldChar w:fldCharType="begin"/>
      </w:r>
      <w:r w:rsidR="00877FC0" w:rsidRPr="003B76AB">
        <w:instrText xml:space="preserve"> REF _Ref220075193 \w \h </w:instrText>
      </w:r>
      <w:r w:rsidR="003B76AB">
        <w:instrText xml:space="preserve"> \* MERGEFORMAT </w:instrText>
      </w:r>
      <w:r w:rsidR="00877FC0" w:rsidRPr="003B76AB">
        <w:fldChar w:fldCharType="separate"/>
      </w:r>
      <w:r w:rsidR="00C90712">
        <w:t>4.7.4</w:t>
      </w:r>
      <w:r w:rsidR="00877FC0" w:rsidRPr="003B76AB">
        <w:fldChar w:fldCharType="end"/>
      </w:r>
      <w:r w:rsidRPr="003B76AB">
        <w:t xml:space="preserve">, if in any twelve (12) month period from the expiry of the Warranty Period until the termination or expiry of this Contract, the shortfall between the Performance Ratio and the Guaranteed Performance Ratio as determined by the Performance Calculation is the level specified in the first column of </w:t>
      </w:r>
      <w:r w:rsidRPr="00D133A6">
        <w:rPr>
          <w:i/>
          <w:iCs/>
        </w:rPr>
        <w:t>Table 1 Guaranteed Performance Ratio damages</w:t>
      </w:r>
      <w:r w:rsidRPr="003B76AB">
        <w:t>, the Contractor shall make a payment to the Employer equal to the amount specified in the corresponding row of the second column of</w:t>
      </w:r>
      <w:r w:rsidR="00D133A6">
        <w:t xml:space="preserve"> </w:t>
      </w:r>
      <w:r w:rsidRPr="00D133A6">
        <w:rPr>
          <w:i/>
          <w:iCs/>
        </w:rPr>
        <w:t xml:space="preserve">Table </w:t>
      </w:r>
      <w:r w:rsidR="00D263E7" w:rsidRPr="00D133A6">
        <w:rPr>
          <w:i/>
          <w:iCs/>
        </w:rPr>
        <w:t xml:space="preserve">1 </w:t>
      </w:r>
      <w:r w:rsidRPr="00D133A6">
        <w:rPr>
          <w:i/>
          <w:iCs/>
        </w:rPr>
        <w:t>Guaranteed Performance damages</w:t>
      </w:r>
      <w:r w:rsidRPr="003B76AB">
        <w:t xml:space="preserve"> (pro-rated accordingly for each 0.1% Performance Ratio).</w:t>
      </w:r>
      <w:bookmarkEnd w:id="25"/>
    </w:p>
    <w:tbl>
      <w:tblPr>
        <w:tblStyle w:val="TableGrid"/>
        <w:tblW w:w="0" w:type="auto"/>
        <w:tblInd w:w="1622" w:type="dxa"/>
        <w:tblLook w:val="04A0" w:firstRow="1" w:lastRow="0" w:firstColumn="1" w:lastColumn="0" w:noHBand="0" w:noVBand="1"/>
      </w:tblPr>
      <w:tblGrid>
        <w:gridCol w:w="3745"/>
        <w:gridCol w:w="3693"/>
      </w:tblGrid>
      <w:tr w:rsidR="00205150" w:rsidRPr="003B76AB" w14:paraId="0FF7FD9C" w14:textId="77777777" w:rsidTr="0073757A">
        <w:tc>
          <w:tcPr>
            <w:tcW w:w="7438" w:type="dxa"/>
            <w:gridSpan w:val="2"/>
          </w:tcPr>
          <w:p w14:paraId="56C2F32E" w14:textId="19188CC8" w:rsidR="00205150" w:rsidRPr="003B76AB" w:rsidRDefault="00205150" w:rsidP="00205150">
            <w:pPr>
              <w:pStyle w:val="BBBodyTextIndent3"/>
              <w:spacing w:before="120" w:after="120"/>
              <w:ind w:left="0"/>
              <w:jc w:val="center"/>
              <w:rPr>
                <w:b/>
                <w:bCs/>
              </w:rPr>
            </w:pPr>
            <w:r w:rsidRPr="003B76AB">
              <w:rPr>
                <w:b/>
                <w:bCs/>
              </w:rPr>
              <w:t>Table 1 – Guaranteed Performance Ratio damages</w:t>
            </w:r>
          </w:p>
        </w:tc>
      </w:tr>
      <w:tr w:rsidR="00205150" w:rsidRPr="003B76AB" w14:paraId="3BF949DD" w14:textId="77777777" w:rsidTr="00205150">
        <w:tc>
          <w:tcPr>
            <w:tcW w:w="3745" w:type="dxa"/>
          </w:tcPr>
          <w:p w14:paraId="37C9119B" w14:textId="77777777" w:rsidR="00205150" w:rsidRPr="003B76AB" w:rsidRDefault="00205150" w:rsidP="00205150">
            <w:pPr>
              <w:pStyle w:val="BBBodyTextIndent3"/>
              <w:spacing w:before="120" w:after="120"/>
              <w:ind w:left="0"/>
              <w:jc w:val="center"/>
              <w:rPr>
                <w:b/>
                <w:bCs/>
              </w:rPr>
            </w:pPr>
            <w:r w:rsidRPr="003B76AB">
              <w:rPr>
                <w:b/>
                <w:bCs/>
              </w:rPr>
              <w:t>Shortfall between the Performance Ratio and the Guaranteed Performance Ratio</w:t>
            </w:r>
          </w:p>
        </w:tc>
        <w:tc>
          <w:tcPr>
            <w:tcW w:w="3693" w:type="dxa"/>
          </w:tcPr>
          <w:p w14:paraId="37B5292C" w14:textId="77777777" w:rsidR="00205150" w:rsidRPr="003B76AB" w:rsidRDefault="00205150" w:rsidP="00205150">
            <w:pPr>
              <w:pStyle w:val="BBBodyTextIndent3"/>
              <w:spacing w:before="120" w:after="120"/>
              <w:ind w:left="0"/>
              <w:jc w:val="center"/>
              <w:rPr>
                <w:b/>
                <w:bCs/>
              </w:rPr>
            </w:pPr>
            <w:r w:rsidRPr="003B76AB">
              <w:rPr>
                <w:b/>
                <w:bCs/>
              </w:rPr>
              <w:t>Amount payable by the Contractor to the Employer (£)</w:t>
            </w:r>
          </w:p>
        </w:tc>
      </w:tr>
      <w:tr w:rsidR="00205150" w:rsidRPr="003B76AB" w14:paraId="073792A5" w14:textId="77777777" w:rsidTr="00205150">
        <w:tc>
          <w:tcPr>
            <w:tcW w:w="3745" w:type="dxa"/>
          </w:tcPr>
          <w:p w14:paraId="659364B2" w14:textId="77777777" w:rsidR="00205150" w:rsidRPr="003B76AB" w:rsidRDefault="00205150" w:rsidP="00205150">
            <w:pPr>
              <w:pStyle w:val="BBBodyTextIndent3"/>
              <w:spacing w:before="120" w:after="120"/>
              <w:ind w:left="0"/>
              <w:jc w:val="center"/>
            </w:pPr>
            <w:r w:rsidRPr="003B76AB">
              <w:t>0.5%</w:t>
            </w:r>
          </w:p>
        </w:tc>
        <w:tc>
          <w:tcPr>
            <w:tcW w:w="3693" w:type="dxa"/>
          </w:tcPr>
          <w:p w14:paraId="628AF075" w14:textId="4D505045" w:rsidR="00205150" w:rsidRPr="003B76AB" w:rsidRDefault="00205150" w:rsidP="00205150">
            <w:pPr>
              <w:pStyle w:val="BBBodyTextIndent3"/>
              <w:spacing w:before="120" w:after="120"/>
              <w:ind w:left="0"/>
              <w:jc w:val="center"/>
            </w:pPr>
            <w:r w:rsidRPr="003B76AB">
              <w:t>[•]</w:t>
            </w:r>
          </w:p>
        </w:tc>
      </w:tr>
      <w:tr w:rsidR="00205150" w:rsidRPr="003B76AB" w14:paraId="30511835" w14:textId="77777777" w:rsidTr="00205150">
        <w:tc>
          <w:tcPr>
            <w:tcW w:w="3745" w:type="dxa"/>
          </w:tcPr>
          <w:p w14:paraId="7A018B1F" w14:textId="77777777" w:rsidR="00205150" w:rsidRPr="003B76AB" w:rsidRDefault="00205150" w:rsidP="00205150">
            <w:pPr>
              <w:pStyle w:val="BBBodyTextIndent3"/>
              <w:spacing w:before="120" w:after="120"/>
              <w:ind w:left="0"/>
              <w:jc w:val="center"/>
            </w:pPr>
            <w:r w:rsidRPr="003B76AB">
              <w:t>1%</w:t>
            </w:r>
          </w:p>
        </w:tc>
        <w:tc>
          <w:tcPr>
            <w:tcW w:w="3693" w:type="dxa"/>
          </w:tcPr>
          <w:p w14:paraId="28431388" w14:textId="7C7CDDC9" w:rsidR="00205150" w:rsidRPr="003B76AB" w:rsidRDefault="00205150" w:rsidP="00205150">
            <w:pPr>
              <w:pStyle w:val="BBBodyTextIndent3"/>
              <w:spacing w:before="120" w:after="120"/>
              <w:ind w:left="0"/>
              <w:jc w:val="center"/>
            </w:pPr>
            <w:r w:rsidRPr="003B76AB">
              <w:t>[•]</w:t>
            </w:r>
          </w:p>
        </w:tc>
      </w:tr>
      <w:tr w:rsidR="00205150" w:rsidRPr="003B76AB" w14:paraId="1E7F23AA" w14:textId="77777777" w:rsidTr="00205150">
        <w:tc>
          <w:tcPr>
            <w:tcW w:w="3745" w:type="dxa"/>
          </w:tcPr>
          <w:p w14:paraId="321A6DE4" w14:textId="77777777" w:rsidR="00205150" w:rsidRPr="003B76AB" w:rsidRDefault="00205150" w:rsidP="00205150">
            <w:pPr>
              <w:pStyle w:val="BBBodyTextIndent3"/>
              <w:spacing w:before="120" w:after="120"/>
              <w:ind w:left="0"/>
              <w:jc w:val="center"/>
            </w:pPr>
            <w:r w:rsidRPr="003B76AB">
              <w:t>1.5%</w:t>
            </w:r>
          </w:p>
        </w:tc>
        <w:tc>
          <w:tcPr>
            <w:tcW w:w="3693" w:type="dxa"/>
          </w:tcPr>
          <w:p w14:paraId="3AF685FE" w14:textId="5D5573E9" w:rsidR="00205150" w:rsidRPr="003B76AB" w:rsidRDefault="00205150" w:rsidP="00205150">
            <w:pPr>
              <w:pStyle w:val="BBBodyTextIndent3"/>
              <w:spacing w:before="120" w:after="120"/>
              <w:ind w:left="0"/>
              <w:jc w:val="center"/>
            </w:pPr>
            <w:r w:rsidRPr="003B76AB">
              <w:t>[•]</w:t>
            </w:r>
          </w:p>
        </w:tc>
      </w:tr>
      <w:tr w:rsidR="00205150" w:rsidRPr="003B76AB" w14:paraId="6170FBB3" w14:textId="77777777" w:rsidTr="00205150">
        <w:tc>
          <w:tcPr>
            <w:tcW w:w="3745" w:type="dxa"/>
          </w:tcPr>
          <w:p w14:paraId="0E87E1B0" w14:textId="77777777" w:rsidR="00205150" w:rsidRPr="003B76AB" w:rsidRDefault="00205150" w:rsidP="00205150">
            <w:pPr>
              <w:pStyle w:val="BBBodyTextIndent3"/>
              <w:spacing w:before="120" w:after="120"/>
              <w:ind w:left="0"/>
              <w:jc w:val="center"/>
            </w:pPr>
            <w:r w:rsidRPr="003B76AB">
              <w:t>2%</w:t>
            </w:r>
          </w:p>
        </w:tc>
        <w:tc>
          <w:tcPr>
            <w:tcW w:w="3693" w:type="dxa"/>
          </w:tcPr>
          <w:p w14:paraId="0DE9E7DF" w14:textId="324C9048" w:rsidR="00205150" w:rsidRPr="003B76AB" w:rsidRDefault="00205150" w:rsidP="00205150">
            <w:pPr>
              <w:pStyle w:val="BBBodyTextIndent3"/>
              <w:spacing w:before="120" w:after="120"/>
              <w:ind w:left="0"/>
              <w:jc w:val="center"/>
            </w:pPr>
            <w:r w:rsidRPr="003B76AB">
              <w:t>[•]</w:t>
            </w:r>
          </w:p>
        </w:tc>
      </w:tr>
      <w:tr w:rsidR="00205150" w:rsidRPr="003B76AB" w14:paraId="5BF96DBB" w14:textId="77777777" w:rsidTr="00205150">
        <w:tc>
          <w:tcPr>
            <w:tcW w:w="3745" w:type="dxa"/>
          </w:tcPr>
          <w:p w14:paraId="4674E9E1" w14:textId="77777777" w:rsidR="00205150" w:rsidRPr="003B76AB" w:rsidRDefault="00205150" w:rsidP="00205150">
            <w:pPr>
              <w:pStyle w:val="BBBodyTextIndent3"/>
              <w:spacing w:before="120" w:after="120"/>
              <w:ind w:left="0"/>
              <w:jc w:val="center"/>
            </w:pPr>
            <w:r w:rsidRPr="003B76AB">
              <w:t>2.5%</w:t>
            </w:r>
          </w:p>
        </w:tc>
        <w:tc>
          <w:tcPr>
            <w:tcW w:w="3693" w:type="dxa"/>
          </w:tcPr>
          <w:p w14:paraId="0E3D2D24" w14:textId="3E47DD71" w:rsidR="00205150" w:rsidRPr="003B76AB" w:rsidRDefault="00205150" w:rsidP="00205150">
            <w:pPr>
              <w:pStyle w:val="BBBodyTextIndent3"/>
              <w:spacing w:before="120" w:after="120"/>
              <w:ind w:left="0"/>
              <w:jc w:val="center"/>
            </w:pPr>
            <w:r w:rsidRPr="003B76AB">
              <w:t>[•]</w:t>
            </w:r>
          </w:p>
        </w:tc>
      </w:tr>
      <w:tr w:rsidR="00205150" w:rsidRPr="003B76AB" w14:paraId="1A996909" w14:textId="77777777" w:rsidTr="00205150">
        <w:tc>
          <w:tcPr>
            <w:tcW w:w="3745" w:type="dxa"/>
          </w:tcPr>
          <w:p w14:paraId="0AF38CDB" w14:textId="77777777" w:rsidR="00205150" w:rsidRPr="003B76AB" w:rsidRDefault="00205150" w:rsidP="00205150">
            <w:pPr>
              <w:pStyle w:val="BBBodyTextIndent3"/>
              <w:spacing w:before="120" w:after="120"/>
              <w:ind w:left="0"/>
              <w:jc w:val="center"/>
            </w:pPr>
            <w:r w:rsidRPr="003B76AB">
              <w:t>3%</w:t>
            </w:r>
          </w:p>
        </w:tc>
        <w:tc>
          <w:tcPr>
            <w:tcW w:w="3693" w:type="dxa"/>
          </w:tcPr>
          <w:p w14:paraId="3C6F72F1" w14:textId="6607163C" w:rsidR="00205150" w:rsidRPr="003B76AB" w:rsidRDefault="00205150" w:rsidP="00205150">
            <w:pPr>
              <w:pStyle w:val="BBBodyTextIndent3"/>
              <w:spacing w:before="120" w:after="120"/>
              <w:ind w:left="0"/>
              <w:jc w:val="center"/>
            </w:pPr>
            <w:r w:rsidRPr="003B76AB">
              <w:t>[•]</w:t>
            </w:r>
          </w:p>
        </w:tc>
      </w:tr>
      <w:tr w:rsidR="00205150" w:rsidRPr="003B76AB" w14:paraId="7516373C" w14:textId="77777777" w:rsidTr="00205150">
        <w:tc>
          <w:tcPr>
            <w:tcW w:w="3745" w:type="dxa"/>
          </w:tcPr>
          <w:p w14:paraId="0A5F3DD0" w14:textId="77777777" w:rsidR="00205150" w:rsidRPr="003B76AB" w:rsidRDefault="00205150" w:rsidP="00205150">
            <w:pPr>
              <w:pStyle w:val="BBBodyTextIndent3"/>
              <w:spacing w:before="120" w:after="120"/>
              <w:ind w:left="0"/>
              <w:jc w:val="center"/>
            </w:pPr>
            <w:r w:rsidRPr="003B76AB">
              <w:t>3.5%</w:t>
            </w:r>
          </w:p>
        </w:tc>
        <w:tc>
          <w:tcPr>
            <w:tcW w:w="3693" w:type="dxa"/>
          </w:tcPr>
          <w:p w14:paraId="02D3093E" w14:textId="38ECE200" w:rsidR="00205150" w:rsidRPr="003B76AB" w:rsidRDefault="00205150" w:rsidP="00205150">
            <w:pPr>
              <w:pStyle w:val="BBBodyTextIndent3"/>
              <w:spacing w:before="120" w:after="120"/>
              <w:ind w:left="0"/>
              <w:jc w:val="center"/>
            </w:pPr>
            <w:r w:rsidRPr="003B76AB">
              <w:t>[•]</w:t>
            </w:r>
          </w:p>
        </w:tc>
      </w:tr>
      <w:tr w:rsidR="00205150" w:rsidRPr="003B76AB" w14:paraId="3A99D323" w14:textId="77777777" w:rsidTr="00205150">
        <w:tc>
          <w:tcPr>
            <w:tcW w:w="3745" w:type="dxa"/>
          </w:tcPr>
          <w:p w14:paraId="7051DCFA" w14:textId="77777777" w:rsidR="00205150" w:rsidRPr="003B76AB" w:rsidRDefault="00205150" w:rsidP="00205150">
            <w:pPr>
              <w:pStyle w:val="BBBodyTextIndent3"/>
              <w:spacing w:before="120" w:after="120"/>
              <w:ind w:left="0"/>
              <w:jc w:val="center"/>
            </w:pPr>
            <w:r w:rsidRPr="003B76AB">
              <w:t>4%</w:t>
            </w:r>
          </w:p>
        </w:tc>
        <w:tc>
          <w:tcPr>
            <w:tcW w:w="3693" w:type="dxa"/>
          </w:tcPr>
          <w:p w14:paraId="0F974E0C" w14:textId="77777777" w:rsidR="00205150" w:rsidRPr="003B76AB" w:rsidRDefault="00205150" w:rsidP="00205150">
            <w:pPr>
              <w:pStyle w:val="BBBodyTextIndent3"/>
              <w:spacing w:before="120" w:after="120"/>
              <w:ind w:left="0"/>
              <w:jc w:val="center"/>
            </w:pPr>
            <w:r w:rsidRPr="003B76AB">
              <w:t>[•]</w:t>
            </w:r>
          </w:p>
        </w:tc>
      </w:tr>
      <w:tr w:rsidR="00205150" w:rsidRPr="003B76AB" w14:paraId="7AE4517A" w14:textId="77777777" w:rsidTr="00205150">
        <w:tc>
          <w:tcPr>
            <w:tcW w:w="3745" w:type="dxa"/>
          </w:tcPr>
          <w:p w14:paraId="3A45C912" w14:textId="77777777" w:rsidR="00205150" w:rsidRPr="003B76AB" w:rsidRDefault="00205150" w:rsidP="00205150">
            <w:pPr>
              <w:pStyle w:val="BBBodyTextIndent3"/>
              <w:spacing w:before="120" w:after="120"/>
              <w:ind w:left="0"/>
              <w:jc w:val="center"/>
            </w:pPr>
            <w:r w:rsidRPr="003B76AB">
              <w:t>4.5%</w:t>
            </w:r>
          </w:p>
        </w:tc>
        <w:tc>
          <w:tcPr>
            <w:tcW w:w="3693" w:type="dxa"/>
          </w:tcPr>
          <w:p w14:paraId="223F8BD6" w14:textId="72A6EA8C" w:rsidR="00205150" w:rsidRPr="003B76AB" w:rsidRDefault="00205150" w:rsidP="00205150">
            <w:pPr>
              <w:pStyle w:val="BBBodyTextIndent3"/>
              <w:spacing w:before="120" w:after="120"/>
              <w:ind w:left="0"/>
              <w:jc w:val="center"/>
            </w:pPr>
            <w:r w:rsidRPr="003B76AB">
              <w:t>[•]</w:t>
            </w:r>
          </w:p>
        </w:tc>
      </w:tr>
      <w:tr w:rsidR="00205150" w:rsidRPr="003B76AB" w14:paraId="33DCA475" w14:textId="77777777" w:rsidTr="00205150">
        <w:tc>
          <w:tcPr>
            <w:tcW w:w="3745" w:type="dxa"/>
          </w:tcPr>
          <w:p w14:paraId="2416B320" w14:textId="77777777" w:rsidR="00205150" w:rsidRPr="003B76AB" w:rsidRDefault="00205150" w:rsidP="00205150">
            <w:pPr>
              <w:pStyle w:val="BBBodyTextIndent3"/>
              <w:spacing w:before="120" w:after="120"/>
              <w:ind w:left="0"/>
              <w:jc w:val="center"/>
            </w:pPr>
            <w:r w:rsidRPr="003B76AB">
              <w:t>5%</w:t>
            </w:r>
          </w:p>
        </w:tc>
        <w:tc>
          <w:tcPr>
            <w:tcW w:w="3693" w:type="dxa"/>
          </w:tcPr>
          <w:p w14:paraId="15E2AB91" w14:textId="0880E0D1" w:rsidR="00205150" w:rsidRPr="003B76AB" w:rsidRDefault="00205150" w:rsidP="00205150">
            <w:pPr>
              <w:pStyle w:val="BBBodyTextIndent3"/>
              <w:spacing w:before="120" w:after="120"/>
              <w:ind w:left="0"/>
              <w:jc w:val="center"/>
            </w:pPr>
            <w:r w:rsidRPr="003B76AB">
              <w:t>[•]</w:t>
            </w:r>
          </w:p>
        </w:tc>
      </w:tr>
      <w:tr w:rsidR="00205150" w:rsidRPr="003B76AB" w14:paraId="549CE46C" w14:textId="77777777" w:rsidTr="00205150">
        <w:tc>
          <w:tcPr>
            <w:tcW w:w="3745" w:type="dxa"/>
          </w:tcPr>
          <w:p w14:paraId="329DDA9F" w14:textId="77777777" w:rsidR="00205150" w:rsidRPr="003B76AB" w:rsidRDefault="00205150" w:rsidP="00205150">
            <w:pPr>
              <w:pStyle w:val="BBBodyTextIndent3"/>
              <w:spacing w:before="120" w:after="120"/>
              <w:ind w:left="0"/>
              <w:jc w:val="center"/>
            </w:pPr>
            <w:r w:rsidRPr="003B76AB">
              <w:t>5.5%</w:t>
            </w:r>
          </w:p>
        </w:tc>
        <w:tc>
          <w:tcPr>
            <w:tcW w:w="3693" w:type="dxa"/>
          </w:tcPr>
          <w:p w14:paraId="6CD8CF7D" w14:textId="533D7164" w:rsidR="00205150" w:rsidRPr="003B76AB" w:rsidRDefault="00205150" w:rsidP="00205150">
            <w:pPr>
              <w:pStyle w:val="BBBodyTextIndent3"/>
              <w:spacing w:before="120" w:after="120"/>
              <w:ind w:left="0"/>
              <w:jc w:val="center"/>
            </w:pPr>
            <w:r w:rsidRPr="003B76AB">
              <w:t>[•]</w:t>
            </w:r>
          </w:p>
        </w:tc>
      </w:tr>
      <w:tr w:rsidR="00205150" w:rsidRPr="003B76AB" w14:paraId="4CCB5AFB" w14:textId="77777777" w:rsidTr="00205150">
        <w:tc>
          <w:tcPr>
            <w:tcW w:w="3745" w:type="dxa"/>
          </w:tcPr>
          <w:p w14:paraId="21F3E05F" w14:textId="77777777" w:rsidR="00205150" w:rsidRPr="003B76AB" w:rsidRDefault="00205150" w:rsidP="00205150">
            <w:pPr>
              <w:pStyle w:val="BBBodyTextIndent3"/>
              <w:spacing w:before="120" w:after="120"/>
              <w:ind w:left="0"/>
              <w:jc w:val="center"/>
            </w:pPr>
            <w:r w:rsidRPr="003B76AB">
              <w:t>≥6%</w:t>
            </w:r>
          </w:p>
        </w:tc>
        <w:tc>
          <w:tcPr>
            <w:tcW w:w="3693" w:type="dxa"/>
          </w:tcPr>
          <w:p w14:paraId="23F36DE3" w14:textId="7733DD65" w:rsidR="00205150" w:rsidRPr="003B76AB" w:rsidRDefault="00205150" w:rsidP="00205150">
            <w:pPr>
              <w:pStyle w:val="BBBodyTextIndent3"/>
              <w:spacing w:before="120" w:after="120"/>
              <w:ind w:left="0"/>
              <w:jc w:val="center"/>
            </w:pPr>
            <w:r w:rsidRPr="003B76AB">
              <w:t>[•]</w:t>
            </w:r>
          </w:p>
        </w:tc>
      </w:tr>
    </w:tbl>
    <w:p w14:paraId="6E7FAE93" w14:textId="77777777" w:rsidR="00205150" w:rsidRPr="003B76AB" w:rsidRDefault="00205150" w:rsidP="00205150">
      <w:pPr>
        <w:pStyle w:val="BBBodyTextNoSpacing"/>
      </w:pPr>
    </w:p>
    <w:p w14:paraId="599A0624" w14:textId="5F53CF32" w:rsidR="007737BB" w:rsidRPr="003B76AB" w:rsidRDefault="007737BB" w:rsidP="00205150">
      <w:pPr>
        <w:pStyle w:val="BBClause3"/>
      </w:pPr>
      <w:r w:rsidRPr="003B76AB">
        <w:lastRenderedPageBreak/>
        <w:t xml:space="preserve">The Guaranteed Performance Ratio damages payable under </w:t>
      </w:r>
      <w:r w:rsidR="00C97C55" w:rsidRPr="003B76AB">
        <w:t>clause</w:t>
      </w:r>
      <w:r w:rsidRPr="003B76AB">
        <w:t xml:space="preserve"> </w:t>
      </w:r>
      <w:r w:rsidR="00877FC0" w:rsidRPr="003B76AB">
        <w:fldChar w:fldCharType="begin"/>
      </w:r>
      <w:r w:rsidR="00877FC0" w:rsidRPr="003B76AB">
        <w:instrText xml:space="preserve"> REF _Ref220075236 \w \h </w:instrText>
      </w:r>
      <w:r w:rsidR="003B76AB">
        <w:instrText xml:space="preserve"> \* MERGEFORMAT </w:instrText>
      </w:r>
      <w:r w:rsidR="00877FC0" w:rsidRPr="003B76AB">
        <w:fldChar w:fldCharType="separate"/>
      </w:r>
      <w:r w:rsidR="00C90712">
        <w:t>4.7.2</w:t>
      </w:r>
      <w:r w:rsidR="00877FC0" w:rsidRPr="003B76AB">
        <w:fldChar w:fldCharType="end"/>
      </w:r>
      <w:r w:rsidRPr="003B76AB">
        <w:t xml:space="preserve"> shall be the only damages due from the Contractor to the Employer in respect of a failure to meet the Guarantee</w:t>
      </w:r>
      <w:r w:rsidR="00D263E7">
        <w:t>d</w:t>
      </w:r>
      <w:r w:rsidRPr="003B76AB">
        <w:t xml:space="preserve"> Performance Ratio without prejudice to the remedies available to the Employer in the event of termination pursuant to </w:t>
      </w:r>
      <w:r w:rsidR="00C97C55" w:rsidRPr="003B76AB">
        <w:t>clause</w:t>
      </w:r>
      <w:r w:rsidRPr="003B76AB">
        <w:t xml:space="preserve">s </w:t>
      </w:r>
      <w:r w:rsidR="00877FC0" w:rsidRPr="003B76AB">
        <w:fldChar w:fldCharType="begin"/>
      </w:r>
      <w:r w:rsidR="00877FC0" w:rsidRPr="003B76AB">
        <w:instrText xml:space="preserve"> REF _Ref220075317 \w \h </w:instrText>
      </w:r>
      <w:r w:rsidR="003B76AB">
        <w:instrText xml:space="preserve"> \* MERGEFORMAT </w:instrText>
      </w:r>
      <w:r w:rsidR="00877FC0" w:rsidRPr="003B76AB">
        <w:fldChar w:fldCharType="separate"/>
      </w:r>
      <w:r w:rsidR="00C90712">
        <w:t>13.1</w:t>
      </w:r>
      <w:r w:rsidR="00877FC0" w:rsidRPr="003B76AB">
        <w:fldChar w:fldCharType="end"/>
      </w:r>
      <w:r w:rsidRPr="003B76AB">
        <w:t xml:space="preserve"> and </w:t>
      </w:r>
      <w:r w:rsidR="00C341FA" w:rsidRPr="003B76AB">
        <w:fldChar w:fldCharType="begin"/>
      </w:r>
      <w:r w:rsidR="00C341FA" w:rsidRPr="003B76AB">
        <w:instrText xml:space="preserve"> REF _Ref220320806 \r \h </w:instrText>
      </w:r>
      <w:r w:rsidR="003B76AB">
        <w:instrText xml:space="preserve"> \* MERGEFORMAT </w:instrText>
      </w:r>
      <w:r w:rsidR="00C341FA" w:rsidRPr="003B76AB">
        <w:fldChar w:fldCharType="separate"/>
      </w:r>
      <w:r w:rsidR="00C90712">
        <w:t>14.1</w:t>
      </w:r>
      <w:r w:rsidR="00C341FA" w:rsidRPr="003B76AB">
        <w:fldChar w:fldCharType="end"/>
      </w:r>
      <w:r w:rsidRPr="003B76AB">
        <w:t>.</w:t>
      </w:r>
    </w:p>
    <w:p w14:paraId="04EA75EA" w14:textId="29A49E4E" w:rsidR="007737BB" w:rsidRPr="003B76AB" w:rsidRDefault="007737BB" w:rsidP="00877FC0">
      <w:pPr>
        <w:pStyle w:val="BBBodyTextIndent2"/>
        <w:ind w:left="1616" w:hanging="896"/>
      </w:pPr>
      <w:r w:rsidRPr="003B76AB">
        <w:t>4.6.3A</w:t>
      </w:r>
      <w:r w:rsidRPr="003B76AB">
        <w:tab/>
        <w:t xml:space="preserve">The figures in the second column of </w:t>
      </w:r>
      <w:r w:rsidRPr="00D133A6">
        <w:rPr>
          <w:i/>
          <w:iCs/>
        </w:rPr>
        <w:t xml:space="preserve">Table 1 Guaranteed Performance Ratio </w:t>
      </w:r>
      <w:r w:rsidR="00D133A6" w:rsidRPr="00D133A6">
        <w:rPr>
          <w:i/>
          <w:iCs/>
        </w:rPr>
        <w:t>damages</w:t>
      </w:r>
      <w:r w:rsidR="00D133A6" w:rsidRPr="003B76AB">
        <w:t xml:space="preserve"> </w:t>
      </w:r>
      <w:r w:rsidRPr="003B76AB">
        <w:t xml:space="preserve">shall be indexed on each anniversary of the Effective Date. </w:t>
      </w:r>
    </w:p>
    <w:p w14:paraId="31BA3586" w14:textId="218E869D" w:rsidR="007737BB" w:rsidRPr="003B76AB" w:rsidRDefault="007737BB" w:rsidP="00205150">
      <w:pPr>
        <w:pStyle w:val="BBClause3"/>
      </w:pPr>
      <w:bookmarkStart w:id="26" w:name="_Ref220075193"/>
      <w:r w:rsidRPr="003B76AB">
        <w:t xml:space="preserve">The Contractor shall not be liable for any damages under </w:t>
      </w:r>
      <w:r w:rsidR="00C97C55" w:rsidRPr="003B76AB">
        <w:t>clause</w:t>
      </w:r>
      <w:r w:rsidRPr="003B76AB">
        <w:t xml:space="preserve"> </w:t>
      </w:r>
      <w:r w:rsidR="00877FC0" w:rsidRPr="003B76AB">
        <w:fldChar w:fldCharType="begin"/>
      </w:r>
      <w:r w:rsidR="00877FC0" w:rsidRPr="003B76AB">
        <w:instrText xml:space="preserve"> REF _Ref220075236 \w \h </w:instrText>
      </w:r>
      <w:r w:rsidR="003B76AB">
        <w:instrText xml:space="preserve"> \* MERGEFORMAT </w:instrText>
      </w:r>
      <w:r w:rsidR="00877FC0" w:rsidRPr="003B76AB">
        <w:fldChar w:fldCharType="separate"/>
      </w:r>
      <w:r w:rsidR="00C90712">
        <w:t>4.7.2</w:t>
      </w:r>
      <w:r w:rsidR="00877FC0" w:rsidRPr="003B76AB">
        <w:fldChar w:fldCharType="end"/>
      </w:r>
      <w:r w:rsidRPr="003B76AB">
        <w:t xml:space="preserve"> if  the Performance Ratio is reduced as a consequence of any of the events set out below:</w:t>
      </w:r>
      <w:bookmarkEnd w:id="26"/>
      <w:r w:rsidRPr="003B76AB">
        <w:t xml:space="preserve"> </w:t>
      </w:r>
    </w:p>
    <w:p w14:paraId="4FA43344" w14:textId="1E667F73" w:rsidR="007737BB" w:rsidRPr="003B76AB" w:rsidRDefault="007737BB" w:rsidP="00205150">
      <w:pPr>
        <w:pStyle w:val="BBClause5"/>
      </w:pPr>
      <w:r w:rsidRPr="003B76AB">
        <w:t xml:space="preserve">alterations, repairs, modifications or work undertaken by individuals not authorised by the Contractor provided always that this shall not apply to any reduction in Performance Ratio caused by the Contractor's failure to maintain the proper functioning of the Security System in accordance with </w:t>
      </w:r>
      <w:r w:rsidR="00C97C55" w:rsidRPr="003B76AB">
        <w:t>clause</w:t>
      </w:r>
      <w:r w:rsidRPr="003B76AB">
        <w:t xml:space="preserve"> </w:t>
      </w:r>
      <w:r w:rsidR="00877FC0" w:rsidRPr="003B76AB">
        <w:fldChar w:fldCharType="begin"/>
      </w:r>
      <w:r w:rsidR="00877FC0" w:rsidRPr="003B76AB">
        <w:instrText xml:space="preserve"> REF _Ref220075398 \w \h </w:instrText>
      </w:r>
      <w:r w:rsidR="003B76AB">
        <w:instrText xml:space="preserve"> \* MERGEFORMAT </w:instrText>
      </w:r>
      <w:r w:rsidR="00877FC0" w:rsidRPr="003B76AB">
        <w:fldChar w:fldCharType="separate"/>
      </w:r>
      <w:r w:rsidR="00C90712">
        <w:t>4.4.6</w:t>
      </w:r>
      <w:r w:rsidR="00877FC0" w:rsidRPr="003B76AB">
        <w:fldChar w:fldCharType="end"/>
      </w:r>
      <w:r w:rsidRPr="003B76AB">
        <w:t>;</w:t>
      </w:r>
    </w:p>
    <w:p w14:paraId="694F8C85" w14:textId="351CB1B6" w:rsidR="007737BB" w:rsidRPr="003B76AB" w:rsidRDefault="007737BB" w:rsidP="00205150">
      <w:pPr>
        <w:pStyle w:val="BBClause5"/>
      </w:pPr>
      <w:r w:rsidRPr="003B76AB">
        <w:t xml:space="preserve">alterations, repairs, modifications or work undertaken by any third party engaged by the Employer in accordance with </w:t>
      </w:r>
      <w:r w:rsidR="00C97C55" w:rsidRPr="003B76AB">
        <w:t>clause</w:t>
      </w:r>
      <w:r w:rsidRPr="003B76AB">
        <w:t xml:space="preserve"> </w:t>
      </w:r>
      <w:r w:rsidR="00877FC0" w:rsidRPr="003B76AB">
        <w:fldChar w:fldCharType="begin"/>
      </w:r>
      <w:r w:rsidR="00877FC0" w:rsidRPr="003B76AB">
        <w:instrText xml:space="preserve"> REF _Ref220075406 \w \h </w:instrText>
      </w:r>
      <w:r w:rsidR="003B76AB">
        <w:instrText xml:space="preserve"> \* MERGEFORMAT </w:instrText>
      </w:r>
      <w:r w:rsidR="00877FC0" w:rsidRPr="003B76AB">
        <w:fldChar w:fldCharType="separate"/>
      </w:r>
      <w:r w:rsidR="00C90712">
        <w:t>4.3.2</w:t>
      </w:r>
      <w:r w:rsidR="00877FC0" w:rsidRPr="003B76AB">
        <w:fldChar w:fldCharType="end"/>
      </w:r>
      <w:r w:rsidRPr="003B76AB">
        <w:t>;</w:t>
      </w:r>
    </w:p>
    <w:p w14:paraId="2BCEBBD6" w14:textId="77777777" w:rsidR="007737BB" w:rsidRPr="003B76AB" w:rsidRDefault="007737BB" w:rsidP="00205150">
      <w:pPr>
        <w:pStyle w:val="BBClause5"/>
      </w:pPr>
      <w:r w:rsidRPr="003B76AB">
        <w:t>the use of materials not authorised by the Contractor;</w:t>
      </w:r>
    </w:p>
    <w:p w14:paraId="3508BB56" w14:textId="77777777" w:rsidR="007737BB" w:rsidRPr="003B76AB" w:rsidRDefault="007737BB" w:rsidP="00205150">
      <w:pPr>
        <w:pStyle w:val="BBClause5"/>
      </w:pPr>
      <w:r w:rsidRPr="003B76AB">
        <w:t>an event of Force Majeure;</w:t>
      </w:r>
    </w:p>
    <w:p w14:paraId="2B07ADBB" w14:textId="77777777" w:rsidR="007737BB" w:rsidRPr="003B76AB" w:rsidRDefault="007737BB" w:rsidP="00205150">
      <w:pPr>
        <w:pStyle w:val="BBClause5"/>
      </w:pPr>
      <w:r w:rsidRPr="003B76AB">
        <w:t>outages in the grid or grid connection;</w:t>
      </w:r>
    </w:p>
    <w:p w14:paraId="60A0B074" w14:textId="77777777" w:rsidR="007737BB" w:rsidRPr="003B76AB" w:rsidRDefault="007737BB" w:rsidP="00205150">
      <w:pPr>
        <w:pStyle w:val="BBClause5"/>
      </w:pPr>
      <w:r w:rsidRPr="003B76AB">
        <w:t xml:space="preserve">any act or omission or breach of contract of the Employer or any other person authorised or engaged by the Employer; </w:t>
      </w:r>
    </w:p>
    <w:p w14:paraId="0F9E43F6" w14:textId="77777777" w:rsidR="007737BB" w:rsidRPr="003B76AB" w:rsidRDefault="007737BB" w:rsidP="00205150">
      <w:pPr>
        <w:pStyle w:val="BBClause5"/>
      </w:pPr>
      <w:r w:rsidRPr="003B76AB">
        <w:t xml:space="preserve">use of unauthorised spare parts by the Employer, his agents or a third party; </w:t>
      </w:r>
    </w:p>
    <w:p w14:paraId="45A1E479" w14:textId="6A1DC815" w:rsidR="007737BB" w:rsidRPr="003B76AB" w:rsidRDefault="007737BB" w:rsidP="00205150">
      <w:pPr>
        <w:pStyle w:val="BBClause5"/>
      </w:pPr>
      <w:r w:rsidRPr="003B76AB">
        <w:t xml:space="preserve">vandalism or theft or damage to the </w:t>
      </w:r>
      <w:r w:rsidR="00517C85">
        <w:t>Renewable Energy System</w:t>
      </w:r>
      <w:r w:rsidR="006432E1" w:rsidRPr="003B76AB">
        <w:t xml:space="preserve"> </w:t>
      </w:r>
      <w:r w:rsidRPr="003B76AB">
        <w:t xml:space="preserve">caused accidentally or deliberately by a third party; </w:t>
      </w:r>
    </w:p>
    <w:p w14:paraId="6EC6C0F5" w14:textId="5F3F3CEA" w:rsidR="007737BB" w:rsidRPr="003B76AB" w:rsidRDefault="007737BB" w:rsidP="00205150">
      <w:pPr>
        <w:pStyle w:val="BBClause5"/>
      </w:pPr>
      <w:r w:rsidRPr="003B76AB">
        <w:t xml:space="preserve">the Employer not responding to a Replacement Request within the time period set out at </w:t>
      </w:r>
      <w:r w:rsidR="00C97C55" w:rsidRPr="003B76AB">
        <w:t>clause</w:t>
      </w:r>
      <w:r w:rsidRPr="003B76AB">
        <w:t xml:space="preserve"> </w:t>
      </w:r>
      <w:r w:rsidR="00877FC0" w:rsidRPr="003B76AB">
        <w:fldChar w:fldCharType="begin"/>
      </w:r>
      <w:r w:rsidR="00877FC0" w:rsidRPr="003B76AB">
        <w:instrText xml:space="preserve"> REF _Ref220075294 \w \h </w:instrText>
      </w:r>
      <w:r w:rsidR="003B76AB">
        <w:instrText xml:space="preserve"> \* MERGEFORMAT </w:instrText>
      </w:r>
      <w:r w:rsidR="00877FC0" w:rsidRPr="003B76AB">
        <w:fldChar w:fldCharType="separate"/>
      </w:r>
      <w:r w:rsidR="00C90712">
        <w:t>4.5.8(b)</w:t>
      </w:r>
      <w:r w:rsidR="00877FC0" w:rsidRPr="003B76AB">
        <w:fldChar w:fldCharType="end"/>
      </w:r>
      <w:r w:rsidRPr="003B76AB">
        <w:t xml:space="preserve">; </w:t>
      </w:r>
    </w:p>
    <w:p w14:paraId="59E57063" w14:textId="5762908D" w:rsidR="007737BB" w:rsidRPr="003B76AB" w:rsidRDefault="007737BB" w:rsidP="00205150">
      <w:pPr>
        <w:pStyle w:val="BBClause5"/>
      </w:pPr>
      <w:r w:rsidRPr="003B76AB">
        <w:t xml:space="preserve">the procuring or installation of a Replacement Component Part which has been procured in accordance with </w:t>
      </w:r>
      <w:r w:rsidR="00C97C55" w:rsidRPr="003B76AB">
        <w:t>clause</w:t>
      </w:r>
      <w:r w:rsidRPr="003B76AB">
        <w:t xml:space="preserve"> </w:t>
      </w:r>
      <w:r w:rsidR="00877FC0" w:rsidRPr="003B76AB">
        <w:fldChar w:fldCharType="begin"/>
      </w:r>
      <w:r w:rsidR="00877FC0" w:rsidRPr="003B76AB">
        <w:instrText xml:space="preserve"> REF _Ref220075417 \w \h </w:instrText>
      </w:r>
      <w:r w:rsidR="003B76AB">
        <w:instrText xml:space="preserve"> \* MERGEFORMAT </w:instrText>
      </w:r>
      <w:r w:rsidR="00877FC0" w:rsidRPr="003B76AB">
        <w:fldChar w:fldCharType="separate"/>
      </w:r>
      <w:r w:rsidR="00C90712">
        <w:t>4.5.9</w:t>
      </w:r>
      <w:r w:rsidR="00877FC0" w:rsidRPr="003B76AB">
        <w:fldChar w:fldCharType="end"/>
      </w:r>
      <w:r w:rsidRPr="003B76AB">
        <w:t xml:space="preserve">; </w:t>
      </w:r>
    </w:p>
    <w:p w14:paraId="521569B2" w14:textId="77777777" w:rsidR="007737BB" w:rsidRPr="003B76AB" w:rsidRDefault="007737BB" w:rsidP="00205150">
      <w:pPr>
        <w:pStyle w:val="BBClause5"/>
      </w:pPr>
      <w:r w:rsidRPr="003B76AB">
        <w:t>any act or omission or breach of contract of the Landlord or any other person authorised or engaged by the Landlord; or</w:t>
      </w:r>
    </w:p>
    <w:p w14:paraId="1A84A270" w14:textId="53146E35" w:rsidR="007737BB" w:rsidRPr="003B76AB" w:rsidRDefault="007737BB" w:rsidP="00205150">
      <w:pPr>
        <w:pStyle w:val="BBClause5"/>
      </w:pPr>
      <w:r w:rsidRPr="003B76AB">
        <w:t xml:space="preserve">in circumstances where </w:t>
      </w:r>
      <w:r w:rsidR="00C97C55" w:rsidRPr="003B76AB">
        <w:t>clause</w:t>
      </w:r>
      <w:r w:rsidRPr="003B76AB">
        <w:t xml:space="preserve"> </w:t>
      </w:r>
      <w:r w:rsidR="00877FC0" w:rsidRPr="003B76AB">
        <w:fldChar w:fldCharType="begin"/>
      </w:r>
      <w:r w:rsidR="00877FC0" w:rsidRPr="003B76AB">
        <w:instrText xml:space="preserve"> REF _Ref220075425 \w \h </w:instrText>
      </w:r>
      <w:r w:rsidR="003B76AB">
        <w:instrText xml:space="preserve"> \* MERGEFORMAT </w:instrText>
      </w:r>
      <w:r w:rsidR="00877FC0" w:rsidRPr="003B76AB">
        <w:fldChar w:fldCharType="separate"/>
      </w:r>
      <w:r w:rsidR="00C90712">
        <w:t>17.3</w:t>
      </w:r>
      <w:r w:rsidR="00877FC0" w:rsidRPr="003B76AB">
        <w:fldChar w:fldCharType="end"/>
      </w:r>
      <w:r w:rsidRPr="003B76AB">
        <w:t xml:space="preserve"> applies,</w:t>
      </w:r>
    </w:p>
    <w:p w14:paraId="6D58752E" w14:textId="77777777" w:rsidR="007737BB" w:rsidRPr="003B76AB" w:rsidRDefault="007737BB" w:rsidP="00205150">
      <w:pPr>
        <w:pStyle w:val="BBBodyTextIndent3"/>
      </w:pPr>
      <w:r w:rsidRPr="003B76AB">
        <w:t>(each, a "</w:t>
      </w:r>
      <w:r w:rsidRPr="003B76AB">
        <w:rPr>
          <w:b/>
          <w:bCs/>
        </w:rPr>
        <w:t>Relief Event</w:t>
      </w:r>
      <w:r w:rsidRPr="003B76AB">
        <w:t>" and together, "</w:t>
      </w:r>
      <w:r w:rsidRPr="003B76AB">
        <w:rPr>
          <w:b/>
          <w:bCs/>
        </w:rPr>
        <w:t>Relief Events</w:t>
      </w:r>
      <w:r w:rsidRPr="003B76AB">
        <w:t>").</w:t>
      </w:r>
    </w:p>
    <w:p w14:paraId="75946563" w14:textId="77777777" w:rsidR="007737BB" w:rsidRPr="003B76AB" w:rsidRDefault="007737BB" w:rsidP="007737BB">
      <w:pPr>
        <w:pStyle w:val="BBClause2"/>
      </w:pPr>
      <w:r w:rsidRPr="003B76AB">
        <w:t>The Contractor shall provide the Employer with reasonable assistance, information, details and documentation as the Employer may request in connection with the O&amp;M Services including but not limited to assistance, information, details and documentation in order to meet the Regulatory Requirements.</w:t>
      </w:r>
    </w:p>
    <w:p w14:paraId="59027495" w14:textId="4739B385" w:rsidR="007737BB" w:rsidRPr="003B76AB" w:rsidRDefault="007737BB" w:rsidP="007737BB">
      <w:pPr>
        <w:pStyle w:val="BBClause2"/>
      </w:pPr>
      <w:r w:rsidRPr="003B76AB">
        <w:lastRenderedPageBreak/>
        <w:t xml:space="preserve">In the event that the Employer so requires and notifies the Contractor in writing, within ten (10) </w:t>
      </w:r>
      <w:r w:rsidR="000C02BF" w:rsidRPr="003B76AB">
        <w:t>Business Days</w:t>
      </w:r>
      <w:r w:rsidRPr="003B76AB">
        <w:t xml:space="preserve"> of such notice, the Contractor shall not unreasonably withhold its consent to enter into a direct agreement (a "</w:t>
      </w:r>
      <w:r w:rsidR="008A7CBA" w:rsidRPr="003B76AB">
        <w:rPr>
          <w:b/>
          <w:bCs/>
        </w:rPr>
        <w:t xml:space="preserve">Contractor </w:t>
      </w:r>
      <w:r w:rsidRPr="003B76AB">
        <w:rPr>
          <w:b/>
          <w:bCs/>
        </w:rPr>
        <w:t>Direct Agreement</w:t>
      </w:r>
      <w:r w:rsidRPr="003B76AB">
        <w:t xml:space="preserve">") in favour of any Funder, which will provide for certain step-in rights in relation to this Contract in favour of the Funder in the event of an Employer default under this Contract provided always that such step-in rights shall not confer on the Funder any rights beyond those set out in </w:t>
      </w:r>
      <w:r w:rsidR="0097311C">
        <w:t xml:space="preserve">this Contract </w:t>
      </w:r>
      <w:r w:rsidRPr="003B76AB">
        <w:t xml:space="preserve">nor any obligations or liabilities on the Contractor beyond those set out in the Contract. </w:t>
      </w:r>
    </w:p>
    <w:p w14:paraId="4E3F6E71" w14:textId="5A2DC616" w:rsidR="007737BB" w:rsidRPr="003B76AB" w:rsidRDefault="007737BB" w:rsidP="007737BB">
      <w:pPr>
        <w:pStyle w:val="BBClause2"/>
      </w:pPr>
      <w:r w:rsidRPr="003B76AB">
        <w:t xml:space="preserve">The Contractor shall not carry out any works or repairs that would invalidate any manufacturer's guarantees or warranties in relation to the </w:t>
      </w:r>
      <w:r w:rsidR="00517C85">
        <w:t>Renewable Energy System</w:t>
      </w:r>
      <w:r w:rsidRPr="003B76AB">
        <w:t xml:space="preserve">. </w:t>
      </w:r>
    </w:p>
    <w:p w14:paraId="727CB79E" w14:textId="6C3AA890" w:rsidR="007737BB" w:rsidRPr="003B76AB" w:rsidRDefault="007737BB" w:rsidP="007737BB">
      <w:pPr>
        <w:pStyle w:val="BBClause2"/>
      </w:pPr>
      <w:bookmarkStart w:id="27" w:name="_Ref220075873"/>
      <w:r w:rsidRPr="003B76AB">
        <w:t xml:space="preserve">The Employer shall be entitled to request the Contractor to provide additional services that do not comprise works set out under the O&amp;M Services under this Contract at any time during the Contract.  The Contractor shall not begin to perform any additional services until the pricing of such additional services has been agreed with the Employer. Charges for additional services shall be invoiced upon completion of such additional services separately, and in addition, to the Contract Price and shall be payable by the Employer within twenty (20) </w:t>
      </w:r>
      <w:r w:rsidR="000C02BF" w:rsidRPr="003B76AB">
        <w:t>Business Days</w:t>
      </w:r>
      <w:r w:rsidRPr="003B76AB">
        <w:t xml:space="preserve"> of the date of the relevant invoice.</w:t>
      </w:r>
      <w:bookmarkEnd w:id="27"/>
    </w:p>
    <w:p w14:paraId="359D2F0C" w14:textId="77777777" w:rsidR="007737BB" w:rsidRPr="003B76AB" w:rsidRDefault="007737BB" w:rsidP="00205150">
      <w:pPr>
        <w:pStyle w:val="BBHeading2"/>
      </w:pPr>
      <w:r w:rsidRPr="003B76AB">
        <w:t>Contractor's Warranties (General)</w:t>
      </w:r>
    </w:p>
    <w:p w14:paraId="6A22A291" w14:textId="5C09A9D2" w:rsidR="007737BB" w:rsidRPr="003B76AB" w:rsidRDefault="007737BB" w:rsidP="00205150">
      <w:pPr>
        <w:pStyle w:val="BBBodyTextIndent2"/>
      </w:pPr>
      <w:r w:rsidRPr="003B76AB">
        <w:t xml:space="preserve">The Contractor represents and warrants as at the date of </w:t>
      </w:r>
      <w:r w:rsidR="00D133A6">
        <w:t>this</w:t>
      </w:r>
      <w:r w:rsidRPr="003B76AB">
        <w:t xml:space="preserve"> Contract that:</w:t>
      </w:r>
    </w:p>
    <w:p w14:paraId="4DC39241" w14:textId="77777777" w:rsidR="007737BB" w:rsidRPr="003B76AB" w:rsidRDefault="007737BB" w:rsidP="00205150">
      <w:pPr>
        <w:pStyle w:val="BBClause3"/>
      </w:pPr>
      <w:r w:rsidRPr="003B76AB">
        <w:t>it is a company duly incorporated and validly existing under the laws of England;</w:t>
      </w:r>
    </w:p>
    <w:p w14:paraId="62CEB1EF" w14:textId="77777777" w:rsidR="007737BB" w:rsidRPr="003B76AB" w:rsidRDefault="007737BB" w:rsidP="00205150">
      <w:pPr>
        <w:pStyle w:val="BBClause3"/>
      </w:pPr>
      <w:r w:rsidRPr="003B76AB">
        <w:t>it:</w:t>
      </w:r>
    </w:p>
    <w:p w14:paraId="2E8D145D" w14:textId="77777777" w:rsidR="007737BB" w:rsidRPr="003B76AB" w:rsidRDefault="007737BB" w:rsidP="00205150">
      <w:pPr>
        <w:pStyle w:val="BBClause5"/>
      </w:pPr>
      <w:r w:rsidRPr="003B76AB">
        <w:t>is not bankrupt or Insolvent;</w:t>
      </w:r>
    </w:p>
    <w:p w14:paraId="7552F4E5" w14:textId="77777777" w:rsidR="007737BB" w:rsidRPr="003B76AB" w:rsidRDefault="007737BB" w:rsidP="00205150">
      <w:pPr>
        <w:pStyle w:val="BBClause5"/>
      </w:pPr>
      <w:r w:rsidRPr="003B76AB">
        <w:t>has not had a receiving order made against it;</w:t>
      </w:r>
    </w:p>
    <w:p w14:paraId="0A89EF7A" w14:textId="77777777" w:rsidR="007737BB" w:rsidRPr="003B76AB" w:rsidRDefault="007737BB" w:rsidP="00205150">
      <w:pPr>
        <w:pStyle w:val="BBClause5"/>
      </w:pPr>
      <w:r w:rsidRPr="003B76AB">
        <w:t>neither does it compound with its creditors nor carries on business under a receiver, administrator, trustee or manager for the benefit of his creditors; and</w:t>
      </w:r>
    </w:p>
    <w:p w14:paraId="68B4DF94" w14:textId="77777777" w:rsidR="007737BB" w:rsidRPr="003B76AB" w:rsidRDefault="007737BB" w:rsidP="00205150">
      <w:pPr>
        <w:pStyle w:val="BBClause5"/>
      </w:pPr>
      <w:r w:rsidRPr="003B76AB">
        <w:t>is not in liquidation;</w:t>
      </w:r>
    </w:p>
    <w:p w14:paraId="7DF21CCF" w14:textId="77777777" w:rsidR="007737BB" w:rsidRPr="003B76AB" w:rsidRDefault="007737BB" w:rsidP="00205150">
      <w:pPr>
        <w:pStyle w:val="BBClause3"/>
      </w:pPr>
      <w:r w:rsidRPr="003B76AB">
        <w:t xml:space="preserve">it has the power to enter into and perform this Contract and the transactions contemplated by it; </w:t>
      </w:r>
    </w:p>
    <w:p w14:paraId="4C482E8E" w14:textId="77777777" w:rsidR="007737BB" w:rsidRPr="003B76AB" w:rsidRDefault="007737BB" w:rsidP="00205150">
      <w:pPr>
        <w:pStyle w:val="BBClause3"/>
      </w:pPr>
      <w:r w:rsidRPr="003B76AB">
        <w:t xml:space="preserve">all material, corporate and other authorisations required by it in connection with the entry into and the performance this Contract have been obtained; </w:t>
      </w:r>
    </w:p>
    <w:p w14:paraId="082ED315" w14:textId="77777777" w:rsidR="007737BB" w:rsidRPr="003B76AB" w:rsidRDefault="007737BB" w:rsidP="00205150">
      <w:pPr>
        <w:pStyle w:val="BBClause3"/>
      </w:pPr>
      <w:r w:rsidRPr="003B76AB">
        <w:t xml:space="preserve">the entry into and performance of this Contract and the transactions contemplated by it to which it is or will be a party do not and will not conflict with (i) any contract or obligation entered into by it; (ii) its constitutional documents and (iii) any law or regulation applicable to it; </w:t>
      </w:r>
    </w:p>
    <w:p w14:paraId="076489C6" w14:textId="77777777" w:rsidR="007737BB" w:rsidRPr="003B76AB" w:rsidRDefault="007737BB" w:rsidP="00205150">
      <w:pPr>
        <w:pStyle w:val="BBClause3"/>
      </w:pPr>
      <w:r w:rsidRPr="003B76AB">
        <w:t xml:space="preserve">this Contract constitutes a legally binding, valid and enforceable obligation enforceable against it in accordance with its terms; </w:t>
      </w:r>
    </w:p>
    <w:p w14:paraId="37062CCC" w14:textId="77777777" w:rsidR="007737BB" w:rsidRPr="003B76AB" w:rsidRDefault="007737BB" w:rsidP="00205150">
      <w:pPr>
        <w:pStyle w:val="BBClause3"/>
      </w:pPr>
      <w:r w:rsidRPr="003B76AB">
        <w:t xml:space="preserve">no material litigation, arbitration or proceedings before any court, arbitral body or agency have been started or are pending or threatened (in writing) </w:t>
      </w:r>
      <w:r w:rsidRPr="003B76AB">
        <w:lastRenderedPageBreak/>
        <w:t>against it, nor any other issue has been raised that, if successful, could impair the performance of this Contract and the transactions contemplated by it; and</w:t>
      </w:r>
    </w:p>
    <w:p w14:paraId="02F16CF9" w14:textId="60B54DDD" w:rsidR="007737BB" w:rsidRPr="003B76AB" w:rsidRDefault="007737BB" w:rsidP="00205150">
      <w:pPr>
        <w:pStyle w:val="BBClause3"/>
      </w:pPr>
      <w:r w:rsidRPr="003B76AB">
        <w:t xml:space="preserve">it has access to adequate resources, including financial resources, to perform all its obligations under this Contract, including but not limited to in the case of termination pursuant to </w:t>
      </w:r>
      <w:r w:rsidR="00C97C55" w:rsidRPr="003B76AB">
        <w:t>clause</w:t>
      </w:r>
      <w:r w:rsidRPr="003B76AB">
        <w:t xml:space="preserve"> </w:t>
      </w:r>
      <w:r w:rsidR="00877FC0" w:rsidRPr="003B76AB">
        <w:fldChar w:fldCharType="begin"/>
      </w:r>
      <w:r w:rsidR="00877FC0" w:rsidRPr="003B76AB">
        <w:instrText xml:space="preserve"> REF _Ref220075432 \w \h </w:instrText>
      </w:r>
      <w:r w:rsidR="003B76AB">
        <w:instrText xml:space="preserve"> \* MERGEFORMAT </w:instrText>
      </w:r>
      <w:r w:rsidR="00877FC0" w:rsidRPr="003B76AB">
        <w:fldChar w:fldCharType="separate"/>
      </w:r>
      <w:r w:rsidR="00E800CC">
        <w:t>13</w:t>
      </w:r>
      <w:r w:rsidR="00877FC0" w:rsidRPr="003B76AB">
        <w:fldChar w:fldCharType="end"/>
      </w:r>
      <w:r w:rsidRPr="003B76AB">
        <w:t xml:space="preserve">. </w:t>
      </w:r>
    </w:p>
    <w:p w14:paraId="02EE3E4A" w14:textId="77777777" w:rsidR="007737BB" w:rsidRPr="003B76AB" w:rsidRDefault="007737BB" w:rsidP="00763A27">
      <w:pPr>
        <w:pStyle w:val="BBHeading2"/>
      </w:pPr>
      <w:r w:rsidRPr="003B76AB">
        <w:t>Change in Law</w:t>
      </w:r>
    </w:p>
    <w:p w14:paraId="08D84859" w14:textId="77777777" w:rsidR="007737BB" w:rsidRPr="003B76AB" w:rsidRDefault="007737BB" w:rsidP="00763A27">
      <w:pPr>
        <w:pStyle w:val="BBClause3"/>
      </w:pPr>
      <w:bookmarkStart w:id="28" w:name="_Ref220075441"/>
      <w:r w:rsidRPr="003B76AB">
        <w:t>The Contractor shall notify the Employer in writing as soon as practicable upon becoming aware of a Change in Law (or if possible shall give advance warning of a Change in Law) setting out the detailed particulars of the Change in Law including which obligations the Change in Law has affected and how it has impacted such obligations.</w:t>
      </w:r>
      <w:bookmarkEnd w:id="28"/>
      <w:r w:rsidRPr="003B76AB">
        <w:t xml:space="preserve"> </w:t>
      </w:r>
    </w:p>
    <w:p w14:paraId="6C5C2FED" w14:textId="65316DEF" w:rsidR="007737BB" w:rsidRPr="003B76AB" w:rsidRDefault="007737BB" w:rsidP="00763A27">
      <w:pPr>
        <w:pStyle w:val="BBClause3"/>
      </w:pPr>
      <w:r w:rsidRPr="003B76AB">
        <w:t xml:space="preserve">Upon receipt of the notice under </w:t>
      </w:r>
      <w:r w:rsidR="00C97C55" w:rsidRPr="003B76AB">
        <w:t>clause</w:t>
      </w:r>
      <w:r w:rsidRPr="003B76AB">
        <w:t xml:space="preserve"> </w:t>
      </w:r>
      <w:r w:rsidR="00877FC0" w:rsidRPr="003B76AB">
        <w:fldChar w:fldCharType="begin"/>
      </w:r>
      <w:r w:rsidR="00877FC0" w:rsidRPr="003B76AB">
        <w:instrText xml:space="preserve"> REF _Ref220075441 \w \h </w:instrText>
      </w:r>
      <w:r w:rsidR="003B76AB">
        <w:instrText xml:space="preserve"> \* MERGEFORMAT </w:instrText>
      </w:r>
      <w:r w:rsidR="00877FC0" w:rsidRPr="003B76AB">
        <w:fldChar w:fldCharType="separate"/>
      </w:r>
      <w:r w:rsidR="00E800CC">
        <w:t>4.13.1</w:t>
      </w:r>
      <w:r w:rsidR="00877FC0" w:rsidRPr="003B76AB">
        <w:fldChar w:fldCharType="end"/>
      </w:r>
      <w:r w:rsidRPr="003B76AB">
        <w:t xml:space="preserve">, the Parties shall have five (5) </w:t>
      </w:r>
      <w:r w:rsidR="000C02BF" w:rsidRPr="003B76AB">
        <w:t>Business Days</w:t>
      </w:r>
      <w:r w:rsidRPr="003B76AB">
        <w:t xml:space="preserve"> to negotiate in good faith and agree such variations to </w:t>
      </w:r>
      <w:r w:rsidR="0097311C">
        <w:t xml:space="preserve">this Contract </w:t>
      </w:r>
      <w:r w:rsidRPr="003B76AB">
        <w:t xml:space="preserve">as are required to achieve as closely as possible the effect that the original provisions of </w:t>
      </w:r>
      <w:r w:rsidR="00D133A6">
        <w:t>this</w:t>
      </w:r>
      <w:r w:rsidRPr="003B76AB">
        <w:t xml:space="preserve"> Contract would have achieved had there been no Change in Law and to adjust the Contract Price so as to place, to the extent possible, </w:t>
      </w:r>
      <w:r w:rsidR="00D133A6">
        <w:t>the Contract</w:t>
      </w:r>
      <w:r w:rsidRPr="003B76AB">
        <w:t xml:space="preserve"> in a no better and no worse position in respect of each Party.  </w:t>
      </w:r>
    </w:p>
    <w:p w14:paraId="27A7991E" w14:textId="414A6613" w:rsidR="007737BB" w:rsidRPr="003B76AB" w:rsidRDefault="007737BB" w:rsidP="00763A27">
      <w:pPr>
        <w:pStyle w:val="BBClause3"/>
      </w:pPr>
      <w:r w:rsidRPr="003B76AB">
        <w:t>The Contractor shall be relieved from those obligations it is prevented or hindered fr</w:t>
      </w:r>
      <w:r w:rsidR="008F2C96">
        <w:t>o</w:t>
      </w:r>
      <w:r w:rsidRPr="003B76AB">
        <w:t>m performing as a result of the Change in Law and shall not be liable for any breach of its obligations caused as a result of such Change in Law during the period in which the Parties are negotiating a variation or modification to this Contract. The Employer shall be relieved from its obligation to pay the relevant portion of the Contract Price in respect of the period during which the Contractor is unable to perform its obligations as a result of a Change in Law.</w:t>
      </w:r>
    </w:p>
    <w:p w14:paraId="63A9EBA3" w14:textId="77777777" w:rsidR="007737BB" w:rsidRPr="003B76AB" w:rsidRDefault="007737BB" w:rsidP="00763A27">
      <w:pPr>
        <w:pStyle w:val="BBHeading2"/>
      </w:pPr>
      <w:bookmarkStart w:id="29" w:name="_Ref220075159"/>
      <w:r w:rsidRPr="003B76AB">
        <w:t>Delay Events</w:t>
      </w:r>
      <w:bookmarkEnd w:id="29"/>
      <w:r w:rsidRPr="003B76AB">
        <w:t xml:space="preserve"> </w:t>
      </w:r>
    </w:p>
    <w:p w14:paraId="08C1C0F5" w14:textId="77777777" w:rsidR="007737BB" w:rsidRPr="003B76AB" w:rsidRDefault="007737BB" w:rsidP="00763A27">
      <w:pPr>
        <w:pStyle w:val="BBClause3"/>
      </w:pPr>
      <w:r w:rsidRPr="003B76AB">
        <w:t>If the Contractor is prevented or delayed from performing the O&amp;M Services as a result of:</w:t>
      </w:r>
    </w:p>
    <w:p w14:paraId="0C142A55" w14:textId="77777777" w:rsidR="007737BB" w:rsidRPr="003B76AB" w:rsidRDefault="007737BB" w:rsidP="00763A27">
      <w:pPr>
        <w:pStyle w:val="BBClause5"/>
      </w:pPr>
      <w:bookmarkStart w:id="30" w:name="_Ref220075459"/>
      <w:r w:rsidRPr="003B76AB">
        <w:t>an act, omission or default of the Employer or the Employer's Representative;</w:t>
      </w:r>
      <w:bookmarkEnd w:id="30"/>
      <w:r w:rsidRPr="003B76AB">
        <w:t xml:space="preserve"> </w:t>
      </w:r>
    </w:p>
    <w:p w14:paraId="7CA8C29C" w14:textId="77777777" w:rsidR="007737BB" w:rsidRPr="003B76AB" w:rsidRDefault="007737BB" w:rsidP="00763A27">
      <w:pPr>
        <w:pStyle w:val="BBClause5"/>
      </w:pPr>
      <w:r w:rsidRPr="003B76AB">
        <w:t xml:space="preserve">the execution of work and services not forming part of this Contract by other persons employed by the Employer or the Landlord on the Property; </w:t>
      </w:r>
    </w:p>
    <w:p w14:paraId="713EE2AA" w14:textId="77777777" w:rsidR="007737BB" w:rsidRPr="003B76AB" w:rsidRDefault="007737BB" w:rsidP="00763A27">
      <w:pPr>
        <w:pStyle w:val="BBClause5"/>
      </w:pPr>
      <w:r w:rsidRPr="003B76AB">
        <w:t>outages in the grid or grid connection;</w:t>
      </w:r>
    </w:p>
    <w:p w14:paraId="148A87AD" w14:textId="77777777" w:rsidR="007737BB" w:rsidRPr="003B76AB" w:rsidRDefault="007737BB" w:rsidP="00763A27">
      <w:pPr>
        <w:pStyle w:val="BBClause5"/>
      </w:pPr>
      <w:r w:rsidRPr="003B76AB">
        <w:t xml:space="preserve">a local authority or statutory undertaker or utility carrying out work in pursuance of its statutory obligations; </w:t>
      </w:r>
    </w:p>
    <w:p w14:paraId="2183AB53" w14:textId="4172B423" w:rsidR="007737BB" w:rsidRPr="003B76AB" w:rsidRDefault="007737BB" w:rsidP="00763A27">
      <w:pPr>
        <w:pStyle w:val="BBClause5"/>
      </w:pPr>
      <w:r w:rsidRPr="003B76AB">
        <w:t xml:space="preserve">instruction issued by the Employer or the Employer's Representative to stop or suspend the </w:t>
      </w:r>
      <w:r w:rsidR="00265A53" w:rsidRPr="003B76AB">
        <w:t>O&amp;M Services</w:t>
      </w:r>
      <w:r w:rsidRPr="003B76AB">
        <w:t xml:space="preserve">; </w:t>
      </w:r>
    </w:p>
    <w:p w14:paraId="535060D3" w14:textId="77777777" w:rsidR="007737BB" w:rsidRPr="003B76AB" w:rsidRDefault="007737BB" w:rsidP="00763A27">
      <w:pPr>
        <w:pStyle w:val="BBClause5"/>
      </w:pPr>
      <w:r w:rsidRPr="003B76AB">
        <w:t>an act or omission of the grid operator or DNO; or</w:t>
      </w:r>
    </w:p>
    <w:p w14:paraId="4D9F580B" w14:textId="2A6CCF9E" w:rsidR="007737BB" w:rsidRPr="003B76AB" w:rsidRDefault="007737BB" w:rsidP="00763A27">
      <w:pPr>
        <w:pStyle w:val="BBClause5"/>
      </w:pPr>
      <w:r w:rsidRPr="003B76AB">
        <w:lastRenderedPageBreak/>
        <w:t xml:space="preserve">the </w:t>
      </w:r>
      <w:r w:rsidR="00517C85">
        <w:t>Renewable Energy System</w:t>
      </w:r>
      <w:r w:rsidR="006432E1" w:rsidRPr="003B76AB">
        <w:t xml:space="preserve"> </w:t>
      </w:r>
      <w:r w:rsidRPr="003B76AB">
        <w:t>being disconnected from the grid as a consequence of the DNO or the grid operator carrying out scheduled or un-scheduled maintenance services,</w:t>
      </w:r>
    </w:p>
    <w:p w14:paraId="75016C38" w14:textId="2B3D93C5" w:rsidR="007737BB" w:rsidRPr="003B76AB" w:rsidRDefault="007737BB" w:rsidP="008638B5">
      <w:pPr>
        <w:pStyle w:val="BBBodyTextIndent3"/>
      </w:pPr>
      <w:r w:rsidRPr="003B76AB">
        <w:t>(each one, a "</w:t>
      </w:r>
      <w:r w:rsidRPr="003B76AB">
        <w:rPr>
          <w:b/>
          <w:bCs/>
        </w:rPr>
        <w:t>Delay Event</w:t>
      </w:r>
      <w:r w:rsidRPr="003B76AB">
        <w:t>" and together, the "</w:t>
      </w:r>
      <w:r w:rsidRPr="003B76AB">
        <w:rPr>
          <w:b/>
          <w:bCs/>
        </w:rPr>
        <w:t>Delay Events</w:t>
      </w:r>
      <w:r w:rsidRPr="003B76AB">
        <w:t xml:space="preserve">") </w:t>
      </w:r>
    </w:p>
    <w:p w14:paraId="52A19275" w14:textId="6D1FBCE0" w:rsidR="007737BB" w:rsidRPr="003B76AB" w:rsidRDefault="007737BB" w:rsidP="008638B5">
      <w:pPr>
        <w:pStyle w:val="BBBodyTextIndent3"/>
      </w:pPr>
      <w:r w:rsidRPr="003B76AB">
        <w:t xml:space="preserve">then, the Employer shall provide appropriate relief to the Contractor from those obligations of the Contractor which it is unable to perform as a consequence of the Delay Event, including, where relevant, relief from its obligation to pay compensation to the Employer under either </w:t>
      </w:r>
      <w:r w:rsidR="00C97C55" w:rsidRPr="003B76AB">
        <w:t>clause</w:t>
      </w:r>
      <w:r w:rsidRPr="003B76AB">
        <w:t xml:space="preserve"> </w:t>
      </w:r>
      <w:r w:rsidR="00877FC0" w:rsidRPr="003B76AB">
        <w:fldChar w:fldCharType="begin"/>
      </w:r>
      <w:r w:rsidR="00877FC0" w:rsidRPr="003B76AB">
        <w:instrText xml:space="preserve"> REF _Ref220075236 \w \h </w:instrText>
      </w:r>
      <w:r w:rsidR="003B76AB">
        <w:instrText xml:space="preserve"> \* MERGEFORMAT </w:instrText>
      </w:r>
      <w:r w:rsidR="00877FC0" w:rsidRPr="003B76AB">
        <w:fldChar w:fldCharType="separate"/>
      </w:r>
      <w:r w:rsidR="00E800CC">
        <w:t>4.7.2</w:t>
      </w:r>
      <w:r w:rsidR="00877FC0" w:rsidRPr="003B76AB">
        <w:fldChar w:fldCharType="end"/>
      </w:r>
      <w:r w:rsidRPr="003B76AB">
        <w:t xml:space="preserve"> as a result of its failure to achieve the Guaranteed Performance Ratio or paragraph </w:t>
      </w:r>
      <w:bookmarkStart w:id="31" w:name="_Hlk224139095"/>
      <w:r w:rsidR="00EB26C9" w:rsidRPr="003B76AB">
        <w:t>[</w:t>
      </w:r>
      <w:r w:rsidR="00BF02AB">
        <w:fldChar w:fldCharType="begin"/>
      </w:r>
      <w:r w:rsidR="00BF02AB">
        <w:instrText xml:space="preserve"> REF _Ref225334164 \r \h </w:instrText>
      </w:r>
      <w:r w:rsidR="00BF02AB">
        <w:fldChar w:fldCharType="separate"/>
      </w:r>
      <w:r w:rsidR="00BF02AB">
        <w:t>4.1</w:t>
      </w:r>
      <w:r w:rsidR="00BF02AB">
        <w:fldChar w:fldCharType="end"/>
      </w:r>
      <w:r w:rsidR="00EB26C9" w:rsidRPr="003B76AB">
        <w:t>]</w:t>
      </w:r>
      <w:bookmarkEnd w:id="31"/>
      <w:r w:rsidRPr="003B76AB">
        <w:t xml:space="preserve"> of </w:t>
      </w:r>
      <w:r w:rsidR="00771058" w:rsidRPr="003B76AB">
        <w:fldChar w:fldCharType="begin"/>
      </w:r>
      <w:r w:rsidR="00771058" w:rsidRPr="003B76AB">
        <w:instrText xml:space="preserve"> REF _Ref220076080 \w \h </w:instrText>
      </w:r>
      <w:r w:rsidR="003B76AB">
        <w:instrText xml:space="preserve"> \* MERGEFORMAT </w:instrText>
      </w:r>
      <w:r w:rsidR="00771058" w:rsidRPr="003B76AB">
        <w:fldChar w:fldCharType="separate"/>
      </w:r>
      <w:r w:rsidR="00E800CC">
        <w:t>Schedule 2</w:t>
      </w:r>
      <w:r w:rsidR="00771058" w:rsidRPr="003B76AB">
        <w:fldChar w:fldCharType="end"/>
      </w:r>
      <w:r w:rsidRPr="003B76AB">
        <w:t xml:space="preserve"> as a result of its failure to achieve the Availability Ratio.  The Employer shall be relieved from its obligation to pay the relevant portion of the Contract Price in respect of the period during which the Contractor is unable to perform its obligations as a result of the relevant Delay Event save where the Contractor's inability to perform its obligation is caused by the event set out in </w:t>
      </w:r>
      <w:r w:rsidR="00C97C55" w:rsidRPr="003B76AB">
        <w:t>clause</w:t>
      </w:r>
      <w:r w:rsidRPr="003B76AB">
        <w:t xml:space="preserve"> </w:t>
      </w:r>
      <w:r w:rsidR="00877FC0" w:rsidRPr="003B76AB">
        <w:fldChar w:fldCharType="begin"/>
      </w:r>
      <w:r w:rsidR="00877FC0" w:rsidRPr="003B76AB">
        <w:instrText xml:space="preserve"> REF _Ref220075459 \w \h </w:instrText>
      </w:r>
      <w:r w:rsidR="003B76AB">
        <w:instrText xml:space="preserve"> \* MERGEFORMAT </w:instrText>
      </w:r>
      <w:r w:rsidR="00877FC0" w:rsidRPr="003B76AB">
        <w:fldChar w:fldCharType="separate"/>
      </w:r>
      <w:r w:rsidR="00E800CC">
        <w:t>4.14.1(a)</w:t>
      </w:r>
      <w:r w:rsidR="00877FC0" w:rsidRPr="003B76AB">
        <w:fldChar w:fldCharType="end"/>
      </w:r>
      <w:r w:rsidRPr="003B76AB">
        <w:t>.</w:t>
      </w:r>
    </w:p>
    <w:p w14:paraId="1B7C84EC" w14:textId="77777777" w:rsidR="007737BB" w:rsidRPr="003B76AB" w:rsidRDefault="007737BB" w:rsidP="00763A27">
      <w:pPr>
        <w:pStyle w:val="BBHeading2"/>
      </w:pPr>
      <w:r w:rsidRPr="003B76AB">
        <w:t>Manufacturer's warranties</w:t>
      </w:r>
    </w:p>
    <w:p w14:paraId="1304133A" w14:textId="77777777" w:rsidR="007737BB" w:rsidRPr="003B76AB" w:rsidRDefault="007737BB" w:rsidP="00763A27">
      <w:pPr>
        <w:pStyle w:val="BBClause3"/>
      </w:pPr>
      <w:r w:rsidRPr="003B76AB">
        <w:t>The Contractor shall manage and be fully responsible for managing any claims under or relating to any manufacturer warranties in relation to any of the Component Parts or Replacement Component Parts provided that the Employer shall use all reasonable endeavours in assisting the Contractor in meeting this obligation.</w:t>
      </w:r>
    </w:p>
    <w:p w14:paraId="1E62421C" w14:textId="77777777" w:rsidR="007737BB" w:rsidRPr="003B76AB" w:rsidRDefault="007737BB" w:rsidP="00763A27">
      <w:pPr>
        <w:pStyle w:val="BBClause3"/>
      </w:pPr>
      <w:r w:rsidRPr="003B76AB">
        <w:t>Prior to making any claim under a manufacturer warranty in relation to any of the Component Parts or Replacement Component Parts the Contractor shall inform the Employer of its intention to do so and, in relation to any claim, shall comply with the Employer's reasonable instructions and keep the Employer informed regularly of progress with the claim.</w:t>
      </w:r>
    </w:p>
    <w:p w14:paraId="3A8EDBD4" w14:textId="617F9412" w:rsidR="007737BB" w:rsidRPr="003B76AB" w:rsidRDefault="007737BB" w:rsidP="00763A27">
      <w:pPr>
        <w:pStyle w:val="BBClause3"/>
      </w:pPr>
      <w:bookmarkStart w:id="32" w:name="_Ref220075467"/>
      <w:r w:rsidRPr="003B76AB">
        <w:t xml:space="preserve">In relation to any Component Part or Replacement Component Part in relation to which there is a manufacturer's warranty, the Employer may at the Employer's cost request that the Contractor obtains from the relevant manufacturer an extension of the period of that manufacturer's warranty in which case the Contractor will use all reasonable endeavours to meet such request.  To avoid doubt, where the time period of a manufacturer's warranty of any Component Part or Replacement Component Part is extended in accordance with this </w:t>
      </w:r>
      <w:r w:rsidR="00C97C55" w:rsidRPr="003B76AB">
        <w:t>clause</w:t>
      </w:r>
      <w:r w:rsidRPr="003B76AB">
        <w:t xml:space="preserve"> </w:t>
      </w:r>
      <w:r w:rsidR="00877FC0" w:rsidRPr="003B76AB">
        <w:fldChar w:fldCharType="begin"/>
      </w:r>
      <w:r w:rsidR="00877FC0" w:rsidRPr="003B76AB">
        <w:instrText xml:space="preserve"> REF _Ref220075467 \w \h </w:instrText>
      </w:r>
      <w:r w:rsidR="003B76AB">
        <w:instrText xml:space="preserve"> \* MERGEFORMAT </w:instrText>
      </w:r>
      <w:r w:rsidR="00877FC0" w:rsidRPr="003B76AB">
        <w:fldChar w:fldCharType="separate"/>
      </w:r>
      <w:r w:rsidR="00E800CC">
        <w:t>4.15.3</w:t>
      </w:r>
      <w:r w:rsidR="00877FC0" w:rsidRPr="003B76AB">
        <w:fldChar w:fldCharType="end"/>
      </w:r>
      <w:r w:rsidRPr="003B76AB">
        <w:t xml:space="preserve">, </w:t>
      </w:r>
      <w:r w:rsidR="00C97C55" w:rsidRPr="003B76AB">
        <w:t>clause</w:t>
      </w:r>
      <w:r w:rsidRPr="003B76AB">
        <w:t xml:space="preserve"> </w:t>
      </w:r>
      <w:r w:rsidR="00877FC0" w:rsidRPr="003B76AB">
        <w:fldChar w:fldCharType="begin"/>
      </w:r>
      <w:r w:rsidR="00877FC0" w:rsidRPr="003B76AB">
        <w:instrText xml:space="preserve"> REF _Ref220075270 \w \h </w:instrText>
      </w:r>
      <w:r w:rsidR="003B76AB">
        <w:instrText xml:space="preserve"> \* MERGEFORMAT </w:instrText>
      </w:r>
      <w:r w:rsidR="00877FC0" w:rsidRPr="003B76AB">
        <w:fldChar w:fldCharType="separate"/>
      </w:r>
      <w:r w:rsidR="00E800CC">
        <w:t>4.5</w:t>
      </w:r>
      <w:r w:rsidR="00877FC0" w:rsidRPr="003B76AB">
        <w:fldChar w:fldCharType="end"/>
      </w:r>
      <w:r w:rsidRPr="003B76AB">
        <w:t xml:space="preserve"> shall fully apply to such Component Part or Replacement Component Part.</w:t>
      </w:r>
      <w:bookmarkEnd w:id="32"/>
    </w:p>
    <w:p w14:paraId="15941B93" w14:textId="5EF28F73" w:rsidR="007737BB" w:rsidRPr="003B76AB" w:rsidRDefault="00204BCC" w:rsidP="00204BCC">
      <w:pPr>
        <w:pStyle w:val="BBHeading1"/>
      </w:pPr>
      <w:bookmarkStart w:id="33" w:name="_Toc225330534"/>
      <w:r w:rsidRPr="003B76AB">
        <w:t>Health And Safety, Site Conditions and Security</w:t>
      </w:r>
      <w:bookmarkEnd w:id="33"/>
    </w:p>
    <w:p w14:paraId="6DF29BC9" w14:textId="77777777" w:rsidR="007737BB" w:rsidRPr="003B76AB" w:rsidRDefault="007737BB" w:rsidP="007737BB">
      <w:pPr>
        <w:pStyle w:val="BBClause2"/>
      </w:pPr>
      <w:r w:rsidRPr="003B76AB">
        <w:t>The Contractor shall ensure that it complies and that all of its subcontractors comply at all times with Health and Safety Legislation in relation to the performance of the O&amp;M Services.</w:t>
      </w:r>
    </w:p>
    <w:p w14:paraId="0F4F4F81" w14:textId="77777777" w:rsidR="007737BB" w:rsidRPr="003B76AB" w:rsidRDefault="007737BB" w:rsidP="007737BB">
      <w:pPr>
        <w:pStyle w:val="BBClause2"/>
      </w:pPr>
      <w:r w:rsidRPr="003B76AB">
        <w:t>The Contractor shall prepare and operate its own safety management systems to be agreed by the Employer taking into account site rules, perceived hazards and any relevant information provided in the Specification.</w:t>
      </w:r>
    </w:p>
    <w:p w14:paraId="70A9C77A" w14:textId="77777777" w:rsidR="007737BB" w:rsidRPr="003B76AB" w:rsidRDefault="007737BB" w:rsidP="007737BB">
      <w:pPr>
        <w:pStyle w:val="BBClause2"/>
      </w:pPr>
      <w:r w:rsidRPr="003B76AB">
        <w:t>To the extent that the CDM Regulations apply to the O&amp;M Services the Contractor shall perform the role of designer, principal contractor and CDM Co-ordinator (as appropriate) and this shall be deemed to be included within the Contract Price.</w:t>
      </w:r>
    </w:p>
    <w:p w14:paraId="3C567554" w14:textId="6AA9B040" w:rsidR="007737BB" w:rsidRPr="003B76AB" w:rsidRDefault="00204BCC" w:rsidP="00204BCC">
      <w:pPr>
        <w:pStyle w:val="BBHeading1"/>
      </w:pPr>
      <w:bookmarkStart w:id="34" w:name="_Ref220075142"/>
      <w:bookmarkStart w:id="35" w:name="_Toc225330535"/>
      <w:r w:rsidRPr="003B76AB">
        <w:lastRenderedPageBreak/>
        <w:t>Payment</w:t>
      </w:r>
      <w:bookmarkEnd w:id="34"/>
      <w:bookmarkEnd w:id="35"/>
    </w:p>
    <w:p w14:paraId="0CEA9F65" w14:textId="5BE1EB3E" w:rsidR="007737BB" w:rsidRPr="003B76AB" w:rsidRDefault="007737BB" w:rsidP="00E43FF3">
      <w:pPr>
        <w:pStyle w:val="BBClause2"/>
      </w:pPr>
      <w:r w:rsidRPr="003B76AB">
        <w:t xml:space="preserve">During the Initial Term and for each applicable Renewal Period unless otherwise agreed by the Parties under </w:t>
      </w:r>
      <w:r w:rsidR="00C97C55" w:rsidRPr="003B76AB">
        <w:t>clause</w:t>
      </w:r>
      <w:r w:rsidRPr="003B76AB">
        <w:t xml:space="preserve"> </w:t>
      </w:r>
      <w:r w:rsidR="00877FC0" w:rsidRPr="003B76AB">
        <w:fldChar w:fldCharType="begin"/>
      </w:r>
      <w:r w:rsidR="00877FC0" w:rsidRPr="003B76AB">
        <w:instrText xml:space="preserve"> REF _Ref220075150 \w \h </w:instrText>
      </w:r>
      <w:r w:rsidR="003B76AB">
        <w:instrText xml:space="preserve"> \* MERGEFORMAT </w:instrText>
      </w:r>
      <w:r w:rsidR="00877FC0" w:rsidRPr="003B76AB">
        <w:fldChar w:fldCharType="separate"/>
      </w:r>
      <w:r w:rsidR="00E800CC">
        <w:t>2.2</w:t>
      </w:r>
      <w:r w:rsidR="00877FC0" w:rsidRPr="003B76AB">
        <w:fldChar w:fldCharType="end"/>
      </w:r>
      <w:r w:rsidRPr="003B76AB">
        <w:t>, the Employer shall pay the Contractor an annual fee of</w:t>
      </w:r>
      <w:r w:rsidR="001D1EA7" w:rsidRPr="003B76AB">
        <w:t xml:space="preserve"> [●] (</w:t>
      </w:r>
      <w:r w:rsidRPr="003B76AB">
        <w:t>excluding VAT) (the "</w:t>
      </w:r>
      <w:r w:rsidRPr="003B76AB">
        <w:rPr>
          <w:b/>
          <w:bCs/>
        </w:rPr>
        <w:t>Contract Price</w:t>
      </w:r>
      <w:r w:rsidRPr="003B76AB">
        <w:t>"). The Contract Price shall be indexed on each anniversary of the Effective Date.</w:t>
      </w:r>
    </w:p>
    <w:p w14:paraId="1FF19CC4" w14:textId="26B68835" w:rsidR="007737BB" w:rsidRPr="003B76AB" w:rsidRDefault="007737BB" w:rsidP="007737BB">
      <w:pPr>
        <w:pStyle w:val="BBClause2"/>
      </w:pPr>
      <w:bookmarkStart w:id="36" w:name="_Ref220075511"/>
      <w:r w:rsidRPr="003B76AB">
        <w:t xml:space="preserve">The Contractor shall submit a payment application comprising a valid VAT invoice to the Employer's Representative in respect of the Contract Price (and any other </w:t>
      </w:r>
      <w:r w:rsidR="00C97C55" w:rsidRPr="003B76AB">
        <w:t>clause</w:t>
      </w:r>
      <w:r w:rsidRPr="003B76AB">
        <w:t>s which provides that the Contractor may recover costs from the Employer) at the following times:</w:t>
      </w:r>
      <w:bookmarkEnd w:id="36"/>
      <w:r w:rsidRPr="003B76AB">
        <w:t xml:space="preserve"> </w:t>
      </w:r>
    </w:p>
    <w:p w14:paraId="13E36964" w14:textId="0EB08E52" w:rsidR="007737BB" w:rsidRPr="003B76AB" w:rsidRDefault="001D1EA7" w:rsidP="00763A27">
      <w:pPr>
        <w:pStyle w:val="BBClause3"/>
      </w:pPr>
      <w:r w:rsidRPr="003B76AB">
        <w:t>[</w:t>
      </w:r>
      <w:r w:rsidR="00534C01">
        <w:t>INSERT PAYMENT TERMS</w:t>
      </w:r>
      <w:r w:rsidRPr="003B76AB">
        <w:t>]</w:t>
      </w:r>
      <w:r w:rsidR="007737BB" w:rsidRPr="003B76AB">
        <w:t>.</w:t>
      </w:r>
    </w:p>
    <w:p w14:paraId="164EDB2D" w14:textId="7E8A868C" w:rsidR="007737BB" w:rsidRPr="003B76AB" w:rsidRDefault="007737BB" w:rsidP="007737BB">
      <w:pPr>
        <w:pStyle w:val="BBClause2"/>
      </w:pPr>
      <w:bookmarkStart w:id="37" w:name="_Ref220075520"/>
      <w:r w:rsidRPr="003B76AB">
        <w:t xml:space="preserve">In the event that </w:t>
      </w:r>
      <w:r w:rsidR="0097311C">
        <w:t xml:space="preserve">this Contract </w:t>
      </w:r>
      <w:r w:rsidRPr="003B76AB">
        <w:t xml:space="preserve">is terminated by either Party prior to the end of the Initial Term or any applicable Renewal Period in accordance with </w:t>
      </w:r>
      <w:r w:rsidR="00C97C55" w:rsidRPr="003B76AB">
        <w:t>clause</w:t>
      </w:r>
      <w:r w:rsidRPr="003B76AB">
        <w:t xml:space="preserve"> </w:t>
      </w:r>
      <w:r w:rsidR="00877FC0" w:rsidRPr="003B76AB">
        <w:fldChar w:fldCharType="begin"/>
      </w:r>
      <w:r w:rsidR="00877FC0" w:rsidRPr="003B76AB">
        <w:instrText xml:space="preserve"> REF _Ref220075211 \w \h </w:instrText>
      </w:r>
      <w:r w:rsidR="003B76AB">
        <w:instrText xml:space="preserve"> \* MERGEFORMAT </w:instrText>
      </w:r>
      <w:r w:rsidR="00877FC0" w:rsidRPr="003B76AB">
        <w:fldChar w:fldCharType="separate"/>
      </w:r>
      <w:r w:rsidR="00E800CC">
        <w:t>2.3</w:t>
      </w:r>
      <w:r w:rsidR="00877FC0" w:rsidRPr="003B76AB">
        <w:fldChar w:fldCharType="end"/>
      </w:r>
      <w:r w:rsidRPr="003B76AB">
        <w:t xml:space="preserve">, the Contractor shall submit a final payment application comprising a valid VAT invoice to the Employer's Representative for the amount of the Contract Price, pro-rated so that it is payable in respect of the expired portion of the Initial Term or the Renewal Period, that has accrued since the date of issue of the previous payment application, within five (5) </w:t>
      </w:r>
      <w:r w:rsidR="000C02BF" w:rsidRPr="003B76AB">
        <w:t>Business Days</w:t>
      </w:r>
      <w:r w:rsidRPr="003B76AB">
        <w:t xml:space="preserve"> of the date of termination of the Contract.</w:t>
      </w:r>
      <w:bookmarkEnd w:id="37"/>
      <w:r w:rsidRPr="003B76AB">
        <w:t xml:space="preserve"> </w:t>
      </w:r>
    </w:p>
    <w:p w14:paraId="6A3B0983" w14:textId="567217BF" w:rsidR="007737BB" w:rsidRPr="003B76AB" w:rsidRDefault="007737BB" w:rsidP="007737BB">
      <w:pPr>
        <w:pStyle w:val="BBClause2"/>
      </w:pPr>
      <w:bookmarkStart w:id="38" w:name="_Ref225333292"/>
      <w:r w:rsidRPr="003B76AB">
        <w:t xml:space="preserve">Subject to any notice submitted under </w:t>
      </w:r>
      <w:r w:rsidR="00C97C55" w:rsidRPr="003B76AB">
        <w:t>clause</w:t>
      </w:r>
      <w:r w:rsidRPr="003B76AB">
        <w:t xml:space="preserve"> </w:t>
      </w:r>
      <w:r w:rsidR="00877FC0" w:rsidRPr="003B76AB">
        <w:fldChar w:fldCharType="begin"/>
      </w:r>
      <w:r w:rsidR="00877FC0" w:rsidRPr="003B76AB">
        <w:instrText xml:space="preserve"> REF _Ref220075506 \w \h </w:instrText>
      </w:r>
      <w:r w:rsidR="003B76AB">
        <w:instrText xml:space="preserve"> \* MERGEFORMAT </w:instrText>
      </w:r>
      <w:r w:rsidR="00877FC0" w:rsidRPr="003B76AB">
        <w:fldChar w:fldCharType="separate"/>
      </w:r>
      <w:r w:rsidR="00E800CC">
        <w:t>6.5</w:t>
      </w:r>
      <w:r w:rsidR="00877FC0" w:rsidRPr="003B76AB">
        <w:fldChar w:fldCharType="end"/>
      </w:r>
      <w:r w:rsidRPr="003B76AB">
        <w:t xml:space="preserve">, the Employer shall pay the sums payable to the Contractor within ten (10) </w:t>
      </w:r>
      <w:r w:rsidR="000C02BF" w:rsidRPr="003B76AB">
        <w:t>Business Days</w:t>
      </w:r>
      <w:r w:rsidRPr="003B76AB">
        <w:t xml:space="preserve"> of receiving a valid VAT invoice in accordance with </w:t>
      </w:r>
      <w:r w:rsidR="00C97C55" w:rsidRPr="003B76AB">
        <w:t>clause</w:t>
      </w:r>
      <w:r w:rsidRPr="003B76AB">
        <w:t xml:space="preserve">s </w:t>
      </w:r>
      <w:r w:rsidR="00877FC0" w:rsidRPr="003B76AB">
        <w:fldChar w:fldCharType="begin"/>
      </w:r>
      <w:r w:rsidR="00877FC0" w:rsidRPr="003B76AB">
        <w:instrText xml:space="preserve"> REF _Ref220075511 \w \h </w:instrText>
      </w:r>
      <w:r w:rsidR="003B76AB">
        <w:instrText xml:space="preserve"> \* MERGEFORMAT </w:instrText>
      </w:r>
      <w:r w:rsidR="00877FC0" w:rsidRPr="003B76AB">
        <w:fldChar w:fldCharType="separate"/>
      </w:r>
      <w:r w:rsidR="00E800CC">
        <w:t>6.2</w:t>
      </w:r>
      <w:r w:rsidR="00877FC0" w:rsidRPr="003B76AB">
        <w:fldChar w:fldCharType="end"/>
      </w:r>
      <w:r w:rsidRPr="003B76AB">
        <w:t xml:space="preserve"> or </w:t>
      </w:r>
      <w:r w:rsidR="00877FC0" w:rsidRPr="003B76AB">
        <w:fldChar w:fldCharType="begin"/>
      </w:r>
      <w:r w:rsidR="00877FC0" w:rsidRPr="003B76AB">
        <w:instrText xml:space="preserve"> REF _Ref220075520 \w \h </w:instrText>
      </w:r>
      <w:r w:rsidR="003B76AB">
        <w:instrText xml:space="preserve"> \* MERGEFORMAT </w:instrText>
      </w:r>
      <w:r w:rsidR="00877FC0" w:rsidRPr="003B76AB">
        <w:fldChar w:fldCharType="separate"/>
      </w:r>
      <w:r w:rsidR="00E800CC">
        <w:t>6.3</w:t>
      </w:r>
      <w:r w:rsidR="00877FC0" w:rsidRPr="003B76AB">
        <w:fldChar w:fldCharType="end"/>
      </w:r>
      <w:r w:rsidRPr="003B76AB">
        <w:t xml:space="preserve"> (the "</w:t>
      </w:r>
      <w:r w:rsidRPr="003B76AB">
        <w:rPr>
          <w:b/>
          <w:bCs/>
        </w:rPr>
        <w:t>Final Date for Payment</w:t>
      </w:r>
      <w:r w:rsidRPr="003B76AB">
        <w:t>"). Any invoices submitted prematurely by the Contractor or which are not valid VAT invoices shall not be proper invoices and the Contractor shall resubmit them in the proper form at the proper time.</w:t>
      </w:r>
      <w:bookmarkEnd w:id="38"/>
      <w:r w:rsidRPr="003B76AB">
        <w:t xml:space="preserve"> </w:t>
      </w:r>
    </w:p>
    <w:p w14:paraId="75E8E152" w14:textId="771E2FF3" w:rsidR="007737BB" w:rsidRPr="003B76AB" w:rsidRDefault="007737BB" w:rsidP="007737BB">
      <w:pPr>
        <w:pStyle w:val="BBClause2"/>
      </w:pPr>
      <w:bookmarkStart w:id="39" w:name="_Ref220075506"/>
      <w:r w:rsidRPr="003B76AB">
        <w:t xml:space="preserve">If the Employer intends to pay less than the amount specified in any invoice issued pursuant to </w:t>
      </w:r>
      <w:r w:rsidR="00C97C55" w:rsidRPr="003B76AB">
        <w:t>clause</w:t>
      </w:r>
      <w:r w:rsidRPr="003B76AB">
        <w:t xml:space="preserve"> </w:t>
      </w:r>
      <w:r w:rsidR="00877FC0" w:rsidRPr="003B76AB">
        <w:fldChar w:fldCharType="begin"/>
      </w:r>
      <w:r w:rsidR="00877FC0" w:rsidRPr="003B76AB">
        <w:instrText xml:space="preserve"> REF _Ref220075511 \w \h </w:instrText>
      </w:r>
      <w:r w:rsidR="003B76AB">
        <w:instrText xml:space="preserve"> \* MERGEFORMAT </w:instrText>
      </w:r>
      <w:r w:rsidR="00877FC0" w:rsidRPr="003B76AB">
        <w:fldChar w:fldCharType="separate"/>
      </w:r>
      <w:r w:rsidR="00E800CC">
        <w:t>6.2</w:t>
      </w:r>
      <w:r w:rsidR="00877FC0" w:rsidRPr="003B76AB">
        <w:fldChar w:fldCharType="end"/>
      </w:r>
      <w:r w:rsidRPr="003B76AB">
        <w:t xml:space="preserve"> or </w:t>
      </w:r>
      <w:r w:rsidR="00877FC0" w:rsidRPr="003B76AB">
        <w:fldChar w:fldCharType="begin"/>
      </w:r>
      <w:r w:rsidR="00877FC0" w:rsidRPr="003B76AB">
        <w:instrText xml:space="preserve"> REF _Ref220075520 \w \h </w:instrText>
      </w:r>
      <w:r w:rsidR="003B76AB">
        <w:instrText xml:space="preserve"> \* MERGEFORMAT </w:instrText>
      </w:r>
      <w:r w:rsidR="00877FC0" w:rsidRPr="003B76AB">
        <w:fldChar w:fldCharType="separate"/>
      </w:r>
      <w:r w:rsidR="00E800CC">
        <w:t>6.3</w:t>
      </w:r>
      <w:r w:rsidR="00877FC0" w:rsidRPr="003B76AB">
        <w:fldChar w:fldCharType="end"/>
      </w:r>
      <w:r w:rsidRPr="003B76AB">
        <w:t xml:space="preserve"> the Employer shall provide a written notice of the same to the Contractor within three (3) </w:t>
      </w:r>
      <w:r w:rsidR="000C02BF" w:rsidRPr="003B76AB">
        <w:t>Business Days</w:t>
      </w:r>
      <w:r w:rsidRPr="003B76AB">
        <w:t xml:space="preserve"> before the Final Date for Payment specifying the amount it intends to pay (even if that amount is zero) and specifying the basis upon which that amount is calculated.</w:t>
      </w:r>
      <w:bookmarkEnd w:id="39"/>
      <w:r w:rsidRPr="003B76AB">
        <w:t xml:space="preserve"> </w:t>
      </w:r>
    </w:p>
    <w:p w14:paraId="0218F4DD" w14:textId="00CB6809" w:rsidR="007737BB" w:rsidRPr="003B76AB" w:rsidRDefault="007737BB" w:rsidP="007737BB">
      <w:pPr>
        <w:pStyle w:val="BBClause2"/>
      </w:pPr>
      <w:bookmarkStart w:id="40" w:name="_Ref220075533"/>
      <w:r w:rsidRPr="003B76AB">
        <w:t xml:space="preserve">If any sum payable under this Contract is not paid by the final date for payment then, without prejudice to the Contractor's other rights under this Contract, that sum shall bear interest from the final date for payment until payment is made in full, both before and after any judgment, at four per cent (4%) in excess of the base rate set from time to time by the Bank of England's monetary policy committee or any successor of it.  The Parties agree that this </w:t>
      </w:r>
      <w:r w:rsidR="00C97C55" w:rsidRPr="003B76AB">
        <w:t>clause</w:t>
      </w:r>
      <w:r w:rsidRPr="003B76AB">
        <w:t xml:space="preserve"> </w:t>
      </w:r>
      <w:r w:rsidR="00877FC0" w:rsidRPr="003B76AB">
        <w:fldChar w:fldCharType="begin"/>
      </w:r>
      <w:r w:rsidR="00877FC0" w:rsidRPr="003B76AB">
        <w:instrText xml:space="preserve"> REF _Ref220075533 \w \h </w:instrText>
      </w:r>
      <w:r w:rsidR="003B76AB">
        <w:instrText xml:space="preserve"> \* MERGEFORMAT </w:instrText>
      </w:r>
      <w:r w:rsidR="00877FC0" w:rsidRPr="003B76AB">
        <w:fldChar w:fldCharType="separate"/>
      </w:r>
      <w:r w:rsidR="00E800CC">
        <w:t>6.6</w:t>
      </w:r>
      <w:r w:rsidR="00877FC0" w:rsidRPr="003B76AB">
        <w:fldChar w:fldCharType="end"/>
      </w:r>
      <w:r w:rsidRPr="003B76AB">
        <w:t xml:space="preserve"> is a substantial remedy for late payment of any sum payable under this Contract in accordance with section 8(2) Late Payment of Commercial Debts (Interest) Act 1998.</w:t>
      </w:r>
      <w:bookmarkEnd w:id="40"/>
    </w:p>
    <w:p w14:paraId="12766F52" w14:textId="1EB06585" w:rsidR="007737BB" w:rsidRPr="003B76AB" w:rsidRDefault="007737BB" w:rsidP="007737BB">
      <w:pPr>
        <w:pStyle w:val="BBClause2"/>
      </w:pPr>
      <w:r w:rsidRPr="003B76AB">
        <w:t xml:space="preserve">Each Party may, at any time, set off any liability of the other Party to it under or in relation to this Contract against any liability it has to the other Party under or in relation to this Contract.  Any exercise by a Party of its rights under this </w:t>
      </w:r>
      <w:r w:rsidR="00C97C55" w:rsidRPr="003B76AB">
        <w:t>clause</w:t>
      </w:r>
      <w:r w:rsidRPr="003B76AB">
        <w:t xml:space="preserve"> shall be without prejudice to any other rights or remedies available to that Party under this Contract or otherwise.</w:t>
      </w:r>
    </w:p>
    <w:p w14:paraId="649956A2" w14:textId="1EA6DFA6" w:rsidR="007737BB" w:rsidRPr="003B76AB" w:rsidRDefault="00204BCC" w:rsidP="00204BCC">
      <w:pPr>
        <w:pStyle w:val="BBHeading1"/>
      </w:pPr>
      <w:bookmarkStart w:id="41" w:name="_Ref220075541"/>
      <w:bookmarkStart w:id="42" w:name="_Toc225330536"/>
      <w:r w:rsidRPr="003B76AB">
        <w:t>Indemnities</w:t>
      </w:r>
      <w:bookmarkEnd w:id="41"/>
      <w:bookmarkEnd w:id="42"/>
    </w:p>
    <w:p w14:paraId="699D7E62" w14:textId="77777777" w:rsidR="007737BB" w:rsidRPr="003B76AB" w:rsidRDefault="007737BB" w:rsidP="007737BB">
      <w:pPr>
        <w:pStyle w:val="BBClause2"/>
      </w:pPr>
      <w:r w:rsidRPr="003B76AB">
        <w:t>The Contractor shall indemnify the Employer and its agents, from and against all costs, expenses, liabilities, damages, claims, demands, proceedings or legal costs and judgments which the Employer or its agents incurs or suffers in respect of:</w:t>
      </w:r>
    </w:p>
    <w:p w14:paraId="5A066744" w14:textId="1CCD6BCE" w:rsidR="007737BB" w:rsidRPr="003B76AB" w:rsidRDefault="007737BB" w:rsidP="00763A27">
      <w:pPr>
        <w:pStyle w:val="BBClause3"/>
      </w:pPr>
      <w:bookmarkStart w:id="43" w:name="_Ref220075576"/>
      <w:r w:rsidRPr="003B76AB">
        <w:lastRenderedPageBreak/>
        <w:t xml:space="preserve">bodily injury, sickness, disease or death, of any person whatsoever arising out of or in the course of or by reason of the Contractor's acts or omissions in the performance or non-performance of its obligations under this Contract and/or the O&amp;M Services, unless and to the extent attributable to any negligence, wilful act, breach of </w:t>
      </w:r>
      <w:r w:rsidR="0097311C">
        <w:t xml:space="preserve">this Contract </w:t>
      </w:r>
      <w:r w:rsidRPr="003B76AB">
        <w:t>by the Employer or any of its agents or as a direct result of the Contractor acting on the instruction of the Employer; and/or</w:t>
      </w:r>
      <w:bookmarkEnd w:id="43"/>
    </w:p>
    <w:p w14:paraId="42B48A99" w14:textId="0CA17313" w:rsidR="007737BB" w:rsidRPr="003B76AB" w:rsidRDefault="007737BB" w:rsidP="00763A27">
      <w:pPr>
        <w:pStyle w:val="BBClause3"/>
      </w:pPr>
      <w:r w:rsidRPr="003B76AB">
        <w:t xml:space="preserve">damage to or loss of any property, real or personal to the extent that such damage or loss arises out of or in the course of or by reason of Contractor's acts or omissions in the performance or non-performance of its obligations under this Contract and/or the O&amp;M Services unless and to the extent attributable to any negligence, wilful act, breach of </w:t>
      </w:r>
      <w:r w:rsidR="0097311C">
        <w:t xml:space="preserve">this Contract </w:t>
      </w:r>
      <w:r w:rsidRPr="003B76AB">
        <w:t>by the Employer or any of its agents or has arisen a</w:t>
      </w:r>
      <w:r w:rsidR="00534C01">
        <w:t>s a</w:t>
      </w:r>
      <w:r w:rsidRPr="003B76AB">
        <w:t xml:space="preserve"> direct result of the Contractor acting on the instruction of the Employer.</w:t>
      </w:r>
    </w:p>
    <w:p w14:paraId="2335E2D4" w14:textId="53F192B8" w:rsidR="007737BB" w:rsidRPr="003B76AB" w:rsidRDefault="007737BB" w:rsidP="007737BB">
      <w:pPr>
        <w:pStyle w:val="BBClause2"/>
      </w:pPr>
      <w:r w:rsidRPr="003B76AB">
        <w:t xml:space="preserve">The Employer shall indemnify the Contractor and its agents, from and against all costs, expenses, liabilities, damages, claims, demands, proceedings or legal costs and judgments which the Contractor or its agents incurs or suffers in respect of bodily injury, sickness, disease or death, which is attributable to any negligence, wilful act, breach of </w:t>
      </w:r>
      <w:r w:rsidR="00D133A6">
        <w:t xml:space="preserve">this Contract </w:t>
      </w:r>
      <w:r w:rsidRPr="003B76AB">
        <w:t>by the Employer or any of its agents or has arisen as a direct result of the Contractor ac</w:t>
      </w:r>
      <w:r w:rsidR="008F2C96">
        <w:t>t</w:t>
      </w:r>
      <w:r w:rsidRPr="003B76AB">
        <w:t>ing on the instruction of the Employer.</w:t>
      </w:r>
    </w:p>
    <w:p w14:paraId="654BB149" w14:textId="6A853E2B" w:rsidR="007737BB" w:rsidRPr="003B76AB" w:rsidRDefault="007737BB" w:rsidP="007737BB">
      <w:pPr>
        <w:pStyle w:val="BBClause2"/>
      </w:pPr>
      <w:r w:rsidRPr="003B76AB">
        <w:t>Each Party (the "</w:t>
      </w:r>
      <w:r w:rsidRPr="003B76AB">
        <w:rPr>
          <w:b/>
          <w:bCs/>
        </w:rPr>
        <w:t>Indemnified Party</w:t>
      </w:r>
      <w:r w:rsidRPr="003B76AB">
        <w:t>") shall, as soon as reasonably practicable on becoming aware of the same, notify the other Party (the "</w:t>
      </w:r>
      <w:r w:rsidRPr="003B76AB">
        <w:rPr>
          <w:b/>
          <w:bCs/>
        </w:rPr>
        <w:t>Indemnifying Party</w:t>
      </w:r>
      <w:r w:rsidRPr="003B76AB">
        <w:t xml:space="preserve">")  of any proceedings or claim brought or made against the Indemnified Party which may give rise to liability on the part of the Indemnifying Party under this </w:t>
      </w:r>
      <w:r w:rsidR="00C97C55" w:rsidRPr="003B76AB">
        <w:t>clause</w:t>
      </w:r>
      <w:r w:rsidRPr="003B76AB">
        <w:t xml:space="preserve"> </w:t>
      </w:r>
      <w:r w:rsidR="00877FC0" w:rsidRPr="003B76AB">
        <w:fldChar w:fldCharType="begin"/>
      </w:r>
      <w:r w:rsidR="00877FC0" w:rsidRPr="003B76AB">
        <w:instrText xml:space="preserve"> REF _Ref220075541 \w \h </w:instrText>
      </w:r>
      <w:r w:rsidR="003B76AB">
        <w:instrText xml:space="preserve"> \* MERGEFORMAT </w:instrText>
      </w:r>
      <w:r w:rsidR="00877FC0" w:rsidRPr="003B76AB">
        <w:fldChar w:fldCharType="separate"/>
      </w:r>
      <w:r w:rsidR="00E800CC">
        <w:t>7</w:t>
      </w:r>
      <w:r w:rsidR="00877FC0" w:rsidRPr="003B76AB">
        <w:fldChar w:fldCharType="end"/>
      </w:r>
      <w:r w:rsidRPr="003B76AB">
        <w:t xml:space="preserve">.  Following receipt of such notification, the Indemnifying Party may at its own cost and in consultation with the Indemnified Party conduct such proceedings or claim and any negotiations for the settlement thereof in the name of the Indemnified Party. </w:t>
      </w:r>
    </w:p>
    <w:p w14:paraId="23DD284B" w14:textId="63572F91" w:rsidR="007737BB" w:rsidRPr="003B76AB" w:rsidRDefault="00204BCC" w:rsidP="00204BCC">
      <w:pPr>
        <w:pStyle w:val="BBHeading1"/>
      </w:pPr>
      <w:bookmarkStart w:id="44" w:name="_Toc225330537"/>
      <w:r w:rsidRPr="003B76AB">
        <w:t>Limitations on Liability</w:t>
      </w:r>
      <w:bookmarkEnd w:id="44"/>
    </w:p>
    <w:p w14:paraId="765F98DD" w14:textId="63F17B6C" w:rsidR="007737BB" w:rsidRPr="003B76AB" w:rsidRDefault="007737BB" w:rsidP="007737BB">
      <w:pPr>
        <w:pStyle w:val="BBClause2"/>
      </w:pPr>
      <w:bookmarkStart w:id="45" w:name="_Ref220075556"/>
      <w:r w:rsidRPr="003B76AB">
        <w:t>Neither Party excludes its liability to the other Party for:</w:t>
      </w:r>
      <w:bookmarkEnd w:id="45"/>
    </w:p>
    <w:p w14:paraId="4C784B66" w14:textId="77777777" w:rsidR="007737BB" w:rsidRPr="003B76AB" w:rsidRDefault="007737BB" w:rsidP="00763A27">
      <w:pPr>
        <w:pStyle w:val="BBClause3"/>
      </w:pPr>
      <w:r w:rsidRPr="003B76AB">
        <w:t>death or personal injury caused by its negligence; or</w:t>
      </w:r>
    </w:p>
    <w:p w14:paraId="3DF15E4C" w14:textId="77777777" w:rsidR="007737BB" w:rsidRPr="003B76AB" w:rsidRDefault="007737BB" w:rsidP="00763A27">
      <w:pPr>
        <w:pStyle w:val="BBClause3"/>
      </w:pPr>
      <w:r w:rsidRPr="003B76AB">
        <w:t xml:space="preserve">fraud or fraudulent misrepresentation; or </w:t>
      </w:r>
    </w:p>
    <w:p w14:paraId="6FBB6611" w14:textId="77777777" w:rsidR="007737BB" w:rsidRPr="003B76AB" w:rsidRDefault="007737BB" w:rsidP="00763A27">
      <w:pPr>
        <w:pStyle w:val="BBClause3"/>
      </w:pPr>
      <w:r w:rsidRPr="003B76AB">
        <w:t xml:space="preserve">any matter which it would be illegal for it to exclude or to attempt to exclude its liability. </w:t>
      </w:r>
    </w:p>
    <w:p w14:paraId="03479FED" w14:textId="76606A60" w:rsidR="007737BB" w:rsidRPr="003B76AB" w:rsidRDefault="007737BB" w:rsidP="007737BB">
      <w:pPr>
        <w:pStyle w:val="BBClause2"/>
      </w:pPr>
      <w:r w:rsidRPr="003B76AB">
        <w:t xml:space="preserve">Except as provided under </w:t>
      </w:r>
      <w:r w:rsidR="00C97C55" w:rsidRPr="003B76AB">
        <w:t>clause</w:t>
      </w:r>
      <w:r w:rsidRPr="003B76AB">
        <w:t xml:space="preserve"> </w:t>
      </w:r>
      <w:r w:rsidR="00877FC0" w:rsidRPr="003B76AB">
        <w:fldChar w:fldCharType="begin"/>
      </w:r>
      <w:r w:rsidR="00877FC0" w:rsidRPr="003B76AB">
        <w:instrText xml:space="preserve"> REF _Ref220075236 \w \h </w:instrText>
      </w:r>
      <w:r w:rsidR="003B76AB">
        <w:instrText xml:space="preserve"> \* MERGEFORMAT </w:instrText>
      </w:r>
      <w:r w:rsidR="00877FC0" w:rsidRPr="003B76AB">
        <w:fldChar w:fldCharType="separate"/>
      </w:r>
      <w:r w:rsidR="00E800CC">
        <w:t>4.7.2</w:t>
      </w:r>
      <w:r w:rsidR="00877FC0" w:rsidRPr="003B76AB">
        <w:fldChar w:fldCharType="end"/>
      </w:r>
      <w:r w:rsidRPr="003B76AB">
        <w:t xml:space="preserve">, </w:t>
      </w:r>
      <w:r w:rsidR="00C97C55" w:rsidRPr="003B76AB">
        <w:t>clause</w:t>
      </w:r>
      <w:r w:rsidRPr="003B76AB">
        <w:t xml:space="preserve"> </w:t>
      </w:r>
      <w:r w:rsidR="00877FC0" w:rsidRPr="003B76AB">
        <w:fldChar w:fldCharType="begin"/>
      </w:r>
      <w:r w:rsidR="00877FC0" w:rsidRPr="003B76AB">
        <w:instrText xml:space="preserve"> REF _Ref220075556 \w \h </w:instrText>
      </w:r>
      <w:r w:rsidR="003B76AB">
        <w:instrText xml:space="preserve"> \* MERGEFORMAT </w:instrText>
      </w:r>
      <w:r w:rsidR="00877FC0" w:rsidRPr="003B76AB">
        <w:fldChar w:fldCharType="separate"/>
      </w:r>
      <w:r w:rsidR="00E800CC">
        <w:t>8.1</w:t>
      </w:r>
      <w:r w:rsidR="00877FC0" w:rsidRPr="003B76AB">
        <w:fldChar w:fldCharType="end"/>
      </w:r>
      <w:r w:rsidRPr="003B76AB">
        <w:t xml:space="preserve">, paragraph </w:t>
      </w:r>
      <w:r w:rsidR="00EB26C9" w:rsidRPr="003B76AB">
        <w:t xml:space="preserve">[●] </w:t>
      </w:r>
      <w:r w:rsidRPr="003B76AB">
        <w:t xml:space="preserve">of </w:t>
      </w:r>
      <w:r w:rsidR="00771058" w:rsidRPr="003B76AB">
        <w:fldChar w:fldCharType="begin"/>
      </w:r>
      <w:r w:rsidR="00771058" w:rsidRPr="003B76AB">
        <w:instrText xml:space="preserve"> REF _Ref220076083 \w \h </w:instrText>
      </w:r>
      <w:r w:rsidR="003B76AB">
        <w:instrText xml:space="preserve"> \* MERGEFORMAT </w:instrText>
      </w:r>
      <w:r w:rsidR="00771058" w:rsidRPr="003B76AB">
        <w:fldChar w:fldCharType="separate"/>
      </w:r>
      <w:r w:rsidR="00E800CC">
        <w:t>Schedule 2</w:t>
      </w:r>
      <w:r w:rsidR="00771058" w:rsidRPr="003B76AB">
        <w:fldChar w:fldCharType="end"/>
      </w:r>
      <w:r w:rsidRPr="003B76AB">
        <w:t xml:space="preserve"> and under any indemnity obligations, neither Party will be under any liability whatsoever to the other (whether in contract, tort (including negligence), breach of statutory duty, restitution or otherwise) for any of the following types of losses (whether those losses arise directly in the normal course of business or otherwise): </w:t>
      </w:r>
    </w:p>
    <w:p w14:paraId="6DCF036A" w14:textId="158C69F4" w:rsidR="007737BB" w:rsidRPr="003B76AB" w:rsidRDefault="007737BB" w:rsidP="00763A27">
      <w:pPr>
        <w:pStyle w:val="BBClause3"/>
      </w:pPr>
      <w:r w:rsidRPr="003B76AB">
        <w:t>loss of profits, loss of business, loss of revenue, loss of contract, loss or depletion of goodwill and/or business opportunity, loss of anticipated earnings or savings or like loss; or</w:t>
      </w:r>
    </w:p>
    <w:p w14:paraId="39C2DBD1" w14:textId="77777777" w:rsidR="007737BB" w:rsidRPr="003B76AB" w:rsidRDefault="007737BB" w:rsidP="00763A27">
      <w:pPr>
        <w:pStyle w:val="BBClause3"/>
      </w:pPr>
      <w:r w:rsidRPr="003B76AB">
        <w:t>any special, indirect or consequential losses.</w:t>
      </w:r>
    </w:p>
    <w:p w14:paraId="0377B779" w14:textId="77777777" w:rsidR="007737BB" w:rsidRPr="003B76AB" w:rsidRDefault="007737BB" w:rsidP="007737BB">
      <w:pPr>
        <w:pStyle w:val="BBClause2"/>
      </w:pPr>
      <w:bookmarkStart w:id="46" w:name="_Ref220075647"/>
      <w:r w:rsidRPr="003B76AB">
        <w:t xml:space="preserve">Notwithstanding anything else contained in the Contract, the aggregate liability of the Contractor to the Employer in any year (whether in contract, tort (including </w:t>
      </w:r>
      <w:r w:rsidRPr="003B76AB">
        <w:lastRenderedPageBreak/>
        <w:t>negligence), breach of statutory duty, restitution or otherwise) will be limited to the Contract Price payable for such a year or, if greater, the sum recoverable under any policy of insurance taken out by the Contractor or the Employer pursuant to this Contract, save that this limit shall not apply for the Contractor's liability under:</w:t>
      </w:r>
      <w:bookmarkEnd w:id="46"/>
      <w:r w:rsidRPr="003B76AB">
        <w:t xml:space="preserve"> </w:t>
      </w:r>
    </w:p>
    <w:p w14:paraId="22C64891" w14:textId="7E13B103" w:rsidR="007737BB" w:rsidRPr="003B76AB" w:rsidRDefault="00C97C55" w:rsidP="00763A27">
      <w:pPr>
        <w:pStyle w:val="BBClause3"/>
      </w:pPr>
      <w:r w:rsidRPr="003B76AB">
        <w:t>clause</w:t>
      </w:r>
      <w:r w:rsidR="007737BB" w:rsidRPr="003B76AB">
        <w:t xml:space="preserve"> </w:t>
      </w:r>
      <w:r w:rsidR="00877FC0" w:rsidRPr="003B76AB">
        <w:fldChar w:fldCharType="begin"/>
      </w:r>
      <w:r w:rsidR="00877FC0" w:rsidRPr="003B76AB">
        <w:instrText xml:space="preserve"> REF _Ref220075556 \w \h </w:instrText>
      </w:r>
      <w:r w:rsidR="003B76AB">
        <w:instrText xml:space="preserve"> \* MERGEFORMAT </w:instrText>
      </w:r>
      <w:r w:rsidR="00877FC0" w:rsidRPr="003B76AB">
        <w:fldChar w:fldCharType="separate"/>
      </w:r>
      <w:r w:rsidR="00E800CC">
        <w:t>8.1</w:t>
      </w:r>
      <w:r w:rsidR="00877FC0" w:rsidRPr="003B76AB">
        <w:fldChar w:fldCharType="end"/>
      </w:r>
      <w:r w:rsidR="007737BB" w:rsidRPr="003B76AB">
        <w:t xml:space="preserve">; </w:t>
      </w:r>
    </w:p>
    <w:p w14:paraId="2BDAB194" w14:textId="063537B8" w:rsidR="007737BB" w:rsidRPr="003B76AB" w:rsidRDefault="00C97C55" w:rsidP="00763A27">
      <w:pPr>
        <w:pStyle w:val="BBClause3"/>
      </w:pPr>
      <w:r w:rsidRPr="003B76AB">
        <w:t>clause</w:t>
      </w:r>
      <w:r w:rsidR="007737BB" w:rsidRPr="003B76AB">
        <w:t xml:space="preserve"> </w:t>
      </w:r>
      <w:r w:rsidR="00877FC0" w:rsidRPr="003B76AB">
        <w:fldChar w:fldCharType="begin"/>
      </w:r>
      <w:r w:rsidR="00877FC0" w:rsidRPr="003B76AB">
        <w:instrText xml:space="preserve"> REF _Ref220075568 \w \h </w:instrText>
      </w:r>
      <w:r w:rsidR="003B76AB">
        <w:instrText xml:space="preserve"> \* MERGEFORMAT </w:instrText>
      </w:r>
      <w:r w:rsidR="00877FC0" w:rsidRPr="003B76AB">
        <w:fldChar w:fldCharType="separate"/>
      </w:r>
      <w:r w:rsidR="00E800CC">
        <w:t>10.4</w:t>
      </w:r>
      <w:r w:rsidR="00877FC0" w:rsidRPr="003B76AB">
        <w:fldChar w:fldCharType="end"/>
      </w:r>
      <w:r w:rsidR="007737BB" w:rsidRPr="003B76AB">
        <w:t xml:space="preserve">; and </w:t>
      </w:r>
    </w:p>
    <w:p w14:paraId="7FDB3881" w14:textId="248D6375" w:rsidR="007737BB" w:rsidRPr="003B76AB" w:rsidRDefault="007737BB" w:rsidP="00763A27">
      <w:pPr>
        <w:pStyle w:val="BBClause3"/>
      </w:pPr>
      <w:r w:rsidRPr="003B76AB">
        <w:t xml:space="preserve">the indemnity obligations provided in </w:t>
      </w:r>
      <w:r w:rsidR="00C97C55" w:rsidRPr="003B76AB">
        <w:t>clause</w:t>
      </w:r>
      <w:r w:rsidRPr="003B76AB">
        <w:t xml:space="preserve"> </w:t>
      </w:r>
      <w:r w:rsidR="00771058" w:rsidRPr="003B76AB">
        <w:fldChar w:fldCharType="begin"/>
      </w:r>
      <w:r w:rsidR="00771058" w:rsidRPr="003B76AB">
        <w:instrText xml:space="preserve"> REF _Ref220075576 \w \h </w:instrText>
      </w:r>
      <w:r w:rsidR="003B76AB">
        <w:instrText xml:space="preserve"> \* MERGEFORMAT </w:instrText>
      </w:r>
      <w:r w:rsidR="00771058" w:rsidRPr="003B76AB">
        <w:fldChar w:fldCharType="separate"/>
      </w:r>
      <w:r w:rsidR="00E800CC">
        <w:t>7.1.1</w:t>
      </w:r>
      <w:r w:rsidR="00771058" w:rsidRPr="003B76AB">
        <w:fldChar w:fldCharType="end"/>
      </w:r>
      <w:r w:rsidRPr="003B76AB">
        <w:t xml:space="preserve">, </w:t>
      </w:r>
    </w:p>
    <w:p w14:paraId="1813A07B" w14:textId="77777777" w:rsidR="007737BB" w:rsidRPr="003B76AB" w:rsidRDefault="007737BB" w:rsidP="00763A27">
      <w:pPr>
        <w:pStyle w:val="BBBodyTextIndent2"/>
      </w:pPr>
      <w:r w:rsidRPr="003B76AB">
        <w:t>each in respect of which the Contractor's liability shall be unlimited.</w:t>
      </w:r>
    </w:p>
    <w:p w14:paraId="44004CA6" w14:textId="64B8F0F7" w:rsidR="007737BB" w:rsidRPr="003B76AB" w:rsidRDefault="007737BB" w:rsidP="007737BB">
      <w:pPr>
        <w:pStyle w:val="BBClause2"/>
      </w:pPr>
      <w:r w:rsidRPr="003B76AB">
        <w:t xml:space="preserve">Subject to </w:t>
      </w:r>
      <w:r w:rsidR="00C97C55" w:rsidRPr="003B76AB">
        <w:t>clause</w:t>
      </w:r>
      <w:r w:rsidRPr="003B76AB">
        <w:t xml:space="preserve"> </w:t>
      </w:r>
      <w:r w:rsidR="00771058" w:rsidRPr="003B76AB">
        <w:fldChar w:fldCharType="begin"/>
      </w:r>
      <w:r w:rsidR="00771058" w:rsidRPr="003B76AB">
        <w:instrText xml:space="preserve"> REF _Ref220075556 \w \h </w:instrText>
      </w:r>
      <w:r w:rsidR="003B76AB">
        <w:instrText xml:space="preserve"> \* MERGEFORMAT </w:instrText>
      </w:r>
      <w:r w:rsidR="00771058" w:rsidRPr="003B76AB">
        <w:fldChar w:fldCharType="separate"/>
      </w:r>
      <w:r w:rsidR="00E800CC">
        <w:t>8.1</w:t>
      </w:r>
      <w:r w:rsidR="00771058" w:rsidRPr="003B76AB">
        <w:fldChar w:fldCharType="end"/>
      </w:r>
      <w:r w:rsidRPr="003B76AB">
        <w:t>, the Contractor will not be under any liability whatsoever in relation to any loss suffered by the Employer which has arisen as a consequence of theft or burglary occurring at the Property unless such theft or burglary occurred as a result of any default or failure of the Contractor to perform the O&amp;M Services or any negligence or breach of contract by the Contractor.</w:t>
      </w:r>
    </w:p>
    <w:p w14:paraId="5A895E76" w14:textId="404D112F" w:rsidR="007737BB" w:rsidRPr="003B76AB" w:rsidRDefault="00204BCC" w:rsidP="00204BCC">
      <w:pPr>
        <w:pStyle w:val="BBHeading1"/>
      </w:pPr>
      <w:bookmarkStart w:id="47" w:name="_Ref220075596"/>
      <w:bookmarkStart w:id="48" w:name="_Toc225330538"/>
      <w:r w:rsidRPr="003B76AB">
        <w:t>Sub-Contracting</w:t>
      </w:r>
      <w:bookmarkEnd w:id="47"/>
      <w:bookmarkEnd w:id="48"/>
    </w:p>
    <w:p w14:paraId="62F9ACC2" w14:textId="13F36EE0" w:rsidR="007737BB" w:rsidRPr="003B76AB" w:rsidRDefault="007737BB" w:rsidP="007737BB">
      <w:pPr>
        <w:pStyle w:val="BBClause2"/>
      </w:pPr>
      <w:r w:rsidRPr="003B76AB">
        <w:t xml:space="preserve">Subject always to the remaining sub-clauses of this </w:t>
      </w:r>
      <w:r w:rsidR="00C97C55" w:rsidRPr="003B76AB">
        <w:t>clause</w:t>
      </w:r>
      <w:r w:rsidRPr="003B76AB">
        <w:t xml:space="preserve"> </w:t>
      </w:r>
      <w:r w:rsidR="00771058" w:rsidRPr="003B76AB">
        <w:fldChar w:fldCharType="begin"/>
      </w:r>
      <w:r w:rsidR="00771058" w:rsidRPr="003B76AB">
        <w:instrText xml:space="preserve"> REF _Ref220075596 \w \h </w:instrText>
      </w:r>
      <w:r w:rsidR="003B76AB">
        <w:instrText xml:space="preserve"> \* MERGEFORMAT </w:instrText>
      </w:r>
      <w:r w:rsidR="00771058" w:rsidRPr="003B76AB">
        <w:fldChar w:fldCharType="separate"/>
      </w:r>
      <w:r w:rsidR="00E800CC">
        <w:t>9</w:t>
      </w:r>
      <w:r w:rsidR="00771058" w:rsidRPr="003B76AB">
        <w:fldChar w:fldCharType="end"/>
      </w:r>
      <w:r w:rsidRPr="003B76AB">
        <w:t>, the Contractor may sub-contract any works and services to subcontractors:</w:t>
      </w:r>
    </w:p>
    <w:p w14:paraId="1F656ACA" w14:textId="7F81EB53" w:rsidR="007737BB" w:rsidRPr="003B76AB" w:rsidRDefault="007737BB" w:rsidP="000650EA">
      <w:pPr>
        <w:pStyle w:val="BBClause3"/>
      </w:pPr>
      <w:r w:rsidRPr="003B76AB">
        <w:t xml:space="preserve">up to a maximum contract price of </w:t>
      </w:r>
      <w:r w:rsidR="008C0341" w:rsidRPr="003B76AB">
        <w:t>[</w:t>
      </w:r>
      <w:r w:rsidRPr="003B76AB">
        <w:t>£10,000 (ten thousand pounds)</w:t>
      </w:r>
      <w:r w:rsidR="008C0341" w:rsidRPr="003B76AB">
        <w:t>]</w:t>
      </w:r>
      <w:r w:rsidRPr="003B76AB">
        <w:t xml:space="preserve"> without obtaining the Employer's prior consent; and </w:t>
      </w:r>
    </w:p>
    <w:p w14:paraId="10BE98D5" w14:textId="7C8F6E47" w:rsidR="007737BB" w:rsidRPr="003B76AB" w:rsidRDefault="007737BB" w:rsidP="000650EA">
      <w:pPr>
        <w:pStyle w:val="BBClause3"/>
      </w:pPr>
      <w:r w:rsidRPr="003B76AB">
        <w:t xml:space="preserve">for a contract price of more than </w:t>
      </w:r>
      <w:r w:rsidR="00023CDD">
        <w:t>[</w:t>
      </w:r>
      <w:r w:rsidRPr="003B76AB">
        <w:t>£10,000 (ten thousand pounds)</w:t>
      </w:r>
      <w:r w:rsidR="008C0341" w:rsidRPr="003B76AB">
        <w:t>]</w:t>
      </w:r>
      <w:r w:rsidRPr="003B76AB">
        <w:t xml:space="preserve"> provided that the Employer has given prior consent to such subcontracting (such consent not to be unreasonably withheld or delayed).</w:t>
      </w:r>
    </w:p>
    <w:p w14:paraId="7AF9E7DC" w14:textId="2669F7CA" w:rsidR="007737BB" w:rsidRPr="003B76AB" w:rsidRDefault="007737BB" w:rsidP="007737BB">
      <w:pPr>
        <w:pStyle w:val="BBClause2"/>
      </w:pPr>
      <w:r w:rsidRPr="003B76AB">
        <w:t xml:space="preserve">The Contractor shall provide to the Employer copies of each subcontract entered into within ten (10) </w:t>
      </w:r>
      <w:r w:rsidR="000C02BF" w:rsidRPr="003B76AB">
        <w:t>Business Days</w:t>
      </w:r>
      <w:r w:rsidRPr="003B76AB">
        <w:t xml:space="preserve"> of the same.  </w:t>
      </w:r>
    </w:p>
    <w:p w14:paraId="6040E3DF" w14:textId="77777777" w:rsidR="007737BB" w:rsidRPr="003B76AB" w:rsidRDefault="007737BB" w:rsidP="007737BB">
      <w:pPr>
        <w:pStyle w:val="BBClause2"/>
      </w:pPr>
      <w:r w:rsidRPr="003B76AB">
        <w:t>Where the Contractor elects to sub-contract the O&amp;M Services or any part thereof, this shall not relieve the Contractor of any liability or obligation under this Contract and the Contractor shall at all times remain fully responsible for the performance of the O&amp;M Services in accordance with this Contract notwithstanding any default or failure to perform by any subcontractor.</w:t>
      </w:r>
    </w:p>
    <w:p w14:paraId="3472D314" w14:textId="79AD7A5A" w:rsidR="007737BB" w:rsidRPr="003B76AB" w:rsidRDefault="00204BCC" w:rsidP="00204BCC">
      <w:pPr>
        <w:pStyle w:val="BBHeading1"/>
      </w:pPr>
      <w:bookmarkStart w:id="49" w:name="_Ref220075603"/>
      <w:bookmarkStart w:id="50" w:name="_Toc225330539"/>
      <w:r w:rsidRPr="003B76AB">
        <w:t>Intellectual Property</w:t>
      </w:r>
      <w:bookmarkEnd w:id="49"/>
      <w:bookmarkEnd w:id="50"/>
      <w:r w:rsidRPr="003B76AB">
        <w:t xml:space="preserve">  </w:t>
      </w:r>
    </w:p>
    <w:p w14:paraId="341883C7" w14:textId="77777777" w:rsidR="007737BB" w:rsidRPr="003B76AB" w:rsidRDefault="007737BB" w:rsidP="007737BB">
      <w:pPr>
        <w:pStyle w:val="BBClause2"/>
      </w:pPr>
      <w:r w:rsidRPr="003B76AB">
        <w:t xml:space="preserve">The Contractor shall make available to the Employer and the Employer's Representative all Copyright Works which are or were acquired or brought into existence in any manner whatsoever by or on behalf of the Contractor for the purposes of the Contract.  </w:t>
      </w:r>
    </w:p>
    <w:p w14:paraId="2B843725" w14:textId="78BD86CB" w:rsidR="007737BB" w:rsidRPr="003B76AB" w:rsidRDefault="007737BB" w:rsidP="007737BB">
      <w:pPr>
        <w:pStyle w:val="BBClause2"/>
      </w:pPr>
      <w:bookmarkStart w:id="51" w:name="_Ref223364189"/>
      <w:r w:rsidRPr="003B76AB">
        <w:t xml:space="preserve">The Contractor hereby grants to the Employer or undertakes to procure the grant from subcontractors or any other third party to the Employer of, a non-exclusive, irrevocable, world-wide, transferable and perpetual royalty-free licence (carrying the right to sub-licence) to copy, reproduce, modify, translate and use the Copyright Works for any purpose in connection with the provision of the O&amp;M Services or the </w:t>
      </w:r>
      <w:r w:rsidR="00517C85">
        <w:t>Renewable Energy System</w:t>
      </w:r>
      <w:r w:rsidRPr="003B76AB">
        <w:t>.</w:t>
      </w:r>
      <w:r w:rsidR="008C0341" w:rsidRPr="003B76AB">
        <w:t xml:space="preserve">  The licence will carry the right to grant sub-licences and be freely transferable to third parties.</w:t>
      </w:r>
      <w:bookmarkEnd w:id="51"/>
      <w:r w:rsidR="008C0341" w:rsidRPr="003B76AB">
        <w:t xml:space="preserve">  </w:t>
      </w:r>
    </w:p>
    <w:p w14:paraId="0A4455B8" w14:textId="4D9C6CAB" w:rsidR="007737BB" w:rsidRPr="003B76AB" w:rsidRDefault="008C0341" w:rsidP="007737BB">
      <w:pPr>
        <w:pStyle w:val="BBClause2"/>
      </w:pPr>
      <w:r w:rsidRPr="003B76AB">
        <w:lastRenderedPageBreak/>
        <w:t>[</w:t>
      </w:r>
      <w:r w:rsidR="007737BB" w:rsidRPr="003B76AB">
        <w:t>The Contractor shall use all reasonable endeavours to acquire from any third party such rights to any corresponding Intellectual Property Rights as are created by the third party for the purpose of assisting the Contractor to perform the Contract.</w:t>
      </w:r>
      <w:r w:rsidRPr="003B76AB">
        <w:t xml:space="preserve">][ The Intellectual Property Rights in the Copyright Works will remain vested in the Contractor.  Insofar as ownership of any Intellectual Property Right in any Copyright Works is vested in any person other than the Contractor, including, without limitation, any Sub-Contractor, supplier or consultant, the Contractor will procure for the Employer the benefit of such a licence as is referred to in </w:t>
      </w:r>
      <w:r w:rsidR="00C97C55" w:rsidRPr="003B76AB">
        <w:t>clause</w:t>
      </w:r>
      <w:r w:rsidRPr="003B76AB">
        <w:t xml:space="preserve"> </w:t>
      </w:r>
      <w:r w:rsidRPr="003B76AB">
        <w:fldChar w:fldCharType="begin"/>
      </w:r>
      <w:r w:rsidRPr="003B76AB">
        <w:instrText xml:space="preserve"> REF _Ref223364189 \r \h </w:instrText>
      </w:r>
      <w:r w:rsidR="003B76AB">
        <w:instrText xml:space="preserve"> \* MERGEFORMAT </w:instrText>
      </w:r>
      <w:r w:rsidRPr="003B76AB">
        <w:fldChar w:fldCharType="separate"/>
      </w:r>
      <w:r w:rsidR="00E800CC">
        <w:t>10.2</w:t>
      </w:r>
      <w:r w:rsidRPr="003B76AB">
        <w:fldChar w:fldCharType="end"/>
      </w:r>
      <w:r w:rsidRPr="003B76AB">
        <w:t xml:space="preserve"> for the purposes referred to in that </w:t>
      </w:r>
      <w:r w:rsidR="00C97C55" w:rsidRPr="003B76AB">
        <w:t>clause</w:t>
      </w:r>
      <w:r w:rsidRPr="003B76AB">
        <w:t>.]</w:t>
      </w:r>
    </w:p>
    <w:p w14:paraId="7A992E0F" w14:textId="77777777" w:rsidR="007737BB" w:rsidRPr="003B76AB" w:rsidRDefault="007737BB" w:rsidP="007737BB">
      <w:pPr>
        <w:pStyle w:val="BBClause2"/>
      </w:pPr>
      <w:bookmarkStart w:id="52" w:name="_Ref220075568"/>
      <w:r w:rsidRPr="003B76AB">
        <w:t>The Contractor shall indemnify and hold harmless the Employer and its agents from and against all costs, expenses, liabilities  damages, claims, demands, proceedings or legal costs (on a full indemnity basis) and judgments which the Employer and/or its agents incur or suffer in respect of any claim by any third party of infringement of its Intellectual Property Rights ("</w:t>
      </w:r>
      <w:r w:rsidRPr="003B76AB">
        <w:rPr>
          <w:b/>
          <w:bCs/>
        </w:rPr>
        <w:t>Indemnity Claim</w:t>
      </w:r>
      <w:r w:rsidRPr="003B76AB">
        <w:t>"), provided that all of the following conditions are satisfied:</w:t>
      </w:r>
      <w:bookmarkEnd w:id="52"/>
      <w:r w:rsidRPr="003B76AB">
        <w:t xml:space="preserve"> </w:t>
      </w:r>
    </w:p>
    <w:p w14:paraId="6188FAD2" w14:textId="77777777" w:rsidR="007737BB" w:rsidRPr="003B76AB" w:rsidRDefault="007737BB" w:rsidP="000650EA">
      <w:pPr>
        <w:pStyle w:val="BBClause3"/>
      </w:pPr>
      <w:r w:rsidRPr="003B76AB">
        <w:t>the Indemnity Claim arose out of or in connection with the performance of the O&amp;M Services by the Contractor; and</w:t>
      </w:r>
    </w:p>
    <w:p w14:paraId="5F0B306A" w14:textId="77777777" w:rsidR="007737BB" w:rsidRPr="003B76AB" w:rsidRDefault="007737BB" w:rsidP="000650EA">
      <w:pPr>
        <w:pStyle w:val="BBClause3"/>
      </w:pPr>
      <w:r w:rsidRPr="003B76AB">
        <w:t xml:space="preserve">the Indemnity Claim was not caused by any use of the Copyright Works for a purpose they were not intended for. </w:t>
      </w:r>
    </w:p>
    <w:p w14:paraId="4B4D4273" w14:textId="2D247D57" w:rsidR="007737BB" w:rsidRPr="003B76AB" w:rsidRDefault="007737BB" w:rsidP="007737BB">
      <w:pPr>
        <w:pStyle w:val="BBClause2"/>
      </w:pPr>
      <w:r w:rsidRPr="003B76AB">
        <w:t xml:space="preserve">The Contractor shall be notified of any claim under this </w:t>
      </w:r>
      <w:r w:rsidR="00C97C55" w:rsidRPr="003B76AB">
        <w:t>clause</w:t>
      </w:r>
      <w:r w:rsidRPr="003B76AB">
        <w:t xml:space="preserve"> made against the Employer and/or its agents. The Contractor may at his own cost conduct negotiations for the settlement of such claim and any litigation that may arise therefrom.  The Contractor shall not make any admission which might prejudice the Employer and/or Employer's Representative and must conduct the matter in such a way as not to prejudice the Employer and/or Employer's Representative.</w:t>
      </w:r>
    </w:p>
    <w:p w14:paraId="6DFB1DDA" w14:textId="77777777" w:rsidR="007737BB" w:rsidRPr="003B76AB" w:rsidRDefault="007737BB" w:rsidP="007737BB">
      <w:pPr>
        <w:pStyle w:val="BBClause2"/>
      </w:pPr>
      <w:r w:rsidRPr="003B76AB">
        <w:t>The Employer and Employer's Representative shall not make any admission which might be prejudicial to the Contractor unless the Contractor has failed to take over the conduct of the negotiations or litigation within a reasonable time after having been so requested.</w:t>
      </w:r>
    </w:p>
    <w:p w14:paraId="55B5197F" w14:textId="77777777" w:rsidR="007737BB" w:rsidRPr="003B76AB" w:rsidRDefault="007737BB" w:rsidP="007737BB">
      <w:pPr>
        <w:pStyle w:val="BBClause2"/>
      </w:pPr>
      <w:r w:rsidRPr="003B76AB">
        <w:t>The Employer and Employer's Representative shall, at the request of the Contractor, provide all available assistance for the purpose of contesting any such claim or action and shall be repaid all reasonable costs incurred in so doing.</w:t>
      </w:r>
    </w:p>
    <w:p w14:paraId="1FA00D28" w14:textId="2E9FE52D" w:rsidR="007737BB" w:rsidRPr="003B76AB" w:rsidRDefault="007737BB" w:rsidP="007737BB">
      <w:pPr>
        <w:pStyle w:val="BBClause2"/>
      </w:pPr>
      <w:r w:rsidRPr="003B76AB">
        <w:t xml:space="preserve">The provisions of this </w:t>
      </w:r>
      <w:r w:rsidR="00C97C55" w:rsidRPr="003B76AB">
        <w:t>clause</w:t>
      </w:r>
      <w:r w:rsidRPr="003B76AB">
        <w:t xml:space="preserve"> </w:t>
      </w:r>
      <w:r w:rsidR="00771058" w:rsidRPr="003B76AB">
        <w:fldChar w:fldCharType="begin"/>
      </w:r>
      <w:r w:rsidR="00771058" w:rsidRPr="003B76AB">
        <w:instrText xml:space="preserve"> REF _Ref220075603 \w \h </w:instrText>
      </w:r>
      <w:r w:rsidR="003B76AB">
        <w:instrText xml:space="preserve"> \* MERGEFORMAT </w:instrText>
      </w:r>
      <w:r w:rsidR="00771058" w:rsidRPr="003B76AB">
        <w:fldChar w:fldCharType="separate"/>
      </w:r>
      <w:r w:rsidR="00E800CC">
        <w:t>10</w:t>
      </w:r>
      <w:r w:rsidR="00771058" w:rsidRPr="003B76AB">
        <w:fldChar w:fldCharType="end"/>
      </w:r>
      <w:r w:rsidRPr="003B76AB">
        <w:t xml:space="preserve"> shall survive termination or expiry for whatever reason of the Contract.</w:t>
      </w:r>
    </w:p>
    <w:p w14:paraId="4BB6B22F" w14:textId="60F7AC27" w:rsidR="00152D20" w:rsidRPr="003B76AB" w:rsidRDefault="00152D20" w:rsidP="00152D20">
      <w:pPr>
        <w:pStyle w:val="BBClause2"/>
      </w:pPr>
      <w:r w:rsidRPr="003B76AB">
        <w:t>The Contractor hereby waives any rights it may have under Chapter IV (Moral Rights) Part 1 of the Copyright, Designs and Patents Act 1988 in relation to the Copyright Works and consent to any act o</w:t>
      </w:r>
      <w:r w:rsidR="008F2C96">
        <w:t>r</w:t>
      </w:r>
      <w:r w:rsidRPr="003B76AB">
        <w:t xml:space="preserve"> omission by the Employer which would, without such waiver, constitute a breach or infringement of such moral rights. </w:t>
      </w:r>
    </w:p>
    <w:p w14:paraId="5A258036" w14:textId="1894355A" w:rsidR="007737BB" w:rsidRPr="003B76AB" w:rsidRDefault="00204BCC" w:rsidP="00204BCC">
      <w:pPr>
        <w:pStyle w:val="BBHeading1"/>
      </w:pPr>
      <w:bookmarkStart w:id="53" w:name="_Ref220075488"/>
      <w:bookmarkStart w:id="54" w:name="_Ref220075611"/>
      <w:bookmarkStart w:id="55" w:name="_Toc225330540"/>
      <w:r w:rsidRPr="003B76AB">
        <w:t>Insurance</w:t>
      </w:r>
      <w:bookmarkEnd w:id="53"/>
      <w:bookmarkEnd w:id="54"/>
      <w:bookmarkEnd w:id="55"/>
    </w:p>
    <w:p w14:paraId="6BB478CC" w14:textId="08CF87BA" w:rsidR="007737BB" w:rsidRPr="003B76AB" w:rsidRDefault="007737BB" w:rsidP="007737BB">
      <w:pPr>
        <w:pStyle w:val="BBClause2"/>
      </w:pPr>
      <w:r w:rsidRPr="003B76AB">
        <w:t xml:space="preserve">The Contractor shall from the Effective Date, insure in an amount being not less than </w:t>
      </w:r>
      <w:r w:rsidR="00152D20" w:rsidRPr="003B76AB">
        <w:t>[</w:t>
      </w:r>
      <w:r w:rsidRPr="003B76AB">
        <w:t>£5,000,000 (five million pounds)</w:t>
      </w:r>
      <w:r w:rsidR="00152D20" w:rsidRPr="003B76AB">
        <w:t xml:space="preserve">] </w:t>
      </w:r>
      <w:r w:rsidRPr="003B76AB">
        <w:t xml:space="preserve">annually in the aggregate against the Contractor's liability for damage or death or personal injury occurring to any person due to or arising out of the execution of the O&amp;M Services. </w:t>
      </w:r>
    </w:p>
    <w:p w14:paraId="058B1A81" w14:textId="6E3823FD" w:rsidR="007737BB" w:rsidRPr="003B76AB" w:rsidRDefault="007737BB" w:rsidP="007737BB">
      <w:pPr>
        <w:pStyle w:val="BBClause2"/>
      </w:pPr>
      <w:r w:rsidRPr="003B76AB">
        <w:t xml:space="preserve">The Contractor shall from the Effective Date, insure in an amount being not less than </w:t>
      </w:r>
      <w:r w:rsidR="00152D20" w:rsidRPr="003B76AB">
        <w:t>[</w:t>
      </w:r>
      <w:r w:rsidRPr="003B76AB">
        <w:t>£5,000,000 (five million pounds)</w:t>
      </w:r>
      <w:r w:rsidR="00152D20" w:rsidRPr="003B76AB">
        <w:t xml:space="preserve">] </w:t>
      </w:r>
      <w:r w:rsidRPr="003B76AB">
        <w:t xml:space="preserve">annually in the aggregate against the Contractor's </w:t>
      </w:r>
      <w:r w:rsidRPr="003B76AB">
        <w:lastRenderedPageBreak/>
        <w:t xml:space="preserve">liability for damage or loss to any property due to or arising out of the execution of the O&amp;M Services.   </w:t>
      </w:r>
    </w:p>
    <w:p w14:paraId="44848C06" w14:textId="033CACA0" w:rsidR="007737BB" w:rsidRPr="003B76AB" w:rsidRDefault="007737BB" w:rsidP="007737BB">
      <w:pPr>
        <w:pStyle w:val="BBClause2"/>
      </w:pPr>
      <w:r w:rsidRPr="003B76AB">
        <w:t xml:space="preserve">The Contractor shall from the Effective Date insure the </w:t>
      </w:r>
      <w:r w:rsidR="00517C85">
        <w:t>Renewable Energy System</w:t>
      </w:r>
      <w:r w:rsidR="006432E1" w:rsidRPr="003B76AB">
        <w:t xml:space="preserve"> </w:t>
      </w:r>
      <w:r w:rsidRPr="003B76AB">
        <w:t xml:space="preserve">under a comprehensive all risks policy for the full reinstatement value of the </w:t>
      </w:r>
      <w:r w:rsidR="00517C85">
        <w:t>Renewable Energy System</w:t>
      </w:r>
      <w:r w:rsidR="006432E1" w:rsidRPr="003B76AB">
        <w:t xml:space="preserve"> </w:t>
      </w:r>
      <w:r w:rsidRPr="003B76AB">
        <w:t>and shall ensure that the Employer is named as a co-insured in respect of such insurance and that the insurer waives its rights of subrogation against the Employer (except the obligation to procure a waiver of the insurer's rights of subrogation against the Employer shall be subject to market availability and any increased costs incurred as a consequence of obtaining this waiver shall be met by the Employer).</w:t>
      </w:r>
    </w:p>
    <w:p w14:paraId="2BFC8EC2" w14:textId="77777777" w:rsidR="007737BB" w:rsidRPr="003B76AB" w:rsidRDefault="007737BB" w:rsidP="007737BB">
      <w:pPr>
        <w:pStyle w:val="BBClause2"/>
      </w:pPr>
      <w:r w:rsidRPr="003B76AB">
        <w:t>The Contractor shall insure and keep itself insured during the whole time that any persons are employed by it in connection with the performance of its obligations under this Contract in compliance with the requirements of the Employer's Liability (Compulsory Insurance) Act 1969.</w:t>
      </w:r>
    </w:p>
    <w:p w14:paraId="12FD7462" w14:textId="77777777" w:rsidR="007737BB" w:rsidRPr="003B76AB" w:rsidRDefault="007737BB" w:rsidP="007737BB">
      <w:pPr>
        <w:pStyle w:val="BBClause2"/>
      </w:pPr>
      <w:r w:rsidRPr="003B76AB">
        <w:t xml:space="preserve">The Contractor shall from the Effective Date, insure with reputable insurers lawfully carrying on such insurance business in the European Union professional indemnity insurance cover with a limit of indemnity of not less than £5,000,000 (five million pounds) annually in aggregate in relation to the O&amp;M Services provided it remains available generally in the market to contractors carrying on similar business as that carried on by the Contractor at commercially reasonable rates, and maintain such insurance until the date of the termination or expiry of this Contract.   </w:t>
      </w:r>
    </w:p>
    <w:p w14:paraId="20668728" w14:textId="5C2A4A70" w:rsidR="007737BB" w:rsidRPr="003B76AB" w:rsidRDefault="007737BB" w:rsidP="007737BB">
      <w:pPr>
        <w:pStyle w:val="BBClause2"/>
      </w:pPr>
      <w:r w:rsidRPr="003B76AB">
        <w:t xml:space="preserve">The Contractor shall provide to the Employer, on or before the Effective Date, certificates signed by its insurers or their duly authorised agents showing that insurance in accordance with the provisions of this </w:t>
      </w:r>
      <w:r w:rsidR="00C97C55" w:rsidRPr="003B76AB">
        <w:t>clause</w:t>
      </w:r>
      <w:r w:rsidRPr="003B76AB">
        <w:t xml:space="preserve"> </w:t>
      </w:r>
      <w:r w:rsidR="00771058" w:rsidRPr="003B76AB">
        <w:fldChar w:fldCharType="begin"/>
      </w:r>
      <w:r w:rsidR="00771058" w:rsidRPr="003B76AB">
        <w:instrText xml:space="preserve"> REF _Ref220075611 \w \h </w:instrText>
      </w:r>
      <w:r w:rsidR="003B76AB">
        <w:instrText xml:space="preserve"> \* MERGEFORMAT </w:instrText>
      </w:r>
      <w:r w:rsidR="00771058" w:rsidRPr="003B76AB">
        <w:fldChar w:fldCharType="separate"/>
      </w:r>
      <w:r w:rsidR="00E800CC">
        <w:t>11</w:t>
      </w:r>
      <w:r w:rsidR="00771058" w:rsidRPr="003B76AB">
        <w:fldChar w:fldCharType="end"/>
      </w:r>
      <w:r w:rsidRPr="003B76AB">
        <w:t xml:space="preserve"> has been effected.</w:t>
      </w:r>
    </w:p>
    <w:p w14:paraId="185BBBD0" w14:textId="77777777" w:rsidR="007737BB" w:rsidRPr="003B76AB" w:rsidRDefault="007737BB" w:rsidP="007737BB">
      <w:pPr>
        <w:pStyle w:val="BBClause2"/>
      </w:pPr>
      <w:r w:rsidRPr="003B76AB">
        <w:t>As and when reasonably requested to do so by the Employer, the Contractor shall produce for inspection documentary evidence that such insurance is being maintained in accordance with the Contract.</w:t>
      </w:r>
    </w:p>
    <w:p w14:paraId="1240C979" w14:textId="0735661A" w:rsidR="007737BB" w:rsidRPr="003B76AB" w:rsidRDefault="00204BCC" w:rsidP="00204BCC">
      <w:pPr>
        <w:pStyle w:val="BBHeading1"/>
      </w:pPr>
      <w:bookmarkStart w:id="56" w:name="_Toc225330541"/>
      <w:r w:rsidRPr="003B76AB">
        <w:t>Force Majeure</w:t>
      </w:r>
      <w:bookmarkEnd w:id="56"/>
    </w:p>
    <w:p w14:paraId="5A7DCF31" w14:textId="4F4A8DFA" w:rsidR="007737BB" w:rsidRPr="003B76AB" w:rsidRDefault="007737BB" w:rsidP="007737BB">
      <w:pPr>
        <w:pStyle w:val="BBClause2"/>
      </w:pPr>
      <w:r w:rsidRPr="003B76AB">
        <w:t xml:space="preserve">If the Contractor is or will be prevented from performing any of its obligations under </w:t>
      </w:r>
      <w:r w:rsidR="00D133A6">
        <w:t xml:space="preserve">this Contract </w:t>
      </w:r>
      <w:r w:rsidRPr="003B76AB">
        <w:t xml:space="preserve">by a Force Majeure Event, then it shall promptly give notice to the Employer giving the details of the nature of the Force Majeure Event, the expected impact of the Force Majeure Event on its ability to carry out its obligations under </w:t>
      </w:r>
      <w:r w:rsidR="00D133A6">
        <w:t xml:space="preserve">this Contract </w:t>
      </w:r>
      <w:r w:rsidRPr="003B76AB">
        <w:t xml:space="preserve">and the anticipated duration of the Force Majeure Event.  The Contractor shall, having given notice, be excused from performance of such obligations for so long as such Force Majeure Event prevents it from performing them, including, where relevant, relief from its obligation to pay compensation to the Employer under either </w:t>
      </w:r>
      <w:r w:rsidR="00C97C55" w:rsidRPr="003B76AB">
        <w:t>clause</w:t>
      </w:r>
      <w:r w:rsidRPr="003B76AB">
        <w:t xml:space="preserve"> </w:t>
      </w:r>
      <w:r w:rsidR="00771058" w:rsidRPr="003B76AB">
        <w:fldChar w:fldCharType="begin"/>
      </w:r>
      <w:r w:rsidR="00771058" w:rsidRPr="003B76AB">
        <w:instrText xml:space="preserve"> REF _Ref220075236 \w \h </w:instrText>
      </w:r>
      <w:r w:rsidR="003B76AB">
        <w:instrText xml:space="preserve"> \* MERGEFORMAT </w:instrText>
      </w:r>
      <w:r w:rsidR="00771058" w:rsidRPr="003B76AB">
        <w:fldChar w:fldCharType="separate"/>
      </w:r>
      <w:r w:rsidR="00E800CC">
        <w:t>4.7.2</w:t>
      </w:r>
      <w:r w:rsidR="00771058" w:rsidRPr="003B76AB">
        <w:fldChar w:fldCharType="end"/>
      </w:r>
      <w:r w:rsidRPr="003B76AB">
        <w:t xml:space="preserve"> to the Employer as a result of its failure to achieve the Guaranteed Performance Ratio or paragraph </w:t>
      </w:r>
      <w:r w:rsidR="00EB26C9" w:rsidRPr="003B76AB">
        <w:t xml:space="preserve">[●] </w:t>
      </w:r>
      <w:r w:rsidRPr="003B76AB">
        <w:t xml:space="preserve">of </w:t>
      </w:r>
      <w:r w:rsidR="00771058" w:rsidRPr="003B76AB">
        <w:fldChar w:fldCharType="begin"/>
      </w:r>
      <w:r w:rsidR="00771058" w:rsidRPr="003B76AB">
        <w:instrText xml:space="preserve"> REF _Ref220076087 \w \h </w:instrText>
      </w:r>
      <w:r w:rsidR="003B76AB">
        <w:instrText xml:space="preserve"> \* MERGEFORMAT </w:instrText>
      </w:r>
      <w:r w:rsidR="00771058" w:rsidRPr="003B76AB">
        <w:fldChar w:fldCharType="separate"/>
      </w:r>
      <w:r w:rsidR="00E800CC">
        <w:t>Schedule 2</w:t>
      </w:r>
      <w:r w:rsidR="00771058" w:rsidRPr="003B76AB">
        <w:fldChar w:fldCharType="end"/>
      </w:r>
      <w:r w:rsidRPr="003B76AB">
        <w:t xml:space="preserve"> as a result of its failure to achieve the Availability Ratio.</w:t>
      </w:r>
    </w:p>
    <w:p w14:paraId="27827966" w14:textId="4962E3CE" w:rsidR="007737BB" w:rsidRPr="003B76AB" w:rsidRDefault="007737BB" w:rsidP="007737BB">
      <w:pPr>
        <w:pStyle w:val="BBClause2"/>
      </w:pPr>
      <w:r w:rsidRPr="003B76AB">
        <w:t>The Contractor shall at all times use reasonable endeavours</w:t>
      </w:r>
      <w:r w:rsidR="008D67DC" w:rsidRPr="003B76AB">
        <w:t xml:space="preserve"> to</w:t>
      </w:r>
      <w:r w:rsidRPr="003B76AB">
        <w:t>:</w:t>
      </w:r>
    </w:p>
    <w:p w14:paraId="5377F56D" w14:textId="7373241D" w:rsidR="007737BB" w:rsidRPr="003B76AB" w:rsidRDefault="007737BB" w:rsidP="000650EA">
      <w:pPr>
        <w:pStyle w:val="BBClause3"/>
      </w:pPr>
      <w:r w:rsidRPr="003B76AB">
        <w:t xml:space="preserve">minimise any delay in the performance of </w:t>
      </w:r>
      <w:r w:rsidR="00D133A6">
        <w:t xml:space="preserve">this Contract </w:t>
      </w:r>
      <w:r w:rsidRPr="003B76AB">
        <w:t xml:space="preserve">as a result of a Force Majeure Event; and </w:t>
      </w:r>
    </w:p>
    <w:p w14:paraId="3C0F395B" w14:textId="49847879" w:rsidR="007737BB" w:rsidRPr="003B76AB" w:rsidRDefault="007737BB" w:rsidP="000650EA">
      <w:pPr>
        <w:pStyle w:val="BBClause3"/>
      </w:pPr>
      <w:r w:rsidRPr="003B76AB">
        <w:t xml:space="preserve">mitigate the effects of the Force Majeure Event.  </w:t>
      </w:r>
    </w:p>
    <w:p w14:paraId="2F181AF9" w14:textId="77777777" w:rsidR="007737BB" w:rsidRPr="003B76AB" w:rsidRDefault="007737BB" w:rsidP="007737BB">
      <w:pPr>
        <w:pStyle w:val="BBClause2"/>
      </w:pPr>
      <w:r w:rsidRPr="003B76AB">
        <w:t xml:space="preserve">The Contractor shall give notice to the Employer when it ceases to be affected by the Force Majeure Event. </w:t>
      </w:r>
    </w:p>
    <w:p w14:paraId="4ACF7DCD" w14:textId="06C65D4F" w:rsidR="007737BB" w:rsidRPr="003B76AB" w:rsidRDefault="007737BB" w:rsidP="007737BB">
      <w:pPr>
        <w:pStyle w:val="BBClause2"/>
      </w:pPr>
      <w:r w:rsidRPr="003B76AB">
        <w:lastRenderedPageBreak/>
        <w:t xml:space="preserve">The Contractor shall continue to perform all of its obligations under </w:t>
      </w:r>
      <w:r w:rsidR="00D133A6">
        <w:t xml:space="preserve">this Contract </w:t>
      </w:r>
      <w:r w:rsidRPr="003B76AB">
        <w:t xml:space="preserve">which are not affected by the Force Majeure Event. </w:t>
      </w:r>
    </w:p>
    <w:p w14:paraId="1519F5EB" w14:textId="77777777" w:rsidR="007737BB" w:rsidRPr="003B76AB" w:rsidRDefault="007737BB" w:rsidP="007737BB">
      <w:pPr>
        <w:pStyle w:val="BBClause2"/>
      </w:pPr>
      <w:r w:rsidRPr="003B76AB">
        <w:t>The Parties shall bear their own costs arising as a result of a Force Majeure Event.  The Parties agree that, in respect of the period during which any Force Majeure Event continues, the Employer shall not be required to pay the appropriate portion of the Contract Price attributable to any O&amp;M Services which have not been performed as a result of the Force Majeure Event.</w:t>
      </w:r>
    </w:p>
    <w:p w14:paraId="1FFC070C" w14:textId="329FE4DA" w:rsidR="007737BB" w:rsidRPr="003B76AB" w:rsidRDefault="007737BB" w:rsidP="007737BB">
      <w:pPr>
        <w:pStyle w:val="BBClause2"/>
      </w:pPr>
      <w:r w:rsidRPr="003B76AB">
        <w:t xml:space="preserve">If the execution of substantially all the O&amp;M Services in progress is prevented for a continuous period of </w:t>
      </w:r>
      <w:r w:rsidR="008D67DC" w:rsidRPr="003B76AB">
        <w:t xml:space="preserve">[six (6)] months </w:t>
      </w:r>
      <w:r w:rsidRPr="003B76AB">
        <w:t xml:space="preserve">by reason of Force Majeure Event, then either Party may give notice to the other Party to terminate this Contract.  In this event, the Contractor shall within ten (10) </w:t>
      </w:r>
      <w:r w:rsidR="000C02BF" w:rsidRPr="003B76AB">
        <w:t>Business Days</w:t>
      </w:r>
      <w:r w:rsidRPr="003B76AB">
        <w:t xml:space="preserve"> of the notice:</w:t>
      </w:r>
    </w:p>
    <w:p w14:paraId="22A72690" w14:textId="77777777" w:rsidR="007737BB" w:rsidRPr="003B76AB" w:rsidRDefault="007737BB" w:rsidP="000650EA">
      <w:pPr>
        <w:pStyle w:val="BBClause3"/>
      </w:pPr>
      <w:r w:rsidRPr="003B76AB">
        <w:t>remove any equipment and materials belonging to the Contractor from the Property; and</w:t>
      </w:r>
    </w:p>
    <w:p w14:paraId="017F1591" w14:textId="77777777" w:rsidR="007737BB" w:rsidRPr="003B76AB" w:rsidRDefault="007737BB" w:rsidP="000650EA">
      <w:pPr>
        <w:pStyle w:val="BBClause3"/>
      </w:pPr>
      <w:r w:rsidRPr="003B76AB">
        <w:t>leave the Property in good order.</w:t>
      </w:r>
    </w:p>
    <w:p w14:paraId="036B1872" w14:textId="5F2FB6C4" w:rsidR="007737BB" w:rsidRPr="003B76AB" w:rsidRDefault="00204BCC" w:rsidP="00204BCC">
      <w:pPr>
        <w:pStyle w:val="BBHeading1"/>
      </w:pPr>
      <w:bookmarkStart w:id="57" w:name="_Ref220075432"/>
      <w:bookmarkStart w:id="58" w:name="_Toc225330542"/>
      <w:r w:rsidRPr="003B76AB">
        <w:t>Termination</w:t>
      </w:r>
      <w:bookmarkEnd w:id="57"/>
      <w:bookmarkEnd w:id="58"/>
    </w:p>
    <w:p w14:paraId="3E958CCE" w14:textId="109A5991" w:rsidR="007737BB" w:rsidRPr="003B76AB" w:rsidRDefault="007737BB" w:rsidP="007737BB">
      <w:pPr>
        <w:pStyle w:val="BBClause2"/>
      </w:pPr>
      <w:bookmarkStart w:id="59" w:name="_Ref220075317"/>
      <w:r w:rsidRPr="003B76AB">
        <w:t xml:space="preserve">The Employer shall be entitled to terminate </w:t>
      </w:r>
      <w:r w:rsidR="0097311C">
        <w:t xml:space="preserve">this Contract </w:t>
      </w:r>
      <w:r w:rsidRPr="003B76AB">
        <w:t>immediately if the Contractor:</w:t>
      </w:r>
      <w:bookmarkEnd w:id="59"/>
    </w:p>
    <w:p w14:paraId="0A479370" w14:textId="77777777" w:rsidR="007737BB" w:rsidRPr="003B76AB" w:rsidRDefault="007737BB" w:rsidP="000650EA">
      <w:pPr>
        <w:pStyle w:val="BBClause3"/>
      </w:pPr>
      <w:r w:rsidRPr="003B76AB">
        <w:t>becomes Insolvent;</w:t>
      </w:r>
    </w:p>
    <w:p w14:paraId="76EFE6AF" w14:textId="6F9616F0" w:rsidR="007737BB" w:rsidRPr="003B76AB" w:rsidRDefault="007737BB" w:rsidP="000650EA">
      <w:pPr>
        <w:pStyle w:val="BBClause3"/>
      </w:pPr>
      <w:r w:rsidRPr="003B76AB">
        <w:t xml:space="preserve">is in material or persistent breach of </w:t>
      </w:r>
      <w:r w:rsidR="0097311C">
        <w:t xml:space="preserve">this Contract </w:t>
      </w:r>
      <w:r w:rsidRPr="003B76AB">
        <w:t xml:space="preserve">and, where the breach is capable of remedy, the Contractor fails to remedy such breach within  thirty (30) days of a written notice from the Employer specifying the breach and requiring it to be remedied; </w:t>
      </w:r>
    </w:p>
    <w:p w14:paraId="6C71ADD9" w14:textId="77777777" w:rsidR="007737BB" w:rsidRPr="003B76AB" w:rsidRDefault="007737BB" w:rsidP="000650EA">
      <w:pPr>
        <w:pStyle w:val="BBClause3"/>
      </w:pPr>
      <w:r w:rsidRPr="003B76AB">
        <w:t xml:space="preserve">abandons the O&amp;M Services or otherwise plainly demonstrates the intention not to continue performance of its obligations under the Contract; </w:t>
      </w:r>
    </w:p>
    <w:p w14:paraId="60275BC9" w14:textId="12C21064" w:rsidR="007737BB" w:rsidRPr="003B76AB" w:rsidRDefault="007737BB" w:rsidP="000650EA">
      <w:pPr>
        <w:pStyle w:val="BBClause3"/>
      </w:pPr>
      <w:r w:rsidRPr="003B76AB">
        <w:t xml:space="preserve">assigns or novates </w:t>
      </w:r>
      <w:r w:rsidR="0097311C">
        <w:t xml:space="preserve">this Contract </w:t>
      </w:r>
      <w:r w:rsidRPr="003B76AB">
        <w:t xml:space="preserve">in breach of </w:t>
      </w:r>
      <w:r w:rsidR="00C97C55" w:rsidRPr="003B76AB">
        <w:t>clause</w:t>
      </w:r>
      <w:r w:rsidRPr="003B76AB">
        <w:t xml:space="preserve"> </w:t>
      </w:r>
      <w:r w:rsidR="00771058" w:rsidRPr="003B76AB">
        <w:fldChar w:fldCharType="begin"/>
      </w:r>
      <w:r w:rsidR="00771058" w:rsidRPr="003B76AB">
        <w:instrText xml:space="preserve"> REF _Ref220075630 \w \h </w:instrText>
      </w:r>
      <w:r w:rsidR="003B76AB">
        <w:instrText xml:space="preserve"> \* MERGEFORMAT </w:instrText>
      </w:r>
      <w:r w:rsidR="00771058" w:rsidRPr="003B76AB">
        <w:fldChar w:fldCharType="separate"/>
      </w:r>
      <w:r w:rsidR="00E800CC">
        <w:t>15.1</w:t>
      </w:r>
      <w:r w:rsidR="00771058" w:rsidRPr="003B76AB">
        <w:fldChar w:fldCharType="end"/>
      </w:r>
      <w:r w:rsidRPr="003B76AB">
        <w:t>;</w:t>
      </w:r>
    </w:p>
    <w:p w14:paraId="60F914E5" w14:textId="7EACFD56" w:rsidR="007737BB" w:rsidRPr="003B76AB" w:rsidRDefault="007737BB" w:rsidP="000650EA">
      <w:pPr>
        <w:pStyle w:val="BBClause3"/>
      </w:pPr>
      <w:bookmarkStart w:id="60" w:name="_Ref220075637"/>
      <w:r w:rsidRPr="003B76AB">
        <w:t>gives or offers to give (directly or indirectly) to any person any bribe, gift, gratuity, commission or other thing of value as an inducement or reward:</w:t>
      </w:r>
      <w:bookmarkEnd w:id="60"/>
    </w:p>
    <w:p w14:paraId="4EA37E17" w14:textId="77777777" w:rsidR="007737BB" w:rsidRPr="003B76AB" w:rsidRDefault="007737BB" w:rsidP="000650EA">
      <w:pPr>
        <w:pStyle w:val="BBClause5"/>
      </w:pPr>
      <w:r w:rsidRPr="003B76AB">
        <w:t>for doing or forbearing to do any action in relation to the Contract; or</w:t>
      </w:r>
    </w:p>
    <w:p w14:paraId="71291D95" w14:textId="77777777" w:rsidR="007737BB" w:rsidRPr="003B76AB" w:rsidRDefault="007737BB" w:rsidP="000650EA">
      <w:pPr>
        <w:pStyle w:val="BBClause5"/>
      </w:pPr>
      <w:r w:rsidRPr="003B76AB">
        <w:t>for showing or forbearing to show favour or disfavour to any person in relation to the Contract;</w:t>
      </w:r>
    </w:p>
    <w:p w14:paraId="5160C62D" w14:textId="4CB06F77" w:rsidR="007737BB" w:rsidRPr="003B76AB" w:rsidRDefault="007737BB" w:rsidP="000650EA">
      <w:pPr>
        <w:pStyle w:val="BBBodyTextIndent3"/>
      </w:pPr>
      <w:r w:rsidRPr="003B76AB">
        <w:t xml:space="preserve">or if any of the Contractor's personnel, agents, employees or subcontractors gives or offers to give (directly or indirectly) to any person any such inducement or reward as is described in this </w:t>
      </w:r>
      <w:r w:rsidR="00C97C55" w:rsidRPr="003B76AB">
        <w:t>clause</w:t>
      </w:r>
      <w:r w:rsidRPr="003B76AB">
        <w:t xml:space="preserve"> </w:t>
      </w:r>
      <w:r w:rsidR="00771058" w:rsidRPr="003B76AB">
        <w:fldChar w:fldCharType="begin"/>
      </w:r>
      <w:r w:rsidR="00771058" w:rsidRPr="003B76AB">
        <w:instrText xml:space="preserve"> REF _Ref220075637 \w \h </w:instrText>
      </w:r>
      <w:r w:rsidR="003B76AB">
        <w:instrText xml:space="preserve"> \* MERGEFORMAT </w:instrText>
      </w:r>
      <w:r w:rsidR="00771058" w:rsidRPr="003B76AB">
        <w:fldChar w:fldCharType="separate"/>
      </w:r>
      <w:r w:rsidR="00E800CC">
        <w:t>13.1.5</w:t>
      </w:r>
      <w:r w:rsidR="00771058" w:rsidRPr="003B76AB">
        <w:fldChar w:fldCharType="end"/>
      </w:r>
      <w:r w:rsidRPr="003B76AB">
        <w:t>;</w:t>
      </w:r>
    </w:p>
    <w:p w14:paraId="089F9FAA" w14:textId="105F862B" w:rsidR="007737BB" w:rsidRPr="003B76AB" w:rsidRDefault="007737BB" w:rsidP="000650EA">
      <w:pPr>
        <w:pStyle w:val="BBClause3"/>
      </w:pPr>
      <w:r w:rsidRPr="003B76AB">
        <w:t xml:space="preserve">fails to ensure that the </w:t>
      </w:r>
      <w:r w:rsidR="00517C85">
        <w:t>Renewable Energy System</w:t>
      </w:r>
      <w:r w:rsidR="006432E1" w:rsidRPr="003B76AB">
        <w:t xml:space="preserve"> </w:t>
      </w:r>
      <w:r w:rsidRPr="003B76AB">
        <w:t>achieves the Guaranteed Performance Ratio as determined by the Performance Calculation for two (2) consecutive years following the expiry of the Warranty Period; or</w:t>
      </w:r>
    </w:p>
    <w:p w14:paraId="6EBD0523" w14:textId="4B72CC2D" w:rsidR="007737BB" w:rsidRPr="003B76AB" w:rsidRDefault="007737BB" w:rsidP="000650EA">
      <w:pPr>
        <w:pStyle w:val="BBClause3"/>
      </w:pPr>
      <w:r w:rsidRPr="003B76AB">
        <w:t xml:space="preserve">incurs liability to the Employer in excess of its maximum liability specified in </w:t>
      </w:r>
      <w:r w:rsidR="00C97C55" w:rsidRPr="003B76AB">
        <w:t>clause</w:t>
      </w:r>
      <w:r w:rsidRPr="003B76AB">
        <w:t xml:space="preserve"> </w:t>
      </w:r>
      <w:r w:rsidR="00771058" w:rsidRPr="003B76AB">
        <w:fldChar w:fldCharType="begin"/>
      </w:r>
      <w:r w:rsidR="00771058" w:rsidRPr="003B76AB">
        <w:instrText xml:space="preserve"> REF _Ref220075647 \w \h </w:instrText>
      </w:r>
      <w:r w:rsidR="003B76AB">
        <w:instrText xml:space="preserve"> \* MERGEFORMAT </w:instrText>
      </w:r>
      <w:r w:rsidR="00771058" w:rsidRPr="003B76AB">
        <w:fldChar w:fldCharType="separate"/>
      </w:r>
      <w:r w:rsidR="00E800CC">
        <w:t>8.3</w:t>
      </w:r>
      <w:r w:rsidR="00771058" w:rsidRPr="003B76AB">
        <w:fldChar w:fldCharType="end"/>
      </w:r>
      <w:r w:rsidRPr="003B76AB">
        <w:t xml:space="preserve"> in any year.</w:t>
      </w:r>
    </w:p>
    <w:p w14:paraId="647AFB63" w14:textId="32E5CB0F" w:rsidR="007737BB" w:rsidRPr="003B76AB" w:rsidRDefault="007737BB" w:rsidP="007737BB">
      <w:pPr>
        <w:pStyle w:val="BBClause2"/>
      </w:pPr>
      <w:bookmarkStart w:id="61" w:name="_Ref220075738"/>
      <w:r w:rsidRPr="003B76AB">
        <w:lastRenderedPageBreak/>
        <w:t xml:space="preserve">The Contractor shall be entitled to terminate this Contract on fourteen (14) days' notice to the Employer (save in relation to </w:t>
      </w:r>
      <w:r w:rsidR="00C97C55" w:rsidRPr="003B76AB">
        <w:t>clause</w:t>
      </w:r>
      <w:r w:rsidRPr="003B76AB">
        <w:t xml:space="preserve">s </w:t>
      </w:r>
      <w:r w:rsidR="00771058" w:rsidRPr="003B76AB">
        <w:fldChar w:fldCharType="begin"/>
      </w:r>
      <w:r w:rsidR="00771058" w:rsidRPr="003B76AB">
        <w:instrText xml:space="preserve"> REF _Ref220075659 \w \h </w:instrText>
      </w:r>
      <w:r w:rsidR="003B76AB">
        <w:instrText xml:space="preserve"> \* MERGEFORMAT </w:instrText>
      </w:r>
      <w:r w:rsidR="00771058" w:rsidRPr="003B76AB">
        <w:fldChar w:fldCharType="separate"/>
      </w:r>
      <w:r w:rsidR="00E800CC">
        <w:t>13.2.1</w:t>
      </w:r>
      <w:r w:rsidR="00771058" w:rsidRPr="003B76AB">
        <w:fldChar w:fldCharType="end"/>
      </w:r>
      <w:r w:rsidR="00E800CC">
        <w:t xml:space="preserve"> and </w:t>
      </w:r>
      <w:r w:rsidR="00771058" w:rsidRPr="003B76AB">
        <w:fldChar w:fldCharType="begin"/>
      </w:r>
      <w:r w:rsidR="00771058" w:rsidRPr="003B76AB">
        <w:instrText xml:space="preserve"> REF _Ref220075664 \w \h </w:instrText>
      </w:r>
      <w:r w:rsidR="003B76AB">
        <w:instrText xml:space="preserve"> \* MERGEFORMAT </w:instrText>
      </w:r>
      <w:r w:rsidR="00771058" w:rsidRPr="003B76AB">
        <w:fldChar w:fldCharType="separate"/>
      </w:r>
      <w:r w:rsidR="00E800CC">
        <w:t>13.2.3</w:t>
      </w:r>
      <w:r w:rsidR="00771058" w:rsidRPr="003B76AB">
        <w:fldChar w:fldCharType="end"/>
      </w:r>
      <w:r w:rsidR="00E800CC">
        <w:t xml:space="preserve"> </w:t>
      </w:r>
      <w:r w:rsidRPr="003B76AB">
        <w:t>whereby notice shall be immediate):</w:t>
      </w:r>
      <w:bookmarkEnd w:id="61"/>
      <w:r w:rsidRPr="003B76AB">
        <w:t xml:space="preserve"> </w:t>
      </w:r>
    </w:p>
    <w:p w14:paraId="5D0ADF8D" w14:textId="77777777" w:rsidR="007737BB" w:rsidRPr="003B76AB" w:rsidRDefault="007737BB" w:rsidP="000650EA">
      <w:pPr>
        <w:pStyle w:val="BBClause3"/>
      </w:pPr>
      <w:bookmarkStart w:id="62" w:name="_Ref220075659"/>
      <w:r w:rsidRPr="003B76AB">
        <w:t>if the Employer becomes Insolvent;</w:t>
      </w:r>
      <w:bookmarkEnd w:id="62"/>
      <w:r w:rsidRPr="003B76AB">
        <w:t xml:space="preserve"> </w:t>
      </w:r>
    </w:p>
    <w:p w14:paraId="052F1538" w14:textId="00295619" w:rsidR="007737BB" w:rsidRPr="003B76AB" w:rsidRDefault="007737BB" w:rsidP="000650EA">
      <w:pPr>
        <w:pStyle w:val="BBClause3"/>
      </w:pPr>
      <w:r w:rsidRPr="003B76AB">
        <w:t xml:space="preserve">if the Employer is in material or persistent breach of </w:t>
      </w:r>
      <w:r w:rsidR="0097311C">
        <w:t xml:space="preserve">this Contract </w:t>
      </w:r>
      <w:r w:rsidRPr="003B76AB">
        <w:t>and, where the breach is capable of remedy, the Employer fails to remedy such breach within  thirty (30) days of a written notice from the Contractor specifying the breach and requiring it to be remedied; or</w:t>
      </w:r>
    </w:p>
    <w:p w14:paraId="7A4DB585" w14:textId="7AC983F6" w:rsidR="007737BB" w:rsidRPr="003B76AB" w:rsidRDefault="007737BB" w:rsidP="000650EA">
      <w:pPr>
        <w:pStyle w:val="BBClause3"/>
      </w:pPr>
      <w:bookmarkStart w:id="63" w:name="_Ref220075664"/>
      <w:r w:rsidRPr="003B76AB">
        <w:t>if the Employer  fails to make payment to the Contractor of any undisputed sum due under this Contract and fails to remedy such breach within twenty (20) days of a written notice from the Contractor requesting payment</w:t>
      </w:r>
      <w:bookmarkEnd w:id="63"/>
      <w:r w:rsidR="00CD2282">
        <w:t>.</w:t>
      </w:r>
    </w:p>
    <w:p w14:paraId="2B4C7FB1" w14:textId="457F3C2A" w:rsidR="007737BB" w:rsidRPr="003B76AB" w:rsidRDefault="007737BB" w:rsidP="007737BB">
      <w:pPr>
        <w:pStyle w:val="BBClause2"/>
      </w:pPr>
      <w:bookmarkStart w:id="64" w:name="_Ref220075754"/>
      <w:r w:rsidRPr="003B76AB">
        <w:t xml:space="preserve">The Employer shall be entitled to terminate this Contract in accordance with </w:t>
      </w:r>
      <w:r w:rsidR="00C97C55" w:rsidRPr="003B76AB">
        <w:t>clause</w:t>
      </w:r>
      <w:r w:rsidRPr="003B76AB">
        <w:t xml:space="preserve"> </w:t>
      </w:r>
      <w:r w:rsidR="00771058" w:rsidRPr="003B76AB">
        <w:fldChar w:fldCharType="begin"/>
      </w:r>
      <w:r w:rsidR="00771058" w:rsidRPr="003B76AB">
        <w:instrText xml:space="preserve"> REF _Ref220075211 \w \h </w:instrText>
      </w:r>
      <w:r w:rsidR="003B76AB">
        <w:instrText xml:space="preserve"> \* MERGEFORMAT </w:instrText>
      </w:r>
      <w:r w:rsidR="00771058" w:rsidRPr="003B76AB">
        <w:fldChar w:fldCharType="separate"/>
      </w:r>
      <w:r w:rsidR="00E800CC">
        <w:t>2.3</w:t>
      </w:r>
      <w:r w:rsidR="00771058" w:rsidRPr="003B76AB">
        <w:fldChar w:fldCharType="end"/>
      </w:r>
      <w:r w:rsidRPr="003B76AB">
        <w:t>.</w:t>
      </w:r>
      <w:bookmarkEnd w:id="64"/>
    </w:p>
    <w:p w14:paraId="30CB67F1" w14:textId="1D16359B" w:rsidR="007737BB" w:rsidRPr="003B76AB" w:rsidRDefault="007737BB" w:rsidP="007737BB">
      <w:pPr>
        <w:pStyle w:val="BBClause2"/>
      </w:pPr>
      <w:bookmarkStart w:id="65" w:name="_Ref220075710"/>
      <w:r w:rsidRPr="003B76AB">
        <w:t xml:space="preserve">At any time in the event of termination of the </w:t>
      </w:r>
      <w:r w:rsidR="00541CD6" w:rsidRPr="003B76AB">
        <w:t>EPC Contract</w:t>
      </w:r>
      <w:r w:rsidRPr="003B76AB">
        <w:t xml:space="preserve"> either Party may be entitled to terminate this Contract by written notice to the other with immediate effect.</w:t>
      </w:r>
      <w:bookmarkEnd w:id="65"/>
    </w:p>
    <w:p w14:paraId="065F5CB3" w14:textId="77777777" w:rsidR="007737BB" w:rsidRPr="003B76AB" w:rsidRDefault="007737BB" w:rsidP="007737BB">
      <w:pPr>
        <w:pStyle w:val="BBClause2"/>
      </w:pPr>
      <w:r w:rsidRPr="003B76AB">
        <w:t xml:space="preserve">Any election to terminate this Contract shall not prejudice any other rights or remedies under this Contract or otherwise. </w:t>
      </w:r>
    </w:p>
    <w:p w14:paraId="3555F7AC" w14:textId="14DA3F97" w:rsidR="002208A5" w:rsidRPr="003B76AB" w:rsidRDefault="002208A5" w:rsidP="002208A5">
      <w:pPr>
        <w:pStyle w:val="BBHeading1"/>
      </w:pPr>
      <w:bookmarkStart w:id="66" w:name="_Ref220320823"/>
      <w:bookmarkStart w:id="67" w:name="_Toc225330543"/>
      <w:r w:rsidRPr="003B76AB">
        <w:t>Consequences of Termination</w:t>
      </w:r>
      <w:bookmarkEnd w:id="66"/>
      <w:bookmarkEnd w:id="67"/>
    </w:p>
    <w:p w14:paraId="3E0B4153" w14:textId="20966686" w:rsidR="002208A5" w:rsidRPr="003B76AB" w:rsidRDefault="002208A5" w:rsidP="002208A5">
      <w:pPr>
        <w:pStyle w:val="BBClause2"/>
      </w:pPr>
      <w:bookmarkStart w:id="68" w:name="_Ref220320806"/>
      <w:r w:rsidRPr="003B76AB">
        <w:t xml:space="preserve">Subject to </w:t>
      </w:r>
      <w:r w:rsidR="00C97C55" w:rsidRPr="003B76AB">
        <w:t>clause</w:t>
      </w:r>
      <w:r w:rsidRPr="003B76AB">
        <w:t xml:space="preserve"> </w:t>
      </w:r>
      <w:r w:rsidRPr="003B76AB">
        <w:fldChar w:fldCharType="begin"/>
      </w:r>
      <w:r w:rsidRPr="003B76AB">
        <w:instrText xml:space="preserve"> REF _Ref220075647 \w \h </w:instrText>
      </w:r>
      <w:r w:rsidR="003B76AB">
        <w:instrText xml:space="preserve"> \* MERGEFORMAT </w:instrText>
      </w:r>
      <w:r w:rsidRPr="003B76AB">
        <w:fldChar w:fldCharType="separate"/>
      </w:r>
      <w:r w:rsidR="00E800CC">
        <w:t>8.3</w:t>
      </w:r>
      <w:r w:rsidRPr="003B76AB">
        <w:fldChar w:fldCharType="end"/>
      </w:r>
      <w:r w:rsidRPr="003B76AB">
        <w:t xml:space="preserve"> but otherwise without prejudice to any other right or remedy of the Parties, in the event of termination pursuant to </w:t>
      </w:r>
      <w:r w:rsidR="00C97C55" w:rsidRPr="003B76AB">
        <w:t>clause</w:t>
      </w:r>
      <w:r w:rsidRPr="003B76AB">
        <w:t xml:space="preserve"> </w:t>
      </w:r>
      <w:r w:rsidRPr="003B76AB">
        <w:fldChar w:fldCharType="begin"/>
      </w:r>
      <w:r w:rsidRPr="003B76AB">
        <w:instrText xml:space="preserve"> REF _Ref220075317 \w \h </w:instrText>
      </w:r>
      <w:r w:rsidR="003B76AB">
        <w:instrText xml:space="preserve"> \* MERGEFORMAT </w:instrText>
      </w:r>
      <w:r w:rsidRPr="003B76AB">
        <w:fldChar w:fldCharType="separate"/>
      </w:r>
      <w:r w:rsidR="00E800CC">
        <w:t>13.1</w:t>
      </w:r>
      <w:r w:rsidRPr="003B76AB">
        <w:fldChar w:fldCharType="end"/>
      </w:r>
      <w:r w:rsidR="00B9046A">
        <w:t xml:space="preserve"> </w:t>
      </w:r>
      <w:r w:rsidRPr="003B76AB">
        <w:t xml:space="preserve">or </w:t>
      </w:r>
      <w:r w:rsidR="00C97C55" w:rsidRPr="003B76AB">
        <w:t>clause</w:t>
      </w:r>
      <w:r w:rsidRPr="003B76AB">
        <w:t xml:space="preserve"> </w:t>
      </w:r>
      <w:r w:rsidRPr="003B76AB">
        <w:fldChar w:fldCharType="begin"/>
      </w:r>
      <w:r w:rsidRPr="003B76AB">
        <w:instrText xml:space="preserve"> REF _Ref220075710 \w \h </w:instrText>
      </w:r>
      <w:r w:rsidR="003B76AB">
        <w:instrText xml:space="preserve"> \* MERGEFORMAT </w:instrText>
      </w:r>
      <w:r w:rsidRPr="003B76AB">
        <w:fldChar w:fldCharType="separate"/>
      </w:r>
      <w:r w:rsidR="00E800CC">
        <w:t>13.4</w:t>
      </w:r>
      <w:r w:rsidRPr="003B76AB">
        <w:fldChar w:fldCharType="end"/>
      </w:r>
      <w:r w:rsidRPr="003B76AB">
        <w:t xml:space="preserve"> where the </w:t>
      </w:r>
      <w:r w:rsidR="00541CD6" w:rsidRPr="003B76AB">
        <w:t>EPC Contract</w:t>
      </w:r>
      <w:r w:rsidRPr="003B76AB">
        <w:t xml:space="preserve"> has been terminated in accordance with clause 24.1 of the </w:t>
      </w:r>
      <w:r w:rsidR="00541CD6" w:rsidRPr="003B76AB">
        <w:t>EPC Contract</w:t>
      </w:r>
      <w:r w:rsidRPr="003B76AB">
        <w:t>, the Contractor shall be entitled to be paid the value of O&amp;M Services carried out and completed as at the date of termination in respect of which the Contractor has not received payment under this Contract as at the date of termination subject to set-off of the following amounts:</w:t>
      </w:r>
      <w:bookmarkEnd w:id="68"/>
    </w:p>
    <w:p w14:paraId="50D5DDB3" w14:textId="77777777" w:rsidR="002208A5" w:rsidRPr="003B76AB" w:rsidRDefault="002208A5" w:rsidP="002208A5">
      <w:pPr>
        <w:pStyle w:val="BBClause3"/>
      </w:pPr>
      <w:r w:rsidRPr="003B76AB">
        <w:t>the actual costs properly incurred by the Employer in procuring a replacement contractor to provide replacement O&amp;M Services such costs shall include:</w:t>
      </w:r>
    </w:p>
    <w:p w14:paraId="37A6FFFC" w14:textId="77777777" w:rsidR="002208A5" w:rsidRPr="003B76AB" w:rsidRDefault="002208A5" w:rsidP="002208A5">
      <w:pPr>
        <w:pStyle w:val="BBClause4"/>
      </w:pPr>
      <w:r w:rsidRPr="003B76AB">
        <w:t xml:space="preserve">any costs incurred by the Employer in employing such replacement contractor to provide replacement O&amp;M Services from the date of termination of this Contract until the Quarter Day following the termination of this Contract but only to the extent such costs exceed what the Employer would have paid to the Contractor for that period in accordance with this Contract in which case the Contractor shall only be liable for the excess difference; and </w:t>
      </w:r>
    </w:p>
    <w:p w14:paraId="1CB725DD" w14:textId="77777777" w:rsidR="002208A5" w:rsidRPr="003B76AB" w:rsidRDefault="002208A5" w:rsidP="002208A5">
      <w:pPr>
        <w:pStyle w:val="BBClause4"/>
      </w:pPr>
      <w:r w:rsidRPr="003B76AB">
        <w:t>the reasonable cost of legal, technical and other advisers properly incurred by the Employer in relation to the employment of a replacement contractor to provide replacement O&amp;M Services; and</w:t>
      </w:r>
    </w:p>
    <w:p w14:paraId="3934556B" w14:textId="77777777" w:rsidR="002208A5" w:rsidRPr="003B76AB" w:rsidRDefault="002208A5" w:rsidP="002208A5">
      <w:pPr>
        <w:pStyle w:val="BBClause3"/>
      </w:pPr>
      <w:r w:rsidRPr="003B76AB">
        <w:t xml:space="preserve">all other reasonable direct costs incurred by the Employer provided such costs have arisen from the date of the termination of this Contract until the Quarter Day following such date, </w:t>
      </w:r>
    </w:p>
    <w:p w14:paraId="27BDC450" w14:textId="77777777" w:rsidR="002208A5" w:rsidRPr="003B76AB" w:rsidRDefault="002208A5" w:rsidP="002208A5">
      <w:pPr>
        <w:pStyle w:val="BBBodyTextIndent2"/>
      </w:pPr>
      <w:r w:rsidRPr="003B76AB">
        <w:t>subject, in each instance, to the Employer's duty to mitigate those costs.</w:t>
      </w:r>
    </w:p>
    <w:p w14:paraId="3620EDC1" w14:textId="1083B20B" w:rsidR="002208A5" w:rsidRPr="003B76AB" w:rsidRDefault="002208A5" w:rsidP="002208A5">
      <w:pPr>
        <w:pStyle w:val="BBClause2"/>
      </w:pPr>
      <w:r w:rsidRPr="003B76AB">
        <w:lastRenderedPageBreak/>
        <w:t xml:space="preserve">In the event of termination pursuant to </w:t>
      </w:r>
      <w:r w:rsidR="00C97C55" w:rsidRPr="003B76AB">
        <w:t>clause</w:t>
      </w:r>
      <w:r w:rsidR="00B9046A">
        <w:t>s</w:t>
      </w:r>
      <w:r w:rsidRPr="003B76AB">
        <w:t xml:space="preserve"> </w:t>
      </w:r>
      <w:r w:rsidRPr="003B76AB">
        <w:fldChar w:fldCharType="begin"/>
      </w:r>
      <w:r w:rsidRPr="003B76AB">
        <w:instrText xml:space="preserve"> REF _Ref220075738 \w \h </w:instrText>
      </w:r>
      <w:r w:rsidR="003B76AB">
        <w:instrText xml:space="preserve"> \* MERGEFORMAT </w:instrText>
      </w:r>
      <w:r w:rsidRPr="003B76AB">
        <w:fldChar w:fldCharType="separate"/>
      </w:r>
      <w:r w:rsidR="00E800CC">
        <w:t>13.2</w:t>
      </w:r>
      <w:r w:rsidRPr="003B76AB">
        <w:fldChar w:fldCharType="end"/>
      </w:r>
      <w:r w:rsidR="00B9046A">
        <w:t xml:space="preserve">, </w:t>
      </w:r>
      <w:r w:rsidRPr="003B76AB">
        <w:fldChar w:fldCharType="begin"/>
      </w:r>
      <w:r w:rsidRPr="003B76AB">
        <w:instrText xml:space="preserve"> REF _Ref220075754 \w \h </w:instrText>
      </w:r>
      <w:r w:rsidR="003B76AB">
        <w:instrText xml:space="preserve"> \* MERGEFORMAT </w:instrText>
      </w:r>
      <w:r w:rsidRPr="003B76AB">
        <w:fldChar w:fldCharType="separate"/>
      </w:r>
      <w:r w:rsidR="00E800CC">
        <w:t>13.3</w:t>
      </w:r>
      <w:r w:rsidRPr="003B76AB">
        <w:fldChar w:fldCharType="end"/>
      </w:r>
      <w:r w:rsidRPr="003B76AB">
        <w:t xml:space="preserve"> or </w:t>
      </w:r>
      <w:r w:rsidRPr="003B76AB">
        <w:fldChar w:fldCharType="begin"/>
      </w:r>
      <w:r w:rsidRPr="003B76AB">
        <w:instrText xml:space="preserve"> REF _Ref220075710 \w \h </w:instrText>
      </w:r>
      <w:r w:rsidR="003B76AB">
        <w:instrText xml:space="preserve"> \* MERGEFORMAT </w:instrText>
      </w:r>
      <w:r w:rsidRPr="003B76AB">
        <w:fldChar w:fldCharType="separate"/>
      </w:r>
      <w:r w:rsidR="00E800CC">
        <w:t>13.4</w:t>
      </w:r>
      <w:r w:rsidRPr="003B76AB">
        <w:fldChar w:fldCharType="end"/>
      </w:r>
      <w:r w:rsidRPr="003B76AB">
        <w:t xml:space="preserve"> where the </w:t>
      </w:r>
      <w:r w:rsidR="00541CD6" w:rsidRPr="003B76AB">
        <w:t>EPC Contract</w:t>
      </w:r>
      <w:r w:rsidRPr="003B76AB">
        <w:t xml:space="preserve"> has been terminated in accordance with either clause</w:t>
      </w:r>
      <w:r w:rsidR="004450D3" w:rsidRPr="003B76AB">
        <w:t xml:space="preserve"> 24.2 </w:t>
      </w:r>
      <w:r w:rsidRPr="003B76AB">
        <w:t>or clause 22.</w:t>
      </w:r>
      <w:r w:rsidR="004450D3" w:rsidRPr="003B76AB">
        <w:t>6</w:t>
      </w:r>
      <w:r w:rsidRPr="003B76AB">
        <w:t xml:space="preserve"> of the </w:t>
      </w:r>
      <w:r w:rsidR="00541CD6" w:rsidRPr="003B76AB">
        <w:t>EPC Contract</w:t>
      </w:r>
      <w:r w:rsidR="00B9046A">
        <w:t>,</w:t>
      </w:r>
      <w:r w:rsidRPr="003B76AB">
        <w:t xml:space="preserve"> the Contractor shall be entitled to be paid:</w:t>
      </w:r>
    </w:p>
    <w:p w14:paraId="284DE3E6" w14:textId="77777777" w:rsidR="002208A5" w:rsidRPr="003B76AB" w:rsidRDefault="002208A5" w:rsidP="002208A5">
      <w:pPr>
        <w:pStyle w:val="BBClause3"/>
      </w:pPr>
      <w:r w:rsidRPr="003B76AB">
        <w:t>the value of O&amp;M Services carried out and completed as at the date of termination in respect of which the Contractor has not received payment under this Contract as at the date of termination;</w:t>
      </w:r>
    </w:p>
    <w:p w14:paraId="4F2CBFC7" w14:textId="2751FA42" w:rsidR="002208A5" w:rsidRPr="003B76AB" w:rsidRDefault="002208A5" w:rsidP="002208A5">
      <w:pPr>
        <w:pStyle w:val="BBClause3"/>
      </w:pPr>
      <w:r w:rsidRPr="003B76AB">
        <w:t xml:space="preserve">the amount relating to any additional services instructed and performed pursuant to </w:t>
      </w:r>
      <w:r w:rsidR="00C97C55" w:rsidRPr="003B76AB">
        <w:t>clause</w:t>
      </w:r>
      <w:r w:rsidRPr="003B76AB">
        <w:t xml:space="preserve"> </w:t>
      </w:r>
      <w:r w:rsidRPr="003B76AB">
        <w:fldChar w:fldCharType="begin"/>
      </w:r>
      <w:r w:rsidRPr="003B76AB">
        <w:instrText xml:space="preserve"> REF _Ref220075873 \w \h </w:instrText>
      </w:r>
      <w:r w:rsidR="003B76AB">
        <w:instrText xml:space="preserve"> \* MERGEFORMAT </w:instrText>
      </w:r>
      <w:r w:rsidRPr="003B76AB">
        <w:fldChar w:fldCharType="separate"/>
      </w:r>
      <w:r w:rsidR="00E800CC">
        <w:t>4.11</w:t>
      </w:r>
      <w:r w:rsidRPr="003B76AB">
        <w:fldChar w:fldCharType="end"/>
      </w:r>
      <w:r w:rsidRPr="003B76AB">
        <w:t xml:space="preserve"> in respect of which the Contractor has not received payment under this Contract as at the date of termination; and</w:t>
      </w:r>
    </w:p>
    <w:p w14:paraId="02C60B3D" w14:textId="77777777" w:rsidR="002208A5" w:rsidRPr="003B76AB" w:rsidRDefault="002208A5" w:rsidP="002208A5">
      <w:pPr>
        <w:pStyle w:val="BBClause3"/>
      </w:pPr>
      <w:r w:rsidRPr="003B76AB">
        <w:t>all amounts that the Contractor is contractually obliged to pay to its suppliers and subcontractors directly incurred by reason of the Contractor terminating contracts with those suppliers and subcontractors (subject to the Contractor's duty to mitigate those costs).</w:t>
      </w:r>
    </w:p>
    <w:p w14:paraId="6D23765C" w14:textId="14D72540" w:rsidR="007737BB" w:rsidRPr="003B76AB" w:rsidRDefault="002208A5" w:rsidP="001107BA">
      <w:pPr>
        <w:pStyle w:val="BBClause2"/>
      </w:pPr>
      <w:r w:rsidRPr="003B76AB">
        <w:t xml:space="preserve">The remedies under this </w:t>
      </w:r>
      <w:r w:rsidR="00C97C55" w:rsidRPr="003B76AB">
        <w:t>clause</w:t>
      </w:r>
      <w:r w:rsidRPr="003B76AB">
        <w:t xml:space="preserve"> </w:t>
      </w:r>
      <w:r w:rsidR="00C341FA" w:rsidRPr="003B76AB">
        <w:fldChar w:fldCharType="begin"/>
      </w:r>
      <w:r w:rsidR="00C341FA" w:rsidRPr="003B76AB">
        <w:instrText xml:space="preserve"> REF _Ref220320823 \r \h </w:instrText>
      </w:r>
      <w:r w:rsidR="003B76AB">
        <w:instrText xml:space="preserve"> \* MERGEFORMAT </w:instrText>
      </w:r>
      <w:r w:rsidR="00C341FA" w:rsidRPr="003B76AB">
        <w:fldChar w:fldCharType="separate"/>
      </w:r>
      <w:r w:rsidR="00E800CC">
        <w:t>14</w:t>
      </w:r>
      <w:r w:rsidR="00C341FA" w:rsidRPr="003B76AB">
        <w:fldChar w:fldCharType="end"/>
      </w:r>
      <w:r w:rsidRPr="003B76AB">
        <w:t xml:space="preserve"> are without prejudice to any other right or remedy of the Parties.</w:t>
      </w:r>
    </w:p>
    <w:p w14:paraId="04808A42" w14:textId="33A49530" w:rsidR="007737BB" w:rsidRPr="003B76AB" w:rsidRDefault="00204BCC" w:rsidP="00204BCC">
      <w:pPr>
        <w:pStyle w:val="BBHeading1"/>
      </w:pPr>
      <w:bookmarkStart w:id="69" w:name="_Toc225330544"/>
      <w:r w:rsidRPr="003B76AB">
        <w:t>Assignment and Novation</w:t>
      </w:r>
      <w:bookmarkEnd w:id="69"/>
    </w:p>
    <w:p w14:paraId="5244A991" w14:textId="730F1BF7" w:rsidR="007737BB" w:rsidRPr="003B76AB" w:rsidRDefault="007737BB" w:rsidP="007737BB">
      <w:pPr>
        <w:pStyle w:val="BBClause2"/>
      </w:pPr>
      <w:bookmarkStart w:id="70" w:name="_Ref220075630"/>
      <w:bookmarkStart w:id="71" w:name="_Hlk223367506"/>
      <w:r w:rsidRPr="003B76AB">
        <w:t xml:space="preserve">The Contractor shall not be entitled to assign, transfer, charge, hold on trust for any person or otherwise deal in any other manner with any of its rights under this Contract nor any benefit, interest, right or cause of action arising under </w:t>
      </w:r>
      <w:r w:rsidR="0097311C">
        <w:t xml:space="preserve">this Contract </w:t>
      </w:r>
      <w:r w:rsidRPr="003B76AB">
        <w:t>without the prior written consent of the Employer (such consent not to be unreasonably withheld or delayed</w:t>
      </w:r>
      <w:r w:rsidR="008F2C96">
        <w:t>)</w:t>
      </w:r>
      <w:r w:rsidRPr="003B76AB">
        <w:t>.</w:t>
      </w:r>
      <w:bookmarkEnd w:id="70"/>
      <w:r w:rsidRPr="003B76AB">
        <w:t xml:space="preserve"> </w:t>
      </w:r>
    </w:p>
    <w:bookmarkEnd w:id="71"/>
    <w:p w14:paraId="2F2A043B" w14:textId="262318B8" w:rsidR="007737BB" w:rsidRPr="003B76AB" w:rsidRDefault="006F5943" w:rsidP="007737BB">
      <w:pPr>
        <w:pStyle w:val="BBClause2"/>
      </w:pPr>
      <w:r w:rsidRPr="003B76AB">
        <w:t xml:space="preserve">The Employer may at any time and without the consent of the Contractor being required assign, charge or transfer its interest in this Contract and all rights arising out of or under it in relation to either the whole of the </w:t>
      </w:r>
      <w:r w:rsidR="00517C85">
        <w:t>Renewable Energy System</w:t>
      </w:r>
      <w:r w:rsidRPr="003B76AB">
        <w:t xml:space="preserve"> or any part thereof to any person by giving written notice to the Contractor</w:t>
      </w:r>
      <w:r w:rsidR="007737BB" w:rsidRPr="003B76AB">
        <w:t>.</w:t>
      </w:r>
    </w:p>
    <w:p w14:paraId="174A0755" w14:textId="506D9CDC" w:rsidR="006F5943" w:rsidRPr="003B76AB" w:rsidRDefault="006F5943" w:rsidP="006F5943">
      <w:pPr>
        <w:pStyle w:val="BBClause2"/>
      </w:pPr>
      <w:r w:rsidRPr="003B76AB">
        <w:t xml:space="preserve">The Contractor undertakes to the Employer not to contend in any proceedings under this Contract that any person to whom the Employer assigns or has assigned its rights under this Contract or any of them in accordance with the foregoing provisions of this </w:t>
      </w:r>
      <w:r w:rsidR="00C97C55" w:rsidRPr="003B76AB">
        <w:t>clause</w:t>
      </w:r>
      <w:r w:rsidRPr="003B76AB">
        <w:t xml:space="preserve"> is to be precluded from recovering any loss resulting from any breach of this Contract (whenever happening) by reason that such person is an assignee and not the original promisee under this Contract or by reason that the Employer or any intermediate assignee of the Employer escaped loss resulting from such breach by reason of the disposal of its interest in the same.</w:t>
      </w:r>
    </w:p>
    <w:p w14:paraId="0E07FC42" w14:textId="0765DCF1" w:rsidR="006F5943" w:rsidRPr="003B76AB" w:rsidRDefault="006F5943" w:rsidP="006F5943">
      <w:pPr>
        <w:pStyle w:val="BBClause2"/>
      </w:pPr>
      <w:r w:rsidRPr="003B76AB">
        <w:t xml:space="preserve">The Employer shall not otherwise be entitled to transfer, charge, hold on trust for any person or otherwise deal in any other manner with any of its rights under this Contract or any benefit, interest, right or cause of action arising under </w:t>
      </w:r>
      <w:r w:rsidR="0097311C">
        <w:t xml:space="preserve">this Contract </w:t>
      </w:r>
      <w:r w:rsidRPr="003B76AB">
        <w:t>or novate this Contract to a third party without the prior written consent of the Contractor (such consent not to be unreasonably withheld or delayed).</w:t>
      </w:r>
    </w:p>
    <w:p w14:paraId="79F11C21" w14:textId="7F5B44EE" w:rsidR="007737BB" w:rsidRPr="003B76AB" w:rsidRDefault="00204BCC" w:rsidP="00204BCC">
      <w:pPr>
        <w:pStyle w:val="BBHeading1"/>
      </w:pPr>
      <w:bookmarkStart w:id="72" w:name="_Ref220075900"/>
      <w:bookmarkStart w:id="73" w:name="_Toc225330545"/>
      <w:r w:rsidRPr="003B76AB">
        <w:t>Confidentiality</w:t>
      </w:r>
      <w:bookmarkEnd w:id="72"/>
      <w:bookmarkEnd w:id="73"/>
    </w:p>
    <w:p w14:paraId="31D10FE1" w14:textId="77777777" w:rsidR="007737BB" w:rsidRPr="003B76AB" w:rsidRDefault="007737BB" w:rsidP="007737BB">
      <w:pPr>
        <w:pStyle w:val="BBClause2"/>
      </w:pPr>
      <w:r w:rsidRPr="003B76AB">
        <w:t xml:space="preserve">The Parties shall not reveal to any third party (except as expressly agreed or as obliged by Law) any information exchanged between them, if and to the extent that it is stated or known by them to be confidential, and shall use such information only for the purposes of this Contract. </w:t>
      </w:r>
    </w:p>
    <w:p w14:paraId="3C5B082D" w14:textId="6BA3D8A0" w:rsidR="007737BB" w:rsidRPr="003B76AB" w:rsidRDefault="007737BB" w:rsidP="007737BB">
      <w:pPr>
        <w:pStyle w:val="BBClause2"/>
      </w:pPr>
      <w:r w:rsidRPr="003B76AB">
        <w:lastRenderedPageBreak/>
        <w:t xml:space="preserve">For the purposes of this </w:t>
      </w:r>
      <w:r w:rsidR="00C97C55" w:rsidRPr="003B76AB">
        <w:t>clause</w:t>
      </w:r>
      <w:r w:rsidRPr="003B76AB">
        <w:t xml:space="preserve"> </w:t>
      </w:r>
      <w:r w:rsidR="00771058" w:rsidRPr="003B76AB">
        <w:fldChar w:fldCharType="begin"/>
      </w:r>
      <w:r w:rsidR="00771058" w:rsidRPr="003B76AB">
        <w:instrText xml:space="preserve"> REF _Ref220075900 \w \h </w:instrText>
      </w:r>
      <w:r w:rsidR="003B76AB">
        <w:instrText xml:space="preserve"> \* MERGEFORMAT </w:instrText>
      </w:r>
      <w:r w:rsidR="00771058" w:rsidRPr="003B76AB">
        <w:fldChar w:fldCharType="separate"/>
      </w:r>
      <w:r w:rsidR="00E800CC">
        <w:t>16</w:t>
      </w:r>
      <w:r w:rsidR="00771058" w:rsidRPr="003B76AB">
        <w:fldChar w:fldCharType="end"/>
      </w:r>
      <w:r w:rsidRPr="003B76AB">
        <w:t xml:space="preserve">, all information, in any format, which is supplied by the Employer to the Contractor, is provided solely on the basis that it is confidential and the Contractor shall not without the written permission of the Employer during or at any time after the expiry of </w:t>
      </w:r>
      <w:r w:rsidR="0097311C">
        <w:t xml:space="preserve">this Contract </w:t>
      </w:r>
      <w:r w:rsidRPr="003B76AB">
        <w:t>make use of or disclose to any person (except as may be required by law) any data or information collected on behalf of the Employer.  Data or information collected on behalf of the Employer will become the property of the Employer and must be used only for its intended purpose.</w:t>
      </w:r>
    </w:p>
    <w:p w14:paraId="3B8EDBBE" w14:textId="0AE9D291" w:rsidR="006F5943" w:rsidRPr="003B76AB" w:rsidRDefault="006F5943" w:rsidP="006F5943">
      <w:pPr>
        <w:pStyle w:val="BBClause2"/>
      </w:pPr>
      <w:r w:rsidRPr="003B76AB">
        <w:t xml:space="preserve">In the event that either Party becomes aware of unauthorised disclosure or use of any confidential information or material, contrary to this </w:t>
      </w:r>
      <w:r w:rsidR="00C97C55" w:rsidRPr="003B76AB">
        <w:t>clause</w:t>
      </w:r>
      <w:r w:rsidRPr="003B76AB">
        <w:t xml:space="preserve"> </w:t>
      </w:r>
      <w:r w:rsidR="00265A53" w:rsidRPr="003B76AB">
        <w:fldChar w:fldCharType="begin"/>
      </w:r>
      <w:r w:rsidR="00265A53" w:rsidRPr="003B76AB">
        <w:instrText xml:space="preserve"> REF _Ref220075900 \r \h </w:instrText>
      </w:r>
      <w:r w:rsidR="003B76AB">
        <w:instrText xml:space="preserve"> \* MERGEFORMAT </w:instrText>
      </w:r>
      <w:r w:rsidR="00265A53" w:rsidRPr="003B76AB">
        <w:fldChar w:fldCharType="separate"/>
      </w:r>
      <w:r w:rsidR="00E800CC">
        <w:t>16</w:t>
      </w:r>
      <w:r w:rsidR="00265A53" w:rsidRPr="003B76AB">
        <w:fldChar w:fldCharType="end"/>
      </w:r>
      <w:r w:rsidRPr="003B76AB">
        <w:t>, such Party shall immediately:</w:t>
      </w:r>
    </w:p>
    <w:p w14:paraId="7290D5F2" w14:textId="77777777" w:rsidR="006F5943" w:rsidRPr="003B76AB" w:rsidRDefault="006F5943" w:rsidP="006F5943">
      <w:pPr>
        <w:pStyle w:val="BBClause3"/>
      </w:pPr>
      <w:r w:rsidRPr="003B76AB">
        <w:t xml:space="preserve">inform the other Party; and </w:t>
      </w:r>
    </w:p>
    <w:p w14:paraId="396CA185" w14:textId="759EFE46" w:rsidR="006F5943" w:rsidRPr="003B76AB" w:rsidRDefault="006F5943" w:rsidP="006F5943">
      <w:pPr>
        <w:pStyle w:val="BBClause3"/>
      </w:pPr>
      <w:r w:rsidRPr="003B76AB">
        <w:t xml:space="preserve">reasonably assist the other Party in order to remedy the breach of this </w:t>
      </w:r>
      <w:r w:rsidR="00C97C55" w:rsidRPr="003B76AB">
        <w:t>clause</w:t>
      </w:r>
      <w:r w:rsidRPr="003B76AB">
        <w:t xml:space="preserve"> </w:t>
      </w:r>
      <w:r w:rsidRPr="003B76AB">
        <w:fldChar w:fldCharType="begin"/>
      </w:r>
      <w:r w:rsidRPr="003B76AB">
        <w:instrText xml:space="preserve"> REF _Ref220075900 \r \h </w:instrText>
      </w:r>
      <w:r w:rsidR="003B76AB">
        <w:instrText xml:space="preserve"> \* MERGEFORMAT </w:instrText>
      </w:r>
      <w:r w:rsidRPr="003B76AB">
        <w:fldChar w:fldCharType="separate"/>
      </w:r>
      <w:r w:rsidR="00E800CC">
        <w:t>16</w:t>
      </w:r>
      <w:r w:rsidRPr="003B76AB">
        <w:fldChar w:fldCharType="end"/>
      </w:r>
      <w:r w:rsidRPr="003B76AB">
        <w:t>.</w:t>
      </w:r>
    </w:p>
    <w:p w14:paraId="0B556D3C" w14:textId="5DD9B9DB" w:rsidR="007737BB" w:rsidRPr="003B76AB" w:rsidRDefault="00204BCC" w:rsidP="00204BCC">
      <w:pPr>
        <w:pStyle w:val="BBHeading1"/>
      </w:pPr>
      <w:bookmarkStart w:id="74" w:name="_Toc225330546"/>
      <w:r w:rsidRPr="003B76AB">
        <w:t>Environmental Risk, Hazardous Substances and Waste Management</w:t>
      </w:r>
      <w:bookmarkEnd w:id="74"/>
    </w:p>
    <w:p w14:paraId="674C43D4" w14:textId="77777777" w:rsidR="007737BB" w:rsidRPr="003B76AB" w:rsidRDefault="007737BB" w:rsidP="007737BB">
      <w:pPr>
        <w:pStyle w:val="BBClause2"/>
      </w:pPr>
      <w:r w:rsidRPr="003B76AB">
        <w:t xml:space="preserve">The Contractor shall not, and shall procure that its agents, suppliers, employees, contractors, sub-contractors and consultants shall not, bring any Hazardous Substances onto or dispose of any Hazardous Substances in or at the Property or the Landlord's Property or into the Environment or allow any such Hazardous Substances to migrate from the Property or from or to the Landlord's Property. </w:t>
      </w:r>
    </w:p>
    <w:p w14:paraId="73D2FC39" w14:textId="77777777" w:rsidR="007737BB" w:rsidRPr="003B76AB" w:rsidRDefault="007737BB" w:rsidP="007737BB">
      <w:pPr>
        <w:pStyle w:val="BBClause2"/>
      </w:pPr>
      <w:r w:rsidRPr="003B76AB">
        <w:t>In the event that the Contractor discovers any Hazardous Substances at the Property or at the Landlord's Property during the performance of the O&amp;M Services then the Contractor shall immediately notify the Employer and:</w:t>
      </w:r>
    </w:p>
    <w:p w14:paraId="0022F93E" w14:textId="77777777" w:rsidR="007737BB" w:rsidRPr="003B76AB" w:rsidRDefault="007737BB" w:rsidP="000650EA">
      <w:pPr>
        <w:pStyle w:val="BBClause3"/>
      </w:pPr>
      <w:r w:rsidRPr="003B76AB">
        <w:t>the Contractor shall continue to perform the O&amp;M Services in the event that it can do so without provoking or aggravating any Environmental Damages and Liabilities arising from the discovery of the Hazardous Substances; or</w:t>
      </w:r>
    </w:p>
    <w:p w14:paraId="58C06D9A" w14:textId="77777777" w:rsidR="007737BB" w:rsidRPr="003B76AB" w:rsidRDefault="007737BB" w:rsidP="000650EA">
      <w:pPr>
        <w:pStyle w:val="BBClause3"/>
      </w:pPr>
      <w:r w:rsidRPr="003B76AB">
        <w:t xml:space="preserve">in the event that the Contractor considers, acting reasonably, that its performance of the O&amp;M Services may risk provoking or aggravating any Environmental Damages and Liabilities arising from the discovery of the Hazardous Substances, then it shall immediately suspend performance of the O&amp;M Services and shall notify the Employer immediately of such suspension. The Contractor shall be relieved from its obligation to perform the O&amp;M Services and the Employer shall be relieved from its obligation to pay the relevant portion of the Contract Price from the time that the Contractor suspends its performance of the O&amp;M Services. </w:t>
      </w:r>
    </w:p>
    <w:p w14:paraId="6939A1FC" w14:textId="3A3BBB54" w:rsidR="007737BB" w:rsidRPr="003B76AB" w:rsidRDefault="007737BB" w:rsidP="007737BB">
      <w:pPr>
        <w:pStyle w:val="BBClause2"/>
      </w:pPr>
      <w:bookmarkStart w:id="75" w:name="_Ref220075425"/>
      <w:r w:rsidRPr="003B76AB">
        <w:t xml:space="preserve">Where any Environmental Damages and Liabilities or Hazardous Substances have been discovered, migrated or been brought on to the Property on or after the Effective Date the Contractor shall be relieved from its obligation to pay compensation under either </w:t>
      </w:r>
      <w:r w:rsidR="00C97C55" w:rsidRPr="003B76AB">
        <w:t>clause</w:t>
      </w:r>
      <w:r w:rsidRPr="003B76AB">
        <w:t xml:space="preserve"> </w:t>
      </w:r>
      <w:r w:rsidR="00771058" w:rsidRPr="003B76AB">
        <w:fldChar w:fldCharType="begin"/>
      </w:r>
      <w:r w:rsidR="00771058" w:rsidRPr="003B76AB">
        <w:instrText xml:space="preserve"> REF _Ref220075236 \w \h </w:instrText>
      </w:r>
      <w:r w:rsidR="003B76AB">
        <w:instrText xml:space="preserve"> \* MERGEFORMAT </w:instrText>
      </w:r>
      <w:r w:rsidR="00771058" w:rsidRPr="003B76AB">
        <w:fldChar w:fldCharType="separate"/>
      </w:r>
      <w:r w:rsidR="00E800CC">
        <w:t>4.7.2</w:t>
      </w:r>
      <w:r w:rsidR="00771058" w:rsidRPr="003B76AB">
        <w:fldChar w:fldCharType="end"/>
      </w:r>
      <w:r w:rsidRPr="003B76AB">
        <w:t xml:space="preserve"> to the Employer as a result of its failure to achieve the Guaranteed Performance Ratio or paragraph </w:t>
      </w:r>
      <w:r w:rsidR="00E800CC">
        <w:t>[</w:t>
      </w:r>
      <w:r w:rsidR="00AA1FB8">
        <w:fldChar w:fldCharType="begin"/>
      </w:r>
      <w:r w:rsidR="00AA1FB8">
        <w:instrText xml:space="preserve"> REF _Ref225334164 \w \h </w:instrText>
      </w:r>
      <w:r w:rsidR="00AA1FB8">
        <w:fldChar w:fldCharType="separate"/>
      </w:r>
      <w:r w:rsidR="00E800CC">
        <w:t>4.1</w:t>
      </w:r>
      <w:r w:rsidR="00AA1FB8">
        <w:fldChar w:fldCharType="end"/>
      </w:r>
      <w:r w:rsidR="00E800CC">
        <w:t>]</w:t>
      </w:r>
      <w:r w:rsidR="00EB26C9" w:rsidRPr="003B76AB">
        <w:t xml:space="preserve"> </w:t>
      </w:r>
      <w:r w:rsidRPr="003B76AB">
        <w:t xml:space="preserve">of </w:t>
      </w:r>
      <w:r w:rsidR="00771058" w:rsidRPr="003B76AB">
        <w:fldChar w:fldCharType="begin"/>
      </w:r>
      <w:r w:rsidR="00771058" w:rsidRPr="003B76AB">
        <w:instrText xml:space="preserve"> REF _Ref220076090 \w \h </w:instrText>
      </w:r>
      <w:r w:rsidR="003B76AB">
        <w:instrText xml:space="preserve"> \* MERGEFORMAT </w:instrText>
      </w:r>
      <w:r w:rsidR="00771058" w:rsidRPr="003B76AB">
        <w:fldChar w:fldCharType="separate"/>
      </w:r>
      <w:r w:rsidR="00E800CC">
        <w:t>Schedule 2</w:t>
      </w:r>
      <w:r w:rsidR="00771058" w:rsidRPr="003B76AB">
        <w:fldChar w:fldCharType="end"/>
      </w:r>
      <w:r w:rsidRPr="003B76AB">
        <w:t xml:space="preserve"> as a result of its failure to achieve the Availability Ratio except this </w:t>
      </w:r>
      <w:r w:rsidR="00C97C55" w:rsidRPr="003B76AB">
        <w:t>clause</w:t>
      </w:r>
      <w:r w:rsidRPr="003B76AB">
        <w:t xml:space="preserve"> </w:t>
      </w:r>
      <w:r w:rsidR="00771058" w:rsidRPr="003B76AB">
        <w:fldChar w:fldCharType="begin"/>
      </w:r>
      <w:r w:rsidR="00771058" w:rsidRPr="003B76AB">
        <w:instrText xml:space="preserve"> REF _Ref220075425 \w \h </w:instrText>
      </w:r>
      <w:r w:rsidR="003B76AB">
        <w:instrText xml:space="preserve"> \* MERGEFORMAT </w:instrText>
      </w:r>
      <w:r w:rsidR="00771058" w:rsidRPr="003B76AB">
        <w:fldChar w:fldCharType="separate"/>
      </w:r>
      <w:r w:rsidR="00E800CC">
        <w:t>17.3</w:t>
      </w:r>
      <w:r w:rsidR="00771058" w:rsidRPr="003B76AB">
        <w:fldChar w:fldCharType="end"/>
      </w:r>
      <w:r w:rsidRPr="003B76AB">
        <w:t xml:space="preserve"> shall not apply (and the Contractor shall not be relieved from its obligation to pay compensation under </w:t>
      </w:r>
      <w:r w:rsidR="00C97C55" w:rsidRPr="003B76AB">
        <w:t>clause</w:t>
      </w:r>
      <w:r w:rsidRPr="003B76AB">
        <w:t xml:space="preserve"> </w:t>
      </w:r>
      <w:r w:rsidR="00771058" w:rsidRPr="003B76AB">
        <w:fldChar w:fldCharType="begin"/>
      </w:r>
      <w:r w:rsidR="00771058" w:rsidRPr="003B76AB">
        <w:instrText xml:space="preserve"> REF _Ref220075236 \w \h </w:instrText>
      </w:r>
      <w:r w:rsidR="003B76AB">
        <w:instrText xml:space="preserve"> \* MERGEFORMAT </w:instrText>
      </w:r>
      <w:r w:rsidR="00771058" w:rsidRPr="003B76AB">
        <w:fldChar w:fldCharType="separate"/>
      </w:r>
      <w:r w:rsidR="00E800CC">
        <w:t>4.7.2</w:t>
      </w:r>
      <w:r w:rsidR="00771058" w:rsidRPr="003B76AB">
        <w:fldChar w:fldCharType="end"/>
      </w:r>
      <w:r w:rsidRPr="003B76AB">
        <w:t xml:space="preserve"> to the Employer as a result of its failure to achieve the Guaranteed Performance Ratio or paragraph </w:t>
      </w:r>
      <w:r w:rsidR="00E800CC">
        <w:t>[</w:t>
      </w:r>
      <w:r w:rsidR="00F97B41">
        <w:fldChar w:fldCharType="begin"/>
      </w:r>
      <w:r w:rsidR="00F97B41">
        <w:instrText xml:space="preserve"> REF _Ref225334164 \w \h </w:instrText>
      </w:r>
      <w:r w:rsidR="00F97B41">
        <w:fldChar w:fldCharType="separate"/>
      </w:r>
      <w:r w:rsidR="00E800CC">
        <w:t>4.1</w:t>
      </w:r>
      <w:r w:rsidR="00F97B41">
        <w:fldChar w:fldCharType="end"/>
      </w:r>
      <w:r w:rsidR="00E800CC">
        <w:t>]</w:t>
      </w:r>
      <w:r w:rsidRPr="003B76AB">
        <w:t xml:space="preserve"> of </w:t>
      </w:r>
      <w:r w:rsidR="00771058" w:rsidRPr="003B76AB">
        <w:fldChar w:fldCharType="begin"/>
      </w:r>
      <w:r w:rsidR="00771058" w:rsidRPr="003B76AB">
        <w:instrText xml:space="preserve"> REF _Ref220076094 \w \h </w:instrText>
      </w:r>
      <w:r w:rsidR="003B76AB">
        <w:instrText xml:space="preserve"> \* MERGEFORMAT </w:instrText>
      </w:r>
      <w:r w:rsidR="00771058" w:rsidRPr="003B76AB">
        <w:fldChar w:fldCharType="separate"/>
      </w:r>
      <w:r w:rsidR="00E800CC">
        <w:t>Schedule 2</w:t>
      </w:r>
      <w:r w:rsidR="00771058" w:rsidRPr="003B76AB">
        <w:fldChar w:fldCharType="end"/>
      </w:r>
      <w:r w:rsidRPr="003B76AB">
        <w:t xml:space="preserve"> as a result of its failure to achieve the Availability Ratio) where:</w:t>
      </w:r>
      <w:bookmarkEnd w:id="75"/>
    </w:p>
    <w:p w14:paraId="63081E21" w14:textId="77777777" w:rsidR="007737BB" w:rsidRPr="003B76AB" w:rsidRDefault="007737BB" w:rsidP="000650EA">
      <w:pPr>
        <w:pStyle w:val="BBClause3"/>
      </w:pPr>
      <w:r w:rsidRPr="003B76AB">
        <w:lastRenderedPageBreak/>
        <w:t>the Contractor was already aware of such Environmental Damages and Liabilities or Hazardous Substances prior to the Effective Date; or</w:t>
      </w:r>
    </w:p>
    <w:p w14:paraId="4978D32C" w14:textId="77777777" w:rsidR="007737BB" w:rsidRPr="003B76AB" w:rsidRDefault="007737BB" w:rsidP="000650EA">
      <w:pPr>
        <w:pStyle w:val="BBClause3"/>
      </w:pPr>
      <w:r w:rsidRPr="003B76AB">
        <w:t>the Contractor would have been aware of such Environmental Damages and Liabilities or Hazardous Substances prior to the Effective Date if it had carried out environmental surveys of the Property in accordance with Good Industry Practice prior to that date.</w:t>
      </w:r>
    </w:p>
    <w:p w14:paraId="2F4EAAAF" w14:textId="78D377A9" w:rsidR="007737BB" w:rsidRPr="003B76AB" w:rsidRDefault="00204BCC" w:rsidP="00204BCC">
      <w:pPr>
        <w:pStyle w:val="BBHeading1"/>
      </w:pPr>
      <w:bookmarkStart w:id="76" w:name="_Toc225330547"/>
      <w:r w:rsidRPr="003B76AB">
        <w:t>Severance</w:t>
      </w:r>
      <w:bookmarkEnd w:id="76"/>
    </w:p>
    <w:p w14:paraId="69E968F0" w14:textId="5DC432D0" w:rsidR="00D81869" w:rsidRPr="003B76AB" w:rsidRDefault="00D81869" w:rsidP="00D81869">
      <w:pPr>
        <w:pStyle w:val="BBClause2"/>
      </w:pPr>
      <w:r w:rsidRPr="003B76AB">
        <w:t>If any provision or part-provision of this Contract is or becomes invalid, illegal, void, or unenforceable, it shall be deemed deleted, but that shall not affect the validity and enforceability of the rest of this Contract.</w:t>
      </w:r>
    </w:p>
    <w:p w14:paraId="77F6C693" w14:textId="13F66969" w:rsidR="007737BB" w:rsidRPr="003B76AB" w:rsidRDefault="00D81869" w:rsidP="007D6CA6">
      <w:pPr>
        <w:pStyle w:val="BBClause2"/>
      </w:pPr>
      <w:r w:rsidRPr="003B76AB">
        <w:t>If any provision or part-provision of this Contract is deemed deleted, the Parties shall negotiate in good faith to agree a replacement provision that, to the greatest extent possible, achieves the intended commercial result of the original provision</w:t>
      </w:r>
      <w:r w:rsidR="007737BB" w:rsidRPr="003B76AB">
        <w:t>.</w:t>
      </w:r>
    </w:p>
    <w:p w14:paraId="512CEEC9" w14:textId="680A1935" w:rsidR="007737BB" w:rsidRPr="003B76AB" w:rsidRDefault="00204BCC" w:rsidP="00204BCC">
      <w:pPr>
        <w:pStyle w:val="BBHeading1"/>
      </w:pPr>
      <w:bookmarkStart w:id="77" w:name="_Toc225330548"/>
      <w:r w:rsidRPr="003B76AB">
        <w:t>Entire Agreement</w:t>
      </w:r>
      <w:bookmarkEnd w:id="77"/>
    </w:p>
    <w:p w14:paraId="2A8DA0AA" w14:textId="4DF9995C" w:rsidR="007737BB" w:rsidRPr="003B76AB" w:rsidRDefault="00D81869" w:rsidP="007737BB">
      <w:pPr>
        <w:pStyle w:val="BBClause2"/>
      </w:pPr>
      <w:bookmarkStart w:id="78" w:name="_Hlk221111811"/>
      <w:bookmarkStart w:id="79" w:name="_Hlk223972064"/>
      <w:r w:rsidRPr="003B76AB">
        <w:t>This Contract (together with the documents referred to in it) constitute the entire agreement between the Parties and supersede and extinguish all previous discussions, correspondence, negotiations, drafts, agreements, promises, assurances, warranties, representations, arrangements and understandings between them, whether written or oral, relating to their subject matter.</w:t>
      </w:r>
      <w:bookmarkEnd w:id="78"/>
      <w:bookmarkEnd w:id="79"/>
    </w:p>
    <w:p w14:paraId="16596104" w14:textId="63D60C26" w:rsidR="007737BB" w:rsidRPr="003B76AB" w:rsidRDefault="00204BCC" w:rsidP="00204BCC">
      <w:pPr>
        <w:pStyle w:val="BBHeading1"/>
      </w:pPr>
      <w:bookmarkStart w:id="80" w:name="_Toc225330549"/>
      <w:r w:rsidRPr="003B76AB">
        <w:t>Third Party Rights</w:t>
      </w:r>
      <w:bookmarkEnd w:id="80"/>
    </w:p>
    <w:p w14:paraId="4F054BA3" w14:textId="0F908C36" w:rsidR="00D81869" w:rsidRPr="003B76AB" w:rsidRDefault="00D81869" w:rsidP="00D81869">
      <w:pPr>
        <w:pStyle w:val="BBBodyTextIndent1"/>
      </w:pPr>
      <w:bookmarkStart w:id="81" w:name="_Hlk223367718"/>
      <w:r w:rsidRPr="003B76AB">
        <w:t>Except as expressly provided elsewhere in this Contract, a person who is not a Party to this Contract shall not have any rights under the Contracts (Rights of Third Parties) Act 1999 to enforce any term of this Contract</w:t>
      </w:r>
      <w:bookmarkEnd w:id="81"/>
      <w:r w:rsidRPr="003B76AB">
        <w:t>.</w:t>
      </w:r>
    </w:p>
    <w:p w14:paraId="5458B01E" w14:textId="7EC93EF2" w:rsidR="007737BB" w:rsidRPr="003B76AB" w:rsidRDefault="00204BCC" w:rsidP="00204BCC">
      <w:pPr>
        <w:pStyle w:val="BBHeading1"/>
      </w:pPr>
      <w:bookmarkStart w:id="82" w:name="_Toc225330550"/>
      <w:r w:rsidRPr="003B76AB">
        <w:t>Representatives</w:t>
      </w:r>
      <w:bookmarkEnd w:id="82"/>
    </w:p>
    <w:p w14:paraId="69695360" w14:textId="77777777" w:rsidR="007737BB" w:rsidRPr="003B76AB" w:rsidRDefault="007737BB" w:rsidP="007737BB">
      <w:pPr>
        <w:pStyle w:val="BBClause2"/>
      </w:pPr>
      <w:r w:rsidRPr="003B76AB">
        <w:t>The Representatives shall have the authority to act on behalf of their respective Party on the matters set out in, or in connection with, this Contract.  Either Party may, by further written notice to the other Party, revoke or amend the authority of its Representative or appoint a new Representative.</w:t>
      </w:r>
    </w:p>
    <w:p w14:paraId="08B079F9" w14:textId="77777777" w:rsidR="007737BB" w:rsidRPr="003B76AB" w:rsidRDefault="007737BB" w:rsidP="007737BB">
      <w:pPr>
        <w:pStyle w:val="BBClause2"/>
      </w:pPr>
      <w:r w:rsidRPr="003B76AB">
        <w:t>The respective Representatives shall be sufficiently senior within the organisation of the appointing Party, and be granted sufficient authority by that Party, to ensure full cooperation in relation to the operation and the management of this Contract.</w:t>
      </w:r>
    </w:p>
    <w:p w14:paraId="7543EEBD" w14:textId="77777777" w:rsidR="007737BB" w:rsidRPr="003B76AB" w:rsidRDefault="007737BB" w:rsidP="007737BB">
      <w:pPr>
        <w:pStyle w:val="BBClause2"/>
      </w:pPr>
      <w:r w:rsidRPr="003B76AB">
        <w:t>The Employer's Representative may delegate to any person his rights and obligations under this Contract upon giving notice to the Contractor.</w:t>
      </w:r>
    </w:p>
    <w:p w14:paraId="4A2ACC16" w14:textId="2AD4AB7E" w:rsidR="007737BB" w:rsidRPr="003B76AB" w:rsidRDefault="00204BCC" w:rsidP="00204BCC">
      <w:pPr>
        <w:pStyle w:val="BBHeading1"/>
      </w:pPr>
      <w:bookmarkStart w:id="83" w:name="_Ref223971850"/>
      <w:bookmarkStart w:id="84" w:name="_Ref223971865"/>
      <w:bookmarkStart w:id="85" w:name="_Toc225330551"/>
      <w:r w:rsidRPr="003B76AB">
        <w:t>Notices</w:t>
      </w:r>
      <w:bookmarkEnd w:id="83"/>
      <w:bookmarkEnd w:id="84"/>
      <w:bookmarkEnd w:id="85"/>
    </w:p>
    <w:p w14:paraId="0921199B" w14:textId="77777777" w:rsidR="00D81869" w:rsidRPr="003B76AB" w:rsidRDefault="00D81869" w:rsidP="00D81869">
      <w:pPr>
        <w:pStyle w:val="BBClause2"/>
      </w:pPr>
      <w:bookmarkStart w:id="86" w:name="_Toc219982814"/>
      <w:bookmarkStart w:id="87" w:name="_Toc219489519"/>
      <w:bookmarkStart w:id="88" w:name="_Hlk219985301"/>
      <w:bookmarkStart w:id="89" w:name="_Hlk223367755"/>
      <w:r w:rsidRPr="003B76AB">
        <w:t>Where any provision of this Contract refers to a Party notifying, or otherwise providing a notice to, the other Party (the associated notice being a "</w:t>
      </w:r>
      <w:r w:rsidRPr="003B76AB">
        <w:rPr>
          <w:b/>
          <w:bCs/>
        </w:rPr>
        <w:t>Notice</w:t>
      </w:r>
      <w:r w:rsidRPr="003B76AB">
        <w:t>"), any such Notice shall be:</w:t>
      </w:r>
    </w:p>
    <w:p w14:paraId="55E00CF9" w14:textId="77777777" w:rsidR="00D81869" w:rsidRPr="003B76AB" w:rsidRDefault="00D81869" w:rsidP="00D81869">
      <w:pPr>
        <w:pStyle w:val="BBClause3"/>
      </w:pPr>
      <w:r w:rsidRPr="003B76AB">
        <w:t>in writing in English; and</w:t>
      </w:r>
    </w:p>
    <w:p w14:paraId="0F5E991B" w14:textId="717C0E97" w:rsidR="00D81869" w:rsidRPr="003B76AB" w:rsidRDefault="00D81869" w:rsidP="00D81869">
      <w:pPr>
        <w:pStyle w:val="BBClause3"/>
      </w:pPr>
      <w:bookmarkStart w:id="90" w:name="_Ref221187774"/>
      <w:r w:rsidRPr="003B76AB">
        <w:t xml:space="preserve">sent in accordance with the provisions of this clause </w:t>
      </w:r>
      <w:r w:rsidRPr="003B76AB">
        <w:fldChar w:fldCharType="begin"/>
      </w:r>
      <w:r w:rsidRPr="003B76AB">
        <w:instrText xml:space="preserve"> REF _Ref223971865 \r \h </w:instrText>
      </w:r>
      <w:r w:rsidR="003B76AB">
        <w:instrText xml:space="preserve"> \* MERGEFORMAT </w:instrText>
      </w:r>
      <w:r w:rsidRPr="003B76AB">
        <w:fldChar w:fldCharType="separate"/>
      </w:r>
      <w:r w:rsidR="00E800CC">
        <w:t>22</w:t>
      </w:r>
      <w:r w:rsidRPr="003B76AB">
        <w:fldChar w:fldCharType="end"/>
      </w:r>
      <w:r w:rsidRPr="003B76AB">
        <w:t>.</w:t>
      </w:r>
      <w:bookmarkEnd w:id="90"/>
    </w:p>
    <w:p w14:paraId="3B2462D2" w14:textId="77777777" w:rsidR="00D81869" w:rsidRPr="003B76AB" w:rsidRDefault="00D81869" w:rsidP="00D81869">
      <w:pPr>
        <w:pStyle w:val="BBClause2"/>
      </w:pPr>
      <w:r w:rsidRPr="003B76AB">
        <w:lastRenderedPageBreak/>
        <w:t>All Notices between the Parties in accordance with this Contract shall be:</w:t>
      </w:r>
    </w:p>
    <w:p w14:paraId="7DEFED19" w14:textId="77777777" w:rsidR="00D81869" w:rsidRPr="003B76AB" w:rsidRDefault="00D81869" w:rsidP="00D81869">
      <w:pPr>
        <w:pStyle w:val="BBClause3"/>
      </w:pPr>
      <w:r w:rsidRPr="003B76AB">
        <w:t>delivered by hand;</w:t>
      </w:r>
    </w:p>
    <w:p w14:paraId="7867DDFA" w14:textId="77777777" w:rsidR="00D81869" w:rsidRPr="003B76AB" w:rsidRDefault="00D81869" w:rsidP="00D81869">
      <w:pPr>
        <w:pStyle w:val="BBClause3"/>
      </w:pPr>
      <w:r w:rsidRPr="003B76AB">
        <w:t>sent by first class recorded delivery; or</w:t>
      </w:r>
    </w:p>
    <w:p w14:paraId="43BBB070" w14:textId="644484F4" w:rsidR="00D81869" w:rsidRPr="003B76AB" w:rsidRDefault="00D81869" w:rsidP="00D81869">
      <w:pPr>
        <w:pStyle w:val="BBClause3"/>
      </w:pPr>
      <w:r w:rsidRPr="003B76AB">
        <w:t xml:space="preserve">[subject to clause </w:t>
      </w:r>
      <w:r w:rsidRPr="003B76AB">
        <w:fldChar w:fldCharType="begin"/>
      </w:r>
      <w:r w:rsidRPr="003B76AB">
        <w:instrText xml:space="preserve"> REF _Ref221187846 \r \h </w:instrText>
      </w:r>
      <w:r w:rsidR="003B76AB">
        <w:instrText xml:space="preserve"> \* MERGEFORMAT </w:instrText>
      </w:r>
      <w:r w:rsidRPr="003B76AB">
        <w:fldChar w:fldCharType="separate"/>
      </w:r>
      <w:r w:rsidR="00E800CC">
        <w:t>22.3</w:t>
      </w:r>
      <w:r w:rsidRPr="003B76AB">
        <w:fldChar w:fldCharType="end"/>
      </w:r>
      <w:r w:rsidRPr="003B76AB">
        <w:t xml:space="preserve"> below,] sent by email,</w:t>
      </w:r>
    </w:p>
    <w:p w14:paraId="126C92D4" w14:textId="1DF17C24" w:rsidR="00D81869" w:rsidRPr="003B76AB" w:rsidRDefault="00D81869" w:rsidP="00D81869">
      <w:pPr>
        <w:pStyle w:val="BBClause3"/>
        <w:numPr>
          <w:ilvl w:val="0"/>
          <w:numId w:val="0"/>
        </w:numPr>
        <w:ind w:left="720"/>
      </w:pPr>
      <w:r w:rsidRPr="003B76AB">
        <w:rPr>
          <w:rFonts w:asciiTheme="majorHAnsi" w:hAnsiTheme="majorHAnsi" w:cs="Arial"/>
        </w:rPr>
        <w:t xml:space="preserve">to the address or email address (as applicable) set out in clause </w:t>
      </w:r>
      <w:r w:rsidRPr="003B76AB">
        <w:rPr>
          <w:rFonts w:asciiTheme="majorHAnsi" w:hAnsiTheme="majorHAnsi" w:cs="Arial"/>
        </w:rPr>
        <w:fldChar w:fldCharType="begin"/>
      </w:r>
      <w:r w:rsidRPr="003B76AB">
        <w:rPr>
          <w:rFonts w:asciiTheme="majorHAnsi" w:hAnsiTheme="majorHAnsi" w:cs="Arial"/>
        </w:rPr>
        <w:instrText xml:space="preserve"> REF _Ref221187864 \r \h </w:instrText>
      </w:r>
      <w:r w:rsidR="003B76AB">
        <w:rPr>
          <w:rFonts w:asciiTheme="majorHAnsi" w:hAnsiTheme="majorHAnsi" w:cs="Arial"/>
        </w:rPr>
        <w:instrText xml:space="preserve"> \* MERGEFORMAT </w:instrText>
      </w:r>
      <w:r w:rsidRPr="003B76AB">
        <w:rPr>
          <w:rFonts w:asciiTheme="majorHAnsi" w:hAnsiTheme="majorHAnsi" w:cs="Arial"/>
        </w:rPr>
      </w:r>
      <w:r w:rsidRPr="003B76AB">
        <w:rPr>
          <w:rFonts w:asciiTheme="majorHAnsi" w:hAnsiTheme="majorHAnsi" w:cs="Arial"/>
        </w:rPr>
        <w:fldChar w:fldCharType="separate"/>
      </w:r>
      <w:r w:rsidR="00E800CC">
        <w:rPr>
          <w:rFonts w:asciiTheme="majorHAnsi" w:hAnsiTheme="majorHAnsi" w:cs="Arial"/>
        </w:rPr>
        <w:t>22.6</w:t>
      </w:r>
      <w:r w:rsidRPr="003B76AB">
        <w:rPr>
          <w:rFonts w:asciiTheme="majorHAnsi" w:hAnsiTheme="majorHAnsi" w:cs="Arial"/>
        </w:rPr>
        <w:fldChar w:fldCharType="end"/>
      </w:r>
      <w:r w:rsidRPr="003B76AB">
        <w:rPr>
          <w:rFonts w:asciiTheme="majorHAnsi" w:hAnsiTheme="majorHAnsi" w:cs="Arial"/>
        </w:rPr>
        <w:t xml:space="preserve"> below.</w:t>
      </w:r>
    </w:p>
    <w:p w14:paraId="6A499632" w14:textId="77777777" w:rsidR="00D81869" w:rsidRPr="003B76AB" w:rsidRDefault="00D81869" w:rsidP="00D81869">
      <w:pPr>
        <w:pStyle w:val="BBClause2"/>
      </w:pPr>
      <w:bookmarkStart w:id="91" w:name="_Ref221187846"/>
      <w:r w:rsidRPr="003B76AB">
        <w:t>[The following Notices shall not be delivered by email (including by way of attachment to an email):</w:t>
      </w:r>
      <w:bookmarkEnd w:id="91"/>
    </w:p>
    <w:p w14:paraId="2413EB6F" w14:textId="77777777" w:rsidR="00D81869" w:rsidRPr="003B76AB" w:rsidRDefault="00D81869" w:rsidP="00D81869">
      <w:pPr>
        <w:pStyle w:val="BBClause3"/>
      </w:pPr>
      <w:r w:rsidRPr="003B76AB">
        <w:t>any Notice terminating this Contract (or any part of this Contract)]; and/or</w:t>
      </w:r>
    </w:p>
    <w:p w14:paraId="2B3BD10D" w14:textId="77777777" w:rsidR="00D81869" w:rsidRPr="003B76AB" w:rsidRDefault="00D81869" w:rsidP="00D81869">
      <w:pPr>
        <w:pStyle w:val="BBClause3"/>
      </w:pPr>
      <w:r w:rsidRPr="003B76AB">
        <w:t>[INSERT ANY OTHER EXCLUSIONS FOR DELIVERY BY EMAIL]].</w:t>
      </w:r>
    </w:p>
    <w:p w14:paraId="30CF9D64" w14:textId="724DEC05" w:rsidR="00D81869" w:rsidRPr="003B76AB" w:rsidRDefault="00D81869" w:rsidP="00D81869">
      <w:pPr>
        <w:pStyle w:val="BBClause2"/>
      </w:pPr>
      <w:bookmarkStart w:id="92" w:name="_Ref221648256"/>
      <w:r w:rsidRPr="003B76AB">
        <w:t xml:space="preserve">[Subject to clause </w:t>
      </w:r>
      <w:r w:rsidRPr="003B76AB">
        <w:fldChar w:fldCharType="begin"/>
      </w:r>
      <w:r w:rsidRPr="003B76AB">
        <w:instrText xml:space="preserve"> REF _Ref221187846 \r \h </w:instrText>
      </w:r>
      <w:r w:rsidR="003B76AB">
        <w:instrText xml:space="preserve"> \* MERGEFORMAT </w:instrText>
      </w:r>
      <w:r w:rsidRPr="003B76AB">
        <w:fldChar w:fldCharType="separate"/>
      </w:r>
      <w:r w:rsidR="00E800CC">
        <w:t>22.3</w:t>
      </w:r>
      <w:r w:rsidRPr="003B76AB">
        <w:fldChar w:fldCharType="end"/>
      </w:r>
      <w:r w:rsidRPr="003B76AB">
        <w:t>,] Notices shall be deemed to have been received as follows:</w:t>
      </w:r>
      <w:bookmarkEnd w:id="92"/>
    </w:p>
    <w:p w14:paraId="27D5CB9D" w14:textId="77777777" w:rsidR="00D81869" w:rsidRPr="003B76AB" w:rsidRDefault="00D81869" w:rsidP="00D81869">
      <w:pPr>
        <w:pStyle w:val="BBClause3"/>
      </w:pPr>
      <w:r w:rsidRPr="003B76AB">
        <w:t>if delivered by hand, on the day of delivery if delivered by [17:30] hours on any Business Day and otherwise at [09.30] hours on the next Business Day;</w:t>
      </w:r>
    </w:p>
    <w:p w14:paraId="4FF1080C" w14:textId="77777777" w:rsidR="00D81869" w:rsidRPr="003B76AB" w:rsidRDefault="00D81869" w:rsidP="00D81869">
      <w:pPr>
        <w:pStyle w:val="BBClause3"/>
      </w:pPr>
      <w:r w:rsidRPr="003B76AB">
        <w:t>if sent by first class recorded delivery, 2 Business Days after delivery into the custody of the postal authorities; and/or</w:t>
      </w:r>
    </w:p>
    <w:p w14:paraId="6CCE8F2C" w14:textId="77777777" w:rsidR="00D81869" w:rsidRPr="003B76AB" w:rsidRDefault="00D81869" w:rsidP="00D81869">
      <w:pPr>
        <w:pStyle w:val="BBClause3"/>
      </w:pPr>
      <w:r w:rsidRPr="003B76AB">
        <w:t>if sent by email, at the time and date of transmission if received at or before [17:30] hours on any Business Day and otherwise at [09.30] hours on the next Business Day.</w:t>
      </w:r>
    </w:p>
    <w:p w14:paraId="4B576A85" w14:textId="77777777" w:rsidR="00D81869" w:rsidRPr="003B76AB" w:rsidRDefault="00D81869" w:rsidP="00D81869">
      <w:pPr>
        <w:pStyle w:val="BBClause2"/>
      </w:pPr>
      <w:r w:rsidRPr="003B76AB">
        <w:t xml:space="preserve">In proving service of Notices sent under this Contract: </w:t>
      </w:r>
    </w:p>
    <w:p w14:paraId="739E3A91" w14:textId="77777777" w:rsidR="00D81869" w:rsidRPr="003B76AB" w:rsidRDefault="00D81869" w:rsidP="00D81869">
      <w:pPr>
        <w:pStyle w:val="BBClause3"/>
      </w:pPr>
      <w:r w:rsidRPr="003B76AB">
        <w:t>if delivered by hand, it shall be sufficient to prove that hand delivery was made (which may be done by producing a delivery receipt evidencing delivery of the Notice to the relevant address);</w:t>
      </w:r>
    </w:p>
    <w:p w14:paraId="1839CD1B" w14:textId="77777777" w:rsidR="00D81869" w:rsidRPr="003B76AB" w:rsidRDefault="00D81869" w:rsidP="00D81869">
      <w:pPr>
        <w:pStyle w:val="BBClause3"/>
      </w:pPr>
      <w:r w:rsidRPr="003B76AB">
        <w:t>if sent by first class recorded delivery, it shall be sufficient to produce a postal receipt issued by the relevant postal service in relation to such Notice (provided that the envelope containing such Notice was properly addressed and delivered into the custody of the postal authorities as a prepaid recorded delivery); and/or</w:t>
      </w:r>
    </w:p>
    <w:p w14:paraId="7C7E452B" w14:textId="77777777" w:rsidR="00D81869" w:rsidRPr="003B76AB" w:rsidRDefault="00D81869" w:rsidP="00D81869">
      <w:pPr>
        <w:pStyle w:val="BBClause3"/>
      </w:pPr>
      <w:r w:rsidRPr="003B76AB">
        <w:t>if sent by email, it shall be sufficient to produce a saved sent copy of the e-mail.</w:t>
      </w:r>
    </w:p>
    <w:p w14:paraId="133083F3" w14:textId="77777777" w:rsidR="00D81869" w:rsidRPr="003B76AB" w:rsidRDefault="00D81869" w:rsidP="00D81869">
      <w:pPr>
        <w:pStyle w:val="BBClause2"/>
      </w:pPr>
      <w:bookmarkStart w:id="93" w:name="_Ref221187864"/>
      <w:r w:rsidRPr="003B76AB">
        <w:t>The details of the Parties for the purpose of Notices relating to this Contract are as follows:</w:t>
      </w:r>
      <w:bookmarkEnd w:id="93"/>
      <w:r w:rsidRPr="003B76AB">
        <w:t xml:space="preserve"> </w:t>
      </w:r>
    </w:p>
    <w:tbl>
      <w:tblPr>
        <w:tblStyle w:val="TableGrid"/>
        <w:tblW w:w="0" w:type="auto"/>
        <w:tblInd w:w="709" w:type="dxa"/>
        <w:tblLook w:val="04A0" w:firstRow="1" w:lastRow="0" w:firstColumn="1" w:lastColumn="0" w:noHBand="0" w:noVBand="1"/>
      </w:tblPr>
      <w:tblGrid>
        <w:gridCol w:w="2263"/>
        <w:gridCol w:w="3714"/>
      </w:tblGrid>
      <w:tr w:rsidR="00D81869" w:rsidRPr="003B76AB" w14:paraId="6813FFA4" w14:textId="77777777" w:rsidTr="001E4FF0">
        <w:tc>
          <w:tcPr>
            <w:tcW w:w="5977" w:type="dxa"/>
            <w:gridSpan w:val="2"/>
            <w:shd w:val="clear" w:color="auto" w:fill="D9D9D9" w:themeFill="background1" w:themeFillShade="D9"/>
          </w:tcPr>
          <w:p w14:paraId="4742C889" w14:textId="77777777" w:rsidR="00D81869" w:rsidRPr="003B76AB" w:rsidRDefault="00D81869" w:rsidP="001E4FF0">
            <w:pPr>
              <w:pStyle w:val="BodyText"/>
              <w:spacing w:before="120" w:after="120"/>
              <w:rPr>
                <w:rFonts w:asciiTheme="majorHAnsi" w:hAnsiTheme="majorHAnsi" w:cs="Arial"/>
                <w:b/>
              </w:rPr>
            </w:pPr>
            <w:r w:rsidRPr="003B76AB">
              <w:rPr>
                <w:rFonts w:asciiTheme="majorHAnsi" w:hAnsiTheme="majorHAnsi" w:cs="Arial"/>
                <w:b/>
              </w:rPr>
              <w:t>Employer</w:t>
            </w:r>
          </w:p>
        </w:tc>
      </w:tr>
      <w:tr w:rsidR="00D81869" w:rsidRPr="003B76AB" w14:paraId="0B01A0AF" w14:textId="77777777" w:rsidTr="001E4FF0">
        <w:tc>
          <w:tcPr>
            <w:tcW w:w="2263" w:type="dxa"/>
          </w:tcPr>
          <w:p w14:paraId="6243288B" w14:textId="77777777" w:rsidR="00D81869" w:rsidRPr="003B76AB" w:rsidRDefault="00D81869" w:rsidP="001E4FF0">
            <w:pPr>
              <w:pStyle w:val="BodyText"/>
              <w:spacing w:before="120" w:after="120"/>
              <w:rPr>
                <w:rFonts w:asciiTheme="majorHAnsi" w:hAnsiTheme="majorHAnsi" w:cs="Arial"/>
                <w:b/>
                <w:u w:val="single"/>
              </w:rPr>
            </w:pPr>
            <w:r w:rsidRPr="003B76AB">
              <w:rPr>
                <w:rFonts w:asciiTheme="majorHAnsi" w:hAnsiTheme="majorHAnsi" w:cs="Arial"/>
              </w:rPr>
              <w:t>For the attention of:</w:t>
            </w:r>
          </w:p>
        </w:tc>
        <w:tc>
          <w:tcPr>
            <w:tcW w:w="3714" w:type="dxa"/>
          </w:tcPr>
          <w:p w14:paraId="457740E6" w14:textId="77777777" w:rsidR="00D81869" w:rsidRPr="003B76AB" w:rsidRDefault="00D81869" w:rsidP="001E4FF0">
            <w:pPr>
              <w:pStyle w:val="BodyText"/>
              <w:spacing w:before="120" w:after="120"/>
              <w:rPr>
                <w:rFonts w:asciiTheme="majorHAnsi" w:hAnsiTheme="majorHAnsi" w:cs="Arial"/>
                <w:b/>
                <w:u w:val="single"/>
              </w:rPr>
            </w:pPr>
            <w:r w:rsidRPr="003B76AB">
              <w:rPr>
                <w:rFonts w:asciiTheme="majorHAnsi" w:hAnsiTheme="majorHAnsi" w:cs="Arial"/>
              </w:rPr>
              <w:t>[INSERT NAME]</w:t>
            </w:r>
          </w:p>
        </w:tc>
      </w:tr>
      <w:tr w:rsidR="00D81869" w:rsidRPr="003B76AB" w14:paraId="79DAE3EF" w14:textId="77777777" w:rsidTr="001E4FF0">
        <w:tc>
          <w:tcPr>
            <w:tcW w:w="2263" w:type="dxa"/>
          </w:tcPr>
          <w:p w14:paraId="587E06FB" w14:textId="77777777" w:rsidR="00D81869" w:rsidRPr="003B76AB" w:rsidRDefault="00D81869" w:rsidP="001E4FF0">
            <w:pPr>
              <w:pStyle w:val="BodyText"/>
              <w:spacing w:before="120" w:after="120"/>
              <w:rPr>
                <w:rFonts w:asciiTheme="majorHAnsi" w:hAnsiTheme="majorHAnsi" w:cs="Arial"/>
                <w:b/>
                <w:u w:val="single"/>
              </w:rPr>
            </w:pPr>
            <w:r w:rsidRPr="003B76AB">
              <w:rPr>
                <w:rFonts w:asciiTheme="majorHAnsi" w:hAnsiTheme="majorHAnsi" w:cs="Arial"/>
              </w:rPr>
              <w:t>Address:</w:t>
            </w:r>
          </w:p>
        </w:tc>
        <w:tc>
          <w:tcPr>
            <w:tcW w:w="3714" w:type="dxa"/>
          </w:tcPr>
          <w:p w14:paraId="75DEA7DE" w14:textId="77777777" w:rsidR="00D81869" w:rsidRPr="003B76AB" w:rsidRDefault="00D81869" w:rsidP="001E4FF0">
            <w:pPr>
              <w:pStyle w:val="BodyText"/>
              <w:spacing w:before="120" w:after="120"/>
              <w:rPr>
                <w:rFonts w:asciiTheme="majorHAnsi" w:hAnsiTheme="majorHAnsi" w:cs="Arial"/>
                <w:b/>
                <w:u w:val="single"/>
              </w:rPr>
            </w:pPr>
            <w:r w:rsidRPr="003B76AB">
              <w:rPr>
                <w:rFonts w:asciiTheme="majorHAnsi" w:hAnsiTheme="majorHAnsi" w:cs="Arial"/>
              </w:rPr>
              <w:t>[INSERT ADDRESS]</w:t>
            </w:r>
          </w:p>
        </w:tc>
      </w:tr>
      <w:tr w:rsidR="00D81869" w:rsidRPr="003B76AB" w14:paraId="1F214A7E" w14:textId="77777777" w:rsidTr="001E4FF0">
        <w:tc>
          <w:tcPr>
            <w:tcW w:w="2263" w:type="dxa"/>
          </w:tcPr>
          <w:p w14:paraId="5D67446E" w14:textId="77777777" w:rsidR="00D81869" w:rsidRPr="003B76AB" w:rsidRDefault="00D81869" w:rsidP="001E4FF0">
            <w:pPr>
              <w:pStyle w:val="BodyText"/>
              <w:spacing w:before="120" w:after="120"/>
              <w:rPr>
                <w:rFonts w:asciiTheme="majorHAnsi" w:hAnsiTheme="majorHAnsi" w:cs="Arial"/>
                <w:b/>
                <w:u w:val="single"/>
              </w:rPr>
            </w:pPr>
            <w:r w:rsidRPr="003B76AB">
              <w:rPr>
                <w:rFonts w:asciiTheme="majorHAnsi" w:hAnsiTheme="majorHAnsi" w:cs="Arial"/>
              </w:rPr>
              <w:t>Email:</w:t>
            </w:r>
          </w:p>
        </w:tc>
        <w:tc>
          <w:tcPr>
            <w:tcW w:w="3714" w:type="dxa"/>
          </w:tcPr>
          <w:p w14:paraId="5DB90C7F" w14:textId="77777777" w:rsidR="00D81869" w:rsidRPr="003B76AB" w:rsidRDefault="00D81869" w:rsidP="001E4FF0">
            <w:pPr>
              <w:pStyle w:val="BodyText"/>
              <w:spacing w:before="120" w:after="120"/>
              <w:rPr>
                <w:rFonts w:asciiTheme="majorHAnsi" w:hAnsiTheme="majorHAnsi" w:cs="Arial"/>
                <w:b/>
                <w:u w:val="single"/>
              </w:rPr>
            </w:pPr>
            <w:r w:rsidRPr="003B76AB">
              <w:rPr>
                <w:rFonts w:asciiTheme="majorHAnsi" w:hAnsiTheme="majorHAnsi" w:cs="Arial"/>
              </w:rPr>
              <w:t>[INSERT EMAIL ADDRESS]</w:t>
            </w:r>
          </w:p>
        </w:tc>
      </w:tr>
      <w:tr w:rsidR="00D81869" w:rsidRPr="003B76AB" w14:paraId="6124DBE7" w14:textId="77777777" w:rsidTr="001E4FF0">
        <w:tc>
          <w:tcPr>
            <w:tcW w:w="5977" w:type="dxa"/>
            <w:gridSpan w:val="2"/>
            <w:shd w:val="clear" w:color="auto" w:fill="D9D9D9" w:themeFill="background1" w:themeFillShade="D9"/>
          </w:tcPr>
          <w:p w14:paraId="5B337BE5" w14:textId="77777777" w:rsidR="00D81869" w:rsidRPr="003B76AB" w:rsidRDefault="00D81869" w:rsidP="001E4FF0">
            <w:pPr>
              <w:pStyle w:val="BodyText"/>
              <w:spacing w:before="120" w:after="120"/>
              <w:rPr>
                <w:rFonts w:asciiTheme="majorHAnsi" w:hAnsiTheme="majorHAnsi" w:cs="Arial"/>
                <w:b/>
              </w:rPr>
            </w:pPr>
            <w:r w:rsidRPr="003B76AB">
              <w:rPr>
                <w:rFonts w:asciiTheme="majorHAnsi" w:hAnsiTheme="majorHAnsi" w:cs="Arial"/>
                <w:b/>
              </w:rPr>
              <w:lastRenderedPageBreak/>
              <w:t>Contractor</w:t>
            </w:r>
          </w:p>
        </w:tc>
      </w:tr>
      <w:tr w:rsidR="00D81869" w:rsidRPr="003B76AB" w14:paraId="6D4792D3" w14:textId="77777777" w:rsidTr="001E4FF0">
        <w:tc>
          <w:tcPr>
            <w:tcW w:w="2263" w:type="dxa"/>
          </w:tcPr>
          <w:p w14:paraId="5E151358" w14:textId="77777777" w:rsidR="00D81869" w:rsidRPr="003B76AB" w:rsidRDefault="00D81869" w:rsidP="001E4FF0">
            <w:pPr>
              <w:pStyle w:val="BodyText"/>
              <w:spacing w:before="120" w:after="120"/>
              <w:rPr>
                <w:rFonts w:asciiTheme="majorHAnsi" w:hAnsiTheme="majorHAnsi" w:cs="Arial"/>
                <w:b/>
                <w:u w:val="single"/>
              </w:rPr>
            </w:pPr>
            <w:r w:rsidRPr="003B76AB">
              <w:rPr>
                <w:rFonts w:asciiTheme="majorHAnsi" w:hAnsiTheme="majorHAnsi" w:cs="Arial"/>
              </w:rPr>
              <w:t>For the attention of:</w:t>
            </w:r>
          </w:p>
        </w:tc>
        <w:tc>
          <w:tcPr>
            <w:tcW w:w="3714" w:type="dxa"/>
          </w:tcPr>
          <w:p w14:paraId="6993FC6B" w14:textId="77777777" w:rsidR="00D81869" w:rsidRPr="003B76AB" w:rsidRDefault="00D81869" w:rsidP="001E4FF0">
            <w:pPr>
              <w:pStyle w:val="BodyText"/>
              <w:spacing w:before="120" w:after="120"/>
              <w:rPr>
                <w:rFonts w:asciiTheme="majorHAnsi" w:hAnsiTheme="majorHAnsi" w:cs="Arial"/>
                <w:b/>
                <w:u w:val="single"/>
              </w:rPr>
            </w:pPr>
            <w:r w:rsidRPr="003B76AB">
              <w:rPr>
                <w:rFonts w:asciiTheme="majorHAnsi" w:hAnsiTheme="majorHAnsi" w:cs="Arial"/>
              </w:rPr>
              <w:t>[INSERT NAME]</w:t>
            </w:r>
          </w:p>
        </w:tc>
      </w:tr>
      <w:tr w:rsidR="00D81869" w:rsidRPr="003B76AB" w14:paraId="44C196F7" w14:textId="77777777" w:rsidTr="001E4FF0">
        <w:tc>
          <w:tcPr>
            <w:tcW w:w="2263" w:type="dxa"/>
          </w:tcPr>
          <w:p w14:paraId="6DD88F74" w14:textId="77777777" w:rsidR="00D81869" w:rsidRPr="003B76AB" w:rsidRDefault="00D81869" w:rsidP="001E4FF0">
            <w:pPr>
              <w:pStyle w:val="BodyText"/>
              <w:spacing w:before="120" w:after="120"/>
              <w:rPr>
                <w:rFonts w:asciiTheme="majorHAnsi" w:hAnsiTheme="majorHAnsi" w:cs="Arial"/>
                <w:b/>
                <w:u w:val="single"/>
              </w:rPr>
            </w:pPr>
            <w:r w:rsidRPr="003B76AB">
              <w:rPr>
                <w:rFonts w:asciiTheme="majorHAnsi" w:hAnsiTheme="majorHAnsi" w:cs="Arial"/>
              </w:rPr>
              <w:t>Address:</w:t>
            </w:r>
          </w:p>
        </w:tc>
        <w:tc>
          <w:tcPr>
            <w:tcW w:w="3714" w:type="dxa"/>
          </w:tcPr>
          <w:p w14:paraId="28043713" w14:textId="77777777" w:rsidR="00D81869" w:rsidRPr="003B76AB" w:rsidRDefault="00D81869" w:rsidP="001E4FF0">
            <w:pPr>
              <w:pStyle w:val="BodyText"/>
              <w:spacing w:before="120" w:after="120"/>
              <w:rPr>
                <w:rFonts w:asciiTheme="majorHAnsi" w:hAnsiTheme="majorHAnsi" w:cs="Arial"/>
                <w:b/>
                <w:u w:val="single"/>
              </w:rPr>
            </w:pPr>
            <w:r w:rsidRPr="003B76AB">
              <w:rPr>
                <w:rFonts w:asciiTheme="majorHAnsi" w:hAnsiTheme="majorHAnsi" w:cs="Arial"/>
              </w:rPr>
              <w:t>[INSERT ADDRESS]</w:t>
            </w:r>
          </w:p>
        </w:tc>
      </w:tr>
      <w:tr w:rsidR="00D81869" w:rsidRPr="003B76AB" w14:paraId="2EACD2AC" w14:textId="77777777" w:rsidTr="001E4FF0">
        <w:tc>
          <w:tcPr>
            <w:tcW w:w="2263" w:type="dxa"/>
          </w:tcPr>
          <w:p w14:paraId="51C94B02" w14:textId="77777777" w:rsidR="00D81869" w:rsidRPr="003B76AB" w:rsidRDefault="00D81869" w:rsidP="001E4FF0">
            <w:pPr>
              <w:pStyle w:val="BodyText"/>
              <w:spacing w:before="120" w:after="120"/>
              <w:rPr>
                <w:rFonts w:asciiTheme="majorHAnsi" w:hAnsiTheme="majorHAnsi" w:cs="Arial"/>
                <w:b/>
                <w:u w:val="single"/>
              </w:rPr>
            </w:pPr>
            <w:r w:rsidRPr="003B76AB">
              <w:rPr>
                <w:rFonts w:asciiTheme="majorHAnsi" w:hAnsiTheme="majorHAnsi" w:cs="Arial"/>
              </w:rPr>
              <w:t>Email:</w:t>
            </w:r>
          </w:p>
        </w:tc>
        <w:tc>
          <w:tcPr>
            <w:tcW w:w="3714" w:type="dxa"/>
          </w:tcPr>
          <w:p w14:paraId="324F7E4B" w14:textId="77777777" w:rsidR="00D81869" w:rsidRPr="003B76AB" w:rsidRDefault="00D81869" w:rsidP="001E4FF0">
            <w:pPr>
              <w:pStyle w:val="BodyText"/>
              <w:spacing w:before="120" w:after="120"/>
              <w:rPr>
                <w:rFonts w:asciiTheme="majorHAnsi" w:hAnsiTheme="majorHAnsi" w:cs="Arial"/>
                <w:b/>
                <w:u w:val="single"/>
              </w:rPr>
            </w:pPr>
            <w:r w:rsidRPr="003B76AB">
              <w:rPr>
                <w:rFonts w:asciiTheme="majorHAnsi" w:hAnsiTheme="majorHAnsi" w:cs="Arial"/>
              </w:rPr>
              <w:t>[INSERT EMAIL ADDRESS]</w:t>
            </w:r>
          </w:p>
        </w:tc>
      </w:tr>
    </w:tbl>
    <w:p w14:paraId="371AD8A4" w14:textId="77777777" w:rsidR="00D81869" w:rsidRPr="003B76AB" w:rsidRDefault="00D81869" w:rsidP="00D81869">
      <w:pPr>
        <w:pStyle w:val="BBBodyTextNoSpacing"/>
      </w:pPr>
    </w:p>
    <w:bookmarkEnd w:id="86"/>
    <w:p w14:paraId="1BF5E259" w14:textId="0E341335" w:rsidR="00D81869" w:rsidRPr="003B76AB" w:rsidRDefault="00D81869" w:rsidP="00D81869">
      <w:pPr>
        <w:pStyle w:val="BBClause2"/>
      </w:pPr>
      <w:r w:rsidRPr="003B76AB">
        <w:t xml:space="preserve">Each Party may alter the above details which relate to it and shall promptly notify the other Party of any such change by a Notice in accordance with this clause </w:t>
      </w:r>
      <w:r w:rsidRPr="003B76AB">
        <w:fldChar w:fldCharType="begin"/>
      </w:r>
      <w:r w:rsidRPr="003B76AB">
        <w:instrText xml:space="preserve"> REF _Ref223971850 \r \h </w:instrText>
      </w:r>
      <w:r w:rsidR="003B76AB">
        <w:instrText xml:space="preserve"> \* MERGEFORMAT </w:instrText>
      </w:r>
      <w:r w:rsidRPr="003B76AB">
        <w:fldChar w:fldCharType="separate"/>
      </w:r>
      <w:r w:rsidR="00E800CC">
        <w:t>22</w:t>
      </w:r>
      <w:r w:rsidRPr="003B76AB">
        <w:fldChar w:fldCharType="end"/>
      </w:r>
      <w:r w:rsidRPr="003B76AB">
        <w:t xml:space="preserve">. The change will take effect 7 days after the day on which the Notice of the change is deemed to be delivered in accordance with clause </w:t>
      </w:r>
      <w:r w:rsidRPr="003B76AB">
        <w:fldChar w:fldCharType="begin"/>
      </w:r>
      <w:r w:rsidRPr="003B76AB">
        <w:instrText xml:space="preserve"> REF _Ref221648256 \r \h </w:instrText>
      </w:r>
      <w:r w:rsidR="003B76AB">
        <w:instrText xml:space="preserve"> \* MERGEFORMAT </w:instrText>
      </w:r>
      <w:r w:rsidRPr="003B76AB">
        <w:fldChar w:fldCharType="separate"/>
      </w:r>
      <w:r w:rsidR="00E800CC">
        <w:t>22.4</w:t>
      </w:r>
      <w:r w:rsidRPr="003B76AB">
        <w:fldChar w:fldCharType="end"/>
      </w:r>
      <w:r w:rsidRPr="003B76AB">
        <w:t>.</w:t>
      </w:r>
    </w:p>
    <w:p w14:paraId="08BA668A" w14:textId="17F1A204" w:rsidR="007737BB" w:rsidRPr="003B76AB" w:rsidRDefault="00A31DBD" w:rsidP="00D81869">
      <w:pPr>
        <w:pStyle w:val="BBHeading1"/>
      </w:pPr>
      <w:bookmarkStart w:id="94" w:name="_Toc224141131"/>
      <w:bookmarkStart w:id="95" w:name="_Toc224141132"/>
      <w:bookmarkStart w:id="96" w:name="_Toc224141133"/>
      <w:bookmarkStart w:id="97" w:name="_Toc224141134"/>
      <w:bookmarkStart w:id="98" w:name="_Toc224141135"/>
      <w:bookmarkStart w:id="99" w:name="_Toc224141136"/>
      <w:bookmarkStart w:id="100" w:name="_Toc225330552"/>
      <w:bookmarkStart w:id="101" w:name="_Ref225333257"/>
      <w:bookmarkStart w:id="102" w:name="_Hlk225330592"/>
      <w:bookmarkEnd w:id="87"/>
      <w:bookmarkEnd w:id="88"/>
      <w:bookmarkEnd w:id="89"/>
      <w:bookmarkEnd w:id="94"/>
      <w:bookmarkEnd w:id="95"/>
      <w:bookmarkEnd w:id="96"/>
      <w:bookmarkEnd w:id="97"/>
      <w:bookmarkEnd w:id="98"/>
      <w:bookmarkEnd w:id="99"/>
      <w:r w:rsidRPr="003B76AB">
        <w:t>Disputes, G</w:t>
      </w:r>
      <w:r w:rsidR="00204BCC" w:rsidRPr="003B76AB">
        <w:t>overning Law and Jurisdiction</w:t>
      </w:r>
      <w:bookmarkEnd w:id="100"/>
      <w:bookmarkEnd w:id="101"/>
    </w:p>
    <w:p w14:paraId="0211E393" w14:textId="467D4708" w:rsidR="00A31DBD" w:rsidRPr="003B76AB" w:rsidRDefault="00A31DBD" w:rsidP="00A31DBD">
      <w:pPr>
        <w:pStyle w:val="BBClause2"/>
      </w:pPr>
      <w:bookmarkStart w:id="103" w:name="_Ref223367892"/>
      <w:r w:rsidRPr="003B76AB">
        <w:t xml:space="preserve">Subject to </w:t>
      </w:r>
      <w:r w:rsidR="00C97C55" w:rsidRPr="003B76AB">
        <w:t>clause</w:t>
      </w:r>
      <w:r w:rsidRPr="003B76AB">
        <w:t xml:space="preserve"> </w:t>
      </w:r>
      <w:r w:rsidR="004F4637" w:rsidRPr="003B76AB">
        <w:fldChar w:fldCharType="begin"/>
      </w:r>
      <w:r w:rsidR="004F4637" w:rsidRPr="003B76AB">
        <w:instrText xml:space="preserve"> REF _Ref225331266 \r \h </w:instrText>
      </w:r>
      <w:r w:rsidR="003B76AB">
        <w:instrText xml:space="preserve"> \* MERGEFORMAT </w:instrText>
      </w:r>
      <w:r w:rsidR="004F4637" w:rsidRPr="003B76AB">
        <w:fldChar w:fldCharType="separate"/>
      </w:r>
      <w:r w:rsidR="00E800CC">
        <w:t>23.2</w:t>
      </w:r>
      <w:r w:rsidR="004F4637" w:rsidRPr="003B76AB">
        <w:fldChar w:fldCharType="end"/>
      </w:r>
      <w:r w:rsidRPr="003B76AB">
        <w:t xml:space="preserve">, the Parties shall initially refer Disputes for resolution by the Parties' nominated representatives for prompt discussion in good faith in accordance with this </w:t>
      </w:r>
      <w:r w:rsidR="00C97C55" w:rsidRPr="003B76AB">
        <w:t>clause</w:t>
      </w:r>
      <w:r w:rsidRPr="003B76AB">
        <w:t xml:space="preserve"> </w:t>
      </w:r>
      <w:r w:rsidR="00265A53" w:rsidRPr="003B76AB">
        <w:fldChar w:fldCharType="begin"/>
      </w:r>
      <w:r w:rsidR="00265A53" w:rsidRPr="003B76AB">
        <w:instrText xml:space="preserve"> REF _Ref223367892 \r \h </w:instrText>
      </w:r>
      <w:r w:rsidR="003B76AB">
        <w:instrText xml:space="preserve"> \* MERGEFORMAT </w:instrText>
      </w:r>
      <w:r w:rsidR="00265A53" w:rsidRPr="003B76AB">
        <w:fldChar w:fldCharType="separate"/>
      </w:r>
      <w:r w:rsidR="00E800CC">
        <w:t>23.1</w:t>
      </w:r>
      <w:r w:rsidR="00265A53" w:rsidRPr="003B76AB">
        <w:fldChar w:fldCharType="end"/>
      </w:r>
      <w:r w:rsidRPr="003B76AB">
        <w:t xml:space="preserve"> (the "</w:t>
      </w:r>
      <w:r w:rsidRPr="003B76AB">
        <w:rPr>
          <w:b/>
          <w:bCs/>
        </w:rPr>
        <w:t>Internal Escalation Procedure</w:t>
      </w:r>
      <w:r w:rsidRPr="003B76AB">
        <w:t xml:space="preserve">"). Either Party may initiate the Internal Escalation Procedure by serving written notice on the other Party which expressly refers to this </w:t>
      </w:r>
      <w:r w:rsidR="00C97C55" w:rsidRPr="003B76AB">
        <w:t>clause</w:t>
      </w:r>
      <w:r w:rsidRPr="003B76AB">
        <w:t xml:space="preserve"> </w:t>
      </w:r>
      <w:r w:rsidR="00265A53" w:rsidRPr="003B76AB">
        <w:fldChar w:fldCharType="begin"/>
      </w:r>
      <w:r w:rsidR="00265A53" w:rsidRPr="003B76AB">
        <w:instrText xml:space="preserve"> REF _Ref223367892 \r \h </w:instrText>
      </w:r>
      <w:r w:rsidR="003B76AB">
        <w:instrText xml:space="preserve"> \* MERGEFORMAT </w:instrText>
      </w:r>
      <w:r w:rsidR="00265A53" w:rsidRPr="003B76AB">
        <w:fldChar w:fldCharType="separate"/>
      </w:r>
      <w:r w:rsidR="00E800CC">
        <w:t>23.1</w:t>
      </w:r>
      <w:r w:rsidR="00265A53" w:rsidRPr="003B76AB">
        <w:fldChar w:fldCharType="end"/>
      </w:r>
      <w:r w:rsidRPr="003B76AB">
        <w:t xml:space="preserve"> and provides sufficient information to enable the other Party to appreciate the nature of the Dispute (the "</w:t>
      </w:r>
      <w:r w:rsidRPr="003B76AB">
        <w:rPr>
          <w:b/>
          <w:bCs/>
        </w:rPr>
        <w:t>Escalation Notice</w:t>
      </w:r>
      <w:r w:rsidRPr="003B76AB">
        <w:t xml:space="preserve">"). Each Party shall then refer the Dispute to the Employer’s Representative and Contractor's Representative respectively (or to such other nominated representative which must be a senior manager (or higher)) who must have authority to settle the Dispute).  Such persons shall make reasonable efforts to resolve the Dispute no later than fifteen (15) </w:t>
      </w:r>
      <w:r w:rsidR="000C02BF" w:rsidRPr="003B76AB">
        <w:t>Business Days</w:t>
      </w:r>
      <w:r w:rsidRPr="003B76AB">
        <w:t xml:space="preserve"> of the service of the Escalation Notice. If such representatives are unable to resolve the Dispute within the above referenced time period then the Internal Escalation Procedure shall be treated as terminated.</w:t>
      </w:r>
      <w:bookmarkEnd w:id="103"/>
    </w:p>
    <w:p w14:paraId="71FC8290" w14:textId="02FBA265" w:rsidR="007737BB" w:rsidRPr="003B76AB" w:rsidDel="00137ABE" w:rsidRDefault="007737BB" w:rsidP="007737BB">
      <w:pPr>
        <w:pStyle w:val="BBClause2"/>
      </w:pPr>
      <w:bookmarkStart w:id="104" w:name="_Ref225331266"/>
      <w:r w:rsidRPr="003B76AB" w:rsidDel="00137ABE">
        <w:t xml:space="preserve">Where Part II of the Housing Grants, Construction and Regeneration Act 1996 (as amended) applies, either Party may refer any </w:t>
      </w:r>
      <w:r w:rsidR="00B9046A" w:rsidRPr="003B76AB" w:rsidDel="00137ABE">
        <w:t xml:space="preserve">Dispute </w:t>
      </w:r>
      <w:r w:rsidRPr="003B76AB" w:rsidDel="00137ABE">
        <w:t xml:space="preserve">or difference arising under this </w:t>
      </w:r>
      <w:r w:rsidR="00D81869" w:rsidRPr="003B76AB">
        <w:t>Contract</w:t>
      </w:r>
      <w:r w:rsidR="00D81869" w:rsidRPr="003B76AB" w:rsidDel="00137ABE">
        <w:t xml:space="preserve"> </w:t>
      </w:r>
      <w:r w:rsidRPr="003B76AB" w:rsidDel="00137ABE">
        <w:t>to adjudication.  The adjudication procedures and the agreement for the appointment of an adjudicator shall be as set out in the Scheme for Construction Contracts (England and Wales) Regulations 1998 (as amended). The nominating body shall be the Technology and Construction Solicitors' Association or any successor organisation.</w:t>
      </w:r>
      <w:bookmarkEnd w:id="104"/>
    </w:p>
    <w:p w14:paraId="4341E219" w14:textId="77777777" w:rsidR="00D81869" w:rsidRPr="003B76AB" w:rsidRDefault="00D81869" w:rsidP="00D81869">
      <w:pPr>
        <w:pStyle w:val="BBClause2"/>
        <w:rPr>
          <w:b/>
          <w:bCs/>
        </w:rPr>
      </w:pPr>
      <w:r w:rsidRPr="003B76AB">
        <w:rPr>
          <w:b/>
          <w:bCs/>
        </w:rPr>
        <w:t>English law</w:t>
      </w:r>
    </w:p>
    <w:p w14:paraId="518BAE20" w14:textId="0E07591A" w:rsidR="00D81869" w:rsidRPr="003B76AB" w:rsidRDefault="00D81869" w:rsidP="00D81869">
      <w:pPr>
        <w:pStyle w:val="BBBodyTextIndent1"/>
      </w:pPr>
      <w:r w:rsidRPr="003B76AB">
        <w:t xml:space="preserve">This Contract and any </w:t>
      </w:r>
      <w:r w:rsidR="00B9046A" w:rsidRPr="003B76AB">
        <w:t xml:space="preserve">Dispute </w:t>
      </w:r>
      <w:r w:rsidRPr="003B76AB">
        <w:t>or claim (including non-contractual disputes or claims) arising out of or in connection with it or its subject matter or formation shall be governed by and construed in accordance with the law of England and Wales.</w:t>
      </w:r>
    </w:p>
    <w:p w14:paraId="76A3E1AE" w14:textId="77777777" w:rsidR="00D81869" w:rsidRPr="003B76AB" w:rsidRDefault="00D81869" w:rsidP="00D81869">
      <w:pPr>
        <w:pStyle w:val="BBClause2"/>
        <w:rPr>
          <w:b/>
          <w:bCs/>
        </w:rPr>
      </w:pPr>
      <w:r w:rsidRPr="003B76AB">
        <w:rPr>
          <w:b/>
          <w:bCs/>
        </w:rPr>
        <w:t>English courts</w:t>
      </w:r>
    </w:p>
    <w:p w14:paraId="574F6CE4" w14:textId="3C8C5C10" w:rsidR="007737BB" w:rsidRPr="003B76AB" w:rsidRDefault="00D81869" w:rsidP="007D6CA6">
      <w:pPr>
        <w:pStyle w:val="BBBodyTextIndent1"/>
      </w:pPr>
      <w:r w:rsidRPr="003B76AB">
        <w:t xml:space="preserve">Each Party irrevocably agrees that the courts of England and Wales shall have exclusive jurisdiction to settle any </w:t>
      </w:r>
      <w:r w:rsidR="00B9046A" w:rsidRPr="003B76AB">
        <w:t xml:space="preserve">Dispute </w:t>
      </w:r>
      <w:r w:rsidRPr="003B76AB">
        <w:t>or claim (including non-contractual disputes or claims) arising out of or in connection with this Contract or its subject matter or formation.</w:t>
      </w:r>
    </w:p>
    <w:bookmarkEnd w:id="102"/>
    <w:p w14:paraId="21B77481" w14:textId="77777777" w:rsidR="007737BB" w:rsidRPr="003B76AB" w:rsidRDefault="007737BB" w:rsidP="007737BB">
      <w:pPr>
        <w:pStyle w:val="BodyText"/>
      </w:pPr>
    </w:p>
    <w:p w14:paraId="626C8A70" w14:textId="4B175884" w:rsidR="00DD6A0B" w:rsidRPr="003B76AB" w:rsidRDefault="00DD6A0B" w:rsidP="007D6CA6">
      <w:pPr>
        <w:pStyle w:val="BBBodyTextIndent1"/>
        <w:ind w:left="0"/>
      </w:pPr>
      <w:bookmarkStart w:id="105" w:name="_Hlk221197324"/>
      <w:r w:rsidRPr="003B76AB">
        <w:t xml:space="preserve">This Contract has been executed as a </w:t>
      </w:r>
      <w:r w:rsidRPr="003B76AB">
        <w:rPr>
          <w:b/>
          <w:bCs/>
        </w:rPr>
        <w:t>DEED</w:t>
      </w:r>
      <w:r w:rsidRPr="003B76AB">
        <w:t xml:space="preserve"> by or on behalf of the Parties and has, on the date written on the cover page of this Contract, been delivered as a Deed</w:t>
      </w:r>
    </w:p>
    <w:bookmarkEnd w:id="105"/>
    <w:p w14:paraId="7907D1B6" w14:textId="77777777" w:rsidR="00DD6A0B" w:rsidRPr="003B76AB" w:rsidRDefault="00DD6A0B" w:rsidP="00DD6A0B">
      <w:pPr>
        <w:pStyle w:val="BBBodyTextIndent1"/>
        <w:ind w:left="0"/>
      </w:pPr>
    </w:p>
    <w:p w14:paraId="17C20B13" w14:textId="77777777" w:rsidR="00DD6A0B" w:rsidRPr="003B76AB" w:rsidRDefault="00DD6A0B">
      <w:bookmarkStart w:id="106" w:name="_Hlk221197376"/>
      <w:r w:rsidRPr="003B76AB">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DD6A0B" w:rsidRPr="003B76AB" w14:paraId="4588A9ED" w14:textId="77777777" w:rsidTr="00A7281D">
        <w:trPr>
          <w:trHeight w:val="863"/>
        </w:trPr>
        <w:tc>
          <w:tcPr>
            <w:tcW w:w="3544" w:type="dxa"/>
            <w:gridSpan w:val="2"/>
            <w:vMerge w:val="restart"/>
          </w:tcPr>
          <w:p w14:paraId="3C0529F4" w14:textId="7D2A295D" w:rsidR="00DD6A0B" w:rsidRPr="003B76AB" w:rsidRDefault="00DD6A0B" w:rsidP="00A7281D">
            <w:pPr>
              <w:pStyle w:val="BodyText"/>
            </w:pPr>
            <w:r w:rsidRPr="003B76AB">
              <w:rPr>
                <w:b/>
                <w:bCs/>
              </w:rPr>
              <w:lastRenderedPageBreak/>
              <w:t>EXECUTED</w:t>
            </w:r>
            <w:r w:rsidRPr="003B76AB">
              <w:t xml:space="preserve"> and </w:t>
            </w:r>
            <w:r w:rsidRPr="003B76AB">
              <w:rPr>
                <w:b/>
                <w:bCs/>
              </w:rPr>
              <w:t>DELIVERED</w:t>
            </w:r>
            <w:r w:rsidRPr="003B76AB">
              <w:t xml:space="preserve"> as a </w:t>
            </w:r>
            <w:r w:rsidRPr="003B76AB">
              <w:rPr>
                <w:b/>
                <w:bCs/>
              </w:rPr>
              <w:t>DEED</w:t>
            </w:r>
            <w:r w:rsidRPr="003B76AB">
              <w:t xml:space="preserve"> by [</w:t>
            </w:r>
            <w:r w:rsidRPr="003B76AB">
              <w:rPr>
                <w:b/>
                <w:bCs/>
              </w:rPr>
              <w:t>JVCO ENTITY</w:t>
            </w:r>
            <w:r w:rsidRPr="003B76AB">
              <w:t>]</w:t>
            </w:r>
          </w:p>
          <w:p w14:paraId="2D2752C7" w14:textId="77777777" w:rsidR="00DD6A0B" w:rsidRPr="003B76AB" w:rsidRDefault="00DD6A0B" w:rsidP="00A7281D">
            <w:pPr>
              <w:pStyle w:val="BBBodyTextNoSpacing"/>
            </w:pPr>
          </w:p>
          <w:p w14:paraId="589F6DAA" w14:textId="77777777" w:rsidR="00DD6A0B" w:rsidRPr="003B76AB" w:rsidRDefault="00DD6A0B" w:rsidP="00A7281D">
            <w:pPr>
              <w:pStyle w:val="BodyText"/>
            </w:pPr>
            <w:r w:rsidRPr="003B76AB">
              <w:t>In the presence of:</w:t>
            </w:r>
          </w:p>
        </w:tc>
        <w:tc>
          <w:tcPr>
            <w:tcW w:w="3827" w:type="dxa"/>
            <w:tcBorders>
              <w:bottom w:val="dashed" w:sz="4" w:space="0" w:color="auto"/>
            </w:tcBorders>
          </w:tcPr>
          <w:p w14:paraId="773EF6A2" w14:textId="77777777" w:rsidR="00DD6A0B" w:rsidRPr="003B76AB" w:rsidRDefault="00DD6A0B" w:rsidP="00A7281D">
            <w:pPr>
              <w:pStyle w:val="BodyText"/>
            </w:pPr>
          </w:p>
        </w:tc>
      </w:tr>
      <w:tr w:rsidR="00DD6A0B" w:rsidRPr="003B76AB" w14:paraId="06E2601E" w14:textId="77777777" w:rsidTr="00A7281D">
        <w:trPr>
          <w:trHeight w:val="862"/>
        </w:trPr>
        <w:tc>
          <w:tcPr>
            <w:tcW w:w="3544" w:type="dxa"/>
            <w:gridSpan w:val="2"/>
            <w:vMerge/>
          </w:tcPr>
          <w:p w14:paraId="26EBB35A" w14:textId="77777777" w:rsidR="00DD6A0B" w:rsidRPr="003B76AB" w:rsidRDefault="00DD6A0B" w:rsidP="00A7281D">
            <w:pPr>
              <w:pStyle w:val="BodyText"/>
              <w:rPr>
                <w:b/>
                <w:bCs/>
              </w:rPr>
            </w:pPr>
          </w:p>
        </w:tc>
        <w:tc>
          <w:tcPr>
            <w:tcW w:w="3827" w:type="dxa"/>
            <w:tcBorders>
              <w:top w:val="dashed" w:sz="4" w:space="0" w:color="auto"/>
            </w:tcBorders>
          </w:tcPr>
          <w:p w14:paraId="3B4C5DC2" w14:textId="77777777" w:rsidR="00DD6A0B" w:rsidRPr="003B76AB" w:rsidRDefault="00DD6A0B" w:rsidP="00A7281D">
            <w:pPr>
              <w:pStyle w:val="BodyText"/>
            </w:pPr>
            <w:r w:rsidRPr="003B76AB">
              <w:t>[</w:t>
            </w:r>
            <w:r w:rsidRPr="003B76AB">
              <w:rPr>
                <w:b/>
                <w:bCs/>
              </w:rPr>
              <w:t>INSERT NAME OF DIRECTOR</w:t>
            </w:r>
            <w:r w:rsidRPr="003B76AB">
              <w:t>]</w:t>
            </w:r>
          </w:p>
          <w:p w14:paraId="7BB5C20D" w14:textId="77777777" w:rsidR="00DD6A0B" w:rsidRPr="003B76AB" w:rsidRDefault="00DD6A0B" w:rsidP="00A7281D">
            <w:pPr>
              <w:pStyle w:val="BBBodyTextNoSpacing"/>
            </w:pPr>
            <w:r w:rsidRPr="003B76AB">
              <w:t>Director / Authorised Signatory</w:t>
            </w:r>
          </w:p>
        </w:tc>
      </w:tr>
      <w:tr w:rsidR="00DD6A0B" w:rsidRPr="003B76AB" w14:paraId="37B2BB17" w14:textId="77777777" w:rsidTr="00A7281D">
        <w:tc>
          <w:tcPr>
            <w:tcW w:w="2268" w:type="dxa"/>
          </w:tcPr>
          <w:p w14:paraId="358E07E3" w14:textId="77777777" w:rsidR="00DD6A0B" w:rsidRPr="003B76AB" w:rsidRDefault="00DD6A0B" w:rsidP="00A7281D">
            <w:pPr>
              <w:pStyle w:val="BBBodyTextNoSpacing"/>
            </w:pPr>
          </w:p>
          <w:p w14:paraId="24D150A8" w14:textId="77777777" w:rsidR="00DD6A0B" w:rsidRPr="003B76AB" w:rsidRDefault="00DD6A0B" w:rsidP="00A7281D">
            <w:pPr>
              <w:pStyle w:val="BBBodyTextNoSpacing"/>
            </w:pPr>
            <w:r w:rsidRPr="003B76AB">
              <w:t>Witness' signature</w:t>
            </w:r>
          </w:p>
        </w:tc>
        <w:tc>
          <w:tcPr>
            <w:tcW w:w="5103" w:type="dxa"/>
            <w:gridSpan w:val="2"/>
            <w:tcBorders>
              <w:bottom w:val="dashed" w:sz="4" w:space="0" w:color="auto"/>
            </w:tcBorders>
          </w:tcPr>
          <w:p w14:paraId="0D0FF18F" w14:textId="77777777" w:rsidR="00DD6A0B" w:rsidRPr="003B76AB" w:rsidRDefault="00DD6A0B" w:rsidP="00A7281D">
            <w:pPr>
              <w:pStyle w:val="BBBodyTextNoSpacing"/>
            </w:pPr>
          </w:p>
        </w:tc>
      </w:tr>
      <w:tr w:rsidR="00DD6A0B" w:rsidRPr="003B76AB" w14:paraId="19B0BE0D" w14:textId="77777777" w:rsidTr="00A7281D">
        <w:tc>
          <w:tcPr>
            <w:tcW w:w="2268" w:type="dxa"/>
          </w:tcPr>
          <w:p w14:paraId="5EC02769" w14:textId="77777777" w:rsidR="00DD6A0B" w:rsidRPr="003B76AB" w:rsidRDefault="00DD6A0B" w:rsidP="00A7281D">
            <w:pPr>
              <w:pStyle w:val="BBBodyTextNoSpacing"/>
            </w:pPr>
          </w:p>
          <w:p w14:paraId="0CB4E0FB" w14:textId="77777777" w:rsidR="00DD6A0B" w:rsidRPr="003B76AB" w:rsidRDefault="00DD6A0B" w:rsidP="00A7281D">
            <w:pPr>
              <w:pStyle w:val="BBBodyTextNoSpacing"/>
            </w:pPr>
            <w:r w:rsidRPr="003B76AB">
              <w:t>Witness' Name</w:t>
            </w:r>
          </w:p>
        </w:tc>
        <w:tc>
          <w:tcPr>
            <w:tcW w:w="5103" w:type="dxa"/>
            <w:gridSpan w:val="2"/>
            <w:tcBorders>
              <w:top w:val="dashed" w:sz="4" w:space="0" w:color="auto"/>
              <w:bottom w:val="dashed" w:sz="4" w:space="0" w:color="auto"/>
            </w:tcBorders>
          </w:tcPr>
          <w:p w14:paraId="1227BE00" w14:textId="77777777" w:rsidR="00DD6A0B" w:rsidRPr="003B76AB" w:rsidRDefault="00DD6A0B" w:rsidP="00A7281D">
            <w:pPr>
              <w:pStyle w:val="BBBodyTextNoSpacing"/>
            </w:pPr>
          </w:p>
        </w:tc>
      </w:tr>
      <w:tr w:rsidR="00DD6A0B" w:rsidRPr="003B76AB" w14:paraId="24CF22CF" w14:textId="77777777" w:rsidTr="00A7281D">
        <w:tc>
          <w:tcPr>
            <w:tcW w:w="2268" w:type="dxa"/>
          </w:tcPr>
          <w:p w14:paraId="2C77A71B" w14:textId="77777777" w:rsidR="00DD6A0B" w:rsidRPr="003B76AB" w:rsidRDefault="00DD6A0B" w:rsidP="00A7281D">
            <w:pPr>
              <w:pStyle w:val="BBBodyTextNoSpacing"/>
            </w:pPr>
          </w:p>
          <w:p w14:paraId="05527AFF" w14:textId="77777777" w:rsidR="00DD6A0B" w:rsidRPr="003B76AB" w:rsidRDefault="00DD6A0B" w:rsidP="00A7281D">
            <w:pPr>
              <w:pStyle w:val="BBBodyTextNoSpacing"/>
            </w:pPr>
            <w:r w:rsidRPr="003B76AB">
              <w:t>Witness' Address</w:t>
            </w:r>
          </w:p>
        </w:tc>
        <w:tc>
          <w:tcPr>
            <w:tcW w:w="5103" w:type="dxa"/>
            <w:gridSpan w:val="2"/>
            <w:tcBorders>
              <w:top w:val="dashed" w:sz="4" w:space="0" w:color="auto"/>
              <w:bottom w:val="dashed" w:sz="4" w:space="0" w:color="auto"/>
            </w:tcBorders>
          </w:tcPr>
          <w:p w14:paraId="4845475A" w14:textId="77777777" w:rsidR="00DD6A0B" w:rsidRPr="003B76AB" w:rsidRDefault="00DD6A0B" w:rsidP="00A7281D">
            <w:pPr>
              <w:pStyle w:val="BBBodyTextNoSpacing"/>
            </w:pPr>
          </w:p>
        </w:tc>
      </w:tr>
      <w:tr w:rsidR="00DD6A0B" w:rsidRPr="003B76AB" w14:paraId="423B1BD2" w14:textId="77777777" w:rsidTr="00A7281D">
        <w:tc>
          <w:tcPr>
            <w:tcW w:w="2268" w:type="dxa"/>
          </w:tcPr>
          <w:p w14:paraId="3977343E" w14:textId="77777777" w:rsidR="00DD6A0B" w:rsidRPr="003B76AB" w:rsidRDefault="00DD6A0B" w:rsidP="00A7281D">
            <w:pPr>
              <w:pStyle w:val="BBBodyTextNoSpacing"/>
            </w:pPr>
          </w:p>
          <w:p w14:paraId="2D1C0E95" w14:textId="77777777" w:rsidR="00DD6A0B" w:rsidRPr="003B76AB" w:rsidRDefault="00DD6A0B" w:rsidP="00A7281D">
            <w:pPr>
              <w:pStyle w:val="BBBodyTextNoSpacing"/>
            </w:pPr>
            <w:r w:rsidRPr="003B76AB">
              <w:t>Witness' Occupation</w:t>
            </w:r>
          </w:p>
        </w:tc>
        <w:tc>
          <w:tcPr>
            <w:tcW w:w="5103" w:type="dxa"/>
            <w:gridSpan w:val="2"/>
            <w:tcBorders>
              <w:top w:val="dashed" w:sz="4" w:space="0" w:color="auto"/>
              <w:bottom w:val="dashed" w:sz="4" w:space="0" w:color="auto"/>
            </w:tcBorders>
          </w:tcPr>
          <w:p w14:paraId="28683EBA" w14:textId="77777777" w:rsidR="00DD6A0B" w:rsidRPr="003B76AB" w:rsidRDefault="00DD6A0B" w:rsidP="00A7281D">
            <w:pPr>
              <w:pStyle w:val="BBBodyTextNoSpacing"/>
            </w:pPr>
          </w:p>
        </w:tc>
      </w:tr>
    </w:tbl>
    <w:p w14:paraId="70A70E3E" w14:textId="77777777" w:rsidR="00DD6A0B" w:rsidRPr="003B76AB" w:rsidRDefault="00DD6A0B" w:rsidP="00DD6A0B">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DD6A0B" w:rsidRPr="003B76AB" w14:paraId="0BCC6048" w14:textId="77777777" w:rsidTr="00A7281D">
        <w:trPr>
          <w:trHeight w:val="863"/>
        </w:trPr>
        <w:tc>
          <w:tcPr>
            <w:tcW w:w="3544" w:type="dxa"/>
            <w:gridSpan w:val="2"/>
            <w:vMerge w:val="restart"/>
          </w:tcPr>
          <w:p w14:paraId="53DA6140" w14:textId="43C96B77" w:rsidR="00DD6A0B" w:rsidRPr="003B76AB" w:rsidRDefault="00DD6A0B" w:rsidP="00A7281D">
            <w:pPr>
              <w:pStyle w:val="BodyText"/>
            </w:pPr>
            <w:r w:rsidRPr="003B76AB">
              <w:rPr>
                <w:b/>
                <w:bCs/>
              </w:rPr>
              <w:t>EXECUTED</w:t>
            </w:r>
            <w:r w:rsidRPr="003B76AB">
              <w:t xml:space="preserve"> and </w:t>
            </w:r>
            <w:r w:rsidRPr="003B76AB">
              <w:rPr>
                <w:b/>
                <w:bCs/>
              </w:rPr>
              <w:t>DELIVERED</w:t>
            </w:r>
            <w:r w:rsidRPr="003B76AB">
              <w:t xml:space="preserve"> as a </w:t>
            </w:r>
            <w:r w:rsidRPr="003B76AB">
              <w:rPr>
                <w:b/>
                <w:bCs/>
              </w:rPr>
              <w:t>DEED</w:t>
            </w:r>
            <w:r w:rsidRPr="003B76AB">
              <w:t xml:space="preserve"> by [</w:t>
            </w:r>
            <w:r w:rsidRPr="003B76AB">
              <w:rPr>
                <w:b/>
                <w:bCs/>
              </w:rPr>
              <w:t>CONTRACTOR ENTITY</w:t>
            </w:r>
            <w:r w:rsidRPr="003B76AB">
              <w:t>]</w:t>
            </w:r>
          </w:p>
          <w:p w14:paraId="7BD1B07C" w14:textId="77777777" w:rsidR="00DD6A0B" w:rsidRPr="003B76AB" w:rsidRDefault="00DD6A0B" w:rsidP="00A7281D">
            <w:pPr>
              <w:pStyle w:val="BBBodyTextNoSpacing"/>
            </w:pPr>
          </w:p>
          <w:p w14:paraId="366C75E4" w14:textId="77777777" w:rsidR="00DD6A0B" w:rsidRPr="003B76AB" w:rsidRDefault="00DD6A0B" w:rsidP="00A7281D">
            <w:pPr>
              <w:pStyle w:val="BodyText"/>
            </w:pPr>
            <w:r w:rsidRPr="003B76AB">
              <w:t>In the presence of:</w:t>
            </w:r>
          </w:p>
        </w:tc>
        <w:tc>
          <w:tcPr>
            <w:tcW w:w="3827" w:type="dxa"/>
            <w:tcBorders>
              <w:bottom w:val="dashed" w:sz="4" w:space="0" w:color="auto"/>
            </w:tcBorders>
          </w:tcPr>
          <w:p w14:paraId="79F37495" w14:textId="77777777" w:rsidR="00DD6A0B" w:rsidRPr="003B76AB" w:rsidRDefault="00DD6A0B" w:rsidP="00A7281D">
            <w:pPr>
              <w:pStyle w:val="BodyText"/>
            </w:pPr>
          </w:p>
        </w:tc>
      </w:tr>
      <w:tr w:rsidR="00DD6A0B" w:rsidRPr="003B76AB" w14:paraId="6AB7520C" w14:textId="77777777" w:rsidTr="00A7281D">
        <w:trPr>
          <w:trHeight w:val="862"/>
        </w:trPr>
        <w:tc>
          <w:tcPr>
            <w:tcW w:w="3544" w:type="dxa"/>
            <w:gridSpan w:val="2"/>
            <w:vMerge/>
          </w:tcPr>
          <w:p w14:paraId="3A967037" w14:textId="77777777" w:rsidR="00DD6A0B" w:rsidRPr="003B76AB" w:rsidRDefault="00DD6A0B" w:rsidP="00A7281D">
            <w:pPr>
              <w:pStyle w:val="BodyText"/>
              <w:rPr>
                <w:b/>
                <w:bCs/>
              </w:rPr>
            </w:pPr>
          </w:p>
        </w:tc>
        <w:tc>
          <w:tcPr>
            <w:tcW w:w="3827" w:type="dxa"/>
            <w:tcBorders>
              <w:top w:val="dashed" w:sz="4" w:space="0" w:color="auto"/>
            </w:tcBorders>
          </w:tcPr>
          <w:p w14:paraId="385BC174" w14:textId="77777777" w:rsidR="00DD6A0B" w:rsidRPr="003B76AB" w:rsidRDefault="00DD6A0B" w:rsidP="00A7281D">
            <w:pPr>
              <w:pStyle w:val="BodyText"/>
            </w:pPr>
            <w:r w:rsidRPr="003B76AB">
              <w:t>[</w:t>
            </w:r>
            <w:r w:rsidRPr="003B76AB">
              <w:rPr>
                <w:b/>
                <w:bCs/>
              </w:rPr>
              <w:t>INSERT NAME OF DIRECTOR</w:t>
            </w:r>
            <w:r w:rsidRPr="003B76AB">
              <w:t>]</w:t>
            </w:r>
          </w:p>
          <w:p w14:paraId="33193FF4" w14:textId="77777777" w:rsidR="00DD6A0B" w:rsidRPr="003B76AB" w:rsidRDefault="00DD6A0B" w:rsidP="00A7281D">
            <w:pPr>
              <w:pStyle w:val="BBBodyTextNoSpacing"/>
            </w:pPr>
            <w:r w:rsidRPr="003B76AB">
              <w:t>Director / Authorised Signatory</w:t>
            </w:r>
          </w:p>
        </w:tc>
      </w:tr>
      <w:tr w:rsidR="00DD6A0B" w:rsidRPr="003B76AB" w14:paraId="095A5EB4" w14:textId="77777777" w:rsidTr="00A7281D">
        <w:tc>
          <w:tcPr>
            <w:tcW w:w="2268" w:type="dxa"/>
          </w:tcPr>
          <w:p w14:paraId="15D39178" w14:textId="77777777" w:rsidR="00DD6A0B" w:rsidRPr="003B76AB" w:rsidRDefault="00DD6A0B" w:rsidP="00A7281D">
            <w:pPr>
              <w:pStyle w:val="BBBodyTextNoSpacing"/>
            </w:pPr>
          </w:p>
          <w:p w14:paraId="70806CC7" w14:textId="77777777" w:rsidR="00DD6A0B" w:rsidRPr="003B76AB" w:rsidRDefault="00DD6A0B" w:rsidP="00A7281D">
            <w:pPr>
              <w:pStyle w:val="BBBodyTextNoSpacing"/>
            </w:pPr>
            <w:r w:rsidRPr="003B76AB">
              <w:t>Witness' signature</w:t>
            </w:r>
          </w:p>
        </w:tc>
        <w:tc>
          <w:tcPr>
            <w:tcW w:w="5103" w:type="dxa"/>
            <w:gridSpan w:val="2"/>
            <w:tcBorders>
              <w:bottom w:val="dashed" w:sz="4" w:space="0" w:color="auto"/>
            </w:tcBorders>
          </w:tcPr>
          <w:p w14:paraId="09D9F360" w14:textId="77777777" w:rsidR="00DD6A0B" w:rsidRPr="003B76AB" w:rsidRDefault="00DD6A0B" w:rsidP="00A7281D">
            <w:pPr>
              <w:pStyle w:val="BBBodyTextNoSpacing"/>
            </w:pPr>
          </w:p>
        </w:tc>
      </w:tr>
      <w:tr w:rsidR="00DD6A0B" w:rsidRPr="003B76AB" w14:paraId="5E3BBFAF" w14:textId="77777777" w:rsidTr="00A7281D">
        <w:tc>
          <w:tcPr>
            <w:tcW w:w="2268" w:type="dxa"/>
          </w:tcPr>
          <w:p w14:paraId="6AEFD509" w14:textId="77777777" w:rsidR="00DD6A0B" w:rsidRPr="003B76AB" w:rsidRDefault="00DD6A0B" w:rsidP="00A7281D">
            <w:pPr>
              <w:pStyle w:val="BBBodyTextNoSpacing"/>
            </w:pPr>
          </w:p>
          <w:p w14:paraId="0DCCBC93" w14:textId="77777777" w:rsidR="00DD6A0B" w:rsidRPr="003B76AB" w:rsidRDefault="00DD6A0B" w:rsidP="00A7281D">
            <w:pPr>
              <w:pStyle w:val="BBBodyTextNoSpacing"/>
            </w:pPr>
            <w:r w:rsidRPr="003B76AB">
              <w:t>Witness' Name</w:t>
            </w:r>
          </w:p>
        </w:tc>
        <w:tc>
          <w:tcPr>
            <w:tcW w:w="5103" w:type="dxa"/>
            <w:gridSpan w:val="2"/>
            <w:tcBorders>
              <w:top w:val="dashed" w:sz="4" w:space="0" w:color="auto"/>
              <w:bottom w:val="dashed" w:sz="4" w:space="0" w:color="auto"/>
            </w:tcBorders>
          </w:tcPr>
          <w:p w14:paraId="026B0216" w14:textId="77777777" w:rsidR="00DD6A0B" w:rsidRPr="003B76AB" w:rsidRDefault="00DD6A0B" w:rsidP="00A7281D">
            <w:pPr>
              <w:pStyle w:val="BBBodyTextNoSpacing"/>
            </w:pPr>
          </w:p>
        </w:tc>
      </w:tr>
      <w:tr w:rsidR="00DD6A0B" w:rsidRPr="003B76AB" w14:paraId="264CD1BB" w14:textId="77777777" w:rsidTr="00A7281D">
        <w:tc>
          <w:tcPr>
            <w:tcW w:w="2268" w:type="dxa"/>
          </w:tcPr>
          <w:p w14:paraId="35359789" w14:textId="77777777" w:rsidR="00DD6A0B" w:rsidRPr="003B76AB" w:rsidRDefault="00DD6A0B" w:rsidP="00A7281D">
            <w:pPr>
              <w:pStyle w:val="BBBodyTextNoSpacing"/>
            </w:pPr>
          </w:p>
          <w:p w14:paraId="64033005" w14:textId="77777777" w:rsidR="00DD6A0B" w:rsidRPr="003B76AB" w:rsidRDefault="00DD6A0B" w:rsidP="00A7281D">
            <w:pPr>
              <w:pStyle w:val="BBBodyTextNoSpacing"/>
            </w:pPr>
            <w:r w:rsidRPr="003B76AB">
              <w:t>Witness' Address</w:t>
            </w:r>
          </w:p>
        </w:tc>
        <w:tc>
          <w:tcPr>
            <w:tcW w:w="5103" w:type="dxa"/>
            <w:gridSpan w:val="2"/>
            <w:tcBorders>
              <w:top w:val="dashed" w:sz="4" w:space="0" w:color="auto"/>
              <w:bottom w:val="dashed" w:sz="4" w:space="0" w:color="auto"/>
            </w:tcBorders>
          </w:tcPr>
          <w:p w14:paraId="69561411" w14:textId="77777777" w:rsidR="00DD6A0B" w:rsidRPr="003B76AB" w:rsidRDefault="00DD6A0B" w:rsidP="00A7281D">
            <w:pPr>
              <w:pStyle w:val="BBBodyTextNoSpacing"/>
            </w:pPr>
          </w:p>
        </w:tc>
      </w:tr>
      <w:tr w:rsidR="00DD6A0B" w:rsidRPr="003B76AB" w14:paraId="18D37968" w14:textId="77777777" w:rsidTr="00A7281D">
        <w:tc>
          <w:tcPr>
            <w:tcW w:w="2268" w:type="dxa"/>
          </w:tcPr>
          <w:p w14:paraId="6C16A894" w14:textId="77777777" w:rsidR="00DD6A0B" w:rsidRPr="003B76AB" w:rsidRDefault="00DD6A0B" w:rsidP="00A7281D">
            <w:pPr>
              <w:pStyle w:val="BBBodyTextNoSpacing"/>
            </w:pPr>
          </w:p>
          <w:p w14:paraId="3C4E3811" w14:textId="77777777" w:rsidR="00DD6A0B" w:rsidRPr="003B76AB" w:rsidRDefault="00DD6A0B" w:rsidP="00A7281D">
            <w:pPr>
              <w:pStyle w:val="BBBodyTextNoSpacing"/>
            </w:pPr>
            <w:r w:rsidRPr="003B76AB">
              <w:t>Witness' Occupation</w:t>
            </w:r>
          </w:p>
        </w:tc>
        <w:tc>
          <w:tcPr>
            <w:tcW w:w="5103" w:type="dxa"/>
            <w:gridSpan w:val="2"/>
            <w:tcBorders>
              <w:top w:val="dashed" w:sz="4" w:space="0" w:color="auto"/>
              <w:bottom w:val="dashed" w:sz="4" w:space="0" w:color="auto"/>
            </w:tcBorders>
          </w:tcPr>
          <w:p w14:paraId="1FC9B939" w14:textId="77777777" w:rsidR="00DD6A0B" w:rsidRPr="003B76AB" w:rsidRDefault="00DD6A0B" w:rsidP="00A7281D">
            <w:pPr>
              <w:pStyle w:val="BBBodyTextNoSpacing"/>
            </w:pPr>
          </w:p>
        </w:tc>
      </w:tr>
      <w:bookmarkEnd w:id="106"/>
    </w:tbl>
    <w:p w14:paraId="03E53904" w14:textId="77777777" w:rsidR="00DD6A0B" w:rsidRPr="003B76AB" w:rsidRDefault="00DD6A0B" w:rsidP="00DD6A0B">
      <w:pPr>
        <w:pStyle w:val="BodyText"/>
      </w:pPr>
    </w:p>
    <w:p w14:paraId="7E7BBF05" w14:textId="3EB4EFC5" w:rsidR="007737BB" w:rsidRPr="003B76AB" w:rsidRDefault="00204BCC" w:rsidP="00204BCC">
      <w:pPr>
        <w:pStyle w:val="BBScheduleTitle"/>
      </w:pPr>
      <w:bookmarkStart w:id="107" w:name="_Toc224141138"/>
      <w:bookmarkEnd w:id="107"/>
      <w:r w:rsidRPr="003B76AB">
        <w:lastRenderedPageBreak/>
        <w:br/>
      </w:r>
      <w:bookmarkStart w:id="108" w:name="_Ref220075981"/>
      <w:bookmarkStart w:id="109" w:name="_Ref220075990"/>
      <w:bookmarkStart w:id="110" w:name="_Ref220075998"/>
      <w:bookmarkStart w:id="111" w:name="_Ref220076007"/>
      <w:bookmarkStart w:id="112" w:name="_Toc225330553"/>
      <w:r w:rsidR="007737BB" w:rsidRPr="003B76AB">
        <w:t xml:space="preserve">O&amp;M </w:t>
      </w:r>
      <w:r w:rsidRPr="003B76AB">
        <w:t>Services</w:t>
      </w:r>
      <w:bookmarkEnd w:id="108"/>
      <w:bookmarkEnd w:id="109"/>
      <w:bookmarkEnd w:id="110"/>
      <w:bookmarkEnd w:id="111"/>
      <w:bookmarkEnd w:id="112"/>
    </w:p>
    <w:p w14:paraId="6C5C2288" w14:textId="77777777" w:rsidR="007737BB" w:rsidRPr="003B76AB" w:rsidRDefault="007737BB" w:rsidP="007737BB">
      <w:pPr>
        <w:pStyle w:val="BodyText"/>
      </w:pPr>
      <w:r w:rsidRPr="003B76AB">
        <w:t>The O&amp;M Services to be carried out by the Contractor shall be the following:</w:t>
      </w:r>
    </w:p>
    <w:p w14:paraId="5CFC5C64" w14:textId="7C824BC4" w:rsidR="007737BB" w:rsidRPr="003B76AB" w:rsidRDefault="007737BB" w:rsidP="00204BCC">
      <w:pPr>
        <w:pStyle w:val="BBScheduleHeading1"/>
      </w:pPr>
      <w:bookmarkStart w:id="113" w:name="_Ref220075984"/>
      <w:r w:rsidRPr="003B76AB">
        <w:t>SCHEDULED MAINTENANCE SERVICES</w:t>
      </w:r>
      <w:bookmarkEnd w:id="113"/>
    </w:p>
    <w:p w14:paraId="6F63FF48" w14:textId="58714816" w:rsidR="007737BB" w:rsidRPr="003B76AB" w:rsidRDefault="007737BB" w:rsidP="00F2733D">
      <w:pPr>
        <w:pStyle w:val="BBSchedule2"/>
      </w:pPr>
      <w:r w:rsidRPr="003B76AB">
        <w:t>The following services shall constitute the Scheduled Maintenance Services which shall commence on the Effective Date and to avoid doubt the anniversary of each period set out in the below table shall be by reference to the Effective Date:</w:t>
      </w:r>
    </w:p>
    <w:tbl>
      <w:tblPr>
        <w:tblW w:w="839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111"/>
        <w:gridCol w:w="420"/>
        <w:gridCol w:w="421"/>
        <w:gridCol w:w="421"/>
        <w:gridCol w:w="421"/>
        <w:gridCol w:w="421"/>
        <w:gridCol w:w="421"/>
        <w:gridCol w:w="1747"/>
        <w:gridCol w:w="9"/>
      </w:tblGrid>
      <w:tr w:rsidR="00204BCC" w:rsidRPr="003B76AB" w14:paraId="0729FC2F" w14:textId="77777777" w:rsidTr="00F2733D">
        <w:trPr>
          <w:trHeight w:val="567"/>
        </w:trPr>
        <w:tc>
          <w:tcPr>
            <w:tcW w:w="8392" w:type="dxa"/>
            <w:gridSpan w:val="9"/>
            <w:tcBorders>
              <w:top w:val="single" w:sz="4" w:space="0" w:color="000000"/>
              <w:left w:val="single" w:sz="4" w:space="0" w:color="000000"/>
              <w:bottom w:val="single" w:sz="4" w:space="0" w:color="000000"/>
              <w:right w:val="single" w:sz="4" w:space="0" w:color="000000"/>
            </w:tcBorders>
            <w:vAlign w:val="center"/>
          </w:tcPr>
          <w:p w14:paraId="2ED39C90" w14:textId="77777777" w:rsidR="00204BCC" w:rsidRPr="003B76AB" w:rsidRDefault="00204BCC" w:rsidP="00204BCC">
            <w:pPr>
              <w:pStyle w:val="BBBodyTextNoSpacing"/>
            </w:pPr>
            <w:r w:rsidRPr="003B76AB">
              <w:t>Legend: D=Daily, W=Weekly, M=Monthly, Q=Quarterly, H=Half-yearly, Y=Yearly, *) via remote monitoring, **) via automatic monitoring settings</w:t>
            </w:r>
          </w:p>
        </w:tc>
      </w:tr>
      <w:tr w:rsidR="00204BCC" w:rsidRPr="003B76AB" w14:paraId="7FA8C9FD" w14:textId="77777777" w:rsidTr="00F2733D">
        <w:trPr>
          <w:gridAfter w:val="1"/>
          <w:wAfter w:w="9" w:type="dxa"/>
          <w:cantSplit/>
          <w:trHeight w:val="19"/>
        </w:trPr>
        <w:tc>
          <w:tcPr>
            <w:tcW w:w="4111" w:type="dxa"/>
            <w:shd w:val="clear" w:color="auto" w:fill="8DB3E2"/>
            <w:vAlign w:val="center"/>
          </w:tcPr>
          <w:p w14:paraId="70BC4F91" w14:textId="77777777" w:rsidR="00204BCC" w:rsidRPr="003B76AB" w:rsidRDefault="00204BCC" w:rsidP="00204BCC">
            <w:pPr>
              <w:pStyle w:val="BBBodyTextNoSpacing"/>
              <w:rPr>
                <w:b/>
                <w:bCs/>
              </w:rPr>
            </w:pPr>
            <w:r w:rsidRPr="003B76AB">
              <w:rPr>
                <w:b/>
                <w:bCs/>
              </w:rPr>
              <w:t>Description of the scheduled maintenance services:</w:t>
            </w:r>
          </w:p>
        </w:tc>
        <w:tc>
          <w:tcPr>
            <w:tcW w:w="420" w:type="dxa"/>
            <w:shd w:val="clear" w:color="auto" w:fill="8DB3E2"/>
            <w:vAlign w:val="center"/>
          </w:tcPr>
          <w:p w14:paraId="03456C3C" w14:textId="77777777" w:rsidR="00204BCC" w:rsidRPr="003B76AB" w:rsidRDefault="00204BCC" w:rsidP="00204BCC">
            <w:pPr>
              <w:pStyle w:val="BBBodyTextNoSpacing"/>
              <w:rPr>
                <w:b/>
                <w:bCs/>
              </w:rPr>
            </w:pPr>
            <w:r w:rsidRPr="003B76AB">
              <w:rPr>
                <w:b/>
                <w:bCs/>
              </w:rPr>
              <w:t>D</w:t>
            </w:r>
          </w:p>
        </w:tc>
        <w:tc>
          <w:tcPr>
            <w:tcW w:w="421" w:type="dxa"/>
            <w:shd w:val="clear" w:color="auto" w:fill="8DB3E2"/>
            <w:vAlign w:val="center"/>
          </w:tcPr>
          <w:p w14:paraId="1955E555" w14:textId="77777777" w:rsidR="00204BCC" w:rsidRPr="003B76AB" w:rsidRDefault="00204BCC" w:rsidP="00204BCC">
            <w:pPr>
              <w:pStyle w:val="BBBodyTextNoSpacing"/>
              <w:rPr>
                <w:b/>
                <w:bCs/>
              </w:rPr>
            </w:pPr>
            <w:r w:rsidRPr="003B76AB">
              <w:rPr>
                <w:b/>
                <w:bCs/>
              </w:rPr>
              <w:t>W</w:t>
            </w:r>
          </w:p>
        </w:tc>
        <w:tc>
          <w:tcPr>
            <w:tcW w:w="421" w:type="dxa"/>
            <w:shd w:val="clear" w:color="auto" w:fill="8DB3E2"/>
            <w:vAlign w:val="center"/>
          </w:tcPr>
          <w:p w14:paraId="0F4BB5D1" w14:textId="77777777" w:rsidR="00204BCC" w:rsidRPr="003B76AB" w:rsidRDefault="00204BCC" w:rsidP="00204BCC">
            <w:pPr>
              <w:pStyle w:val="BBBodyTextNoSpacing"/>
              <w:rPr>
                <w:b/>
                <w:bCs/>
              </w:rPr>
            </w:pPr>
            <w:r w:rsidRPr="003B76AB">
              <w:rPr>
                <w:b/>
                <w:bCs/>
              </w:rPr>
              <w:t>M</w:t>
            </w:r>
          </w:p>
        </w:tc>
        <w:tc>
          <w:tcPr>
            <w:tcW w:w="421" w:type="dxa"/>
            <w:shd w:val="clear" w:color="auto" w:fill="8DB3E2"/>
            <w:vAlign w:val="center"/>
          </w:tcPr>
          <w:p w14:paraId="668AC56D" w14:textId="77777777" w:rsidR="00204BCC" w:rsidRPr="003B76AB" w:rsidRDefault="00204BCC" w:rsidP="00204BCC">
            <w:pPr>
              <w:pStyle w:val="BBBodyTextNoSpacing"/>
              <w:rPr>
                <w:b/>
                <w:bCs/>
              </w:rPr>
            </w:pPr>
            <w:r w:rsidRPr="003B76AB">
              <w:rPr>
                <w:b/>
                <w:bCs/>
              </w:rPr>
              <w:t>Q</w:t>
            </w:r>
          </w:p>
        </w:tc>
        <w:tc>
          <w:tcPr>
            <w:tcW w:w="421" w:type="dxa"/>
            <w:shd w:val="clear" w:color="auto" w:fill="8DB3E2"/>
            <w:vAlign w:val="center"/>
          </w:tcPr>
          <w:p w14:paraId="74C4D0C5" w14:textId="77777777" w:rsidR="00204BCC" w:rsidRPr="003B76AB" w:rsidRDefault="00204BCC" w:rsidP="00204BCC">
            <w:pPr>
              <w:pStyle w:val="BBBodyTextNoSpacing"/>
              <w:rPr>
                <w:b/>
                <w:bCs/>
              </w:rPr>
            </w:pPr>
            <w:r w:rsidRPr="003B76AB">
              <w:rPr>
                <w:b/>
                <w:bCs/>
              </w:rPr>
              <w:t>H</w:t>
            </w:r>
          </w:p>
        </w:tc>
        <w:tc>
          <w:tcPr>
            <w:tcW w:w="421" w:type="dxa"/>
            <w:shd w:val="clear" w:color="auto" w:fill="8DB3E2"/>
            <w:vAlign w:val="center"/>
          </w:tcPr>
          <w:p w14:paraId="3D89FE2B" w14:textId="77777777" w:rsidR="00204BCC" w:rsidRPr="003B76AB" w:rsidRDefault="00204BCC" w:rsidP="00204BCC">
            <w:pPr>
              <w:pStyle w:val="BBBodyTextNoSpacing"/>
              <w:rPr>
                <w:b/>
                <w:bCs/>
              </w:rPr>
            </w:pPr>
            <w:r w:rsidRPr="003B76AB">
              <w:rPr>
                <w:b/>
                <w:bCs/>
              </w:rPr>
              <w:t>Y</w:t>
            </w:r>
          </w:p>
        </w:tc>
        <w:tc>
          <w:tcPr>
            <w:tcW w:w="1747" w:type="dxa"/>
            <w:shd w:val="clear" w:color="auto" w:fill="8DB3E2"/>
            <w:vAlign w:val="center"/>
          </w:tcPr>
          <w:p w14:paraId="71E880F9" w14:textId="77777777" w:rsidR="00204BCC" w:rsidRPr="003B76AB" w:rsidRDefault="00204BCC" w:rsidP="00204BCC">
            <w:pPr>
              <w:pStyle w:val="BBBodyTextNoSpacing"/>
              <w:rPr>
                <w:b/>
                <w:bCs/>
              </w:rPr>
            </w:pPr>
            <w:r w:rsidRPr="003B76AB">
              <w:rPr>
                <w:b/>
                <w:bCs/>
              </w:rPr>
              <w:t>Notes</w:t>
            </w:r>
          </w:p>
        </w:tc>
      </w:tr>
      <w:tr w:rsidR="00204BCC" w:rsidRPr="003B76AB" w14:paraId="5AD2F17A" w14:textId="77777777" w:rsidTr="00F2733D">
        <w:trPr>
          <w:gridAfter w:val="1"/>
          <w:wAfter w:w="9" w:type="dxa"/>
          <w:trHeight w:val="19"/>
        </w:trPr>
        <w:tc>
          <w:tcPr>
            <w:tcW w:w="4111" w:type="dxa"/>
            <w:shd w:val="clear" w:color="auto" w:fill="C6D9F1"/>
            <w:vAlign w:val="center"/>
          </w:tcPr>
          <w:p w14:paraId="0959E0BB" w14:textId="63A6A629" w:rsidR="00204BCC" w:rsidRPr="003B76AB" w:rsidRDefault="00204BCC" w:rsidP="00204BCC">
            <w:pPr>
              <w:pStyle w:val="BBBodyTextNoSpacing"/>
            </w:pPr>
          </w:p>
        </w:tc>
        <w:tc>
          <w:tcPr>
            <w:tcW w:w="420" w:type="dxa"/>
            <w:shd w:val="clear" w:color="auto" w:fill="C6D9F1"/>
            <w:vAlign w:val="center"/>
          </w:tcPr>
          <w:p w14:paraId="580F161D" w14:textId="77777777" w:rsidR="00204BCC" w:rsidRPr="003B76AB" w:rsidRDefault="00204BCC" w:rsidP="00204BCC">
            <w:pPr>
              <w:pStyle w:val="BBBodyTextNoSpacing"/>
            </w:pPr>
          </w:p>
        </w:tc>
        <w:tc>
          <w:tcPr>
            <w:tcW w:w="421" w:type="dxa"/>
            <w:shd w:val="clear" w:color="auto" w:fill="C6D9F1"/>
          </w:tcPr>
          <w:p w14:paraId="55D02881" w14:textId="77777777" w:rsidR="00204BCC" w:rsidRPr="003B76AB" w:rsidRDefault="00204BCC" w:rsidP="00204BCC">
            <w:pPr>
              <w:pStyle w:val="BBBodyTextNoSpacing"/>
            </w:pPr>
          </w:p>
        </w:tc>
        <w:tc>
          <w:tcPr>
            <w:tcW w:w="421" w:type="dxa"/>
            <w:shd w:val="clear" w:color="auto" w:fill="C6D9F1"/>
            <w:vAlign w:val="center"/>
          </w:tcPr>
          <w:p w14:paraId="2DAED221" w14:textId="77777777" w:rsidR="00204BCC" w:rsidRPr="003B76AB" w:rsidRDefault="00204BCC" w:rsidP="00204BCC">
            <w:pPr>
              <w:pStyle w:val="BBBodyTextNoSpacing"/>
            </w:pPr>
          </w:p>
        </w:tc>
        <w:tc>
          <w:tcPr>
            <w:tcW w:w="421" w:type="dxa"/>
            <w:shd w:val="clear" w:color="auto" w:fill="C6D9F1"/>
          </w:tcPr>
          <w:p w14:paraId="26BFF9BB" w14:textId="77777777" w:rsidR="00204BCC" w:rsidRPr="003B76AB" w:rsidRDefault="00204BCC" w:rsidP="00204BCC">
            <w:pPr>
              <w:pStyle w:val="BBBodyTextNoSpacing"/>
            </w:pPr>
          </w:p>
        </w:tc>
        <w:tc>
          <w:tcPr>
            <w:tcW w:w="421" w:type="dxa"/>
            <w:shd w:val="clear" w:color="auto" w:fill="C6D9F1"/>
            <w:vAlign w:val="center"/>
          </w:tcPr>
          <w:p w14:paraId="2DDC4830" w14:textId="77777777" w:rsidR="00204BCC" w:rsidRPr="003B76AB" w:rsidRDefault="00204BCC" w:rsidP="00204BCC">
            <w:pPr>
              <w:pStyle w:val="BBBodyTextNoSpacing"/>
            </w:pPr>
          </w:p>
        </w:tc>
        <w:tc>
          <w:tcPr>
            <w:tcW w:w="421" w:type="dxa"/>
            <w:shd w:val="clear" w:color="auto" w:fill="C6D9F1"/>
            <w:vAlign w:val="center"/>
          </w:tcPr>
          <w:p w14:paraId="76CA1753" w14:textId="77777777" w:rsidR="00204BCC" w:rsidRPr="003B76AB" w:rsidRDefault="00204BCC" w:rsidP="00204BCC">
            <w:pPr>
              <w:pStyle w:val="BBBodyTextNoSpacing"/>
            </w:pPr>
          </w:p>
        </w:tc>
        <w:tc>
          <w:tcPr>
            <w:tcW w:w="1747" w:type="dxa"/>
            <w:shd w:val="clear" w:color="auto" w:fill="C6D9F1"/>
            <w:vAlign w:val="center"/>
          </w:tcPr>
          <w:p w14:paraId="41EDCCB4" w14:textId="77777777" w:rsidR="00204BCC" w:rsidRPr="003B76AB" w:rsidRDefault="00204BCC" w:rsidP="00204BCC">
            <w:pPr>
              <w:pStyle w:val="BBBodyTextNoSpacing"/>
            </w:pPr>
          </w:p>
        </w:tc>
      </w:tr>
      <w:tr w:rsidR="00204BCC" w:rsidRPr="003B76AB" w14:paraId="555EB2DB" w14:textId="77777777" w:rsidTr="00F2733D">
        <w:trPr>
          <w:gridAfter w:val="1"/>
          <w:wAfter w:w="9" w:type="dxa"/>
          <w:trHeight w:val="19"/>
        </w:trPr>
        <w:tc>
          <w:tcPr>
            <w:tcW w:w="4111" w:type="dxa"/>
            <w:vAlign w:val="center"/>
          </w:tcPr>
          <w:p w14:paraId="6986B839" w14:textId="071E8D0F" w:rsidR="00204BCC" w:rsidRPr="003B76AB" w:rsidRDefault="00204BCC" w:rsidP="00204BCC">
            <w:pPr>
              <w:pStyle w:val="BBBodyTextNoSpacing"/>
            </w:pPr>
          </w:p>
        </w:tc>
        <w:tc>
          <w:tcPr>
            <w:tcW w:w="420" w:type="dxa"/>
            <w:vAlign w:val="center"/>
          </w:tcPr>
          <w:p w14:paraId="705659EA" w14:textId="77777777" w:rsidR="00204BCC" w:rsidRPr="003B76AB" w:rsidRDefault="00204BCC" w:rsidP="00204BCC">
            <w:pPr>
              <w:pStyle w:val="BBBodyTextNoSpacing"/>
            </w:pPr>
          </w:p>
        </w:tc>
        <w:tc>
          <w:tcPr>
            <w:tcW w:w="421" w:type="dxa"/>
          </w:tcPr>
          <w:p w14:paraId="3BC465D6" w14:textId="77777777" w:rsidR="00204BCC" w:rsidRPr="003B76AB" w:rsidRDefault="00204BCC" w:rsidP="00204BCC">
            <w:pPr>
              <w:pStyle w:val="BBBodyTextNoSpacing"/>
            </w:pPr>
          </w:p>
        </w:tc>
        <w:tc>
          <w:tcPr>
            <w:tcW w:w="421" w:type="dxa"/>
            <w:vAlign w:val="center"/>
          </w:tcPr>
          <w:p w14:paraId="78839815" w14:textId="77777777" w:rsidR="00204BCC" w:rsidRPr="003B76AB" w:rsidRDefault="00204BCC" w:rsidP="00204BCC">
            <w:pPr>
              <w:pStyle w:val="BBBodyTextNoSpacing"/>
            </w:pPr>
          </w:p>
        </w:tc>
        <w:tc>
          <w:tcPr>
            <w:tcW w:w="421" w:type="dxa"/>
          </w:tcPr>
          <w:p w14:paraId="6B6E598F" w14:textId="77777777" w:rsidR="00204BCC" w:rsidRPr="003B76AB" w:rsidRDefault="00204BCC" w:rsidP="00204BCC">
            <w:pPr>
              <w:pStyle w:val="BBBodyTextNoSpacing"/>
            </w:pPr>
          </w:p>
        </w:tc>
        <w:tc>
          <w:tcPr>
            <w:tcW w:w="421" w:type="dxa"/>
            <w:vAlign w:val="center"/>
          </w:tcPr>
          <w:p w14:paraId="036EAD94" w14:textId="313CDE07" w:rsidR="00204BCC" w:rsidRPr="003B76AB" w:rsidRDefault="00204BCC" w:rsidP="00204BCC">
            <w:pPr>
              <w:pStyle w:val="BBBodyTextNoSpacing"/>
            </w:pPr>
          </w:p>
        </w:tc>
        <w:tc>
          <w:tcPr>
            <w:tcW w:w="421" w:type="dxa"/>
            <w:vAlign w:val="center"/>
          </w:tcPr>
          <w:p w14:paraId="4805A629" w14:textId="77777777" w:rsidR="00204BCC" w:rsidRPr="003B76AB" w:rsidRDefault="00204BCC" w:rsidP="00204BCC">
            <w:pPr>
              <w:pStyle w:val="BBBodyTextNoSpacing"/>
            </w:pPr>
          </w:p>
        </w:tc>
        <w:tc>
          <w:tcPr>
            <w:tcW w:w="1747" w:type="dxa"/>
            <w:vAlign w:val="center"/>
          </w:tcPr>
          <w:p w14:paraId="1BC450DB" w14:textId="77777777" w:rsidR="00204BCC" w:rsidRPr="003B76AB" w:rsidRDefault="00204BCC" w:rsidP="00204BCC">
            <w:pPr>
              <w:pStyle w:val="BBBodyTextNoSpacing"/>
            </w:pPr>
          </w:p>
        </w:tc>
      </w:tr>
      <w:tr w:rsidR="00204BCC" w:rsidRPr="003B76AB" w14:paraId="6AC60EBD" w14:textId="77777777" w:rsidTr="00F2733D">
        <w:trPr>
          <w:gridAfter w:val="1"/>
          <w:wAfter w:w="9" w:type="dxa"/>
          <w:trHeight w:val="19"/>
        </w:trPr>
        <w:tc>
          <w:tcPr>
            <w:tcW w:w="4111" w:type="dxa"/>
            <w:vAlign w:val="center"/>
          </w:tcPr>
          <w:p w14:paraId="2D005879" w14:textId="020CD8D7" w:rsidR="00204BCC" w:rsidRPr="003B76AB" w:rsidRDefault="00204BCC" w:rsidP="00204BCC">
            <w:pPr>
              <w:pStyle w:val="BBBodyTextNoSpacing"/>
            </w:pPr>
          </w:p>
        </w:tc>
        <w:tc>
          <w:tcPr>
            <w:tcW w:w="420" w:type="dxa"/>
            <w:vAlign w:val="center"/>
          </w:tcPr>
          <w:p w14:paraId="014ED66E" w14:textId="77777777" w:rsidR="00204BCC" w:rsidRPr="003B76AB" w:rsidRDefault="00204BCC" w:rsidP="00204BCC">
            <w:pPr>
              <w:pStyle w:val="BBBodyTextNoSpacing"/>
            </w:pPr>
          </w:p>
        </w:tc>
        <w:tc>
          <w:tcPr>
            <w:tcW w:w="421" w:type="dxa"/>
          </w:tcPr>
          <w:p w14:paraId="4884DD7A" w14:textId="77777777" w:rsidR="00204BCC" w:rsidRPr="003B76AB" w:rsidRDefault="00204BCC" w:rsidP="00204BCC">
            <w:pPr>
              <w:pStyle w:val="BBBodyTextNoSpacing"/>
            </w:pPr>
          </w:p>
        </w:tc>
        <w:tc>
          <w:tcPr>
            <w:tcW w:w="421" w:type="dxa"/>
            <w:vAlign w:val="center"/>
          </w:tcPr>
          <w:p w14:paraId="2C316EE9" w14:textId="77777777" w:rsidR="00204BCC" w:rsidRPr="003B76AB" w:rsidRDefault="00204BCC" w:rsidP="00204BCC">
            <w:pPr>
              <w:pStyle w:val="BBBodyTextNoSpacing"/>
            </w:pPr>
          </w:p>
        </w:tc>
        <w:tc>
          <w:tcPr>
            <w:tcW w:w="421" w:type="dxa"/>
          </w:tcPr>
          <w:p w14:paraId="7F789A90" w14:textId="77777777" w:rsidR="00204BCC" w:rsidRPr="003B76AB" w:rsidRDefault="00204BCC" w:rsidP="00204BCC">
            <w:pPr>
              <w:pStyle w:val="BBBodyTextNoSpacing"/>
            </w:pPr>
          </w:p>
        </w:tc>
        <w:tc>
          <w:tcPr>
            <w:tcW w:w="421" w:type="dxa"/>
            <w:vAlign w:val="center"/>
          </w:tcPr>
          <w:p w14:paraId="50CE6FD0" w14:textId="3A163C1C" w:rsidR="00204BCC" w:rsidRPr="003B76AB" w:rsidRDefault="00204BCC" w:rsidP="00204BCC">
            <w:pPr>
              <w:pStyle w:val="BBBodyTextNoSpacing"/>
            </w:pPr>
          </w:p>
        </w:tc>
        <w:tc>
          <w:tcPr>
            <w:tcW w:w="421" w:type="dxa"/>
            <w:vAlign w:val="center"/>
          </w:tcPr>
          <w:p w14:paraId="1AA44ED0" w14:textId="77777777" w:rsidR="00204BCC" w:rsidRPr="003B76AB" w:rsidRDefault="00204BCC" w:rsidP="00204BCC">
            <w:pPr>
              <w:pStyle w:val="BBBodyTextNoSpacing"/>
            </w:pPr>
          </w:p>
        </w:tc>
        <w:tc>
          <w:tcPr>
            <w:tcW w:w="1747" w:type="dxa"/>
            <w:vAlign w:val="center"/>
          </w:tcPr>
          <w:p w14:paraId="2C7049A5" w14:textId="77777777" w:rsidR="00204BCC" w:rsidRPr="003B76AB" w:rsidRDefault="00204BCC" w:rsidP="00204BCC">
            <w:pPr>
              <w:pStyle w:val="BBBodyTextNoSpacing"/>
            </w:pPr>
          </w:p>
        </w:tc>
      </w:tr>
      <w:tr w:rsidR="00204BCC" w:rsidRPr="003B76AB" w14:paraId="47609085" w14:textId="77777777" w:rsidTr="00F2733D">
        <w:trPr>
          <w:gridAfter w:val="1"/>
          <w:wAfter w:w="9" w:type="dxa"/>
          <w:trHeight w:val="19"/>
        </w:trPr>
        <w:tc>
          <w:tcPr>
            <w:tcW w:w="4111" w:type="dxa"/>
            <w:vAlign w:val="center"/>
          </w:tcPr>
          <w:p w14:paraId="4B3053A8" w14:textId="63A7EB07" w:rsidR="00204BCC" w:rsidRPr="003B76AB" w:rsidRDefault="00204BCC" w:rsidP="00204BCC">
            <w:pPr>
              <w:pStyle w:val="BBBodyTextNoSpacing"/>
            </w:pPr>
          </w:p>
        </w:tc>
        <w:tc>
          <w:tcPr>
            <w:tcW w:w="420" w:type="dxa"/>
            <w:vAlign w:val="center"/>
          </w:tcPr>
          <w:p w14:paraId="18063C8F" w14:textId="77777777" w:rsidR="00204BCC" w:rsidRPr="003B76AB" w:rsidRDefault="00204BCC" w:rsidP="00204BCC">
            <w:pPr>
              <w:pStyle w:val="BBBodyTextNoSpacing"/>
            </w:pPr>
          </w:p>
        </w:tc>
        <w:tc>
          <w:tcPr>
            <w:tcW w:w="421" w:type="dxa"/>
          </w:tcPr>
          <w:p w14:paraId="424DFC56" w14:textId="77777777" w:rsidR="00204BCC" w:rsidRPr="003B76AB" w:rsidRDefault="00204BCC" w:rsidP="00204BCC">
            <w:pPr>
              <w:pStyle w:val="BBBodyTextNoSpacing"/>
            </w:pPr>
          </w:p>
        </w:tc>
        <w:tc>
          <w:tcPr>
            <w:tcW w:w="421" w:type="dxa"/>
            <w:vAlign w:val="center"/>
          </w:tcPr>
          <w:p w14:paraId="44D64689" w14:textId="77777777" w:rsidR="00204BCC" w:rsidRPr="003B76AB" w:rsidRDefault="00204BCC" w:rsidP="00204BCC">
            <w:pPr>
              <w:pStyle w:val="BBBodyTextNoSpacing"/>
            </w:pPr>
          </w:p>
        </w:tc>
        <w:tc>
          <w:tcPr>
            <w:tcW w:w="421" w:type="dxa"/>
          </w:tcPr>
          <w:p w14:paraId="6B5CC0B2" w14:textId="41E75B57" w:rsidR="00204BCC" w:rsidRPr="003B76AB" w:rsidRDefault="00204BCC" w:rsidP="00204BCC">
            <w:pPr>
              <w:pStyle w:val="BBBodyTextNoSpacing"/>
            </w:pPr>
          </w:p>
        </w:tc>
        <w:tc>
          <w:tcPr>
            <w:tcW w:w="421" w:type="dxa"/>
            <w:vAlign w:val="center"/>
          </w:tcPr>
          <w:p w14:paraId="60595F14" w14:textId="77777777" w:rsidR="00204BCC" w:rsidRPr="003B76AB" w:rsidRDefault="00204BCC" w:rsidP="00204BCC">
            <w:pPr>
              <w:pStyle w:val="BBBodyTextNoSpacing"/>
            </w:pPr>
          </w:p>
        </w:tc>
        <w:tc>
          <w:tcPr>
            <w:tcW w:w="421" w:type="dxa"/>
            <w:vAlign w:val="center"/>
          </w:tcPr>
          <w:p w14:paraId="5FA16A31" w14:textId="77777777" w:rsidR="00204BCC" w:rsidRPr="003B76AB" w:rsidRDefault="00204BCC" w:rsidP="00204BCC">
            <w:pPr>
              <w:pStyle w:val="BBBodyTextNoSpacing"/>
            </w:pPr>
          </w:p>
        </w:tc>
        <w:tc>
          <w:tcPr>
            <w:tcW w:w="1747" w:type="dxa"/>
            <w:vAlign w:val="center"/>
          </w:tcPr>
          <w:p w14:paraId="4E73B12B" w14:textId="77777777" w:rsidR="00204BCC" w:rsidRPr="003B76AB" w:rsidRDefault="00204BCC" w:rsidP="00204BCC">
            <w:pPr>
              <w:pStyle w:val="BBBodyTextNoSpacing"/>
            </w:pPr>
          </w:p>
        </w:tc>
      </w:tr>
      <w:tr w:rsidR="00204BCC" w:rsidRPr="003B76AB" w14:paraId="2868B508" w14:textId="77777777" w:rsidTr="00F2733D">
        <w:trPr>
          <w:gridAfter w:val="1"/>
          <w:wAfter w:w="9" w:type="dxa"/>
          <w:trHeight w:val="282"/>
        </w:trPr>
        <w:tc>
          <w:tcPr>
            <w:tcW w:w="4111" w:type="dxa"/>
            <w:vAlign w:val="center"/>
          </w:tcPr>
          <w:p w14:paraId="7AEB3CC4" w14:textId="0E9AB333" w:rsidR="00204BCC" w:rsidRPr="003B76AB" w:rsidRDefault="00204BCC" w:rsidP="00204BCC">
            <w:pPr>
              <w:pStyle w:val="BBBodyTextNoSpacing"/>
            </w:pPr>
          </w:p>
        </w:tc>
        <w:tc>
          <w:tcPr>
            <w:tcW w:w="420" w:type="dxa"/>
            <w:vAlign w:val="center"/>
          </w:tcPr>
          <w:p w14:paraId="2D871407" w14:textId="658DDE6C" w:rsidR="00204BCC" w:rsidRPr="003B76AB" w:rsidRDefault="00204BCC" w:rsidP="00204BCC">
            <w:pPr>
              <w:pStyle w:val="BBBodyTextNoSpacing"/>
            </w:pPr>
          </w:p>
        </w:tc>
        <w:tc>
          <w:tcPr>
            <w:tcW w:w="421" w:type="dxa"/>
          </w:tcPr>
          <w:p w14:paraId="32182EE1" w14:textId="77777777" w:rsidR="00204BCC" w:rsidRPr="003B76AB" w:rsidRDefault="00204BCC" w:rsidP="00204BCC">
            <w:pPr>
              <w:pStyle w:val="BBBodyTextNoSpacing"/>
            </w:pPr>
          </w:p>
        </w:tc>
        <w:tc>
          <w:tcPr>
            <w:tcW w:w="421" w:type="dxa"/>
            <w:vAlign w:val="center"/>
          </w:tcPr>
          <w:p w14:paraId="64CB3B83" w14:textId="77777777" w:rsidR="00204BCC" w:rsidRPr="003B76AB" w:rsidRDefault="00204BCC" w:rsidP="00204BCC">
            <w:pPr>
              <w:pStyle w:val="BBBodyTextNoSpacing"/>
            </w:pPr>
          </w:p>
        </w:tc>
        <w:tc>
          <w:tcPr>
            <w:tcW w:w="421" w:type="dxa"/>
          </w:tcPr>
          <w:p w14:paraId="63B6FF42" w14:textId="77777777" w:rsidR="00204BCC" w:rsidRPr="003B76AB" w:rsidRDefault="00204BCC" w:rsidP="00204BCC">
            <w:pPr>
              <w:pStyle w:val="BBBodyTextNoSpacing"/>
            </w:pPr>
          </w:p>
        </w:tc>
        <w:tc>
          <w:tcPr>
            <w:tcW w:w="421" w:type="dxa"/>
            <w:vAlign w:val="center"/>
          </w:tcPr>
          <w:p w14:paraId="7E6B6BAD" w14:textId="77777777" w:rsidR="00204BCC" w:rsidRPr="003B76AB" w:rsidRDefault="00204BCC" w:rsidP="00204BCC">
            <w:pPr>
              <w:pStyle w:val="BBBodyTextNoSpacing"/>
            </w:pPr>
          </w:p>
        </w:tc>
        <w:tc>
          <w:tcPr>
            <w:tcW w:w="421" w:type="dxa"/>
            <w:vAlign w:val="center"/>
          </w:tcPr>
          <w:p w14:paraId="7A0ED0D8" w14:textId="77777777" w:rsidR="00204BCC" w:rsidRPr="003B76AB" w:rsidRDefault="00204BCC" w:rsidP="00204BCC">
            <w:pPr>
              <w:pStyle w:val="BBBodyTextNoSpacing"/>
            </w:pPr>
          </w:p>
        </w:tc>
        <w:tc>
          <w:tcPr>
            <w:tcW w:w="1747" w:type="dxa"/>
            <w:vAlign w:val="center"/>
          </w:tcPr>
          <w:p w14:paraId="256ED832" w14:textId="0B415CB2" w:rsidR="00204BCC" w:rsidRPr="003B76AB" w:rsidRDefault="00204BCC" w:rsidP="00204BCC">
            <w:pPr>
              <w:pStyle w:val="BBBodyTextNoSpacing"/>
            </w:pPr>
          </w:p>
        </w:tc>
      </w:tr>
      <w:tr w:rsidR="00204BCC" w:rsidRPr="003B76AB" w14:paraId="2B59E4C9" w14:textId="77777777" w:rsidTr="00F2733D">
        <w:trPr>
          <w:gridAfter w:val="1"/>
          <w:wAfter w:w="9" w:type="dxa"/>
          <w:trHeight w:val="282"/>
        </w:trPr>
        <w:tc>
          <w:tcPr>
            <w:tcW w:w="4111" w:type="dxa"/>
            <w:shd w:val="clear" w:color="auto" w:fill="C6D9F1"/>
            <w:vAlign w:val="center"/>
          </w:tcPr>
          <w:p w14:paraId="04746431" w14:textId="697C2781" w:rsidR="00204BCC" w:rsidRPr="003B76AB" w:rsidRDefault="00204BCC" w:rsidP="00204BCC">
            <w:pPr>
              <w:pStyle w:val="BBBodyTextNoSpacing"/>
            </w:pPr>
          </w:p>
        </w:tc>
        <w:tc>
          <w:tcPr>
            <w:tcW w:w="420" w:type="dxa"/>
            <w:shd w:val="clear" w:color="auto" w:fill="C6D9F1"/>
            <w:vAlign w:val="center"/>
          </w:tcPr>
          <w:p w14:paraId="00344C06" w14:textId="77777777" w:rsidR="00204BCC" w:rsidRPr="003B76AB" w:rsidRDefault="00204BCC" w:rsidP="00204BCC">
            <w:pPr>
              <w:pStyle w:val="BBBodyTextNoSpacing"/>
            </w:pPr>
          </w:p>
        </w:tc>
        <w:tc>
          <w:tcPr>
            <w:tcW w:w="421" w:type="dxa"/>
            <w:shd w:val="clear" w:color="auto" w:fill="C6D9F1"/>
          </w:tcPr>
          <w:p w14:paraId="715539B3" w14:textId="77777777" w:rsidR="00204BCC" w:rsidRPr="003B76AB" w:rsidRDefault="00204BCC" w:rsidP="00204BCC">
            <w:pPr>
              <w:pStyle w:val="BBBodyTextNoSpacing"/>
            </w:pPr>
          </w:p>
        </w:tc>
        <w:tc>
          <w:tcPr>
            <w:tcW w:w="421" w:type="dxa"/>
            <w:shd w:val="clear" w:color="auto" w:fill="C6D9F1"/>
            <w:vAlign w:val="center"/>
          </w:tcPr>
          <w:p w14:paraId="6D9378B8" w14:textId="77777777" w:rsidR="00204BCC" w:rsidRPr="003B76AB" w:rsidRDefault="00204BCC" w:rsidP="00204BCC">
            <w:pPr>
              <w:pStyle w:val="BBBodyTextNoSpacing"/>
            </w:pPr>
          </w:p>
        </w:tc>
        <w:tc>
          <w:tcPr>
            <w:tcW w:w="421" w:type="dxa"/>
            <w:shd w:val="clear" w:color="auto" w:fill="C6D9F1"/>
          </w:tcPr>
          <w:p w14:paraId="4D8B1A43" w14:textId="77777777" w:rsidR="00204BCC" w:rsidRPr="003B76AB" w:rsidRDefault="00204BCC" w:rsidP="00204BCC">
            <w:pPr>
              <w:pStyle w:val="BBBodyTextNoSpacing"/>
            </w:pPr>
          </w:p>
        </w:tc>
        <w:tc>
          <w:tcPr>
            <w:tcW w:w="421" w:type="dxa"/>
            <w:shd w:val="clear" w:color="auto" w:fill="C6D9F1"/>
            <w:vAlign w:val="center"/>
          </w:tcPr>
          <w:p w14:paraId="6C7B5A13" w14:textId="77777777" w:rsidR="00204BCC" w:rsidRPr="003B76AB" w:rsidRDefault="00204BCC" w:rsidP="00204BCC">
            <w:pPr>
              <w:pStyle w:val="BBBodyTextNoSpacing"/>
            </w:pPr>
          </w:p>
        </w:tc>
        <w:tc>
          <w:tcPr>
            <w:tcW w:w="421" w:type="dxa"/>
            <w:shd w:val="clear" w:color="auto" w:fill="C6D9F1"/>
            <w:vAlign w:val="center"/>
          </w:tcPr>
          <w:p w14:paraId="533B6DA8" w14:textId="77777777" w:rsidR="00204BCC" w:rsidRPr="003B76AB" w:rsidRDefault="00204BCC" w:rsidP="00204BCC">
            <w:pPr>
              <w:pStyle w:val="BBBodyTextNoSpacing"/>
            </w:pPr>
          </w:p>
        </w:tc>
        <w:tc>
          <w:tcPr>
            <w:tcW w:w="1747" w:type="dxa"/>
            <w:shd w:val="clear" w:color="auto" w:fill="C6D9F1"/>
            <w:vAlign w:val="center"/>
          </w:tcPr>
          <w:p w14:paraId="29EAAF75" w14:textId="77777777" w:rsidR="00204BCC" w:rsidRPr="003B76AB" w:rsidRDefault="00204BCC" w:rsidP="00204BCC">
            <w:pPr>
              <w:pStyle w:val="BBBodyTextNoSpacing"/>
            </w:pPr>
          </w:p>
        </w:tc>
      </w:tr>
      <w:tr w:rsidR="00204BCC" w:rsidRPr="003B76AB" w14:paraId="00018A52" w14:textId="77777777" w:rsidTr="00F2733D">
        <w:trPr>
          <w:gridAfter w:val="1"/>
          <w:wAfter w:w="9" w:type="dxa"/>
          <w:trHeight w:val="294"/>
        </w:trPr>
        <w:tc>
          <w:tcPr>
            <w:tcW w:w="4111" w:type="dxa"/>
            <w:vAlign w:val="center"/>
          </w:tcPr>
          <w:p w14:paraId="32AABF39" w14:textId="5181D998" w:rsidR="00204BCC" w:rsidRPr="003B76AB" w:rsidRDefault="00204BCC" w:rsidP="00204BCC">
            <w:pPr>
              <w:pStyle w:val="BBBodyTextNoSpacing"/>
            </w:pPr>
          </w:p>
        </w:tc>
        <w:tc>
          <w:tcPr>
            <w:tcW w:w="420" w:type="dxa"/>
            <w:vAlign w:val="center"/>
          </w:tcPr>
          <w:p w14:paraId="5B76BD21" w14:textId="77777777" w:rsidR="00204BCC" w:rsidRPr="003B76AB" w:rsidRDefault="00204BCC" w:rsidP="00204BCC">
            <w:pPr>
              <w:pStyle w:val="BBBodyTextNoSpacing"/>
            </w:pPr>
          </w:p>
        </w:tc>
        <w:tc>
          <w:tcPr>
            <w:tcW w:w="421" w:type="dxa"/>
          </w:tcPr>
          <w:p w14:paraId="75428981" w14:textId="77777777" w:rsidR="00204BCC" w:rsidRPr="003B76AB" w:rsidRDefault="00204BCC" w:rsidP="00204BCC">
            <w:pPr>
              <w:pStyle w:val="BBBodyTextNoSpacing"/>
            </w:pPr>
          </w:p>
        </w:tc>
        <w:tc>
          <w:tcPr>
            <w:tcW w:w="421" w:type="dxa"/>
            <w:vAlign w:val="center"/>
          </w:tcPr>
          <w:p w14:paraId="14A216FF" w14:textId="77777777" w:rsidR="00204BCC" w:rsidRPr="003B76AB" w:rsidRDefault="00204BCC" w:rsidP="00204BCC">
            <w:pPr>
              <w:pStyle w:val="BBBodyTextNoSpacing"/>
            </w:pPr>
          </w:p>
        </w:tc>
        <w:tc>
          <w:tcPr>
            <w:tcW w:w="421" w:type="dxa"/>
          </w:tcPr>
          <w:p w14:paraId="2958F54D" w14:textId="77777777" w:rsidR="00204BCC" w:rsidRPr="003B76AB" w:rsidRDefault="00204BCC" w:rsidP="00204BCC">
            <w:pPr>
              <w:pStyle w:val="BBBodyTextNoSpacing"/>
            </w:pPr>
          </w:p>
        </w:tc>
        <w:tc>
          <w:tcPr>
            <w:tcW w:w="421" w:type="dxa"/>
            <w:vAlign w:val="center"/>
          </w:tcPr>
          <w:p w14:paraId="54C75B72" w14:textId="77777777" w:rsidR="00204BCC" w:rsidRPr="003B76AB" w:rsidRDefault="00204BCC" w:rsidP="00204BCC">
            <w:pPr>
              <w:pStyle w:val="BBBodyTextNoSpacing"/>
            </w:pPr>
          </w:p>
        </w:tc>
        <w:tc>
          <w:tcPr>
            <w:tcW w:w="421" w:type="dxa"/>
            <w:vAlign w:val="center"/>
          </w:tcPr>
          <w:p w14:paraId="7F0C0166" w14:textId="5B045D73" w:rsidR="00204BCC" w:rsidRPr="003B76AB" w:rsidRDefault="00204BCC" w:rsidP="00204BCC">
            <w:pPr>
              <w:pStyle w:val="BBBodyTextNoSpacing"/>
            </w:pPr>
          </w:p>
        </w:tc>
        <w:tc>
          <w:tcPr>
            <w:tcW w:w="1747" w:type="dxa"/>
            <w:vAlign w:val="center"/>
          </w:tcPr>
          <w:p w14:paraId="0A9E8FDB" w14:textId="77777777" w:rsidR="00204BCC" w:rsidRPr="003B76AB" w:rsidRDefault="00204BCC" w:rsidP="00204BCC">
            <w:pPr>
              <w:pStyle w:val="BBBodyTextNoSpacing"/>
            </w:pPr>
          </w:p>
        </w:tc>
      </w:tr>
      <w:tr w:rsidR="00204BCC" w:rsidRPr="003B76AB" w14:paraId="5DBC09A5" w14:textId="77777777" w:rsidTr="00F2733D">
        <w:trPr>
          <w:gridAfter w:val="1"/>
          <w:wAfter w:w="9" w:type="dxa"/>
          <w:trHeight w:val="282"/>
        </w:trPr>
        <w:tc>
          <w:tcPr>
            <w:tcW w:w="4111" w:type="dxa"/>
            <w:vAlign w:val="center"/>
          </w:tcPr>
          <w:p w14:paraId="56242363" w14:textId="079B4642" w:rsidR="00204BCC" w:rsidRPr="003B76AB" w:rsidRDefault="00204BCC" w:rsidP="00204BCC">
            <w:pPr>
              <w:pStyle w:val="BBBodyTextNoSpacing"/>
            </w:pPr>
          </w:p>
        </w:tc>
        <w:tc>
          <w:tcPr>
            <w:tcW w:w="420" w:type="dxa"/>
            <w:vAlign w:val="center"/>
          </w:tcPr>
          <w:p w14:paraId="436E5E43" w14:textId="77777777" w:rsidR="00204BCC" w:rsidRPr="003B76AB" w:rsidRDefault="00204BCC" w:rsidP="00204BCC">
            <w:pPr>
              <w:pStyle w:val="BBBodyTextNoSpacing"/>
            </w:pPr>
          </w:p>
        </w:tc>
        <w:tc>
          <w:tcPr>
            <w:tcW w:w="421" w:type="dxa"/>
          </w:tcPr>
          <w:p w14:paraId="7C231B1C" w14:textId="77777777" w:rsidR="00204BCC" w:rsidRPr="003B76AB" w:rsidRDefault="00204BCC" w:rsidP="00204BCC">
            <w:pPr>
              <w:pStyle w:val="BBBodyTextNoSpacing"/>
            </w:pPr>
          </w:p>
        </w:tc>
        <w:tc>
          <w:tcPr>
            <w:tcW w:w="421" w:type="dxa"/>
            <w:vAlign w:val="center"/>
          </w:tcPr>
          <w:p w14:paraId="69D3FB27" w14:textId="77777777" w:rsidR="00204BCC" w:rsidRPr="003B76AB" w:rsidRDefault="00204BCC" w:rsidP="00204BCC">
            <w:pPr>
              <w:pStyle w:val="BBBodyTextNoSpacing"/>
            </w:pPr>
          </w:p>
        </w:tc>
        <w:tc>
          <w:tcPr>
            <w:tcW w:w="421" w:type="dxa"/>
          </w:tcPr>
          <w:p w14:paraId="0456FC49" w14:textId="77777777" w:rsidR="00204BCC" w:rsidRPr="003B76AB" w:rsidRDefault="00204BCC" w:rsidP="00204BCC">
            <w:pPr>
              <w:pStyle w:val="BBBodyTextNoSpacing"/>
            </w:pPr>
          </w:p>
        </w:tc>
        <w:tc>
          <w:tcPr>
            <w:tcW w:w="421" w:type="dxa"/>
            <w:vAlign w:val="center"/>
          </w:tcPr>
          <w:p w14:paraId="18192C54" w14:textId="7D858DBB" w:rsidR="00204BCC" w:rsidRPr="003B76AB" w:rsidRDefault="00204BCC" w:rsidP="00204BCC">
            <w:pPr>
              <w:pStyle w:val="BBBodyTextNoSpacing"/>
            </w:pPr>
          </w:p>
        </w:tc>
        <w:tc>
          <w:tcPr>
            <w:tcW w:w="421" w:type="dxa"/>
            <w:vAlign w:val="center"/>
          </w:tcPr>
          <w:p w14:paraId="18C641A6" w14:textId="77777777" w:rsidR="00204BCC" w:rsidRPr="003B76AB" w:rsidRDefault="00204BCC" w:rsidP="00204BCC">
            <w:pPr>
              <w:pStyle w:val="BBBodyTextNoSpacing"/>
            </w:pPr>
          </w:p>
        </w:tc>
        <w:tc>
          <w:tcPr>
            <w:tcW w:w="1747" w:type="dxa"/>
            <w:vAlign w:val="center"/>
          </w:tcPr>
          <w:p w14:paraId="08D13A73" w14:textId="77777777" w:rsidR="00204BCC" w:rsidRPr="003B76AB" w:rsidRDefault="00204BCC" w:rsidP="00204BCC">
            <w:pPr>
              <w:pStyle w:val="BBBodyTextNoSpacing"/>
            </w:pPr>
          </w:p>
        </w:tc>
      </w:tr>
      <w:tr w:rsidR="00A31DBD" w:rsidRPr="003B76AB" w14:paraId="4892AFC3" w14:textId="77777777" w:rsidTr="00F2733D">
        <w:trPr>
          <w:gridAfter w:val="1"/>
          <w:wAfter w:w="9" w:type="dxa"/>
          <w:trHeight w:val="282"/>
        </w:trPr>
        <w:tc>
          <w:tcPr>
            <w:tcW w:w="4111" w:type="dxa"/>
            <w:vAlign w:val="center"/>
          </w:tcPr>
          <w:p w14:paraId="52775CE0" w14:textId="77777777" w:rsidR="00A31DBD" w:rsidRPr="003B76AB" w:rsidRDefault="00A31DBD" w:rsidP="00204BCC">
            <w:pPr>
              <w:pStyle w:val="BBBodyTextNoSpacing"/>
            </w:pPr>
          </w:p>
        </w:tc>
        <w:tc>
          <w:tcPr>
            <w:tcW w:w="420" w:type="dxa"/>
            <w:vAlign w:val="center"/>
          </w:tcPr>
          <w:p w14:paraId="4832D08C" w14:textId="77777777" w:rsidR="00A31DBD" w:rsidRPr="003B76AB" w:rsidRDefault="00A31DBD" w:rsidP="00204BCC">
            <w:pPr>
              <w:pStyle w:val="BBBodyTextNoSpacing"/>
            </w:pPr>
          </w:p>
        </w:tc>
        <w:tc>
          <w:tcPr>
            <w:tcW w:w="421" w:type="dxa"/>
          </w:tcPr>
          <w:p w14:paraId="60775629" w14:textId="77777777" w:rsidR="00A31DBD" w:rsidRPr="003B76AB" w:rsidRDefault="00A31DBD" w:rsidP="00204BCC">
            <w:pPr>
              <w:pStyle w:val="BBBodyTextNoSpacing"/>
            </w:pPr>
          </w:p>
        </w:tc>
        <w:tc>
          <w:tcPr>
            <w:tcW w:w="421" w:type="dxa"/>
            <w:vAlign w:val="center"/>
          </w:tcPr>
          <w:p w14:paraId="5D3151C9" w14:textId="77777777" w:rsidR="00A31DBD" w:rsidRPr="003B76AB" w:rsidRDefault="00A31DBD" w:rsidP="00204BCC">
            <w:pPr>
              <w:pStyle w:val="BBBodyTextNoSpacing"/>
            </w:pPr>
          </w:p>
        </w:tc>
        <w:tc>
          <w:tcPr>
            <w:tcW w:w="421" w:type="dxa"/>
          </w:tcPr>
          <w:p w14:paraId="481B85A1" w14:textId="77777777" w:rsidR="00A31DBD" w:rsidRPr="003B76AB" w:rsidRDefault="00A31DBD" w:rsidP="00204BCC">
            <w:pPr>
              <w:pStyle w:val="BBBodyTextNoSpacing"/>
            </w:pPr>
          </w:p>
        </w:tc>
        <w:tc>
          <w:tcPr>
            <w:tcW w:w="421" w:type="dxa"/>
            <w:vAlign w:val="center"/>
          </w:tcPr>
          <w:p w14:paraId="62E243C2" w14:textId="77777777" w:rsidR="00A31DBD" w:rsidRPr="003B76AB" w:rsidRDefault="00A31DBD" w:rsidP="00204BCC">
            <w:pPr>
              <w:pStyle w:val="BBBodyTextNoSpacing"/>
            </w:pPr>
          </w:p>
        </w:tc>
        <w:tc>
          <w:tcPr>
            <w:tcW w:w="421" w:type="dxa"/>
            <w:vAlign w:val="center"/>
          </w:tcPr>
          <w:p w14:paraId="1D4E5440" w14:textId="77777777" w:rsidR="00A31DBD" w:rsidRPr="003B76AB" w:rsidRDefault="00A31DBD" w:rsidP="00204BCC">
            <w:pPr>
              <w:pStyle w:val="BBBodyTextNoSpacing"/>
            </w:pPr>
          </w:p>
        </w:tc>
        <w:tc>
          <w:tcPr>
            <w:tcW w:w="1747" w:type="dxa"/>
            <w:vAlign w:val="center"/>
          </w:tcPr>
          <w:p w14:paraId="6102EEDE" w14:textId="77777777" w:rsidR="00A31DBD" w:rsidRPr="003B76AB" w:rsidRDefault="00A31DBD" w:rsidP="00204BCC">
            <w:pPr>
              <w:pStyle w:val="BBBodyTextNoSpacing"/>
            </w:pPr>
          </w:p>
        </w:tc>
      </w:tr>
      <w:tr w:rsidR="00204BCC" w:rsidRPr="003B76AB" w14:paraId="45563F28" w14:textId="77777777" w:rsidTr="00F2733D">
        <w:trPr>
          <w:gridAfter w:val="1"/>
          <w:wAfter w:w="9" w:type="dxa"/>
          <w:trHeight w:val="294"/>
        </w:trPr>
        <w:tc>
          <w:tcPr>
            <w:tcW w:w="4111" w:type="dxa"/>
            <w:vAlign w:val="center"/>
          </w:tcPr>
          <w:p w14:paraId="573EA89D" w14:textId="1EAC31FC" w:rsidR="00204BCC" w:rsidRPr="003B76AB" w:rsidRDefault="00204BCC" w:rsidP="00204BCC">
            <w:pPr>
              <w:pStyle w:val="BBBodyTextNoSpacing"/>
            </w:pPr>
          </w:p>
        </w:tc>
        <w:tc>
          <w:tcPr>
            <w:tcW w:w="420" w:type="dxa"/>
            <w:vAlign w:val="center"/>
          </w:tcPr>
          <w:p w14:paraId="19D77876" w14:textId="77777777" w:rsidR="00204BCC" w:rsidRPr="003B76AB" w:rsidRDefault="00204BCC" w:rsidP="00204BCC">
            <w:pPr>
              <w:pStyle w:val="BBBodyTextNoSpacing"/>
            </w:pPr>
          </w:p>
        </w:tc>
        <w:tc>
          <w:tcPr>
            <w:tcW w:w="421" w:type="dxa"/>
          </w:tcPr>
          <w:p w14:paraId="7A351025" w14:textId="77777777" w:rsidR="00204BCC" w:rsidRPr="003B76AB" w:rsidRDefault="00204BCC" w:rsidP="00204BCC">
            <w:pPr>
              <w:pStyle w:val="BBBodyTextNoSpacing"/>
            </w:pPr>
          </w:p>
        </w:tc>
        <w:tc>
          <w:tcPr>
            <w:tcW w:w="421" w:type="dxa"/>
            <w:vAlign w:val="center"/>
          </w:tcPr>
          <w:p w14:paraId="60B94E01" w14:textId="77777777" w:rsidR="00204BCC" w:rsidRPr="003B76AB" w:rsidRDefault="00204BCC" w:rsidP="00204BCC">
            <w:pPr>
              <w:pStyle w:val="BBBodyTextNoSpacing"/>
            </w:pPr>
          </w:p>
        </w:tc>
        <w:tc>
          <w:tcPr>
            <w:tcW w:w="421" w:type="dxa"/>
          </w:tcPr>
          <w:p w14:paraId="3FF2723A" w14:textId="77777777" w:rsidR="00204BCC" w:rsidRPr="003B76AB" w:rsidRDefault="00204BCC" w:rsidP="00204BCC">
            <w:pPr>
              <w:pStyle w:val="BBBodyTextNoSpacing"/>
            </w:pPr>
          </w:p>
        </w:tc>
        <w:tc>
          <w:tcPr>
            <w:tcW w:w="421" w:type="dxa"/>
            <w:vAlign w:val="center"/>
          </w:tcPr>
          <w:p w14:paraId="5314EA32" w14:textId="77777777" w:rsidR="00204BCC" w:rsidRPr="003B76AB" w:rsidRDefault="00204BCC" w:rsidP="00204BCC">
            <w:pPr>
              <w:pStyle w:val="BBBodyTextNoSpacing"/>
            </w:pPr>
          </w:p>
        </w:tc>
        <w:tc>
          <w:tcPr>
            <w:tcW w:w="421" w:type="dxa"/>
            <w:vAlign w:val="center"/>
          </w:tcPr>
          <w:p w14:paraId="646952CF" w14:textId="132C1EF4" w:rsidR="00204BCC" w:rsidRPr="003B76AB" w:rsidRDefault="00204BCC" w:rsidP="00204BCC">
            <w:pPr>
              <w:pStyle w:val="BBBodyTextNoSpacing"/>
            </w:pPr>
          </w:p>
        </w:tc>
        <w:tc>
          <w:tcPr>
            <w:tcW w:w="1747" w:type="dxa"/>
            <w:vAlign w:val="center"/>
          </w:tcPr>
          <w:p w14:paraId="379AB674" w14:textId="77777777" w:rsidR="00204BCC" w:rsidRPr="003B76AB" w:rsidRDefault="00204BCC" w:rsidP="00204BCC">
            <w:pPr>
              <w:pStyle w:val="BBBodyTextNoSpacing"/>
            </w:pPr>
          </w:p>
        </w:tc>
      </w:tr>
      <w:tr w:rsidR="00204BCC" w:rsidRPr="003B76AB" w14:paraId="704B819B" w14:textId="77777777" w:rsidTr="00F2733D">
        <w:trPr>
          <w:gridAfter w:val="1"/>
          <w:wAfter w:w="9" w:type="dxa"/>
          <w:trHeight w:val="294"/>
        </w:trPr>
        <w:tc>
          <w:tcPr>
            <w:tcW w:w="4111" w:type="dxa"/>
            <w:vAlign w:val="center"/>
          </w:tcPr>
          <w:p w14:paraId="18C1B228" w14:textId="435D32F3" w:rsidR="00204BCC" w:rsidRPr="003B76AB" w:rsidRDefault="00204BCC" w:rsidP="00204BCC">
            <w:pPr>
              <w:pStyle w:val="BBBodyTextNoSpacing"/>
            </w:pPr>
          </w:p>
        </w:tc>
        <w:tc>
          <w:tcPr>
            <w:tcW w:w="420" w:type="dxa"/>
            <w:vAlign w:val="center"/>
          </w:tcPr>
          <w:p w14:paraId="59DC6D17" w14:textId="4F0664FE" w:rsidR="00204BCC" w:rsidRPr="003B76AB" w:rsidRDefault="00204BCC" w:rsidP="00204BCC">
            <w:pPr>
              <w:pStyle w:val="BBBodyTextNoSpacing"/>
            </w:pPr>
          </w:p>
        </w:tc>
        <w:tc>
          <w:tcPr>
            <w:tcW w:w="421" w:type="dxa"/>
          </w:tcPr>
          <w:p w14:paraId="7851ECE9" w14:textId="77777777" w:rsidR="00204BCC" w:rsidRPr="003B76AB" w:rsidRDefault="00204BCC" w:rsidP="00204BCC">
            <w:pPr>
              <w:pStyle w:val="BBBodyTextNoSpacing"/>
            </w:pPr>
          </w:p>
        </w:tc>
        <w:tc>
          <w:tcPr>
            <w:tcW w:w="421" w:type="dxa"/>
            <w:vAlign w:val="center"/>
          </w:tcPr>
          <w:p w14:paraId="79FA9383" w14:textId="77777777" w:rsidR="00204BCC" w:rsidRPr="003B76AB" w:rsidRDefault="00204BCC" w:rsidP="00204BCC">
            <w:pPr>
              <w:pStyle w:val="BBBodyTextNoSpacing"/>
            </w:pPr>
          </w:p>
        </w:tc>
        <w:tc>
          <w:tcPr>
            <w:tcW w:w="421" w:type="dxa"/>
          </w:tcPr>
          <w:p w14:paraId="1CFA05F3" w14:textId="77777777" w:rsidR="00204BCC" w:rsidRPr="003B76AB" w:rsidRDefault="00204BCC" w:rsidP="00204BCC">
            <w:pPr>
              <w:pStyle w:val="BBBodyTextNoSpacing"/>
            </w:pPr>
          </w:p>
        </w:tc>
        <w:tc>
          <w:tcPr>
            <w:tcW w:w="421" w:type="dxa"/>
            <w:vAlign w:val="center"/>
          </w:tcPr>
          <w:p w14:paraId="3EC2EA68" w14:textId="77777777" w:rsidR="00204BCC" w:rsidRPr="003B76AB" w:rsidRDefault="00204BCC" w:rsidP="00204BCC">
            <w:pPr>
              <w:pStyle w:val="BBBodyTextNoSpacing"/>
            </w:pPr>
          </w:p>
        </w:tc>
        <w:tc>
          <w:tcPr>
            <w:tcW w:w="421" w:type="dxa"/>
            <w:vAlign w:val="center"/>
          </w:tcPr>
          <w:p w14:paraId="56A77B49" w14:textId="77777777" w:rsidR="00204BCC" w:rsidRPr="003B76AB" w:rsidRDefault="00204BCC" w:rsidP="00204BCC">
            <w:pPr>
              <w:pStyle w:val="BBBodyTextNoSpacing"/>
            </w:pPr>
          </w:p>
        </w:tc>
        <w:tc>
          <w:tcPr>
            <w:tcW w:w="1747" w:type="dxa"/>
            <w:vAlign w:val="center"/>
          </w:tcPr>
          <w:p w14:paraId="723181BF" w14:textId="77777777" w:rsidR="00204BCC" w:rsidRPr="003B76AB" w:rsidRDefault="00204BCC" w:rsidP="00204BCC">
            <w:pPr>
              <w:pStyle w:val="BBBodyTextNoSpacing"/>
            </w:pPr>
          </w:p>
        </w:tc>
      </w:tr>
      <w:tr w:rsidR="00204BCC" w:rsidRPr="003B76AB" w14:paraId="1D432CFF" w14:textId="77777777" w:rsidTr="00A31DBD">
        <w:trPr>
          <w:gridAfter w:val="1"/>
          <w:wAfter w:w="9" w:type="dxa"/>
          <w:trHeight w:val="50"/>
        </w:trPr>
        <w:tc>
          <w:tcPr>
            <w:tcW w:w="4111" w:type="dxa"/>
            <w:shd w:val="clear" w:color="auto" w:fill="C6D9F1"/>
            <w:vAlign w:val="center"/>
          </w:tcPr>
          <w:p w14:paraId="1BB81604" w14:textId="69786379" w:rsidR="00204BCC" w:rsidRPr="003B76AB" w:rsidRDefault="00204BCC" w:rsidP="00204BCC">
            <w:pPr>
              <w:pStyle w:val="BBBodyTextNoSpacing"/>
            </w:pPr>
          </w:p>
        </w:tc>
        <w:tc>
          <w:tcPr>
            <w:tcW w:w="420" w:type="dxa"/>
            <w:shd w:val="clear" w:color="auto" w:fill="C6D9F1"/>
            <w:vAlign w:val="center"/>
          </w:tcPr>
          <w:p w14:paraId="003150ED" w14:textId="77777777" w:rsidR="00204BCC" w:rsidRPr="003B76AB" w:rsidRDefault="00204BCC" w:rsidP="00204BCC">
            <w:pPr>
              <w:pStyle w:val="BBBodyTextNoSpacing"/>
            </w:pPr>
          </w:p>
        </w:tc>
        <w:tc>
          <w:tcPr>
            <w:tcW w:w="421" w:type="dxa"/>
            <w:shd w:val="clear" w:color="auto" w:fill="C6D9F1"/>
          </w:tcPr>
          <w:p w14:paraId="7EFA53C8" w14:textId="77777777" w:rsidR="00204BCC" w:rsidRPr="003B76AB" w:rsidRDefault="00204BCC" w:rsidP="00204BCC">
            <w:pPr>
              <w:pStyle w:val="BBBodyTextNoSpacing"/>
            </w:pPr>
          </w:p>
        </w:tc>
        <w:tc>
          <w:tcPr>
            <w:tcW w:w="421" w:type="dxa"/>
            <w:shd w:val="clear" w:color="auto" w:fill="C6D9F1"/>
            <w:vAlign w:val="center"/>
          </w:tcPr>
          <w:p w14:paraId="646D2EFE" w14:textId="77777777" w:rsidR="00204BCC" w:rsidRPr="003B76AB" w:rsidRDefault="00204BCC" w:rsidP="00204BCC">
            <w:pPr>
              <w:pStyle w:val="BBBodyTextNoSpacing"/>
            </w:pPr>
          </w:p>
        </w:tc>
        <w:tc>
          <w:tcPr>
            <w:tcW w:w="421" w:type="dxa"/>
            <w:shd w:val="clear" w:color="auto" w:fill="C6D9F1"/>
          </w:tcPr>
          <w:p w14:paraId="4BB0C0EE" w14:textId="77777777" w:rsidR="00204BCC" w:rsidRPr="003B76AB" w:rsidRDefault="00204BCC" w:rsidP="00204BCC">
            <w:pPr>
              <w:pStyle w:val="BBBodyTextNoSpacing"/>
            </w:pPr>
          </w:p>
        </w:tc>
        <w:tc>
          <w:tcPr>
            <w:tcW w:w="421" w:type="dxa"/>
            <w:shd w:val="clear" w:color="auto" w:fill="C6D9F1"/>
            <w:vAlign w:val="center"/>
          </w:tcPr>
          <w:p w14:paraId="56E65190" w14:textId="77777777" w:rsidR="00204BCC" w:rsidRPr="003B76AB" w:rsidRDefault="00204BCC" w:rsidP="00204BCC">
            <w:pPr>
              <w:pStyle w:val="BBBodyTextNoSpacing"/>
            </w:pPr>
          </w:p>
        </w:tc>
        <w:tc>
          <w:tcPr>
            <w:tcW w:w="421" w:type="dxa"/>
            <w:shd w:val="clear" w:color="auto" w:fill="C6D9F1"/>
            <w:vAlign w:val="center"/>
          </w:tcPr>
          <w:p w14:paraId="5CD3D8C1" w14:textId="77777777" w:rsidR="00204BCC" w:rsidRPr="003B76AB" w:rsidRDefault="00204BCC" w:rsidP="00204BCC">
            <w:pPr>
              <w:pStyle w:val="BBBodyTextNoSpacing"/>
            </w:pPr>
          </w:p>
        </w:tc>
        <w:tc>
          <w:tcPr>
            <w:tcW w:w="1747" w:type="dxa"/>
            <w:shd w:val="clear" w:color="auto" w:fill="C6D9F1"/>
            <w:vAlign w:val="center"/>
          </w:tcPr>
          <w:p w14:paraId="462F3CFA" w14:textId="77777777" w:rsidR="00204BCC" w:rsidRPr="003B76AB" w:rsidRDefault="00204BCC" w:rsidP="00204BCC">
            <w:pPr>
              <w:pStyle w:val="BBBodyTextNoSpacing"/>
            </w:pPr>
          </w:p>
        </w:tc>
      </w:tr>
      <w:tr w:rsidR="00A31DBD" w:rsidRPr="003B76AB" w14:paraId="0F2ED224" w14:textId="77777777" w:rsidTr="00F2733D">
        <w:trPr>
          <w:gridAfter w:val="1"/>
          <w:wAfter w:w="9" w:type="dxa"/>
          <w:trHeight w:val="282"/>
        </w:trPr>
        <w:tc>
          <w:tcPr>
            <w:tcW w:w="4111" w:type="dxa"/>
            <w:vAlign w:val="center"/>
          </w:tcPr>
          <w:p w14:paraId="16777C7B" w14:textId="77777777" w:rsidR="00A31DBD" w:rsidRPr="003B76AB" w:rsidRDefault="00A31DBD" w:rsidP="00204BCC">
            <w:pPr>
              <w:pStyle w:val="BBBodyTextNoSpacing"/>
            </w:pPr>
          </w:p>
        </w:tc>
        <w:tc>
          <w:tcPr>
            <w:tcW w:w="420" w:type="dxa"/>
            <w:vAlign w:val="center"/>
          </w:tcPr>
          <w:p w14:paraId="00EF3954" w14:textId="77777777" w:rsidR="00A31DBD" w:rsidRPr="003B76AB" w:rsidRDefault="00A31DBD" w:rsidP="00204BCC">
            <w:pPr>
              <w:pStyle w:val="BBBodyTextNoSpacing"/>
            </w:pPr>
          </w:p>
        </w:tc>
        <w:tc>
          <w:tcPr>
            <w:tcW w:w="421" w:type="dxa"/>
          </w:tcPr>
          <w:p w14:paraId="7476F94B" w14:textId="77777777" w:rsidR="00A31DBD" w:rsidRPr="003B76AB" w:rsidRDefault="00A31DBD" w:rsidP="00204BCC">
            <w:pPr>
              <w:pStyle w:val="BBBodyTextNoSpacing"/>
            </w:pPr>
          </w:p>
        </w:tc>
        <w:tc>
          <w:tcPr>
            <w:tcW w:w="421" w:type="dxa"/>
            <w:vAlign w:val="center"/>
          </w:tcPr>
          <w:p w14:paraId="1346B1C7" w14:textId="77777777" w:rsidR="00A31DBD" w:rsidRPr="003B76AB" w:rsidRDefault="00A31DBD" w:rsidP="00204BCC">
            <w:pPr>
              <w:pStyle w:val="BBBodyTextNoSpacing"/>
            </w:pPr>
          </w:p>
        </w:tc>
        <w:tc>
          <w:tcPr>
            <w:tcW w:w="421" w:type="dxa"/>
          </w:tcPr>
          <w:p w14:paraId="1A1EE428" w14:textId="77777777" w:rsidR="00A31DBD" w:rsidRPr="003B76AB" w:rsidRDefault="00A31DBD" w:rsidP="00204BCC">
            <w:pPr>
              <w:pStyle w:val="BBBodyTextNoSpacing"/>
            </w:pPr>
          </w:p>
        </w:tc>
        <w:tc>
          <w:tcPr>
            <w:tcW w:w="421" w:type="dxa"/>
            <w:vAlign w:val="center"/>
          </w:tcPr>
          <w:p w14:paraId="2E23833C" w14:textId="77777777" w:rsidR="00A31DBD" w:rsidRPr="003B76AB" w:rsidRDefault="00A31DBD" w:rsidP="00204BCC">
            <w:pPr>
              <w:pStyle w:val="BBBodyTextNoSpacing"/>
            </w:pPr>
          </w:p>
        </w:tc>
        <w:tc>
          <w:tcPr>
            <w:tcW w:w="421" w:type="dxa"/>
            <w:vAlign w:val="center"/>
          </w:tcPr>
          <w:p w14:paraId="236E712F" w14:textId="77777777" w:rsidR="00A31DBD" w:rsidRPr="003B76AB" w:rsidRDefault="00A31DBD" w:rsidP="00204BCC">
            <w:pPr>
              <w:pStyle w:val="BBBodyTextNoSpacing"/>
            </w:pPr>
          </w:p>
        </w:tc>
        <w:tc>
          <w:tcPr>
            <w:tcW w:w="1747" w:type="dxa"/>
            <w:vAlign w:val="center"/>
          </w:tcPr>
          <w:p w14:paraId="5EF8F07D" w14:textId="77777777" w:rsidR="00A31DBD" w:rsidRPr="003B76AB" w:rsidRDefault="00A31DBD" w:rsidP="00204BCC">
            <w:pPr>
              <w:pStyle w:val="BBBodyTextNoSpacing"/>
            </w:pPr>
          </w:p>
        </w:tc>
      </w:tr>
      <w:tr w:rsidR="00204BCC" w:rsidRPr="003B76AB" w14:paraId="4C7BF10E" w14:textId="77777777" w:rsidTr="00F2733D">
        <w:trPr>
          <w:gridAfter w:val="1"/>
          <w:wAfter w:w="9" w:type="dxa"/>
          <w:trHeight w:val="294"/>
        </w:trPr>
        <w:tc>
          <w:tcPr>
            <w:tcW w:w="4111" w:type="dxa"/>
            <w:vAlign w:val="center"/>
          </w:tcPr>
          <w:p w14:paraId="3521F4E0" w14:textId="22026BF5" w:rsidR="00204BCC" w:rsidRPr="003B76AB" w:rsidRDefault="00204BCC" w:rsidP="00204BCC">
            <w:pPr>
              <w:pStyle w:val="BBBodyTextNoSpacing"/>
            </w:pPr>
          </w:p>
        </w:tc>
        <w:tc>
          <w:tcPr>
            <w:tcW w:w="420" w:type="dxa"/>
            <w:vAlign w:val="center"/>
          </w:tcPr>
          <w:p w14:paraId="72BBFEBA" w14:textId="77777777" w:rsidR="00204BCC" w:rsidRPr="003B76AB" w:rsidRDefault="00204BCC" w:rsidP="00204BCC">
            <w:pPr>
              <w:pStyle w:val="BBBodyTextNoSpacing"/>
            </w:pPr>
          </w:p>
        </w:tc>
        <w:tc>
          <w:tcPr>
            <w:tcW w:w="421" w:type="dxa"/>
          </w:tcPr>
          <w:p w14:paraId="31281F1B" w14:textId="77777777" w:rsidR="00204BCC" w:rsidRPr="003B76AB" w:rsidRDefault="00204BCC" w:rsidP="00204BCC">
            <w:pPr>
              <w:pStyle w:val="BBBodyTextNoSpacing"/>
            </w:pPr>
          </w:p>
        </w:tc>
        <w:tc>
          <w:tcPr>
            <w:tcW w:w="421" w:type="dxa"/>
            <w:vAlign w:val="center"/>
          </w:tcPr>
          <w:p w14:paraId="6B3E1A42" w14:textId="4A8D18EF" w:rsidR="00204BCC" w:rsidRPr="003B76AB" w:rsidRDefault="00204BCC" w:rsidP="00204BCC">
            <w:pPr>
              <w:pStyle w:val="BBBodyTextNoSpacing"/>
            </w:pPr>
          </w:p>
        </w:tc>
        <w:tc>
          <w:tcPr>
            <w:tcW w:w="421" w:type="dxa"/>
          </w:tcPr>
          <w:p w14:paraId="488252CF" w14:textId="77777777" w:rsidR="00204BCC" w:rsidRPr="003B76AB" w:rsidRDefault="00204BCC" w:rsidP="00204BCC">
            <w:pPr>
              <w:pStyle w:val="BBBodyTextNoSpacing"/>
            </w:pPr>
          </w:p>
        </w:tc>
        <w:tc>
          <w:tcPr>
            <w:tcW w:w="421" w:type="dxa"/>
            <w:vAlign w:val="center"/>
          </w:tcPr>
          <w:p w14:paraId="4AAF9A5A" w14:textId="77777777" w:rsidR="00204BCC" w:rsidRPr="003B76AB" w:rsidRDefault="00204BCC" w:rsidP="00204BCC">
            <w:pPr>
              <w:pStyle w:val="BBBodyTextNoSpacing"/>
            </w:pPr>
          </w:p>
        </w:tc>
        <w:tc>
          <w:tcPr>
            <w:tcW w:w="421" w:type="dxa"/>
            <w:vAlign w:val="center"/>
          </w:tcPr>
          <w:p w14:paraId="4DC14FA7" w14:textId="77777777" w:rsidR="00204BCC" w:rsidRPr="003B76AB" w:rsidRDefault="00204BCC" w:rsidP="00204BCC">
            <w:pPr>
              <w:pStyle w:val="BBBodyTextNoSpacing"/>
            </w:pPr>
          </w:p>
        </w:tc>
        <w:tc>
          <w:tcPr>
            <w:tcW w:w="1747" w:type="dxa"/>
            <w:vAlign w:val="center"/>
          </w:tcPr>
          <w:p w14:paraId="0C199529" w14:textId="77777777" w:rsidR="00204BCC" w:rsidRPr="003B76AB" w:rsidRDefault="00204BCC" w:rsidP="00204BCC">
            <w:pPr>
              <w:pStyle w:val="BBBodyTextNoSpacing"/>
            </w:pPr>
          </w:p>
        </w:tc>
      </w:tr>
      <w:tr w:rsidR="00204BCC" w:rsidRPr="003B76AB" w14:paraId="5CE78776" w14:textId="77777777" w:rsidTr="00F2733D">
        <w:trPr>
          <w:gridAfter w:val="1"/>
          <w:wAfter w:w="9" w:type="dxa"/>
          <w:trHeight w:val="294"/>
        </w:trPr>
        <w:tc>
          <w:tcPr>
            <w:tcW w:w="4111" w:type="dxa"/>
            <w:vAlign w:val="center"/>
          </w:tcPr>
          <w:p w14:paraId="49DB718A" w14:textId="257CD0CB" w:rsidR="00204BCC" w:rsidRPr="003B76AB" w:rsidRDefault="00204BCC" w:rsidP="00204BCC">
            <w:pPr>
              <w:pStyle w:val="BBBodyTextNoSpacing"/>
            </w:pPr>
          </w:p>
        </w:tc>
        <w:tc>
          <w:tcPr>
            <w:tcW w:w="420" w:type="dxa"/>
            <w:vAlign w:val="center"/>
          </w:tcPr>
          <w:p w14:paraId="029F919B" w14:textId="77777777" w:rsidR="00204BCC" w:rsidRPr="003B76AB" w:rsidRDefault="00204BCC" w:rsidP="00204BCC">
            <w:pPr>
              <w:pStyle w:val="BBBodyTextNoSpacing"/>
            </w:pPr>
          </w:p>
        </w:tc>
        <w:tc>
          <w:tcPr>
            <w:tcW w:w="421" w:type="dxa"/>
          </w:tcPr>
          <w:p w14:paraId="3EA18BF3" w14:textId="77777777" w:rsidR="00204BCC" w:rsidRPr="003B76AB" w:rsidRDefault="00204BCC" w:rsidP="00204BCC">
            <w:pPr>
              <w:pStyle w:val="BBBodyTextNoSpacing"/>
            </w:pPr>
          </w:p>
        </w:tc>
        <w:tc>
          <w:tcPr>
            <w:tcW w:w="421" w:type="dxa"/>
            <w:vAlign w:val="center"/>
          </w:tcPr>
          <w:p w14:paraId="5682BC4D" w14:textId="51F45564" w:rsidR="00204BCC" w:rsidRPr="003B76AB" w:rsidRDefault="00204BCC" w:rsidP="00204BCC">
            <w:pPr>
              <w:pStyle w:val="BBBodyTextNoSpacing"/>
            </w:pPr>
          </w:p>
        </w:tc>
        <w:tc>
          <w:tcPr>
            <w:tcW w:w="421" w:type="dxa"/>
          </w:tcPr>
          <w:p w14:paraId="707EAA57" w14:textId="77777777" w:rsidR="00204BCC" w:rsidRPr="003B76AB" w:rsidRDefault="00204BCC" w:rsidP="00204BCC">
            <w:pPr>
              <w:pStyle w:val="BBBodyTextNoSpacing"/>
            </w:pPr>
          </w:p>
        </w:tc>
        <w:tc>
          <w:tcPr>
            <w:tcW w:w="421" w:type="dxa"/>
            <w:vAlign w:val="center"/>
          </w:tcPr>
          <w:p w14:paraId="4659B9AD" w14:textId="77777777" w:rsidR="00204BCC" w:rsidRPr="003B76AB" w:rsidRDefault="00204BCC" w:rsidP="00204BCC">
            <w:pPr>
              <w:pStyle w:val="BBBodyTextNoSpacing"/>
            </w:pPr>
          </w:p>
        </w:tc>
        <w:tc>
          <w:tcPr>
            <w:tcW w:w="421" w:type="dxa"/>
            <w:vAlign w:val="center"/>
          </w:tcPr>
          <w:p w14:paraId="7B34F53D" w14:textId="77777777" w:rsidR="00204BCC" w:rsidRPr="003B76AB" w:rsidRDefault="00204BCC" w:rsidP="00204BCC">
            <w:pPr>
              <w:pStyle w:val="BBBodyTextNoSpacing"/>
            </w:pPr>
          </w:p>
        </w:tc>
        <w:tc>
          <w:tcPr>
            <w:tcW w:w="1747" w:type="dxa"/>
            <w:vAlign w:val="center"/>
          </w:tcPr>
          <w:p w14:paraId="39B12BBB" w14:textId="77777777" w:rsidR="00204BCC" w:rsidRPr="003B76AB" w:rsidRDefault="00204BCC" w:rsidP="00204BCC">
            <w:pPr>
              <w:pStyle w:val="BBBodyTextNoSpacing"/>
            </w:pPr>
          </w:p>
        </w:tc>
      </w:tr>
      <w:tr w:rsidR="00204BCC" w:rsidRPr="003B76AB" w14:paraId="5B077280" w14:textId="77777777" w:rsidTr="00F2733D">
        <w:trPr>
          <w:gridAfter w:val="1"/>
          <w:wAfter w:w="9" w:type="dxa"/>
          <w:trHeight w:val="294"/>
        </w:trPr>
        <w:tc>
          <w:tcPr>
            <w:tcW w:w="4111" w:type="dxa"/>
            <w:vAlign w:val="center"/>
          </w:tcPr>
          <w:p w14:paraId="3944B49A" w14:textId="2A21933E" w:rsidR="00204BCC" w:rsidRPr="003B76AB" w:rsidRDefault="00204BCC" w:rsidP="00204BCC">
            <w:pPr>
              <w:pStyle w:val="BBBodyTextNoSpacing"/>
            </w:pPr>
          </w:p>
        </w:tc>
        <w:tc>
          <w:tcPr>
            <w:tcW w:w="420" w:type="dxa"/>
            <w:vAlign w:val="center"/>
          </w:tcPr>
          <w:p w14:paraId="1BD13FA7" w14:textId="4062D210" w:rsidR="00204BCC" w:rsidRPr="003B76AB" w:rsidRDefault="00204BCC" w:rsidP="00204BCC">
            <w:pPr>
              <w:pStyle w:val="BBBodyTextNoSpacing"/>
            </w:pPr>
          </w:p>
        </w:tc>
        <w:tc>
          <w:tcPr>
            <w:tcW w:w="421" w:type="dxa"/>
          </w:tcPr>
          <w:p w14:paraId="4583BCFD" w14:textId="77777777" w:rsidR="00204BCC" w:rsidRPr="003B76AB" w:rsidRDefault="00204BCC" w:rsidP="00204BCC">
            <w:pPr>
              <w:pStyle w:val="BBBodyTextNoSpacing"/>
            </w:pPr>
          </w:p>
        </w:tc>
        <w:tc>
          <w:tcPr>
            <w:tcW w:w="421" w:type="dxa"/>
            <w:vAlign w:val="center"/>
          </w:tcPr>
          <w:p w14:paraId="69F60F26" w14:textId="77777777" w:rsidR="00204BCC" w:rsidRPr="003B76AB" w:rsidRDefault="00204BCC" w:rsidP="00204BCC">
            <w:pPr>
              <w:pStyle w:val="BBBodyTextNoSpacing"/>
            </w:pPr>
          </w:p>
        </w:tc>
        <w:tc>
          <w:tcPr>
            <w:tcW w:w="421" w:type="dxa"/>
          </w:tcPr>
          <w:p w14:paraId="1FB00B75" w14:textId="77777777" w:rsidR="00204BCC" w:rsidRPr="003B76AB" w:rsidRDefault="00204BCC" w:rsidP="00204BCC">
            <w:pPr>
              <w:pStyle w:val="BBBodyTextNoSpacing"/>
            </w:pPr>
          </w:p>
        </w:tc>
        <w:tc>
          <w:tcPr>
            <w:tcW w:w="421" w:type="dxa"/>
            <w:vAlign w:val="center"/>
          </w:tcPr>
          <w:p w14:paraId="3FB45B80" w14:textId="77777777" w:rsidR="00204BCC" w:rsidRPr="003B76AB" w:rsidRDefault="00204BCC" w:rsidP="00204BCC">
            <w:pPr>
              <w:pStyle w:val="BBBodyTextNoSpacing"/>
            </w:pPr>
          </w:p>
        </w:tc>
        <w:tc>
          <w:tcPr>
            <w:tcW w:w="421" w:type="dxa"/>
            <w:vAlign w:val="center"/>
          </w:tcPr>
          <w:p w14:paraId="052708BB" w14:textId="77777777" w:rsidR="00204BCC" w:rsidRPr="003B76AB" w:rsidRDefault="00204BCC" w:rsidP="00204BCC">
            <w:pPr>
              <w:pStyle w:val="BBBodyTextNoSpacing"/>
            </w:pPr>
          </w:p>
        </w:tc>
        <w:tc>
          <w:tcPr>
            <w:tcW w:w="1747" w:type="dxa"/>
            <w:vAlign w:val="center"/>
          </w:tcPr>
          <w:p w14:paraId="4586AF7F" w14:textId="77777777" w:rsidR="00204BCC" w:rsidRPr="003B76AB" w:rsidRDefault="00204BCC" w:rsidP="00204BCC">
            <w:pPr>
              <w:pStyle w:val="BBBodyTextNoSpacing"/>
            </w:pPr>
          </w:p>
        </w:tc>
      </w:tr>
      <w:tr w:rsidR="00204BCC" w:rsidRPr="003B76AB" w14:paraId="5B1F8735" w14:textId="77777777" w:rsidTr="00F2733D">
        <w:trPr>
          <w:gridAfter w:val="1"/>
          <w:wAfter w:w="9" w:type="dxa"/>
          <w:trHeight w:val="294"/>
        </w:trPr>
        <w:tc>
          <w:tcPr>
            <w:tcW w:w="4111" w:type="dxa"/>
            <w:shd w:val="clear" w:color="auto" w:fill="C6D9F1"/>
            <w:vAlign w:val="center"/>
          </w:tcPr>
          <w:p w14:paraId="47C090C2" w14:textId="651A8CC9" w:rsidR="00204BCC" w:rsidRPr="003B76AB" w:rsidRDefault="00204BCC" w:rsidP="00204BCC">
            <w:pPr>
              <w:pStyle w:val="BBBodyTextNoSpacing"/>
            </w:pPr>
          </w:p>
        </w:tc>
        <w:tc>
          <w:tcPr>
            <w:tcW w:w="420" w:type="dxa"/>
            <w:shd w:val="clear" w:color="auto" w:fill="C6D9F1"/>
            <w:vAlign w:val="center"/>
          </w:tcPr>
          <w:p w14:paraId="417E50C5" w14:textId="77777777" w:rsidR="00204BCC" w:rsidRPr="003B76AB" w:rsidRDefault="00204BCC" w:rsidP="00204BCC">
            <w:pPr>
              <w:pStyle w:val="BBBodyTextNoSpacing"/>
            </w:pPr>
          </w:p>
        </w:tc>
        <w:tc>
          <w:tcPr>
            <w:tcW w:w="421" w:type="dxa"/>
            <w:shd w:val="clear" w:color="auto" w:fill="C6D9F1"/>
          </w:tcPr>
          <w:p w14:paraId="25ED7DCB" w14:textId="77777777" w:rsidR="00204BCC" w:rsidRPr="003B76AB" w:rsidRDefault="00204BCC" w:rsidP="00204BCC">
            <w:pPr>
              <w:pStyle w:val="BBBodyTextNoSpacing"/>
            </w:pPr>
          </w:p>
        </w:tc>
        <w:tc>
          <w:tcPr>
            <w:tcW w:w="421" w:type="dxa"/>
            <w:shd w:val="clear" w:color="auto" w:fill="C6D9F1"/>
            <w:vAlign w:val="center"/>
          </w:tcPr>
          <w:p w14:paraId="22FFA1A0" w14:textId="77777777" w:rsidR="00204BCC" w:rsidRPr="003B76AB" w:rsidRDefault="00204BCC" w:rsidP="00204BCC">
            <w:pPr>
              <w:pStyle w:val="BBBodyTextNoSpacing"/>
            </w:pPr>
          </w:p>
        </w:tc>
        <w:tc>
          <w:tcPr>
            <w:tcW w:w="421" w:type="dxa"/>
            <w:shd w:val="clear" w:color="auto" w:fill="C6D9F1"/>
          </w:tcPr>
          <w:p w14:paraId="43E8388A" w14:textId="77777777" w:rsidR="00204BCC" w:rsidRPr="003B76AB" w:rsidRDefault="00204BCC" w:rsidP="00204BCC">
            <w:pPr>
              <w:pStyle w:val="BBBodyTextNoSpacing"/>
            </w:pPr>
          </w:p>
        </w:tc>
        <w:tc>
          <w:tcPr>
            <w:tcW w:w="421" w:type="dxa"/>
            <w:shd w:val="clear" w:color="auto" w:fill="C6D9F1"/>
            <w:vAlign w:val="center"/>
          </w:tcPr>
          <w:p w14:paraId="3ECDCF90" w14:textId="77777777" w:rsidR="00204BCC" w:rsidRPr="003B76AB" w:rsidRDefault="00204BCC" w:rsidP="00204BCC">
            <w:pPr>
              <w:pStyle w:val="BBBodyTextNoSpacing"/>
            </w:pPr>
          </w:p>
        </w:tc>
        <w:tc>
          <w:tcPr>
            <w:tcW w:w="421" w:type="dxa"/>
            <w:shd w:val="clear" w:color="auto" w:fill="C6D9F1"/>
            <w:vAlign w:val="center"/>
          </w:tcPr>
          <w:p w14:paraId="78A0A173" w14:textId="77777777" w:rsidR="00204BCC" w:rsidRPr="003B76AB" w:rsidRDefault="00204BCC" w:rsidP="00204BCC">
            <w:pPr>
              <w:pStyle w:val="BBBodyTextNoSpacing"/>
            </w:pPr>
          </w:p>
        </w:tc>
        <w:tc>
          <w:tcPr>
            <w:tcW w:w="1747" w:type="dxa"/>
            <w:shd w:val="clear" w:color="auto" w:fill="C6D9F1"/>
            <w:vAlign w:val="center"/>
          </w:tcPr>
          <w:p w14:paraId="455EA653" w14:textId="77777777" w:rsidR="00204BCC" w:rsidRPr="003B76AB" w:rsidRDefault="00204BCC" w:rsidP="00204BCC">
            <w:pPr>
              <w:pStyle w:val="BBBodyTextNoSpacing"/>
            </w:pPr>
          </w:p>
        </w:tc>
      </w:tr>
      <w:tr w:rsidR="00204BCC" w:rsidRPr="003B76AB" w14:paraId="22E17136" w14:textId="77777777" w:rsidTr="00F2733D">
        <w:trPr>
          <w:gridAfter w:val="1"/>
          <w:wAfter w:w="9" w:type="dxa"/>
          <w:trHeight w:val="294"/>
        </w:trPr>
        <w:tc>
          <w:tcPr>
            <w:tcW w:w="4111" w:type="dxa"/>
            <w:vAlign w:val="center"/>
          </w:tcPr>
          <w:p w14:paraId="6392D9EA" w14:textId="4B2C7DD1" w:rsidR="00204BCC" w:rsidRPr="003B76AB" w:rsidRDefault="00204BCC" w:rsidP="00204BCC">
            <w:pPr>
              <w:pStyle w:val="BBBodyTextNoSpacing"/>
            </w:pPr>
          </w:p>
        </w:tc>
        <w:tc>
          <w:tcPr>
            <w:tcW w:w="420" w:type="dxa"/>
            <w:vAlign w:val="center"/>
          </w:tcPr>
          <w:p w14:paraId="13BEC1CC" w14:textId="77777777" w:rsidR="00204BCC" w:rsidRPr="003B76AB" w:rsidRDefault="00204BCC" w:rsidP="00204BCC">
            <w:pPr>
              <w:pStyle w:val="BBBodyTextNoSpacing"/>
            </w:pPr>
          </w:p>
        </w:tc>
        <w:tc>
          <w:tcPr>
            <w:tcW w:w="421" w:type="dxa"/>
          </w:tcPr>
          <w:p w14:paraId="181D7625" w14:textId="77777777" w:rsidR="00204BCC" w:rsidRPr="003B76AB" w:rsidRDefault="00204BCC" w:rsidP="00204BCC">
            <w:pPr>
              <w:pStyle w:val="BBBodyTextNoSpacing"/>
            </w:pPr>
          </w:p>
        </w:tc>
        <w:tc>
          <w:tcPr>
            <w:tcW w:w="421" w:type="dxa"/>
            <w:vAlign w:val="center"/>
          </w:tcPr>
          <w:p w14:paraId="3D4A2469" w14:textId="77777777" w:rsidR="00204BCC" w:rsidRPr="003B76AB" w:rsidRDefault="00204BCC" w:rsidP="00204BCC">
            <w:pPr>
              <w:pStyle w:val="BBBodyTextNoSpacing"/>
            </w:pPr>
          </w:p>
        </w:tc>
        <w:tc>
          <w:tcPr>
            <w:tcW w:w="421" w:type="dxa"/>
          </w:tcPr>
          <w:p w14:paraId="6063A81C" w14:textId="77777777" w:rsidR="00204BCC" w:rsidRPr="003B76AB" w:rsidRDefault="00204BCC" w:rsidP="00204BCC">
            <w:pPr>
              <w:pStyle w:val="BBBodyTextNoSpacing"/>
            </w:pPr>
          </w:p>
        </w:tc>
        <w:tc>
          <w:tcPr>
            <w:tcW w:w="421" w:type="dxa"/>
            <w:vAlign w:val="center"/>
          </w:tcPr>
          <w:p w14:paraId="6A351D73" w14:textId="77777777" w:rsidR="00204BCC" w:rsidRPr="003B76AB" w:rsidRDefault="00204BCC" w:rsidP="00204BCC">
            <w:pPr>
              <w:pStyle w:val="BBBodyTextNoSpacing"/>
            </w:pPr>
          </w:p>
        </w:tc>
        <w:tc>
          <w:tcPr>
            <w:tcW w:w="421" w:type="dxa"/>
            <w:vAlign w:val="center"/>
          </w:tcPr>
          <w:p w14:paraId="12B7B878" w14:textId="77777777" w:rsidR="00204BCC" w:rsidRPr="003B76AB" w:rsidRDefault="00204BCC" w:rsidP="00204BCC">
            <w:pPr>
              <w:pStyle w:val="BBBodyTextNoSpacing"/>
            </w:pPr>
          </w:p>
        </w:tc>
        <w:tc>
          <w:tcPr>
            <w:tcW w:w="1747" w:type="dxa"/>
            <w:vAlign w:val="center"/>
          </w:tcPr>
          <w:p w14:paraId="2D2C9874" w14:textId="4697DE00" w:rsidR="00204BCC" w:rsidRPr="003B76AB" w:rsidRDefault="00204BCC" w:rsidP="00204BCC">
            <w:pPr>
              <w:pStyle w:val="BBBodyTextNoSpacing"/>
            </w:pPr>
          </w:p>
        </w:tc>
      </w:tr>
      <w:tr w:rsidR="00204BCC" w:rsidRPr="003B76AB" w14:paraId="3F5570A5" w14:textId="77777777" w:rsidTr="00F2733D">
        <w:trPr>
          <w:gridAfter w:val="1"/>
          <w:wAfter w:w="9" w:type="dxa"/>
          <w:trHeight w:val="294"/>
        </w:trPr>
        <w:tc>
          <w:tcPr>
            <w:tcW w:w="4111" w:type="dxa"/>
            <w:vAlign w:val="center"/>
          </w:tcPr>
          <w:p w14:paraId="3DC0DAA4" w14:textId="29227CA3" w:rsidR="00204BCC" w:rsidRPr="003B76AB" w:rsidRDefault="00204BCC" w:rsidP="00204BCC">
            <w:pPr>
              <w:pStyle w:val="BBBodyTextNoSpacing"/>
            </w:pPr>
          </w:p>
        </w:tc>
        <w:tc>
          <w:tcPr>
            <w:tcW w:w="420" w:type="dxa"/>
            <w:vAlign w:val="center"/>
          </w:tcPr>
          <w:p w14:paraId="2A909DFF" w14:textId="77777777" w:rsidR="00204BCC" w:rsidRPr="003B76AB" w:rsidRDefault="00204BCC" w:rsidP="00204BCC">
            <w:pPr>
              <w:pStyle w:val="BBBodyTextNoSpacing"/>
            </w:pPr>
          </w:p>
        </w:tc>
        <w:tc>
          <w:tcPr>
            <w:tcW w:w="421" w:type="dxa"/>
          </w:tcPr>
          <w:p w14:paraId="090A0001" w14:textId="77777777" w:rsidR="00204BCC" w:rsidRPr="003B76AB" w:rsidRDefault="00204BCC" w:rsidP="00204BCC">
            <w:pPr>
              <w:pStyle w:val="BBBodyTextNoSpacing"/>
            </w:pPr>
          </w:p>
        </w:tc>
        <w:tc>
          <w:tcPr>
            <w:tcW w:w="421" w:type="dxa"/>
            <w:vAlign w:val="center"/>
          </w:tcPr>
          <w:p w14:paraId="5FAEDAF6" w14:textId="77777777" w:rsidR="00204BCC" w:rsidRPr="003B76AB" w:rsidRDefault="00204BCC" w:rsidP="00204BCC">
            <w:pPr>
              <w:pStyle w:val="BBBodyTextNoSpacing"/>
            </w:pPr>
          </w:p>
        </w:tc>
        <w:tc>
          <w:tcPr>
            <w:tcW w:w="421" w:type="dxa"/>
          </w:tcPr>
          <w:p w14:paraId="5212FCD6" w14:textId="77777777" w:rsidR="00204BCC" w:rsidRPr="003B76AB" w:rsidRDefault="00204BCC" w:rsidP="00204BCC">
            <w:pPr>
              <w:pStyle w:val="BBBodyTextNoSpacing"/>
            </w:pPr>
          </w:p>
        </w:tc>
        <w:tc>
          <w:tcPr>
            <w:tcW w:w="421" w:type="dxa"/>
            <w:vAlign w:val="center"/>
          </w:tcPr>
          <w:p w14:paraId="3D7A860B" w14:textId="77777777" w:rsidR="00204BCC" w:rsidRPr="003B76AB" w:rsidRDefault="00204BCC" w:rsidP="00204BCC">
            <w:pPr>
              <w:pStyle w:val="BBBodyTextNoSpacing"/>
            </w:pPr>
          </w:p>
        </w:tc>
        <w:tc>
          <w:tcPr>
            <w:tcW w:w="421" w:type="dxa"/>
            <w:vAlign w:val="center"/>
          </w:tcPr>
          <w:p w14:paraId="207527D8" w14:textId="77777777" w:rsidR="00204BCC" w:rsidRPr="003B76AB" w:rsidRDefault="00204BCC" w:rsidP="00204BCC">
            <w:pPr>
              <w:pStyle w:val="BBBodyTextNoSpacing"/>
            </w:pPr>
          </w:p>
        </w:tc>
        <w:tc>
          <w:tcPr>
            <w:tcW w:w="1747" w:type="dxa"/>
            <w:vAlign w:val="center"/>
          </w:tcPr>
          <w:p w14:paraId="498646C3" w14:textId="04E39046" w:rsidR="00204BCC" w:rsidRPr="003B76AB" w:rsidRDefault="00204BCC" w:rsidP="00204BCC">
            <w:pPr>
              <w:pStyle w:val="BBBodyTextNoSpacing"/>
            </w:pPr>
          </w:p>
        </w:tc>
      </w:tr>
      <w:tr w:rsidR="00204BCC" w:rsidRPr="003B76AB" w14:paraId="2D884BA4" w14:textId="77777777" w:rsidTr="00F2733D">
        <w:trPr>
          <w:gridAfter w:val="1"/>
          <w:wAfter w:w="9" w:type="dxa"/>
          <w:trHeight w:val="294"/>
        </w:trPr>
        <w:tc>
          <w:tcPr>
            <w:tcW w:w="4111" w:type="dxa"/>
            <w:vAlign w:val="center"/>
          </w:tcPr>
          <w:p w14:paraId="4BCF408F" w14:textId="42817743" w:rsidR="00204BCC" w:rsidRPr="003B76AB" w:rsidRDefault="00204BCC" w:rsidP="00204BCC">
            <w:pPr>
              <w:pStyle w:val="BBBodyTextNoSpacing"/>
            </w:pPr>
          </w:p>
        </w:tc>
        <w:tc>
          <w:tcPr>
            <w:tcW w:w="420" w:type="dxa"/>
            <w:vAlign w:val="center"/>
          </w:tcPr>
          <w:p w14:paraId="68EC86E3" w14:textId="77777777" w:rsidR="00204BCC" w:rsidRPr="003B76AB" w:rsidRDefault="00204BCC" w:rsidP="00204BCC">
            <w:pPr>
              <w:pStyle w:val="BBBodyTextNoSpacing"/>
            </w:pPr>
          </w:p>
        </w:tc>
        <w:tc>
          <w:tcPr>
            <w:tcW w:w="421" w:type="dxa"/>
          </w:tcPr>
          <w:p w14:paraId="54FFA39B" w14:textId="77777777" w:rsidR="00204BCC" w:rsidRPr="003B76AB" w:rsidRDefault="00204BCC" w:rsidP="00204BCC">
            <w:pPr>
              <w:pStyle w:val="BBBodyTextNoSpacing"/>
            </w:pPr>
          </w:p>
        </w:tc>
        <w:tc>
          <w:tcPr>
            <w:tcW w:w="421" w:type="dxa"/>
            <w:vAlign w:val="center"/>
          </w:tcPr>
          <w:p w14:paraId="6E3455C9" w14:textId="77777777" w:rsidR="00204BCC" w:rsidRPr="003B76AB" w:rsidRDefault="00204BCC" w:rsidP="00204BCC">
            <w:pPr>
              <w:pStyle w:val="BBBodyTextNoSpacing"/>
            </w:pPr>
          </w:p>
        </w:tc>
        <w:tc>
          <w:tcPr>
            <w:tcW w:w="421" w:type="dxa"/>
          </w:tcPr>
          <w:p w14:paraId="68CBF01C" w14:textId="77777777" w:rsidR="00204BCC" w:rsidRPr="003B76AB" w:rsidRDefault="00204BCC" w:rsidP="00204BCC">
            <w:pPr>
              <w:pStyle w:val="BBBodyTextNoSpacing"/>
            </w:pPr>
          </w:p>
        </w:tc>
        <w:tc>
          <w:tcPr>
            <w:tcW w:w="421" w:type="dxa"/>
            <w:vAlign w:val="center"/>
          </w:tcPr>
          <w:p w14:paraId="72C7582E" w14:textId="77777777" w:rsidR="00204BCC" w:rsidRPr="003B76AB" w:rsidRDefault="00204BCC" w:rsidP="00204BCC">
            <w:pPr>
              <w:pStyle w:val="BBBodyTextNoSpacing"/>
            </w:pPr>
          </w:p>
        </w:tc>
        <w:tc>
          <w:tcPr>
            <w:tcW w:w="421" w:type="dxa"/>
            <w:vAlign w:val="center"/>
          </w:tcPr>
          <w:p w14:paraId="648EE022" w14:textId="77777777" w:rsidR="00204BCC" w:rsidRPr="003B76AB" w:rsidRDefault="00204BCC" w:rsidP="00204BCC">
            <w:pPr>
              <w:pStyle w:val="BBBodyTextNoSpacing"/>
            </w:pPr>
          </w:p>
        </w:tc>
        <w:tc>
          <w:tcPr>
            <w:tcW w:w="1747" w:type="dxa"/>
            <w:vAlign w:val="center"/>
          </w:tcPr>
          <w:p w14:paraId="58396944" w14:textId="2B143D54" w:rsidR="00204BCC" w:rsidRPr="003B76AB" w:rsidRDefault="00204BCC" w:rsidP="00204BCC">
            <w:pPr>
              <w:pStyle w:val="BBBodyTextNoSpacing"/>
            </w:pPr>
          </w:p>
        </w:tc>
      </w:tr>
    </w:tbl>
    <w:p w14:paraId="54ED16F4" w14:textId="77777777" w:rsidR="007737BB" w:rsidRPr="003B76AB" w:rsidRDefault="007737BB" w:rsidP="00F2733D">
      <w:pPr>
        <w:pStyle w:val="BBBodyTextNoSpacing"/>
      </w:pPr>
    </w:p>
    <w:p w14:paraId="54C15CDD" w14:textId="77777777" w:rsidR="00204BCC" w:rsidRPr="003B76AB" w:rsidRDefault="00204BCC" w:rsidP="00F2733D">
      <w:pPr>
        <w:pStyle w:val="BBBullet1"/>
      </w:pPr>
      <w:r w:rsidRPr="003B76AB">
        <w:t>Liaison with Landlord;</w:t>
      </w:r>
    </w:p>
    <w:p w14:paraId="19146540" w14:textId="77777777" w:rsidR="00204BCC" w:rsidRPr="003B76AB" w:rsidRDefault="00204BCC" w:rsidP="00F2733D">
      <w:pPr>
        <w:pStyle w:val="BBBullet1"/>
      </w:pPr>
      <w:r w:rsidRPr="003B76AB">
        <w:t>Liaison on insurance claims;</w:t>
      </w:r>
    </w:p>
    <w:p w14:paraId="3E7D0F5B" w14:textId="77777777" w:rsidR="00204BCC" w:rsidRPr="003B76AB" w:rsidRDefault="00204BCC" w:rsidP="00F2733D">
      <w:pPr>
        <w:pStyle w:val="BBBullet1"/>
      </w:pPr>
      <w:r w:rsidRPr="003B76AB">
        <w:t>Security monitoring and call outs</w:t>
      </w:r>
    </w:p>
    <w:p w14:paraId="5EC2FE5B" w14:textId="764C8034" w:rsidR="00204BCC" w:rsidRPr="003B76AB" w:rsidRDefault="00204BCC" w:rsidP="00204BCC">
      <w:pPr>
        <w:pStyle w:val="BBSchedule2"/>
      </w:pPr>
      <w:r w:rsidRPr="003B76AB">
        <w:t>The Contractor shall effect the following security system in relation to the Property (</w:t>
      </w:r>
      <w:r w:rsidR="00F2733D" w:rsidRPr="003B76AB">
        <w:t>"</w:t>
      </w:r>
      <w:r w:rsidRPr="003B76AB">
        <w:rPr>
          <w:b/>
          <w:bCs/>
        </w:rPr>
        <w:t>Security System</w:t>
      </w:r>
      <w:r w:rsidR="00F2733D" w:rsidRPr="003B76AB">
        <w:t>"</w:t>
      </w:r>
      <w:r w:rsidRPr="003B76AB">
        <w:t>):</w:t>
      </w:r>
    </w:p>
    <w:p w14:paraId="79A4E343" w14:textId="783CB4CA" w:rsidR="00204BCC" w:rsidRPr="003B76AB" w:rsidRDefault="00204BCC" w:rsidP="00F2733D">
      <w:pPr>
        <w:pStyle w:val="BBSchedule3"/>
      </w:pPr>
      <w:r w:rsidRPr="003B76AB">
        <w:t>install an alarm system connected to a control central and a 24-hour surveillance system (</w:t>
      </w:r>
      <w:r w:rsidR="00315594">
        <w:t>"</w:t>
      </w:r>
      <w:r w:rsidRPr="00E800CC">
        <w:rPr>
          <w:b/>
          <w:bCs/>
        </w:rPr>
        <w:t>Alarm System</w:t>
      </w:r>
      <w:r w:rsidR="00315594">
        <w:t>"</w:t>
      </w:r>
      <w:r w:rsidRPr="003B76AB">
        <w:t>);</w:t>
      </w:r>
    </w:p>
    <w:p w14:paraId="45AF8B5C" w14:textId="27B68F39" w:rsidR="00204BCC" w:rsidRPr="003B76AB" w:rsidRDefault="00204BCC" w:rsidP="00F2733D">
      <w:pPr>
        <w:pStyle w:val="BBSchedule3"/>
      </w:pPr>
      <w:r w:rsidRPr="003B76AB">
        <w:t>use all reasonable endeavours to ensure that the Alarm System remains connected to the Security System without interruption;</w:t>
      </w:r>
    </w:p>
    <w:p w14:paraId="7A82125F" w14:textId="21A14138" w:rsidR="00204BCC" w:rsidRPr="003B76AB" w:rsidRDefault="00204BCC" w:rsidP="00F2733D">
      <w:pPr>
        <w:pStyle w:val="BBSchedule3"/>
      </w:pPr>
      <w:r w:rsidRPr="003B76AB">
        <w:lastRenderedPageBreak/>
        <w:t>use all reasonable endeavours to ensure that the Alarm System, in particular the cables, cannot be easily destroyed, interrupted or damaged by third parties;</w:t>
      </w:r>
    </w:p>
    <w:p w14:paraId="6B07D16D" w14:textId="424FCE12" w:rsidR="00204BCC" w:rsidRPr="003B76AB" w:rsidRDefault="00204BCC" w:rsidP="00F2733D">
      <w:pPr>
        <w:pStyle w:val="BBSchedule3"/>
      </w:pPr>
      <w:r w:rsidRPr="003B76AB">
        <w:t>establish a mechanism for the attendance of alarms which shall include a call out time of no more than 1 hour from identification of an issue by the Security System;</w:t>
      </w:r>
    </w:p>
    <w:p w14:paraId="25FA39CF" w14:textId="369513C1" w:rsidR="00204BCC" w:rsidRPr="003B76AB" w:rsidRDefault="00204BCC" w:rsidP="00F2733D">
      <w:pPr>
        <w:pStyle w:val="BBSchedule3"/>
      </w:pPr>
      <w:r w:rsidRPr="003B76AB">
        <w:t xml:space="preserve">ensure that the security provided at the </w:t>
      </w:r>
      <w:r w:rsidR="00517C85">
        <w:t>Renewable Energy System</w:t>
      </w:r>
      <w:r w:rsidR="00E322F5">
        <w:t xml:space="preserve"> </w:t>
      </w:r>
      <w:r w:rsidRPr="003B76AB">
        <w:t>is compliant with the requirements of the relevant insurance policies which the Contractor is required to maintain in accordance with this Contract; and</w:t>
      </w:r>
    </w:p>
    <w:p w14:paraId="0B8893BE" w14:textId="416478B2" w:rsidR="00204BCC" w:rsidRPr="003B76AB" w:rsidRDefault="00204BCC" w:rsidP="00F2733D">
      <w:pPr>
        <w:pStyle w:val="BBSchedule3"/>
      </w:pPr>
      <w:r w:rsidRPr="003B76AB">
        <w:t xml:space="preserve">take all reasonable measures to ensure that theft, vandalism, break-ins, accidents, and similar incidents are not occasioned on the </w:t>
      </w:r>
      <w:r w:rsidR="00517C85">
        <w:t>Renewable Energy System</w:t>
      </w:r>
      <w:r w:rsidRPr="003B76AB">
        <w:t>.</w:t>
      </w:r>
    </w:p>
    <w:p w14:paraId="39509C9B" w14:textId="624A5300" w:rsidR="00204BCC" w:rsidRPr="003B76AB" w:rsidRDefault="00204BCC" w:rsidP="00E800CC">
      <w:pPr>
        <w:pStyle w:val="BBSchedule2"/>
      </w:pPr>
      <w:r w:rsidRPr="003B76AB">
        <w:t xml:space="preserve">If the Security System suffers a material failure, the Contractor shall immediately upon becoming aware take measures to remedy such failure. For as long as the material failure remains, the Contractor must use all reasonable endeavours to ensure that the </w:t>
      </w:r>
      <w:r w:rsidR="00517C85">
        <w:t>Renewable Energy System</w:t>
      </w:r>
      <w:r w:rsidR="006432E1" w:rsidRPr="003B76AB">
        <w:t xml:space="preserve"> </w:t>
      </w:r>
      <w:r w:rsidRPr="003B76AB">
        <w:t>is secure, including, if necessary by hiring security guards to be present at the Property.</w:t>
      </w:r>
    </w:p>
    <w:p w14:paraId="6494B488" w14:textId="261F1272" w:rsidR="00204BCC" w:rsidRPr="003B76AB" w:rsidRDefault="00204BCC" w:rsidP="00204BCC">
      <w:pPr>
        <w:pStyle w:val="BBScheduleHeading1"/>
      </w:pPr>
      <w:bookmarkStart w:id="114" w:name="_Ref220075994"/>
      <w:r w:rsidRPr="003B76AB">
        <w:t>CORRECTIVE MAINTENANCE SERVICES</w:t>
      </w:r>
      <w:bookmarkEnd w:id="114"/>
    </w:p>
    <w:p w14:paraId="37DEB786" w14:textId="57A2F65E" w:rsidR="00204BCC" w:rsidRPr="003B76AB" w:rsidRDefault="00204BCC" w:rsidP="00204BCC">
      <w:pPr>
        <w:pStyle w:val="BBSchedule2"/>
      </w:pPr>
      <w:r w:rsidRPr="003B76AB">
        <w:t>The Contractor has satisfied itself that the stock of Spare Parts is suitable for achieving the stipulated reaction times and shall be responsible for maintaining its own spares as required in order to meet the pr</w:t>
      </w:r>
      <w:r w:rsidR="00DB5B6F">
        <w:t>e</w:t>
      </w:r>
      <w:r w:rsidRPr="003B76AB">
        <w:t xml:space="preserve">scribed reaction times. </w:t>
      </w:r>
    </w:p>
    <w:p w14:paraId="76335BA7" w14:textId="77777777" w:rsidR="00204BCC" w:rsidRPr="003B76AB" w:rsidRDefault="00204BCC" w:rsidP="00204BCC">
      <w:pPr>
        <w:pStyle w:val="BBSchedule2"/>
      </w:pPr>
      <w:r w:rsidRPr="003B76AB">
        <w:t>Subject to paragraph 2.3 and 2.4 below, the Corrective Maintenance Services shall be carried out according to the following reaction times:</w:t>
      </w:r>
    </w:p>
    <w:p w14:paraId="2B501CEA" w14:textId="77777777" w:rsidR="00204BCC" w:rsidRPr="003B76AB" w:rsidRDefault="00204BCC" w:rsidP="00F2733D">
      <w:pPr>
        <w:pStyle w:val="BBSchedule3"/>
      </w:pPr>
      <w:r w:rsidRPr="003B76AB">
        <w:t>within 24 hours in case of fault affecting production; and</w:t>
      </w:r>
    </w:p>
    <w:p w14:paraId="3B72119A" w14:textId="77777777" w:rsidR="00204BCC" w:rsidRPr="003B76AB" w:rsidRDefault="00204BCC" w:rsidP="00F2733D">
      <w:pPr>
        <w:pStyle w:val="BBSchedule3"/>
      </w:pPr>
      <w:r w:rsidRPr="003B76AB">
        <w:t>within 5 days in case of other faults.</w:t>
      </w:r>
    </w:p>
    <w:p w14:paraId="221A1D8F" w14:textId="77777777" w:rsidR="00204BCC" w:rsidRPr="003B76AB" w:rsidRDefault="00204BCC" w:rsidP="00204BCC">
      <w:pPr>
        <w:pStyle w:val="BBSchedule2"/>
      </w:pPr>
      <w:r w:rsidRPr="003B76AB">
        <w:t>Subject to paragraph 2.4 below, the Corrective Maintenance Services shall be completed within the following timescales after the fault arises:</w:t>
      </w:r>
    </w:p>
    <w:p w14:paraId="5EECBDE8" w14:textId="0BF5334F" w:rsidR="00204BCC" w:rsidRPr="003B76AB" w:rsidRDefault="00A31DBD" w:rsidP="00F2733D">
      <w:pPr>
        <w:pStyle w:val="BBSchedule3"/>
      </w:pPr>
      <w:r w:rsidRPr="003B76AB">
        <w:t>[●]</w:t>
      </w:r>
      <w:r w:rsidR="00204BCC" w:rsidRPr="003B76AB">
        <w:t xml:space="preserve">: </w:t>
      </w:r>
      <w:r w:rsidRPr="003B76AB">
        <w:t xml:space="preserve">[●] </w:t>
      </w:r>
      <w:r w:rsidR="00204BCC" w:rsidRPr="003B76AB">
        <w:t>days</w:t>
      </w:r>
    </w:p>
    <w:p w14:paraId="3B3E47A5" w14:textId="394B10FD" w:rsidR="00204BCC" w:rsidRPr="003B76AB" w:rsidRDefault="00A31DBD" w:rsidP="00F2733D">
      <w:pPr>
        <w:pStyle w:val="BBSchedule3"/>
      </w:pPr>
      <w:r w:rsidRPr="003B76AB">
        <w:t>[●]</w:t>
      </w:r>
      <w:r w:rsidR="00204BCC" w:rsidRPr="003B76AB">
        <w:t xml:space="preserve">: </w:t>
      </w:r>
      <w:r w:rsidRPr="003B76AB">
        <w:t xml:space="preserve">[●] </w:t>
      </w:r>
      <w:r w:rsidR="00204BCC" w:rsidRPr="003B76AB">
        <w:t xml:space="preserve">days </w:t>
      </w:r>
    </w:p>
    <w:p w14:paraId="034A2C74" w14:textId="1F571878" w:rsidR="00204BCC" w:rsidRPr="003B76AB" w:rsidRDefault="00EB26C9" w:rsidP="00F2733D">
      <w:pPr>
        <w:pStyle w:val="BBSchedule3"/>
      </w:pPr>
      <w:r w:rsidRPr="003B76AB">
        <w:t>al</w:t>
      </w:r>
      <w:r w:rsidR="00204BCC" w:rsidRPr="003B76AB">
        <w:t>l other components materially affecting production: 24 hours</w:t>
      </w:r>
    </w:p>
    <w:p w14:paraId="4F9808A0" w14:textId="77777777" w:rsidR="00204BCC" w:rsidRPr="003B76AB" w:rsidRDefault="00204BCC" w:rsidP="00F2733D">
      <w:pPr>
        <w:pStyle w:val="BBBodyTextIndent2"/>
      </w:pPr>
      <w:r w:rsidRPr="003B76AB">
        <w:t>or longer time to be agreed.</w:t>
      </w:r>
    </w:p>
    <w:p w14:paraId="168FBB98" w14:textId="77777777" w:rsidR="00204BCC" w:rsidRPr="003B76AB" w:rsidRDefault="00204BCC" w:rsidP="00204BCC">
      <w:pPr>
        <w:pStyle w:val="BBSchedule2"/>
      </w:pPr>
      <w:r w:rsidRPr="003B76AB">
        <w:t>In the event that the Contractor can demonstrate that it has acted in accordance with Good Industry Practice and has maintained the Spare Parts and managed the procurement of Component Parts in accordance with the Contract, it shall be entitled to request a reasonable extension as required in order to procure equipment or to undertake remedy, such extension not to be unreasonably rejected by the Employer.</w:t>
      </w:r>
    </w:p>
    <w:p w14:paraId="231C7C0E" w14:textId="77777777" w:rsidR="00204BCC" w:rsidRPr="003B76AB" w:rsidRDefault="00204BCC" w:rsidP="00204BCC">
      <w:pPr>
        <w:pStyle w:val="BBSchedule2"/>
      </w:pPr>
      <w:r w:rsidRPr="003B76AB">
        <w:t>The timescales set out for Corrective Maintenance Services and preventative maintenance shall be extended by a reasonable period if such maintenance is delayed or prevented by outages in the grid or grid connection .</w:t>
      </w:r>
    </w:p>
    <w:p w14:paraId="560D1DC1" w14:textId="77777777" w:rsidR="00204BCC" w:rsidRPr="003B76AB" w:rsidRDefault="00204BCC" w:rsidP="00204BCC">
      <w:pPr>
        <w:pStyle w:val="BBScheduleHeading1"/>
      </w:pPr>
      <w:r w:rsidRPr="003B76AB">
        <w:lastRenderedPageBreak/>
        <w:t xml:space="preserve">REPORTING REQUIREMENTS </w:t>
      </w:r>
    </w:p>
    <w:p w14:paraId="503B546C" w14:textId="77777777" w:rsidR="00204BCC" w:rsidRPr="003B76AB" w:rsidRDefault="00204BCC" w:rsidP="00204BCC">
      <w:pPr>
        <w:pStyle w:val="BBSchedule2"/>
      </w:pPr>
      <w:r w:rsidRPr="003B76AB">
        <w:t>The Contractor shall prepare and provide to the Employer:</w:t>
      </w:r>
    </w:p>
    <w:p w14:paraId="0F228EE0" w14:textId="77777777" w:rsidR="00204BCC" w:rsidRPr="003B76AB" w:rsidRDefault="00204BCC" w:rsidP="00F2733D">
      <w:pPr>
        <w:pStyle w:val="BBBodyTextIndent2"/>
      </w:pPr>
      <w:r w:rsidRPr="003B76AB">
        <w:t xml:space="preserve">A quarterly report on O&amp;M Services: this report will be delivered three (3) months from the Effective Date and every three (3) months thereafter until the expiry or termination of this Contract.  Each quarterly report will include, in respect of that period: </w:t>
      </w:r>
    </w:p>
    <w:p w14:paraId="3BCFE079" w14:textId="77777777" w:rsidR="00204BCC" w:rsidRPr="003B76AB" w:rsidRDefault="00204BCC" w:rsidP="00F2733D">
      <w:pPr>
        <w:pStyle w:val="BBSchedule3"/>
      </w:pPr>
      <w:r w:rsidRPr="003B76AB">
        <w:t xml:space="preserve">The results of any inspections at the Property; </w:t>
      </w:r>
    </w:p>
    <w:p w14:paraId="30E3452B" w14:textId="77777777" w:rsidR="00204BCC" w:rsidRPr="003B76AB" w:rsidRDefault="00204BCC" w:rsidP="00F2733D">
      <w:pPr>
        <w:pStyle w:val="BBSchedule3"/>
      </w:pPr>
      <w:r w:rsidRPr="003B76AB">
        <w:t>The results of the Performance Calculations; and</w:t>
      </w:r>
    </w:p>
    <w:p w14:paraId="19E159D7" w14:textId="51C0F1FB" w:rsidR="00204BCC" w:rsidRPr="003B76AB" w:rsidRDefault="00204BCC" w:rsidP="00F2733D">
      <w:pPr>
        <w:pStyle w:val="BBSchedule3"/>
      </w:pPr>
      <w:r w:rsidRPr="003B76AB">
        <w:t xml:space="preserve">Where there has been any material interruption to the operation of the </w:t>
      </w:r>
      <w:r w:rsidR="00517C85">
        <w:t>Renewable Energy System</w:t>
      </w:r>
      <w:r w:rsidRPr="003B76AB">
        <w:t>, an analysis of the cause of such interruption; and</w:t>
      </w:r>
    </w:p>
    <w:p w14:paraId="75405110" w14:textId="77777777" w:rsidR="00204BCC" w:rsidRPr="003B76AB" w:rsidRDefault="00204BCC" w:rsidP="00F2733D">
      <w:pPr>
        <w:pStyle w:val="BBSchedule3"/>
      </w:pPr>
      <w:r w:rsidRPr="003B76AB">
        <w:t>The actions, works and maintenance undertaken by the Contractor.</w:t>
      </w:r>
    </w:p>
    <w:p w14:paraId="198825CF" w14:textId="77777777" w:rsidR="00204BCC" w:rsidRPr="003B76AB" w:rsidRDefault="00204BCC" w:rsidP="00F2733D">
      <w:pPr>
        <w:pStyle w:val="BodyText"/>
      </w:pPr>
    </w:p>
    <w:p w14:paraId="236BCE0E" w14:textId="77777777" w:rsidR="00204BCC" w:rsidRPr="003B76AB" w:rsidRDefault="00204BCC" w:rsidP="00F2733D">
      <w:pPr>
        <w:pStyle w:val="BodyText"/>
      </w:pPr>
      <w:r w:rsidRPr="003B76AB">
        <w:br w:type="page"/>
      </w:r>
    </w:p>
    <w:p w14:paraId="3F72C959" w14:textId="55B9EB12" w:rsidR="00204BCC" w:rsidRPr="003B76AB" w:rsidRDefault="00204BCC" w:rsidP="00204BCC">
      <w:pPr>
        <w:pStyle w:val="BBScheduleTitle"/>
      </w:pPr>
      <w:r w:rsidRPr="003B76AB">
        <w:lastRenderedPageBreak/>
        <w:br/>
      </w:r>
      <w:bookmarkStart w:id="115" w:name="_Ref220076036"/>
      <w:bookmarkStart w:id="116" w:name="_Ref220076040"/>
      <w:bookmarkStart w:id="117" w:name="_Ref220076043"/>
      <w:bookmarkStart w:id="118" w:name="_Ref220076060"/>
      <w:bookmarkStart w:id="119" w:name="_Ref220076068"/>
      <w:bookmarkStart w:id="120" w:name="_Ref220076072"/>
      <w:bookmarkStart w:id="121" w:name="_Ref220076077"/>
      <w:bookmarkStart w:id="122" w:name="_Ref220076080"/>
      <w:bookmarkStart w:id="123" w:name="_Ref220076083"/>
      <w:bookmarkStart w:id="124" w:name="_Ref220076087"/>
      <w:bookmarkStart w:id="125" w:name="_Ref220076090"/>
      <w:bookmarkStart w:id="126" w:name="_Ref220076094"/>
      <w:bookmarkStart w:id="127" w:name="_Ref220076097"/>
      <w:bookmarkStart w:id="128" w:name="_Toc225330554"/>
      <w:r w:rsidRPr="003B76AB">
        <w:t>Performance</w:t>
      </w:r>
      <w:bookmarkEnd w:id="115"/>
      <w:bookmarkEnd w:id="116"/>
      <w:bookmarkEnd w:id="117"/>
      <w:bookmarkEnd w:id="118"/>
      <w:bookmarkEnd w:id="119"/>
      <w:bookmarkEnd w:id="120"/>
      <w:bookmarkEnd w:id="121"/>
      <w:bookmarkEnd w:id="122"/>
      <w:bookmarkEnd w:id="123"/>
      <w:bookmarkEnd w:id="124"/>
      <w:bookmarkEnd w:id="125"/>
      <w:bookmarkEnd w:id="126"/>
      <w:bookmarkEnd w:id="127"/>
      <w:r w:rsidRPr="003B76AB">
        <w:t xml:space="preserve"> </w:t>
      </w:r>
      <w:bookmarkEnd w:id="128"/>
    </w:p>
    <w:p w14:paraId="5F4C92DC" w14:textId="77777777" w:rsidR="00204BCC" w:rsidRPr="003B76AB" w:rsidRDefault="00204BCC" w:rsidP="00F2733D">
      <w:pPr>
        <w:pStyle w:val="BBScheduleHeading1"/>
        <w:numPr>
          <w:ilvl w:val="0"/>
          <w:numId w:val="15"/>
        </w:numPr>
      </w:pPr>
      <w:bookmarkStart w:id="129" w:name="_Ref225337045"/>
      <w:r w:rsidRPr="003B76AB">
        <w:t>PERFORMANCE RATIO</w:t>
      </w:r>
      <w:bookmarkEnd w:id="129"/>
      <w:r w:rsidRPr="003B76AB">
        <w:t xml:space="preserve"> </w:t>
      </w:r>
    </w:p>
    <w:p w14:paraId="17AAE44E" w14:textId="49A7F6B5" w:rsidR="00204BCC" w:rsidRPr="003B76AB" w:rsidRDefault="00F2733D" w:rsidP="00204BCC">
      <w:pPr>
        <w:pStyle w:val="BBSchedule2"/>
        <w:rPr>
          <w:b/>
          <w:bCs/>
        </w:rPr>
      </w:pPr>
      <w:r w:rsidRPr="003B76AB">
        <w:rPr>
          <w:b/>
          <w:bCs/>
        </w:rPr>
        <w:t>Starting Conditions</w:t>
      </w:r>
    </w:p>
    <w:p w14:paraId="6655FEE6" w14:textId="587BFF75" w:rsidR="00204BCC" w:rsidRPr="003B76AB" w:rsidRDefault="00EB26C9" w:rsidP="00EB26C9">
      <w:pPr>
        <w:pStyle w:val="BBSchedule3"/>
        <w:numPr>
          <w:ilvl w:val="0"/>
          <w:numId w:val="0"/>
        </w:numPr>
        <w:ind w:left="1440" w:hanging="720"/>
      </w:pPr>
      <w:r w:rsidRPr="003B76AB">
        <w:t>[</w:t>
      </w:r>
      <w:r w:rsidR="00AA1FB8">
        <w:t>INSERT STARTING CONDITIONS</w:t>
      </w:r>
      <w:r w:rsidRPr="003B76AB">
        <w:t>]</w:t>
      </w:r>
    </w:p>
    <w:p w14:paraId="0C20A9D4" w14:textId="76F48C7E" w:rsidR="00204BCC" w:rsidRPr="003B76AB" w:rsidRDefault="00F2733D" w:rsidP="00204BCC">
      <w:pPr>
        <w:pStyle w:val="BBSchedule2"/>
        <w:rPr>
          <w:b/>
          <w:bCs/>
        </w:rPr>
      </w:pPr>
      <w:bookmarkStart w:id="130" w:name="_Ref220076114"/>
      <w:r w:rsidRPr="003B76AB">
        <w:rPr>
          <w:b/>
          <w:bCs/>
        </w:rPr>
        <w:t>Procedure of Calculation for the Performance Ratio</w:t>
      </w:r>
      <w:bookmarkEnd w:id="130"/>
    </w:p>
    <w:p w14:paraId="5D6B2424" w14:textId="28041741" w:rsidR="00EB26C9" w:rsidRPr="003B76AB" w:rsidRDefault="00EB26C9" w:rsidP="00EB26C9">
      <w:pPr>
        <w:pStyle w:val="BBSchedule2"/>
        <w:numPr>
          <w:ilvl w:val="0"/>
          <w:numId w:val="0"/>
        </w:numPr>
        <w:ind w:left="720"/>
      </w:pPr>
      <w:r w:rsidRPr="003B76AB">
        <w:t>[</w:t>
      </w:r>
      <w:r w:rsidR="00AA1FB8">
        <w:t>INSERT PERFORMANCE RATIO CALCULATION</w:t>
      </w:r>
      <w:r w:rsidRPr="003B76AB">
        <w:t>]</w:t>
      </w:r>
    </w:p>
    <w:p w14:paraId="21825FAA" w14:textId="77777777" w:rsidR="00204BCC" w:rsidRPr="003B76AB" w:rsidRDefault="00204BCC" w:rsidP="00152ABC">
      <w:pPr>
        <w:pStyle w:val="BBSchedule1"/>
        <w:rPr>
          <w:b/>
          <w:bCs/>
        </w:rPr>
      </w:pPr>
      <w:bookmarkStart w:id="131" w:name="_Ref220076064"/>
      <w:r w:rsidRPr="003B76AB">
        <w:rPr>
          <w:b/>
          <w:bCs/>
        </w:rPr>
        <w:t>GUARANTEED PERFORMANCE RATIO</w:t>
      </w:r>
      <w:bookmarkEnd w:id="131"/>
      <w:r w:rsidRPr="003B76AB">
        <w:rPr>
          <w:b/>
          <w:bCs/>
        </w:rPr>
        <w:t xml:space="preserve"> </w:t>
      </w:r>
    </w:p>
    <w:p w14:paraId="219CCF08" w14:textId="3FFCD3BB" w:rsidR="00204BCC" w:rsidRPr="003B76AB" w:rsidRDefault="00204BCC" w:rsidP="00204BCC">
      <w:pPr>
        <w:pStyle w:val="BBSchedule2"/>
      </w:pPr>
      <w:bookmarkStart w:id="132" w:name="_Ref225334053"/>
      <w:r w:rsidRPr="003B76AB">
        <w:t xml:space="preserve">Subject to the following paragraphs of this section 2, the guaranteed performance ratio is </w:t>
      </w:r>
      <w:r w:rsidR="00EB26C9" w:rsidRPr="003B76AB">
        <w:t>[</w:t>
      </w:r>
      <w:r w:rsidR="003A5E72">
        <w:t>INSERT</w:t>
      </w:r>
      <w:r w:rsidR="00EB26C9" w:rsidRPr="003B76AB">
        <w:t xml:space="preserve">] </w:t>
      </w:r>
      <w:r w:rsidRPr="003B76AB">
        <w:t>as of the Effective Date subject to any annual degradation as determined by any Performance Calculation (</w:t>
      </w:r>
      <w:r w:rsidR="00152ABC" w:rsidRPr="003B76AB">
        <w:t>"</w:t>
      </w:r>
      <w:r w:rsidRPr="003B76AB">
        <w:rPr>
          <w:b/>
          <w:bCs/>
        </w:rPr>
        <w:t>Guaranteed Performance Ratio</w:t>
      </w:r>
      <w:r w:rsidR="00152ABC" w:rsidRPr="003B76AB">
        <w:t>"</w:t>
      </w:r>
      <w:r w:rsidRPr="003B76AB">
        <w:t>).</w:t>
      </w:r>
      <w:bookmarkEnd w:id="132"/>
      <w:r w:rsidRPr="003B76AB">
        <w:t xml:space="preserve"> </w:t>
      </w:r>
    </w:p>
    <w:p w14:paraId="17BF2A52" w14:textId="015BF707" w:rsidR="00204BCC" w:rsidRPr="003B76AB" w:rsidRDefault="00204BCC" w:rsidP="00204BCC">
      <w:pPr>
        <w:pStyle w:val="BBSchedule2"/>
      </w:pPr>
      <w:r w:rsidRPr="003B76AB">
        <w:t xml:space="preserve">If, following completion of the Final Acceptance Test pursuant to the </w:t>
      </w:r>
      <w:r w:rsidR="00541CD6" w:rsidRPr="003B76AB">
        <w:t>EPC Contract</w:t>
      </w:r>
      <w:r w:rsidRPr="003B76AB">
        <w:t>, the "</w:t>
      </w:r>
      <w:r w:rsidRPr="003B76AB">
        <w:rPr>
          <w:b/>
          <w:bCs/>
        </w:rPr>
        <w:t>Actual Performance Ratio</w:t>
      </w:r>
      <w:r w:rsidRPr="003B76AB">
        <w:t>" is less than the "</w:t>
      </w:r>
      <w:r w:rsidRPr="003B76AB">
        <w:rPr>
          <w:b/>
          <w:bCs/>
        </w:rPr>
        <w:t>Warranted Performance Ratio</w:t>
      </w:r>
      <w:r w:rsidRPr="003B76AB">
        <w:t xml:space="preserve">" (as those terms are defined in that agreement), then subject always to all performance liquidated damages required pursuant to the </w:t>
      </w:r>
      <w:r w:rsidR="00541CD6" w:rsidRPr="003B76AB">
        <w:t>EPC Contract</w:t>
      </w:r>
      <w:r w:rsidRPr="003B76AB">
        <w:t xml:space="preserve"> having been received by the Employer the Guaranteed Performance Ratio shall be equal to that "</w:t>
      </w:r>
      <w:r w:rsidRPr="003B76AB">
        <w:rPr>
          <w:b/>
          <w:bCs/>
        </w:rPr>
        <w:t>Actual Performance Ratio</w:t>
      </w:r>
      <w:r w:rsidRPr="003B76AB">
        <w:t xml:space="preserve">". </w:t>
      </w:r>
    </w:p>
    <w:p w14:paraId="1BC7390C" w14:textId="3E48656B" w:rsidR="00204BCC" w:rsidRPr="003B76AB" w:rsidRDefault="00204BCC" w:rsidP="00152ABC">
      <w:pPr>
        <w:pStyle w:val="BBSchedule1"/>
        <w:rPr>
          <w:b/>
          <w:bCs/>
        </w:rPr>
      </w:pPr>
      <w:bookmarkStart w:id="133" w:name="_Ref220076107"/>
      <w:r w:rsidRPr="003B76AB">
        <w:rPr>
          <w:b/>
          <w:bCs/>
        </w:rPr>
        <w:t>PERFORMANCE CALCULATION</w:t>
      </w:r>
      <w:bookmarkEnd w:id="133"/>
    </w:p>
    <w:p w14:paraId="44E4501C" w14:textId="7D70E5FE" w:rsidR="00204BCC" w:rsidRPr="003B76AB" w:rsidRDefault="00204BCC" w:rsidP="00152ABC">
      <w:pPr>
        <w:pStyle w:val="BBBodyTextIndent1"/>
      </w:pPr>
      <w:r w:rsidRPr="003B76AB">
        <w:t>The Performance Ratio and the Availability Ratio shall be calculated at the end of each 12</w:t>
      </w:r>
      <w:r w:rsidR="00DB5B6F">
        <w:t xml:space="preserve"> month</w:t>
      </w:r>
      <w:r w:rsidRPr="003B76AB">
        <w:t xml:space="preserve"> period following the expiry of the Warranty Period in respect of the preceding 12 months ("</w:t>
      </w:r>
      <w:r w:rsidRPr="003B76AB">
        <w:rPr>
          <w:b/>
          <w:bCs/>
        </w:rPr>
        <w:t>Performance Calculation</w:t>
      </w:r>
      <w:r w:rsidRPr="003B76AB">
        <w:t>").</w:t>
      </w:r>
    </w:p>
    <w:p w14:paraId="05E21858" w14:textId="77777777" w:rsidR="00204BCC" w:rsidRPr="003B76AB" w:rsidRDefault="00204BCC" w:rsidP="00152ABC">
      <w:pPr>
        <w:pStyle w:val="BBSchedule1"/>
        <w:rPr>
          <w:b/>
          <w:bCs/>
        </w:rPr>
      </w:pPr>
      <w:r w:rsidRPr="003B76AB">
        <w:rPr>
          <w:b/>
          <w:bCs/>
        </w:rPr>
        <w:t>AVAILABILITY CALCULATION</w:t>
      </w:r>
    </w:p>
    <w:p w14:paraId="4BAA01D1" w14:textId="77777777" w:rsidR="00204BCC" w:rsidRPr="003B76AB" w:rsidRDefault="00204BCC" w:rsidP="00204BCC">
      <w:pPr>
        <w:pStyle w:val="BBSchedule2"/>
        <w:rPr>
          <w:b/>
          <w:bCs/>
        </w:rPr>
      </w:pPr>
      <w:bookmarkStart w:id="134" w:name="_Ref225334164"/>
      <w:r w:rsidRPr="003B76AB">
        <w:rPr>
          <w:b/>
          <w:bCs/>
        </w:rPr>
        <w:t>Procedure of calculation for the Availability Ratio</w:t>
      </w:r>
      <w:bookmarkEnd w:id="134"/>
    </w:p>
    <w:p w14:paraId="42862AC0" w14:textId="615392D6" w:rsidR="00EB26C9" w:rsidRPr="003B76AB" w:rsidRDefault="00EB26C9" w:rsidP="00EB26C9">
      <w:pPr>
        <w:pStyle w:val="BBSchedule2"/>
        <w:numPr>
          <w:ilvl w:val="0"/>
          <w:numId w:val="0"/>
        </w:numPr>
        <w:ind w:left="720"/>
        <w:rPr>
          <w:b/>
          <w:bCs/>
        </w:rPr>
      </w:pPr>
      <w:r w:rsidRPr="003B76AB">
        <w:t>[</w:t>
      </w:r>
      <w:r w:rsidR="00AA1FB8">
        <w:t>INSERT AVAILABILITY RATIO CALCULATION</w:t>
      </w:r>
      <w:r w:rsidRPr="003B76AB">
        <w:t>]</w:t>
      </w:r>
    </w:p>
    <w:p w14:paraId="0E6E5115" w14:textId="12A124FC" w:rsidR="00204BCC" w:rsidRPr="003B76AB" w:rsidRDefault="00204BCC" w:rsidP="00204BCC">
      <w:pPr>
        <w:pStyle w:val="BBScheduleHeading2"/>
      </w:pPr>
      <w:r w:rsidRPr="003B76AB">
        <w:t>Stopping periods</w:t>
      </w:r>
    </w:p>
    <w:p w14:paraId="20E4A746" w14:textId="6E49FE1C" w:rsidR="00EB26C9" w:rsidRPr="00EB26C9" w:rsidRDefault="00EB26C9" w:rsidP="00EB26C9">
      <w:pPr>
        <w:pStyle w:val="BBBodyTextIndent2"/>
      </w:pPr>
      <w:r w:rsidRPr="003B76AB">
        <w:t>[</w:t>
      </w:r>
      <w:r w:rsidR="00AA1FB8">
        <w:t>INSERT STOPPING PERIODS</w:t>
      </w:r>
      <w:r w:rsidRPr="003B76AB">
        <w:t>]</w:t>
      </w:r>
    </w:p>
    <w:p w14:paraId="11040FD9" w14:textId="77777777" w:rsidR="00204BCC" w:rsidRDefault="00204BCC" w:rsidP="00204BCC">
      <w:pPr>
        <w:pStyle w:val="BodyText"/>
      </w:pPr>
    </w:p>
    <w:sectPr w:rsidR="00204BCC" w:rsidSect="00E862B2">
      <w:footerReference w:type="default" r:id="rId18"/>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A92A9" w14:textId="77777777" w:rsidR="003C5301" w:rsidRDefault="003C5301" w:rsidP="00B01583">
      <w:r>
        <w:separator/>
      </w:r>
    </w:p>
  </w:endnote>
  <w:endnote w:type="continuationSeparator" w:id="0">
    <w:p w14:paraId="3EEA3534" w14:textId="77777777" w:rsidR="003C5301" w:rsidRDefault="003C5301"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71751" w14:textId="77777777" w:rsidR="00470EF7" w:rsidRDefault="00470E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62847" w14:textId="77777777" w:rsidR="00BD5F83" w:rsidRPr="00F80A38" w:rsidRDefault="00BD5F83" w:rsidP="00F80A38">
    <w:pPr>
      <w:pStyle w:val="Foote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E18EE" w14:textId="77777777" w:rsidR="00470EF7" w:rsidRDefault="00470EF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2D2D5" w14:textId="77777777" w:rsidR="00BD5F83" w:rsidRPr="00F80A38" w:rsidRDefault="00BD5F83" w:rsidP="00F80A3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B757E"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8BB97" w14:textId="77777777" w:rsidR="003C5301" w:rsidRDefault="003C5301" w:rsidP="00B01583">
      <w:r>
        <w:separator/>
      </w:r>
    </w:p>
  </w:footnote>
  <w:footnote w:type="continuationSeparator" w:id="0">
    <w:p w14:paraId="7E3DE052" w14:textId="77777777" w:rsidR="003C5301" w:rsidRDefault="003C5301"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E0E48" w14:textId="77777777" w:rsidR="00470EF7" w:rsidRDefault="00470E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767D7" w14:textId="77777777" w:rsidR="00470EF7" w:rsidRDefault="00470E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53670" w14:textId="77777777" w:rsidR="00470EF7" w:rsidRDefault="00470E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760C0F34"/>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24FE6C96"/>
    <w:multiLevelType w:val="multilevel"/>
    <w:tmpl w:val="8996C184"/>
    <w:lvl w:ilvl="0">
      <w:start w:val="1"/>
      <w:numFmt w:val="decimal"/>
      <w:pStyle w:val="APPENDIXBBStyle"/>
      <w:suff w:val="nothing"/>
      <w:lvlText w:val="Appendix %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3" w15:restartNumberingAfterBreak="0">
    <w:nsid w:val="3C2C365B"/>
    <w:multiLevelType w:val="multilevel"/>
    <w:tmpl w:val="65E0DB78"/>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4" w15:restartNumberingAfterBreak="0">
    <w:nsid w:val="3CEB3C79"/>
    <w:multiLevelType w:val="multilevel"/>
    <w:tmpl w:val="534E4626"/>
    <w:lvl w:ilvl="0">
      <w:start w:val="13"/>
      <w:numFmt w:val="decimal"/>
      <w:pStyle w:val="13ALevel1"/>
      <w:lvlText w:val="%1A"/>
      <w:lvlJc w:val="left"/>
      <w:pPr>
        <w:ind w:left="720" w:hanging="720"/>
      </w:pPr>
      <w:rPr>
        <w:rFonts w:hint="default"/>
      </w:rPr>
    </w:lvl>
    <w:lvl w:ilvl="1">
      <w:start w:val="1"/>
      <w:numFmt w:val="decimal"/>
      <w:pStyle w:val="13ALevel2"/>
      <w:lvlText w:val="%1A.%2"/>
      <w:lvlJc w:val="left"/>
      <w:pPr>
        <w:ind w:left="720" w:hanging="720"/>
      </w:pPr>
      <w:rPr>
        <w:rFonts w:hint="default"/>
      </w:rPr>
    </w:lvl>
    <w:lvl w:ilvl="2">
      <w:start w:val="1"/>
      <w:numFmt w:val="decimal"/>
      <w:pStyle w:val="13ALevel3"/>
      <w:lvlText w:val="%1A.%2.%3"/>
      <w:lvlJc w:val="left"/>
      <w:pPr>
        <w:ind w:left="1622" w:hanging="902"/>
      </w:pPr>
      <w:rPr>
        <w:rFonts w:hint="default"/>
      </w:rPr>
    </w:lvl>
    <w:lvl w:ilvl="3">
      <w:start w:val="1"/>
      <w:numFmt w:val="lowerLetter"/>
      <w:pStyle w:val="13ALevel4"/>
      <w:lvlText w:val="(%4)"/>
      <w:lvlJc w:val="left"/>
      <w:pPr>
        <w:ind w:left="2693" w:hanging="107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FA31F3E"/>
    <w:multiLevelType w:val="multilevel"/>
    <w:tmpl w:val="5314BA5A"/>
    <w:lvl w:ilvl="0">
      <w:start w:val="4"/>
      <w:numFmt w:val="decimal"/>
      <w:pStyle w:val="4ALevel1"/>
      <w:lvlText w:val="%1."/>
      <w:lvlJc w:val="left"/>
      <w:pPr>
        <w:ind w:left="720" w:hanging="720"/>
      </w:pPr>
      <w:rPr>
        <w:rFonts w:hint="default"/>
      </w:rPr>
    </w:lvl>
    <w:lvl w:ilvl="1">
      <w:start w:val="2"/>
      <w:numFmt w:val="decimal"/>
      <w:pStyle w:val="4ALevel2"/>
      <w:lvlText w:val="%1.%2A"/>
      <w:lvlJc w:val="left"/>
      <w:pPr>
        <w:ind w:left="720" w:hanging="720"/>
      </w:pPr>
      <w:rPr>
        <w:rFonts w:hint="default"/>
      </w:rPr>
    </w:lvl>
    <w:lvl w:ilvl="2">
      <w:start w:val="1"/>
      <w:numFmt w:val="decimal"/>
      <w:pStyle w:val="4ALevel3"/>
      <w:lvlText w:val="%1.%2A.%3"/>
      <w:lvlJc w:val="left"/>
      <w:pPr>
        <w:ind w:left="1622" w:hanging="902"/>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4D8114EF"/>
    <w:multiLevelType w:val="multilevel"/>
    <w:tmpl w:val="9F9008FE"/>
    <w:lvl w:ilvl="0">
      <w:start w:val="1"/>
      <w:numFmt w:val="decimal"/>
      <w:pStyle w:val="BBAppendixTitle"/>
      <w:suff w:val="nothing"/>
      <w:lvlText w:val="Appendix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4E18471A"/>
    <w:multiLevelType w:val="multilevel"/>
    <w:tmpl w:val="9DB83A6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upperLetter"/>
      <w:pStyle w:val="BBDefinitionLevel3"/>
      <w:lvlText w:val="(%4)"/>
      <w:lvlJc w:val="left"/>
      <w:pPr>
        <w:ind w:left="3119"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EA54CBA"/>
    <w:multiLevelType w:val="multilevel"/>
    <w:tmpl w:val="ACA26A82"/>
    <w:lvl w:ilvl="0">
      <w:start w:val="1"/>
      <w:numFmt w:val="upperLetter"/>
      <w:pStyle w:val="RecitalsNumbering"/>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99E57EB"/>
    <w:multiLevelType w:val="multilevel"/>
    <w:tmpl w:val="933002F4"/>
    <w:numStyleLink w:val="Parties"/>
  </w:abstractNum>
  <w:abstractNum w:abstractNumId="13" w15:restartNumberingAfterBreak="0">
    <w:nsid w:val="5F8A7769"/>
    <w:multiLevelType w:val="hybridMultilevel"/>
    <w:tmpl w:val="83A282E2"/>
    <w:lvl w:ilvl="0" w:tplc="6B5E8D84">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2D17EB"/>
    <w:multiLevelType w:val="multilevel"/>
    <w:tmpl w:val="2E061F1E"/>
    <w:lvl w:ilvl="0">
      <w:start w:val="1"/>
      <w:numFmt w:val="decimal"/>
      <w:pStyle w:val="BBScheduleTitle"/>
      <w:suff w:val="nothing"/>
      <w:lvlText w:val="Schedule %1"/>
      <w:lvlJc w:val="left"/>
      <w:pPr>
        <w:ind w:left="0" w:firstLine="0"/>
      </w:pPr>
      <w:rPr>
        <w:rFonts w:hint="default"/>
      </w:rPr>
    </w:lvl>
    <w:lvl w:ilvl="1">
      <w:start w:val="1"/>
      <w:numFmt w:val="decimal"/>
      <w:pStyle w:val="BBSchedulePartTitle"/>
      <w:suff w:val="nothing"/>
      <w:lvlText w:val="Part %2"/>
      <w:lvlJc w:val="left"/>
      <w:pPr>
        <w:ind w:left="0" w:firstLine="0"/>
      </w:pPr>
      <w:rPr>
        <w:rFonts w:hint="default"/>
        <w:caps/>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7A752000"/>
    <w:multiLevelType w:val="multilevel"/>
    <w:tmpl w:val="D13ED8B0"/>
    <w:lvl w:ilvl="0">
      <w:start w:val="1"/>
      <w:numFmt w:val="none"/>
      <w:pStyle w:val="DefinitionL1"/>
      <w:suff w:val="nothing"/>
      <w:lvlText w:val="%1"/>
      <w:lvlJc w:val="left"/>
      <w:pPr>
        <w:ind w:left="720" w:firstLine="0"/>
      </w:pPr>
      <w:rPr>
        <w:rFonts w:hint="default"/>
      </w:rPr>
    </w:lvl>
    <w:lvl w:ilvl="1">
      <w:start w:val="1"/>
      <w:numFmt w:val="lowerLetter"/>
      <w:pStyle w:val="DefinitionL2"/>
      <w:lvlText w:val="(%2)"/>
      <w:lvlJc w:val="left"/>
      <w:pPr>
        <w:tabs>
          <w:tab w:val="num" w:pos="720"/>
        </w:tabs>
        <w:ind w:left="1440" w:hanging="720"/>
      </w:pPr>
      <w:rPr>
        <w:rFonts w:hint="default"/>
      </w:rPr>
    </w:lvl>
    <w:lvl w:ilvl="2">
      <w:start w:val="1"/>
      <w:numFmt w:val="lowerRoman"/>
      <w:pStyle w:val="DefinitionsL3"/>
      <w:lvlText w:val="(%3)"/>
      <w:lvlJc w:val="left"/>
      <w:pPr>
        <w:tabs>
          <w:tab w:val="num" w:pos="1440"/>
        </w:tabs>
        <w:ind w:left="216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510411617">
    <w:abstractNumId w:val="0"/>
  </w:num>
  <w:num w:numId="2" w16cid:durableId="1909148678">
    <w:abstractNumId w:val="2"/>
  </w:num>
  <w:num w:numId="3" w16cid:durableId="1304459208">
    <w:abstractNumId w:val="10"/>
  </w:num>
  <w:num w:numId="4" w16cid:durableId="1704552455">
    <w:abstractNumId w:val="12"/>
  </w:num>
  <w:num w:numId="5" w16cid:durableId="1499810526">
    <w:abstractNumId w:val="11"/>
  </w:num>
  <w:num w:numId="6" w16cid:durableId="321853046">
    <w:abstractNumId w:val="3"/>
  </w:num>
  <w:num w:numId="7" w16cid:durableId="19743967">
    <w:abstractNumId w:val="2"/>
  </w:num>
  <w:num w:numId="8" w16cid:durableId="1591036252">
    <w:abstractNumId w:val="3"/>
    <w:lvlOverride w:ilvl="1">
      <w:lvl w:ilvl="1">
        <w:start w:val="1"/>
        <w:numFmt w:val="decimal"/>
        <w:pStyle w:val="BBClause2"/>
        <w:lvlText w:val="%1.%2"/>
        <w:lvlJc w:val="left"/>
        <w:pPr>
          <w:ind w:left="720" w:hanging="720"/>
        </w:pPr>
        <w:rPr>
          <w:rFonts w:hint="default"/>
          <w:b w:val="0"/>
          <w:bCs/>
        </w:rPr>
      </w:lvl>
    </w:lvlOverride>
  </w:num>
  <w:num w:numId="9" w16cid:durableId="491944258">
    <w:abstractNumId w:val="0"/>
  </w:num>
  <w:num w:numId="10" w16cid:durableId="799298954">
    <w:abstractNumId w:val="8"/>
  </w:num>
  <w:num w:numId="11" w16cid:durableId="86848310">
    <w:abstractNumId w:val="14"/>
  </w:num>
  <w:num w:numId="12" w16cid:durableId="1558512995">
    <w:abstractNumId w:val="9"/>
  </w:num>
  <w:num w:numId="13" w16cid:durableId="362629807">
    <w:abstractNumId w:val="7"/>
  </w:num>
  <w:num w:numId="14" w16cid:durableId="2068071265">
    <w:abstractNumId w:val="13"/>
  </w:num>
  <w:num w:numId="15" w16cid:durableId="6489424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30856028">
    <w:abstractNumId w:val="5"/>
  </w:num>
  <w:num w:numId="17" w16cid:durableId="887954621">
    <w:abstractNumId w:val="4"/>
  </w:num>
  <w:num w:numId="18" w16cid:durableId="4234978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154474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64721727">
    <w:abstractNumId w:val="3"/>
  </w:num>
  <w:num w:numId="21" w16cid:durableId="882519831">
    <w:abstractNumId w:val="3"/>
  </w:num>
  <w:num w:numId="22" w16cid:durableId="1885289835">
    <w:abstractNumId w:val="15"/>
  </w:num>
  <w:num w:numId="23" w16cid:durableId="861286063">
    <w:abstractNumId w:val="3"/>
  </w:num>
  <w:num w:numId="24" w16cid:durableId="1639727664">
    <w:abstractNumId w:val="3"/>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rPr>
      </w:lvl>
    </w:lvlOverride>
  </w:num>
  <w:num w:numId="25" w16cid:durableId="1848446293">
    <w:abstractNumId w:val="1"/>
  </w:num>
  <w:num w:numId="26" w16cid:durableId="213854279">
    <w:abstractNumId w:val="3"/>
  </w:num>
  <w:num w:numId="27" w16cid:durableId="27530362">
    <w:abstractNumId w:val="3"/>
    <w:lvlOverride w:ilvl="1">
      <w:lvl w:ilvl="1">
        <w:start w:val="1"/>
        <w:numFmt w:val="decimal"/>
        <w:pStyle w:val="BBClause2"/>
        <w:lvlText w:val="%1.%2"/>
        <w:lvlJc w:val="left"/>
        <w:pPr>
          <w:ind w:left="720" w:hanging="720"/>
        </w:pPr>
        <w:rPr>
          <w:rFonts w:hint="default"/>
          <w:b w:val="0"/>
          <w:bCs/>
        </w:rPr>
      </w:lvl>
    </w:lvlOverride>
  </w:num>
  <w:num w:numId="28" w16cid:durableId="1490290973">
    <w:abstractNumId w:val="3"/>
    <w:lvlOverride w:ilvl="1">
      <w:lvl w:ilvl="1">
        <w:start w:val="1"/>
        <w:numFmt w:val="decimal"/>
        <w:pStyle w:val="BBClause2"/>
        <w:lvlText w:val="%1.%2"/>
        <w:lvlJc w:val="left"/>
        <w:pPr>
          <w:ind w:left="720" w:hanging="720"/>
        </w:pPr>
        <w:rPr>
          <w:rFonts w:hint="default"/>
          <w:b w:val="0"/>
          <w:bCs/>
        </w:rPr>
      </w:lvl>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 w:name="TMS_TEMPLATE_ID" w:val="AGREEMENT"/>
  </w:docVars>
  <w:rsids>
    <w:rsidRoot w:val="00745E2A"/>
    <w:rsid w:val="000175A1"/>
    <w:rsid w:val="000179D9"/>
    <w:rsid w:val="000237F4"/>
    <w:rsid w:val="00023CDD"/>
    <w:rsid w:val="00025735"/>
    <w:rsid w:val="0003081E"/>
    <w:rsid w:val="000326D3"/>
    <w:rsid w:val="000376B6"/>
    <w:rsid w:val="0004239F"/>
    <w:rsid w:val="00042C4E"/>
    <w:rsid w:val="00043871"/>
    <w:rsid w:val="000558A0"/>
    <w:rsid w:val="00063248"/>
    <w:rsid w:val="00063C4A"/>
    <w:rsid w:val="000650EA"/>
    <w:rsid w:val="00071F4C"/>
    <w:rsid w:val="0007551D"/>
    <w:rsid w:val="0007585C"/>
    <w:rsid w:val="00084C40"/>
    <w:rsid w:val="0009154C"/>
    <w:rsid w:val="0009275F"/>
    <w:rsid w:val="000A03BB"/>
    <w:rsid w:val="000A2541"/>
    <w:rsid w:val="000A36C8"/>
    <w:rsid w:val="000B0AF1"/>
    <w:rsid w:val="000C02BF"/>
    <w:rsid w:val="000C3DFA"/>
    <w:rsid w:val="000D4DA6"/>
    <w:rsid w:val="000D6502"/>
    <w:rsid w:val="000E07FA"/>
    <w:rsid w:val="000F266F"/>
    <w:rsid w:val="00100417"/>
    <w:rsid w:val="00102E89"/>
    <w:rsid w:val="001107BA"/>
    <w:rsid w:val="00137ABE"/>
    <w:rsid w:val="0014266F"/>
    <w:rsid w:val="00145FA3"/>
    <w:rsid w:val="00146110"/>
    <w:rsid w:val="00152A99"/>
    <w:rsid w:val="00152ABC"/>
    <w:rsid w:val="00152D20"/>
    <w:rsid w:val="0016372F"/>
    <w:rsid w:val="001712BD"/>
    <w:rsid w:val="00181E9C"/>
    <w:rsid w:val="001978FA"/>
    <w:rsid w:val="001B1947"/>
    <w:rsid w:val="001B4311"/>
    <w:rsid w:val="001D101D"/>
    <w:rsid w:val="001D1EA7"/>
    <w:rsid w:val="001E10FA"/>
    <w:rsid w:val="001E293F"/>
    <w:rsid w:val="001E5735"/>
    <w:rsid w:val="001E71EE"/>
    <w:rsid w:val="001F173B"/>
    <w:rsid w:val="0020171E"/>
    <w:rsid w:val="00203B5C"/>
    <w:rsid w:val="00203D8B"/>
    <w:rsid w:val="00204BCC"/>
    <w:rsid w:val="00205150"/>
    <w:rsid w:val="002064B6"/>
    <w:rsid w:val="00210CF4"/>
    <w:rsid w:val="00212CF2"/>
    <w:rsid w:val="002142D7"/>
    <w:rsid w:val="002153F1"/>
    <w:rsid w:val="002208A5"/>
    <w:rsid w:val="0023469C"/>
    <w:rsid w:val="0023626A"/>
    <w:rsid w:val="00241A69"/>
    <w:rsid w:val="002521F3"/>
    <w:rsid w:val="00255D0F"/>
    <w:rsid w:val="00265A53"/>
    <w:rsid w:val="00267C7D"/>
    <w:rsid w:val="00273BA1"/>
    <w:rsid w:val="00290866"/>
    <w:rsid w:val="00291D59"/>
    <w:rsid w:val="00294A2A"/>
    <w:rsid w:val="00295A39"/>
    <w:rsid w:val="002A1C44"/>
    <w:rsid w:val="002A2AE0"/>
    <w:rsid w:val="002A5913"/>
    <w:rsid w:val="002A5B8C"/>
    <w:rsid w:val="002B6511"/>
    <w:rsid w:val="002C5367"/>
    <w:rsid w:val="002C76F7"/>
    <w:rsid w:val="002D16C9"/>
    <w:rsid w:val="002D7075"/>
    <w:rsid w:val="002D75A4"/>
    <w:rsid w:val="002F38FE"/>
    <w:rsid w:val="00301DDE"/>
    <w:rsid w:val="00310C12"/>
    <w:rsid w:val="00315594"/>
    <w:rsid w:val="0032498A"/>
    <w:rsid w:val="00331923"/>
    <w:rsid w:val="00334E05"/>
    <w:rsid w:val="003548DD"/>
    <w:rsid w:val="00354FD0"/>
    <w:rsid w:val="00356D2A"/>
    <w:rsid w:val="00365374"/>
    <w:rsid w:val="00366FD3"/>
    <w:rsid w:val="003818B4"/>
    <w:rsid w:val="00385FA6"/>
    <w:rsid w:val="003875E7"/>
    <w:rsid w:val="00395416"/>
    <w:rsid w:val="003A11BC"/>
    <w:rsid w:val="003A3064"/>
    <w:rsid w:val="003A51AD"/>
    <w:rsid w:val="003A5E72"/>
    <w:rsid w:val="003B76AB"/>
    <w:rsid w:val="003C5301"/>
    <w:rsid w:val="003D6DF6"/>
    <w:rsid w:val="003E3758"/>
    <w:rsid w:val="003F3057"/>
    <w:rsid w:val="003F6DAB"/>
    <w:rsid w:val="00405FB9"/>
    <w:rsid w:val="00406362"/>
    <w:rsid w:val="00411DD5"/>
    <w:rsid w:val="004201D6"/>
    <w:rsid w:val="00426B86"/>
    <w:rsid w:val="00433269"/>
    <w:rsid w:val="004450D3"/>
    <w:rsid w:val="004502C8"/>
    <w:rsid w:val="0046050A"/>
    <w:rsid w:val="004607C3"/>
    <w:rsid w:val="00462C67"/>
    <w:rsid w:val="00470EF7"/>
    <w:rsid w:val="004916DD"/>
    <w:rsid w:val="00494F48"/>
    <w:rsid w:val="004A1F0A"/>
    <w:rsid w:val="004A6379"/>
    <w:rsid w:val="004B005D"/>
    <w:rsid w:val="004C3D52"/>
    <w:rsid w:val="004C56D7"/>
    <w:rsid w:val="004D3D21"/>
    <w:rsid w:val="004E330C"/>
    <w:rsid w:val="004E5EAE"/>
    <w:rsid w:val="004E6134"/>
    <w:rsid w:val="004F00F9"/>
    <w:rsid w:val="004F38CB"/>
    <w:rsid w:val="004F4637"/>
    <w:rsid w:val="004F479D"/>
    <w:rsid w:val="004F4E28"/>
    <w:rsid w:val="0050335F"/>
    <w:rsid w:val="005034E9"/>
    <w:rsid w:val="00505634"/>
    <w:rsid w:val="00517C85"/>
    <w:rsid w:val="00520A34"/>
    <w:rsid w:val="005218D0"/>
    <w:rsid w:val="00530164"/>
    <w:rsid w:val="00534C01"/>
    <w:rsid w:val="0053780F"/>
    <w:rsid w:val="00541CD6"/>
    <w:rsid w:val="00546C0C"/>
    <w:rsid w:val="00546F9D"/>
    <w:rsid w:val="00550980"/>
    <w:rsid w:val="00553186"/>
    <w:rsid w:val="00561389"/>
    <w:rsid w:val="00562FD3"/>
    <w:rsid w:val="0057237B"/>
    <w:rsid w:val="0057500F"/>
    <w:rsid w:val="005A64AB"/>
    <w:rsid w:val="005A6A83"/>
    <w:rsid w:val="005A7772"/>
    <w:rsid w:val="005B6AB5"/>
    <w:rsid w:val="005C17DE"/>
    <w:rsid w:val="005C2D7E"/>
    <w:rsid w:val="005C49D8"/>
    <w:rsid w:val="005D28D0"/>
    <w:rsid w:val="005D57F9"/>
    <w:rsid w:val="005D66CF"/>
    <w:rsid w:val="005F62CF"/>
    <w:rsid w:val="00600EAF"/>
    <w:rsid w:val="00604555"/>
    <w:rsid w:val="00606572"/>
    <w:rsid w:val="00630558"/>
    <w:rsid w:val="0064323D"/>
    <w:rsid w:val="006432E1"/>
    <w:rsid w:val="00643B5F"/>
    <w:rsid w:val="006572CF"/>
    <w:rsid w:val="006572E3"/>
    <w:rsid w:val="0066701F"/>
    <w:rsid w:val="006814AC"/>
    <w:rsid w:val="00681A14"/>
    <w:rsid w:val="00693789"/>
    <w:rsid w:val="00697BF3"/>
    <w:rsid w:val="006A1A3C"/>
    <w:rsid w:val="006A6193"/>
    <w:rsid w:val="006D4D57"/>
    <w:rsid w:val="006E041A"/>
    <w:rsid w:val="006E6169"/>
    <w:rsid w:val="006F4A44"/>
    <w:rsid w:val="006F5943"/>
    <w:rsid w:val="006F7052"/>
    <w:rsid w:val="00701FC5"/>
    <w:rsid w:val="0072341B"/>
    <w:rsid w:val="00726A1B"/>
    <w:rsid w:val="007309B4"/>
    <w:rsid w:val="00740F96"/>
    <w:rsid w:val="00741C77"/>
    <w:rsid w:val="00745E2A"/>
    <w:rsid w:val="007512E2"/>
    <w:rsid w:val="00754675"/>
    <w:rsid w:val="00761E93"/>
    <w:rsid w:val="00763A27"/>
    <w:rsid w:val="007667A0"/>
    <w:rsid w:val="00771058"/>
    <w:rsid w:val="007737BB"/>
    <w:rsid w:val="00776F12"/>
    <w:rsid w:val="00780F64"/>
    <w:rsid w:val="00785C7C"/>
    <w:rsid w:val="007947A8"/>
    <w:rsid w:val="00796FC3"/>
    <w:rsid w:val="00797D14"/>
    <w:rsid w:val="007A024C"/>
    <w:rsid w:val="007A27BA"/>
    <w:rsid w:val="007A4A6B"/>
    <w:rsid w:val="007B67E1"/>
    <w:rsid w:val="007B7049"/>
    <w:rsid w:val="007C24DC"/>
    <w:rsid w:val="007D35A1"/>
    <w:rsid w:val="007D6CA6"/>
    <w:rsid w:val="007E6815"/>
    <w:rsid w:val="007F2744"/>
    <w:rsid w:val="00802760"/>
    <w:rsid w:val="0081096B"/>
    <w:rsid w:val="008149D0"/>
    <w:rsid w:val="00816003"/>
    <w:rsid w:val="00831E71"/>
    <w:rsid w:val="00835CD1"/>
    <w:rsid w:val="00837CC6"/>
    <w:rsid w:val="008416D7"/>
    <w:rsid w:val="00846FF8"/>
    <w:rsid w:val="008551C8"/>
    <w:rsid w:val="008638B5"/>
    <w:rsid w:val="008747FE"/>
    <w:rsid w:val="00877478"/>
    <w:rsid w:val="00877FC0"/>
    <w:rsid w:val="008801A6"/>
    <w:rsid w:val="008855F9"/>
    <w:rsid w:val="00892B97"/>
    <w:rsid w:val="008949C7"/>
    <w:rsid w:val="008A2E86"/>
    <w:rsid w:val="008A4D32"/>
    <w:rsid w:val="008A7CBA"/>
    <w:rsid w:val="008B030C"/>
    <w:rsid w:val="008B6A31"/>
    <w:rsid w:val="008C0341"/>
    <w:rsid w:val="008C034D"/>
    <w:rsid w:val="008C0FE0"/>
    <w:rsid w:val="008C624C"/>
    <w:rsid w:val="008D41D3"/>
    <w:rsid w:val="008D67DC"/>
    <w:rsid w:val="008F1701"/>
    <w:rsid w:val="008F2C96"/>
    <w:rsid w:val="00903647"/>
    <w:rsid w:val="00905DE7"/>
    <w:rsid w:val="009076F1"/>
    <w:rsid w:val="00915819"/>
    <w:rsid w:val="0092582E"/>
    <w:rsid w:val="00931B73"/>
    <w:rsid w:val="00932BA7"/>
    <w:rsid w:val="00937859"/>
    <w:rsid w:val="00942508"/>
    <w:rsid w:val="00955F18"/>
    <w:rsid w:val="009626FD"/>
    <w:rsid w:val="0096481E"/>
    <w:rsid w:val="00964913"/>
    <w:rsid w:val="00972976"/>
    <w:rsid w:val="0097311C"/>
    <w:rsid w:val="0098037E"/>
    <w:rsid w:val="00981DFC"/>
    <w:rsid w:val="00984F6F"/>
    <w:rsid w:val="00986AEA"/>
    <w:rsid w:val="00991368"/>
    <w:rsid w:val="00993D79"/>
    <w:rsid w:val="00995644"/>
    <w:rsid w:val="009A306A"/>
    <w:rsid w:val="009B1B55"/>
    <w:rsid w:val="009C10BF"/>
    <w:rsid w:val="009C186C"/>
    <w:rsid w:val="009C1EE7"/>
    <w:rsid w:val="009C6FF4"/>
    <w:rsid w:val="009D0268"/>
    <w:rsid w:val="009E0C15"/>
    <w:rsid w:val="009E30F0"/>
    <w:rsid w:val="009E79C8"/>
    <w:rsid w:val="009F4B60"/>
    <w:rsid w:val="009F620B"/>
    <w:rsid w:val="00A03A9B"/>
    <w:rsid w:val="00A306EA"/>
    <w:rsid w:val="00A31DBD"/>
    <w:rsid w:val="00A37887"/>
    <w:rsid w:val="00A42A2C"/>
    <w:rsid w:val="00A50DEC"/>
    <w:rsid w:val="00A51F5E"/>
    <w:rsid w:val="00A63133"/>
    <w:rsid w:val="00A646A7"/>
    <w:rsid w:val="00A65D11"/>
    <w:rsid w:val="00A820ED"/>
    <w:rsid w:val="00A949A5"/>
    <w:rsid w:val="00AA1FB8"/>
    <w:rsid w:val="00AC03DD"/>
    <w:rsid w:val="00AC26EC"/>
    <w:rsid w:val="00AC5C69"/>
    <w:rsid w:val="00AD1002"/>
    <w:rsid w:val="00AD1D21"/>
    <w:rsid w:val="00AE4BA5"/>
    <w:rsid w:val="00AF7F68"/>
    <w:rsid w:val="00B01583"/>
    <w:rsid w:val="00B06556"/>
    <w:rsid w:val="00B117D3"/>
    <w:rsid w:val="00B1351D"/>
    <w:rsid w:val="00B13556"/>
    <w:rsid w:val="00B21EBD"/>
    <w:rsid w:val="00B30711"/>
    <w:rsid w:val="00B40A3C"/>
    <w:rsid w:val="00B62D0E"/>
    <w:rsid w:val="00B7168E"/>
    <w:rsid w:val="00B71937"/>
    <w:rsid w:val="00B72D6B"/>
    <w:rsid w:val="00B76EA5"/>
    <w:rsid w:val="00B808B1"/>
    <w:rsid w:val="00B8090B"/>
    <w:rsid w:val="00B90217"/>
    <w:rsid w:val="00B9046A"/>
    <w:rsid w:val="00B90E96"/>
    <w:rsid w:val="00B91EE7"/>
    <w:rsid w:val="00B925A2"/>
    <w:rsid w:val="00BA46EE"/>
    <w:rsid w:val="00BB0FEA"/>
    <w:rsid w:val="00BB1579"/>
    <w:rsid w:val="00BB5B6D"/>
    <w:rsid w:val="00BB7563"/>
    <w:rsid w:val="00BC21EF"/>
    <w:rsid w:val="00BC3670"/>
    <w:rsid w:val="00BC3BA5"/>
    <w:rsid w:val="00BD4B6F"/>
    <w:rsid w:val="00BD5F83"/>
    <w:rsid w:val="00BE3780"/>
    <w:rsid w:val="00BE6B25"/>
    <w:rsid w:val="00BF02AB"/>
    <w:rsid w:val="00BF0AFA"/>
    <w:rsid w:val="00BF783A"/>
    <w:rsid w:val="00C00E3C"/>
    <w:rsid w:val="00C07128"/>
    <w:rsid w:val="00C07E17"/>
    <w:rsid w:val="00C12D63"/>
    <w:rsid w:val="00C2025F"/>
    <w:rsid w:val="00C341FA"/>
    <w:rsid w:val="00C41428"/>
    <w:rsid w:val="00C4254A"/>
    <w:rsid w:val="00C44FEA"/>
    <w:rsid w:val="00C4707C"/>
    <w:rsid w:val="00C472CA"/>
    <w:rsid w:val="00C61691"/>
    <w:rsid w:val="00C63604"/>
    <w:rsid w:val="00C7559D"/>
    <w:rsid w:val="00C759E2"/>
    <w:rsid w:val="00C81320"/>
    <w:rsid w:val="00C90712"/>
    <w:rsid w:val="00C91959"/>
    <w:rsid w:val="00C97C55"/>
    <w:rsid w:val="00CA18DD"/>
    <w:rsid w:val="00CA2DF3"/>
    <w:rsid w:val="00CB7735"/>
    <w:rsid w:val="00CC6E55"/>
    <w:rsid w:val="00CD2282"/>
    <w:rsid w:val="00CD68BF"/>
    <w:rsid w:val="00CE3BBC"/>
    <w:rsid w:val="00CE664F"/>
    <w:rsid w:val="00CF0997"/>
    <w:rsid w:val="00D018A2"/>
    <w:rsid w:val="00D133A6"/>
    <w:rsid w:val="00D139FD"/>
    <w:rsid w:val="00D14AF4"/>
    <w:rsid w:val="00D15015"/>
    <w:rsid w:val="00D16AE8"/>
    <w:rsid w:val="00D17633"/>
    <w:rsid w:val="00D2530A"/>
    <w:rsid w:val="00D263E7"/>
    <w:rsid w:val="00D3323B"/>
    <w:rsid w:val="00D35E4A"/>
    <w:rsid w:val="00D36283"/>
    <w:rsid w:val="00D53F50"/>
    <w:rsid w:val="00D628FE"/>
    <w:rsid w:val="00D64826"/>
    <w:rsid w:val="00D6482A"/>
    <w:rsid w:val="00D73315"/>
    <w:rsid w:val="00D81869"/>
    <w:rsid w:val="00D8484B"/>
    <w:rsid w:val="00D857F0"/>
    <w:rsid w:val="00D92F15"/>
    <w:rsid w:val="00D9663C"/>
    <w:rsid w:val="00DA5E0E"/>
    <w:rsid w:val="00DA7186"/>
    <w:rsid w:val="00DB5B6F"/>
    <w:rsid w:val="00DB5DBF"/>
    <w:rsid w:val="00DC0916"/>
    <w:rsid w:val="00DD071F"/>
    <w:rsid w:val="00DD6A0B"/>
    <w:rsid w:val="00DE40CF"/>
    <w:rsid w:val="00DF0358"/>
    <w:rsid w:val="00DF31EA"/>
    <w:rsid w:val="00E007D0"/>
    <w:rsid w:val="00E03200"/>
    <w:rsid w:val="00E06DB1"/>
    <w:rsid w:val="00E15F6B"/>
    <w:rsid w:val="00E322F5"/>
    <w:rsid w:val="00E35950"/>
    <w:rsid w:val="00E430B8"/>
    <w:rsid w:val="00E55A60"/>
    <w:rsid w:val="00E56CE6"/>
    <w:rsid w:val="00E721E1"/>
    <w:rsid w:val="00E738CF"/>
    <w:rsid w:val="00E800CC"/>
    <w:rsid w:val="00E862B2"/>
    <w:rsid w:val="00E925EF"/>
    <w:rsid w:val="00EA0010"/>
    <w:rsid w:val="00EB18DB"/>
    <w:rsid w:val="00EB26C9"/>
    <w:rsid w:val="00EB4D89"/>
    <w:rsid w:val="00EC05EA"/>
    <w:rsid w:val="00EC1CB7"/>
    <w:rsid w:val="00EC6545"/>
    <w:rsid w:val="00EC7768"/>
    <w:rsid w:val="00ED0B59"/>
    <w:rsid w:val="00ED1A32"/>
    <w:rsid w:val="00ED3C6F"/>
    <w:rsid w:val="00EE133C"/>
    <w:rsid w:val="00EE4055"/>
    <w:rsid w:val="00EE4853"/>
    <w:rsid w:val="00EF0C7D"/>
    <w:rsid w:val="00EF2FA1"/>
    <w:rsid w:val="00F028F9"/>
    <w:rsid w:val="00F05390"/>
    <w:rsid w:val="00F25216"/>
    <w:rsid w:val="00F2733D"/>
    <w:rsid w:val="00F273A7"/>
    <w:rsid w:val="00F32594"/>
    <w:rsid w:val="00F51ECC"/>
    <w:rsid w:val="00F807FB"/>
    <w:rsid w:val="00F80A38"/>
    <w:rsid w:val="00F97644"/>
    <w:rsid w:val="00F97B41"/>
    <w:rsid w:val="00FA24FC"/>
    <w:rsid w:val="00FA7031"/>
    <w:rsid w:val="00FA7531"/>
    <w:rsid w:val="00FB35E0"/>
    <w:rsid w:val="00FC24AD"/>
    <w:rsid w:val="00FC5475"/>
    <w:rsid w:val="00FD3C31"/>
    <w:rsid w:val="00FD6DA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B14E5B"/>
  <w14:defaultImageDpi w14:val="32767"/>
  <w15:docId w15:val="{DBBAF741-4DB4-49F4-89B0-0DD5ADA91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qFormat/>
    <w:rsid w:val="004C56D7"/>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semiHidden/>
    <w:qFormat/>
    <w:rsid w:val="006D4D5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9"/>
    <w:semiHidden/>
    <w:unhideWhenUsed/>
    <w:qFormat/>
    <w:rsid w:val="006D4D5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semiHidden/>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semiHidden/>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tabs>
        <w:tab w:val="clear" w:pos="3238"/>
      </w:tabs>
      <w:ind w:left="2736" w:hanging="936"/>
    </w:pPr>
  </w:style>
  <w:style w:type="paragraph" w:customStyle="1" w:styleId="BBClause7">
    <w:name w:val="B&amp;B Clause 7"/>
    <w:basedOn w:val="BodyText"/>
    <w:uiPriority w:val="29"/>
    <w:rsid w:val="00BF0AFA"/>
    <w:pPr>
      <w:numPr>
        <w:ilvl w:val="6"/>
        <w:numId w:val="8"/>
      </w:numPr>
      <w:tabs>
        <w:tab w:val="clear" w:pos="3912"/>
      </w:tabs>
      <w:ind w:left="3240" w:hanging="1080"/>
    </w:pPr>
  </w:style>
  <w:style w:type="paragraph" w:customStyle="1" w:styleId="BBClause8">
    <w:name w:val="B&amp;B Clause 8"/>
    <w:basedOn w:val="BodyText"/>
    <w:uiPriority w:val="29"/>
    <w:rsid w:val="00BF0AFA"/>
    <w:pPr>
      <w:numPr>
        <w:ilvl w:val="7"/>
        <w:numId w:val="8"/>
      </w:numPr>
      <w:tabs>
        <w:tab w:val="clear" w:pos="4587"/>
      </w:tabs>
      <w:ind w:left="3744" w:hanging="1224"/>
    </w:pPr>
  </w:style>
  <w:style w:type="paragraph" w:customStyle="1" w:styleId="BBClause9">
    <w:name w:val="B&amp;B Clause 9"/>
    <w:basedOn w:val="BodyText"/>
    <w:uiPriority w:val="29"/>
    <w:rsid w:val="00BF0AFA"/>
    <w:pPr>
      <w:numPr>
        <w:ilvl w:val="8"/>
        <w:numId w:val="8"/>
      </w:numPr>
      <w:tabs>
        <w:tab w:val="clear" w:pos="5262"/>
      </w:tabs>
      <w:ind w:left="4320" w:hanging="1440"/>
    </w:pPr>
  </w:style>
  <w:style w:type="paragraph" w:customStyle="1" w:styleId="BBScheduleHeading1">
    <w:name w:val="B&amp;B Schedule Heading 1"/>
    <w:basedOn w:val="BodyText"/>
    <w:next w:val="BBBodyTextIndent1"/>
    <w:uiPriority w:val="49"/>
    <w:qFormat/>
    <w:rsid w:val="00BF0AFA"/>
    <w:pPr>
      <w:keepNext/>
      <w:numPr>
        <w:numId w:val="9"/>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8C624C"/>
    <w:pPr>
      <w:keepNext/>
      <w:pageBreakBefore/>
      <w:numPr>
        <w:numId w:val="11"/>
      </w:numPr>
      <w:jc w:val="center"/>
      <w:outlineLvl w:val="0"/>
    </w:pPr>
    <w:rPr>
      <w:b/>
      <w:caps/>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96481E"/>
    <w:pPr>
      <w:keepNext w:val="0"/>
      <w:outlineLvl w:val="9"/>
    </w:pPr>
    <w:rPr>
      <w:b w:val="0"/>
    </w:rPr>
  </w:style>
  <w:style w:type="paragraph" w:customStyle="1" w:styleId="BBSchedule2">
    <w:name w:val="B&amp;B Schedule 2"/>
    <w:basedOn w:val="BodyText"/>
    <w:uiPriority w:val="59"/>
    <w:rsid w:val="00BF0AFA"/>
    <w:pPr>
      <w:numPr>
        <w:ilvl w:val="1"/>
        <w:numId w:val="9"/>
      </w:numPr>
    </w:pPr>
  </w:style>
  <w:style w:type="paragraph" w:customStyle="1" w:styleId="BBSchedule3">
    <w:name w:val="B&amp;B Schedule 3"/>
    <w:basedOn w:val="BodyText"/>
    <w:uiPriority w:val="59"/>
    <w:qFormat/>
    <w:rsid w:val="00BF0AFA"/>
    <w:pPr>
      <w:numPr>
        <w:ilvl w:val="2"/>
        <w:numId w:val="9"/>
      </w:numPr>
    </w:pPr>
  </w:style>
  <w:style w:type="paragraph" w:customStyle="1" w:styleId="BBSchedule5">
    <w:name w:val="B&amp;B Schedule 5"/>
    <w:basedOn w:val="BodyText"/>
    <w:uiPriority w:val="59"/>
    <w:qFormat/>
    <w:rsid w:val="00BF0AFA"/>
    <w:pPr>
      <w:numPr>
        <w:ilvl w:val="4"/>
        <w:numId w:val="9"/>
      </w:numPr>
    </w:pPr>
  </w:style>
  <w:style w:type="paragraph" w:customStyle="1" w:styleId="BBSchedule6">
    <w:name w:val="B&amp;B Schedule 6"/>
    <w:basedOn w:val="BodyText"/>
    <w:uiPriority w:val="59"/>
    <w:qFormat/>
    <w:rsid w:val="00BF0AFA"/>
    <w:pPr>
      <w:numPr>
        <w:ilvl w:val="5"/>
        <w:numId w:val="9"/>
      </w:numPr>
    </w:pPr>
  </w:style>
  <w:style w:type="paragraph" w:customStyle="1" w:styleId="BBSchedule7">
    <w:name w:val="B&amp;B Schedule 7"/>
    <w:basedOn w:val="BodyText"/>
    <w:uiPriority w:val="59"/>
    <w:rsid w:val="00BF0AFA"/>
    <w:pPr>
      <w:numPr>
        <w:ilvl w:val="6"/>
        <w:numId w:val="9"/>
      </w:numPr>
    </w:pPr>
  </w:style>
  <w:style w:type="paragraph" w:customStyle="1" w:styleId="BBSchedule8">
    <w:name w:val="B&amp;B Schedule 8"/>
    <w:basedOn w:val="BodyText"/>
    <w:uiPriority w:val="59"/>
    <w:rsid w:val="00BF0AFA"/>
    <w:pPr>
      <w:numPr>
        <w:ilvl w:val="7"/>
        <w:numId w:val="9"/>
      </w:numPr>
    </w:pPr>
  </w:style>
  <w:style w:type="paragraph" w:customStyle="1" w:styleId="BBSchedule9">
    <w:name w:val="B&amp;B Schedule 9"/>
    <w:basedOn w:val="BodyText"/>
    <w:uiPriority w:val="59"/>
    <w:rsid w:val="00BF0AFA"/>
    <w:pPr>
      <w:numPr>
        <w:ilvl w:val="8"/>
        <w:numId w:val="9"/>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link w:val="BBBodyTextIndent1Char1"/>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qFormat/>
    <w:rsid w:val="00BF0AFA"/>
    <w:pPr>
      <w:numPr>
        <w:ilvl w:val="3"/>
        <w:numId w:val="9"/>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203D8B"/>
    <w:pPr>
      <w:tabs>
        <w:tab w:val="left" w:pos="720"/>
        <w:tab w:val="right" w:leader="dot" w:pos="8998"/>
      </w:tabs>
      <w:spacing w:after="120"/>
    </w:pPr>
    <w:rPr>
      <w:noProof/>
      <w:sz w:val="22"/>
      <w:szCs w:val="22"/>
    </w:r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F807FB"/>
    <w:pPr>
      <w:tabs>
        <w:tab w:val="right" w:leader="dot" w:pos="9000"/>
      </w:tabs>
      <w:spacing w:after="120"/>
      <w:ind w:left="720"/>
    </w:pPr>
    <w:rPr>
      <w:rFonts w:eastAsia="Times New Roman"/>
      <w:noProof/>
      <w:sz w:val="22"/>
      <w:szCs w:val="22"/>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qFormat/>
    <w:rsid w:val="00D3323B"/>
    <w:pPr>
      <w:numPr>
        <w:numId w:val="4"/>
      </w:numPr>
    </w:pPr>
    <w:rPr>
      <w:szCs w:val="22"/>
    </w:r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qFormat/>
    <w:rsid w:val="00A63133"/>
    <w:pPr>
      <w:numPr>
        <w:numId w:val="12"/>
      </w:numPr>
    </w:pPr>
    <w:rPr>
      <w:szCs w:val="22"/>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3">
    <w:name w:val="B&amp;B Definition Level 3"/>
    <w:basedOn w:val="BBDefinitionLevel2"/>
    <w:uiPriority w:val="99"/>
    <w:qFormat/>
    <w:rsid w:val="00F807FB"/>
    <w:pPr>
      <w:numPr>
        <w:ilvl w:val="3"/>
      </w:numPr>
    </w:pPr>
  </w:style>
  <w:style w:type="paragraph" w:customStyle="1" w:styleId="BBDefinitionLevel1">
    <w:name w:val="B&amp;B Definition Level 1"/>
    <w:basedOn w:val="BBClause4"/>
    <w:uiPriority w:val="99"/>
    <w:qFormat/>
    <w:rsid w:val="00D857F0"/>
    <w:pPr>
      <w:numPr>
        <w:ilvl w:val="1"/>
        <w:numId w:val="10"/>
      </w:numPr>
    </w:pPr>
  </w:style>
  <w:style w:type="paragraph" w:customStyle="1" w:styleId="BBDefinitionLevel2">
    <w:name w:val="B&amp;B Definition Level 2"/>
    <w:basedOn w:val="BBClause4"/>
    <w:uiPriority w:val="99"/>
    <w:qFormat/>
    <w:rsid w:val="00D857F0"/>
    <w:pPr>
      <w:numPr>
        <w:ilvl w:val="2"/>
        <w:numId w:val="10"/>
      </w:numPr>
    </w:pPr>
  </w:style>
  <w:style w:type="paragraph" w:customStyle="1" w:styleId="BBDefinition">
    <w:name w:val="B&amp;B Definition"/>
    <w:basedOn w:val="BBClause4"/>
    <w:uiPriority w:val="99"/>
    <w:qFormat/>
    <w:rsid w:val="00D857F0"/>
    <w:pPr>
      <w:numPr>
        <w:ilvl w:val="0"/>
        <w:numId w:val="10"/>
      </w:numPr>
    </w:pPr>
  </w:style>
  <w:style w:type="paragraph" w:styleId="BodyTextIndent">
    <w:name w:val="Body Text Indent"/>
    <w:basedOn w:val="Normal"/>
    <w:link w:val="BodyTextIndentChar"/>
    <w:uiPriority w:val="99"/>
    <w:semiHidden/>
    <w:unhideWhenUsed/>
    <w:rsid w:val="007309B4"/>
    <w:pPr>
      <w:spacing w:after="120"/>
      <w:ind w:left="283"/>
    </w:pPr>
  </w:style>
  <w:style w:type="character" w:customStyle="1" w:styleId="BodyTextIndentChar">
    <w:name w:val="Body Text Indent Char"/>
    <w:basedOn w:val="DefaultParagraphFont"/>
    <w:link w:val="BodyTextIndent"/>
    <w:uiPriority w:val="99"/>
    <w:semiHidden/>
    <w:rsid w:val="007309B4"/>
  </w:style>
  <w:style w:type="character" w:customStyle="1" w:styleId="Heading2Char">
    <w:name w:val="Heading 2 Char"/>
    <w:basedOn w:val="DefaultParagraphFont"/>
    <w:link w:val="Heading2"/>
    <w:uiPriority w:val="99"/>
    <w:semiHidden/>
    <w:rsid w:val="006D4D5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9"/>
    <w:semiHidden/>
    <w:rsid w:val="006D4D57"/>
    <w:rPr>
      <w:rFonts w:asciiTheme="majorHAnsi" w:eastAsiaTheme="majorEastAsia" w:hAnsiTheme="majorHAnsi" w:cstheme="majorBidi"/>
      <w:color w:val="243F60" w:themeColor="accent1" w:themeShade="7F"/>
      <w:sz w:val="24"/>
      <w:szCs w:val="24"/>
    </w:rPr>
  </w:style>
  <w:style w:type="paragraph" w:customStyle="1" w:styleId="BBSchedulePartTitle">
    <w:name w:val="B&amp;B Schedule Part Title"/>
    <w:basedOn w:val="BBScheduleTitle"/>
    <w:uiPriority w:val="99"/>
    <w:qFormat/>
    <w:rsid w:val="008C624C"/>
    <w:pPr>
      <w:pageBreakBefore w:val="0"/>
      <w:numPr>
        <w:ilvl w:val="1"/>
      </w:numPr>
      <w:outlineLvl w:val="1"/>
    </w:pPr>
  </w:style>
  <w:style w:type="paragraph" w:customStyle="1" w:styleId="BBBodyTextIndent3Schedule">
    <w:name w:val="B&amp;B Body Text Indent 3 (Schedule)"/>
    <w:basedOn w:val="BBBodyTextIndent3"/>
    <w:uiPriority w:val="99"/>
    <w:qFormat/>
    <w:rsid w:val="0023626A"/>
    <w:pPr>
      <w:ind w:left="1418"/>
    </w:pPr>
  </w:style>
  <w:style w:type="paragraph" w:customStyle="1" w:styleId="BBAppendixTitle">
    <w:name w:val="B&amp;B Appendix Title"/>
    <w:basedOn w:val="BodyText"/>
    <w:uiPriority w:val="99"/>
    <w:qFormat/>
    <w:rsid w:val="00C07E17"/>
    <w:pPr>
      <w:numPr>
        <w:numId w:val="13"/>
      </w:numPr>
    </w:pPr>
    <w:rPr>
      <w:b/>
      <w:bCs/>
    </w:rPr>
  </w:style>
  <w:style w:type="numbering" w:customStyle="1" w:styleId="NumberingSchedules4">
    <w:name w:val="Numbering Schedules4"/>
    <w:uiPriority w:val="99"/>
    <w:rsid w:val="006814AC"/>
  </w:style>
  <w:style w:type="paragraph" w:customStyle="1" w:styleId="BBBodyTextIndent4Schedule">
    <w:name w:val="B&amp;B Body Text Indent 4 (Schedule)"/>
    <w:basedOn w:val="BBBodyTextIndent4"/>
    <w:uiPriority w:val="99"/>
    <w:qFormat/>
    <w:rsid w:val="00F807FB"/>
    <w:pPr>
      <w:ind w:left="2160"/>
    </w:pPr>
  </w:style>
  <w:style w:type="paragraph" w:customStyle="1" w:styleId="BBBodyTextIndent5Schedule">
    <w:name w:val="B&amp;B Body Text Indent 5 (Schedule)"/>
    <w:basedOn w:val="BBBodyTextIndent6"/>
    <w:uiPriority w:val="99"/>
    <w:qFormat/>
    <w:rsid w:val="00F807FB"/>
    <w:pPr>
      <w:ind w:left="2880"/>
    </w:pPr>
  </w:style>
  <w:style w:type="character" w:customStyle="1" w:styleId="BBBodyTextIndent1Char1">
    <w:name w:val="B&amp;B Body Text Indent 1 Char1"/>
    <w:link w:val="BBBodyTextIndent1"/>
    <w:locked/>
    <w:rsid w:val="00204BCC"/>
    <w:rPr>
      <w:sz w:val="22"/>
    </w:rPr>
  </w:style>
  <w:style w:type="paragraph" w:customStyle="1" w:styleId="4ALevel1">
    <w:name w:val="4A Level 1"/>
    <w:basedOn w:val="BodyText"/>
    <w:uiPriority w:val="99"/>
    <w:qFormat/>
    <w:rsid w:val="008638B5"/>
    <w:pPr>
      <w:numPr>
        <w:numId w:val="16"/>
      </w:numPr>
    </w:pPr>
  </w:style>
  <w:style w:type="paragraph" w:customStyle="1" w:styleId="4ALevel2">
    <w:name w:val="4A Level 2"/>
    <w:basedOn w:val="BodyText"/>
    <w:uiPriority w:val="99"/>
    <w:qFormat/>
    <w:rsid w:val="008638B5"/>
    <w:pPr>
      <w:numPr>
        <w:ilvl w:val="1"/>
        <w:numId w:val="16"/>
      </w:numPr>
    </w:pPr>
  </w:style>
  <w:style w:type="paragraph" w:customStyle="1" w:styleId="4ALevel3">
    <w:name w:val="4A Level 3"/>
    <w:basedOn w:val="BodyText"/>
    <w:uiPriority w:val="99"/>
    <w:qFormat/>
    <w:rsid w:val="008638B5"/>
    <w:pPr>
      <w:numPr>
        <w:ilvl w:val="2"/>
        <w:numId w:val="16"/>
      </w:numPr>
    </w:pPr>
  </w:style>
  <w:style w:type="paragraph" w:customStyle="1" w:styleId="13ALevel1">
    <w:name w:val="13A Level 1"/>
    <w:basedOn w:val="BodyText"/>
    <w:uiPriority w:val="99"/>
    <w:qFormat/>
    <w:rsid w:val="00EF0C7D"/>
    <w:pPr>
      <w:numPr>
        <w:numId w:val="17"/>
      </w:numPr>
      <w:outlineLvl w:val="0"/>
    </w:pPr>
    <w:rPr>
      <w:b/>
      <w:bCs/>
    </w:rPr>
  </w:style>
  <w:style w:type="paragraph" w:customStyle="1" w:styleId="13ALevel2">
    <w:name w:val="13A Level 2"/>
    <w:basedOn w:val="BodyText"/>
    <w:uiPriority w:val="99"/>
    <w:qFormat/>
    <w:rsid w:val="00EF0C7D"/>
    <w:pPr>
      <w:numPr>
        <w:ilvl w:val="1"/>
        <w:numId w:val="17"/>
      </w:numPr>
    </w:pPr>
  </w:style>
  <w:style w:type="paragraph" w:customStyle="1" w:styleId="13ALevel3">
    <w:name w:val="13A Level 3"/>
    <w:basedOn w:val="BodyText"/>
    <w:uiPriority w:val="99"/>
    <w:qFormat/>
    <w:rsid w:val="00EF0C7D"/>
    <w:pPr>
      <w:numPr>
        <w:ilvl w:val="2"/>
        <w:numId w:val="17"/>
      </w:numPr>
    </w:pPr>
  </w:style>
  <w:style w:type="paragraph" w:customStyle="1" w:styleId="13ALevel4">
    <w:name w:val="13A Level 4"/>
    <w:basedOn w:val="BodyText"/>
    <w:uiPriority w:val="99"/>
    <w:qFormat/>
    <w:rsid w:val="00EF0C7D"/>
    <w:pPr>
      <w:numPr>
        <w:ilvl w:val="3"/>
        <w:numId w:val="17"/>
      </w:numPr>
    </w:pPr>
  </w:style>
  <w:style w:type="character" w:styleId="CommentReference">
    <w:name w:val="annotation reference"/>
    <w:basedOn w:val="DefaultParagraphFont"/>
    <w:uiPriority w:val="99"/>
    <w:semiHidden/>
    <w:unhideWhenUsed/>
    <w:rsid w:val="006432E1"/>
    <w:rPr>
      <w:sz w:val="16"/>
      <w:szCs w:val="16"/>
    </w:rPr>
  </w:style>
  <w:style w:type="paragraph" w:styleId="CommentText">
    <w:name w:val="annotation text"/>
    <w:basedOn w:val="Normal"/>
    <w:link w:val="CommentTextChar"/>
    <w:uiPriority w:val="99"/>
    <w:unhideWhenUsed/>
    <w:rsid w:val="006432E1"/>
  </w:style>
  <w:style w:type="character" w:customStyle="1" w:styleId="CommentTextChar">
    <w:name w:val="Comment Text Char"/>
    <w:basedOn w:val="DefaultParagraphFont"/>
    <w:link w:val="CommentText"/>
    <w:uiPriority w:val="99"/>
    <w:rsid w:val="006432E1"/>
  </w:style>
  <w:style w:type="paragraph" w:styleId="CommentSubject">
    <w:name w:val="annotation subject"/>
    <w:basedOn w:val="CommentText"/>
    <w:next w:val="CommentText"/>
    <w:link w:val="CommentSubjectChar"/>
    <w:uiPriority w:val="99"/>
    <w:semiHidden/>
    <w:unhideWhenUsed/>
    <w:rsid w:val="006432E1"/>
    <w:rPr>
      <w:b/>
      <w:bCs/>
    </w:rPr>
  </w:style>
  <w:style w:type="character" w:customStyle="1" w:styleId="CommentSubjectChar">
    <w:name w:val="Comment Subject Char"/>
    <w:basedOn w:val="CommentTextChar"/>
    <w:link w:val="CommentSubject"/>
    <w:uiPriority w:val="99"/>
    <w:semiHidden/>
    <w:rsid w:val="006432E1"/>
    <w:rPr>
      <w:b/>
      <w:bCs/>
    </w:rPr>
  </w:style>
  <w:style w:type="paragraph" w:styleId="Revision">
    <w:name w:val="Revision"/>
    <w:hidden/>
    <w:uiPriority w:val="99"/>
    <w:semiHidden/>
    <w:rsid w:val="00E06DB1"/>
  </w:style>
  <w:style w:type="paragraph" w:styleId="FootnoteText">
    <w:name w:val="footnote text"/>
    <w:basedOn w:val="Normal"/>
    <w:link w:val="FootnoteTextChar"/>
    <w:uiPriority w:val="99"/>
    <w:semiHidden/>
    <w:unhideWhenUsed/>
    <w:rsid w:val="00395416"/>
  </w:style>
  <w:style w:type="character" w:customStyle="1" w:styleId="FootnoteTextChar">
    <w:name w:val="Footnote Text Char"/>
    <w:basedOn w:val="DefaultParagraphFont"/>
    <w:link w:val="FootnoteText"/>
    <w:uiPriority w:val="99"/>
    <w:semiHidden/>
    <w:rsid w:val="00395416"/>
  </w:style>
  <w:style w:type="character" w:styleId="FootnoteReference">
    <w:name w:val="footnote reference"/>
    <w:basedOn w:val="DefaultParagraphFont"/>
    <w:uiPriority w:val="99"/>
    <w:semiHidden/>
    <w:unhideWhenUsed/>
    <w:rsid w:val="00395416"/>
    <w:rPr>
      <w:vertAlign w:val="superscript"/>
    </w:rPr>
  </w:style>
  <w:style w:type="paragraph" w:customStyle="1" w:styleId="DefinitionL1">
    <w:name w:val="Definition L1"/>
    <w:basedOn w:val="BodyText"/>
    <w:uiPriority w:val="99"/>
    <w:qFormat/>
    <w:rsid w:val="00D81869"/>
    <w:pPr>
      <w:numPr>
        <w:numId w:val="22"/>
      </w:numPr>
    </w:pPr>
  </w:style>
  <w:style w:type="paragraph" w:customStyle="1" w:styleId="DefinitionL2">
    <w:name w:val="Definition L2"/>
    <w:basedOn w:val="DefinitionL1"/>
    <w:uiPriority w:val="99"/>
    <w:qFormat/>
    <w:rsid w:val="00D81869"/>
    <w:pPr>
      <w:numPr>
        <w:ilvl w:val="1"/>
      </w:numPr>
    </w:pPr>
  </w:style>
  <w:style w:type="paragraph" w:customStyle="1" w:styleId="DefinitionsL3">
    <w:name w:val="Definitions L3"/>
    <w:basedOn w:val="DefinitionL2"/>
    <w:uiPriority w:val="99"/>
    <w:qFormat/>
    <w:rsid w:val="00D81869"/>
    <w:pPr>
      <w:numPr>
        <w:ilvl w:val="2"/>
      </w:numPr>
    </w:pPr>
  </w:style>
  <w:style w:type="paragraph" w:customStyle="1" w:styleId="APPENDIXBBStyle">
    <w:name w:val="APPENDIX B&amp;B Style"/>
    <w:basedOn w:val="Normal"/>
    <w:rsid w:val="00DD6A0B"/>
    <w:pPr>
      <w:keepNext/>
      <w:keepLines/>
      <w:pageBreakBefore/>
      <w:numPr>
        <w:numId w:val="25"/>
      </w:numPr>
      <w:jc w:val="center"/>
      <w:outlineLvl w:val="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6.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customXml" Target="../customXml/item5.xml"/><Relationship Id="rId10" Type="http://schemas.openxmlformats.org/officeDocument/2006/relationships/hyperlink" Target="http://www.twobirds.com"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681"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38A491F-2F24-4639-BB93-CC71811D5A23}">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b:Sources xmlns:b="http://schemas.openxmlformats.org/officeDocument/2006/bibliography" xmlns="http://schemas.openxmlformats.org/officeDocument/2006/bibliography" SelectedStyle="\GB.XSL" StyleName="GB7714"/>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AK2ZMWYHZNRD-2128999959-2783</_dlc_DocId>
    <_dlc_DocIdUrl xmlns="a213c276-2966-4a61-88a3-9acec9d9c2c2">
      <Url>https://beisgov.sharepoint.com/sites/GBECompany-EXT-OS-GBELocal/_layouts/15/DocIdRedir.aspx?ID=AK2ZMWYHZNRD-2128999959-2783</Url>
      <Description>AK2ZMWYHZNRD-2128999959-2783</Description>
    </_dlc_DocIdUrl>
  </documentManagement>
</p:properties>
</file>

<file path=customXml/itemProps1.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2.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3.xml><?xml version="1.0" encoding="utf-8"?>
<ds:datastoreItem xmlns:ds="http://schemas.openxmlformats.org/officeDocument/2006/customXml" ds:itemID="{3DE53294-F50C-474C-976C-8010FAC6DCCA}"/>
</file>

<file path=customXml/itemProps4.xml><?xml version="1.0" encoding="utf-8"?>
<ds:datastoreItem xmlns:ds="http://schemas.openxmlformats.org/officeDocument/2006/customXml" ds:itemID="{2579568C-D4F5-4E86-B0F0-EED0D45B2488}"/>
</file>

<file path=customXml/itemProps5.xml><?xml version="1.0" encoding="utf-8"?>
<ds:datastoreItem xmlns:ds="http://schemas.openxmlformats.org/officeDocument/2006/customXml" ds:itemID="{B7B5F3B4-CDE0-457D-81E1-0647F90D3392}"/>
</file>

<file path=customXml/itemProps6.xml><?xml version="1.0" encoding="utf-8"?>
<ds:datastoreItem xmlns:ds="http://schemas.openxmlformats.org/officeDocument/2006/customXml" ds:itemID="{433F774F-9CF5-4C17-82C3-473664705BFB}"/>
</file>

<file path=docProps/app.xml><?xml version="1.0" encoding="utf-8"?>
<Properties xmlns="http://schemas.openxmlformats.org/officeDocument/2006/extended-properties" xmlns:vt="http://schemas.openxmlformats.org/officeDocument/2006/docPropsVTypes">
  <Template>Agreement Template.dotx</Template>
  <TotalTime>1</TotalTime>
  <Pages>37</Pages>
  <Words>14329</Words>
  <Characters>76808</Characters>
  <Application>Microsoft Office Word</Application>
  <DocSecurity>0</DocSecurity>
  <Lines>1396</Lines>
  <Paragraphs>514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&amp; Bird (DP)</dc:creator>
  <cp:lastModifiedBy>Rachel Savin</cp:lastModifiedBy>
  <cp:revision>5</cp:revision>
  <cp:lastPrinted>2013-04-23T14:29:00Z</cp:lastPrinted>
  <dcterms:created xsi:type="dcterms:W3CDTF">2026-03-27T16:26:00Z</dcterms:created>
  <dcterms:modified xsi:type="dcterms:W3CDTF">2026-03-27T16:49:00Z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6fee1a3b-7492-4937-826c-530091af078e</vt:lpwstr>
  </property>
  <property fmtid="{D5CDD505-2E9C-101B-9397-08002B2CF9AE}" pid="6" name="BBIManageDocNumber">
    <vt:lpwstr>94222412</vt:lpwstr>
  </property>
  <property fmtid="{D5CDD505-2E9C-101B-9397-08002B2CF9AE}" pid="7" name="BBIManageDocVersion">
    <vt:lpwstr>1</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 OM Contract</vt:lpwstr>
  </property>
  <property fmtid="{D5CDD505-2E9C-101B-9397-08002B2CF9AE}" pid="13" name="BBIManageDocFolder">
    <vt:lpwstr>ENEBY.0002 - GB Energy Community Energy\Documents\* FINAL FORM Templates and Guidance\FINAL FORM Templates\</vt:lpwstr>
  </property>
  <property fmtid="{D5CDD505-2E9C-101B-9397-08002B2CF9AE}" pid="14" name="BBDocRef">
    <vt:lpwstr>Matters\94222412.1</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62e3a71c-0ede-48e9-8f16-327277f9ad04</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ies>
</file>