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7.xml" ContentType="application/vnd.openxmlformats-officedocument.wordprocessingml.header+xml"/>
  <Override PartName="/word/footer4.xml" ContentType="application/vnd.openxmlformats-officedocument.wordprocessingml.foot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header5.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6.xml" ContentType="application/vnd.openxmlformats-officedocument.wordprocessingml.header+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webextensions/webextension1.xml" ContentType="application/vnd.ms-office.webextension+xml"/>
  <Override PartName="/word/theme/theme1.xml" ContentType="application/vnd.openxmlformats-officedocument.theme+xml"/>
  <Override PartName="/word/webextensions/taskpanes.xml" ContentType="application/vnd.ms-office.webextensiontaskpanes+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fontTable.xml" ContentType="application/vnd.openxmlformats-officedocument.wordprocessingml.fontTable+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FE5D8A" w14:textId="77777777" w:rsidR="00004573" w:rsidRPr="00BD5F83" w:rsidRDefault="00004573" w:rsidP="00004573">
      <w:pPr>
        <w:pStyle w:val="BodyText"/>
        <w:jc w:val="center"/>
        <w:rPr>
          <w:b/>
          <w:szCs w:val="22"/>
        </w:rPr>
      </w:pPr>
      <w:bookmarkStart w:id="0" w:name="_9kP1qJ9mv37E"/>
      <w:bookmarkStart w:id="1" w:name="_Hlk221185359"/>
      <w:bookmarkEnd w:id="0"/>
      <w:r w:rsidRPr="00BD5F83">
        <w:rPr>
          <w:b/>
          <w:szCs w:val="22"/>
        </w:rPr>
        <w:t>Date:</w:t>
      </w:r>
      <w:r w:rsidRPr="00BD5F83">
        <w:rPr>
          <w:b/>
          <w:szCs w:val="22"/>
        </w:rPr>
        <w:tab/>
      </w:r>
      <w:r>
        <w:rPr>
          <w:b/>
          <w:szCs w:val="22"/>
        </w:rPr>
        <w:tab/>
      </w:r>
      <w:r>
        <w:rPr>
          <w:b/>
          <w:szCs w:val="22"/>
        </w:rPr>
        <w:tab/>
      </w:r>
      <w:r>
        <w:rPr>
          <w:b/>
          <w:szCs w:val="22"/>
        </w:rPr>
        <w:tab/>
      </w:r>
      <w:r>
        <w:rPr>
          <w:b/>
          <w:szCs w:val="22"/>
        </w:rPr>
        <w:tab/>
      </w:r>
      <w:bookmarkStart w:id="2" w:name="_Hlk221096927"/>
      <w:r w:rsidRPr="00BD5F83">
        <w:rPr>
          <w:b/>
          <w:szCs w:val="22"/>
        </w:rPr>
        <w:t>20</w:t>
      </w:r>
      <w:r>
        <w:rPr>
          <w:b/>
          <w:szCs w:val="22"/>
        </w:rPr>
        <w:t>[**]</w:t>
      </w:r>
      <w:bookmarkEnd w:id="2"/>
    </w:p>
    <w:bookmarkEnd w:id="1"/>
    <w:p w14:paraId="60EC3CC3" w14:textId="77777777" w:rsidR="002A5913" w:rsidRPr="00BD5F83" w:rsidRDefault="002A5913" w:rsidP="002A5913">
      <w:pPr>
        <w:pStyle w:val="BodyText"/>
        <w:jc w:val="center"/>
        <w:rPr>
          <w:szCs w:val="22"/>
        </w:rPr>
      </w:pPr>
    </w:p>
    <w:p w14:paraId="61E3F17C" w14:textId="77777777" w:rsidR="002A5913" w:rsidRPr="00BD5F83" w:rsidRDefault="002A5913" w:rsidP="002A5913">
      <w:pPr>
        <w:pStyle w:val="BodyText"/>
        <w:jc w:val="center"/>
        <w:rPr>
          <w:szCs w:val="22"/>
        </w:rPr>
      </w:pPr>
    </w:p>
    <w:p w14:paraId="00B40A6D" w14:textId="681A0C27" w:rsidR="002A5913" w:rsidRPr="00BD5F83" w:rsidRDefault="002A5913" w:rsidP="002A5913">
      <w:pPr>
        <w:pStyle w:val="BodyText"/>
        <w:jc w:val="center"/>
        <w:rPr>
          <w:szCs w:val="22"/>
        </w:rPr>
      </w:pPr>
    </w:p>
    <w:p w14:paraId="1600AC0D" w14:textId="441C796C" w:rsidR="002A5913" w:rsidRPr="00BD5F83" w:rsidRDefault="00412F0D" w:rsidP="002A5913">
      <w:pPr>
        <w:pStyle w:val="BodyText"/>
        <w:jc w:val="center"/>
        <w:rPr>
          <w:b/>
          <w:szCs w:val="22"/>
        </w:rPr>
      </w:pPr>
      <w:r>
        <w:rPr>
          <w:b/>
          <w:szCs w:val="22"/>
        </w:rPr>
        <w:t>(1)</w:t>
      </w:r>
      <w:proofErr w:type="gramStart"/>
      <w:r>
        <w:rPr>
          <w:b/>
          <w:szCs w:val="22"/>
        </w:rPr>
        <w:t xml:space="preserve">  </w:t>
      </w:r>
      <w:r w:rsidR="002A5913" w:rsidRPr="00BD5F83">
        <w:rPr>
          <w:b/>
          <w:szCs w:val="22"/>
        </w:rPr>
        <w:t xml:space="preserve"> </w:t>
      </w:r>
      <w:r w:rsidR="00736CCE">
        <w:rPr>
          <w:b/>
          <w:szCs w:val="22"/>
        </w:rPr>
        <w:t>[</w:t>
      </w:r>
      <w:bookmarkStart w:id="3" w:name="_Hlk221204241"/>
      <w:proofErr w:type="gramEnd"/>
      <w:r w:rsidR="008D51E9">
        <w:rPr>
          <w:b/>
          <w:szCs w:val="22"/>
        </w:rPr>
        <w:t>GUARANTOR</w:t>
      </w:r>
      <w:r w:rsidR="00736CCE">
        <w:rPr>
          <w:b/>
          <w:szCs w:val="22"/>
        </w:rPr>
        <w:t xml:space="preserve"> ENTITY</w:t>
      </w:r>
      <w:bookmarkEnd w:id="3"/>
      <w:r w:rsidR="00736CCE">
        <w:rPr>
          <w:b/>
          <w:szCs w:val="22"/>
        </w:rPr>
        <w:t>]</w:t>
      </w:r>
    </w:p>
    <w:p w14:paraId="32D527E5" w14:textId="519AC94F" w:rsidR="002A5913" w:rsidRPr="00BD5F83" w:rsidRDefault="002A5913" w:rsidP="002A5913">
      <w:pPr>
        <w:pStyle w:val="BodyText"/>
        <w:jc w:val="center"/>
        <w:rPr>
          <w:b/>
          <w:szCs w:val="22"/>
        </w:rPr>
      </w:pPr>
      <w:r w:rsidRPr="00BD5F83">
        <w:rPr>
          <w:b/>
          <w:szCs w:val="22"/>
        </w:rPr>
        <w:t>(2)</w:t>
      </w:r>
      <w:proofErr w:type="gramStart"/>
      <w:r w:rsidRPr="00BD5F83">
        <w:rPr>
          <w:b/>
          <w:szCs w:val="22"/>
        </w:rPr>
        <w:t xml:space="preserve">   </w:t>
      </w:r>
      <w:r w:rsidR="00736CCE">
        <w:rPr>
          <w:b/>
          <w:szCs w:val="22"/>
        </w:rPr>
        <w:t>[</w:t>
      </w:r>
      <w:proofErr w:type="gramEnd"/>
      <w:r w:rsidR="008D51E9">
        <w:rPr>
          <w:b/>
          <w:szCs w:val="22"/>
        </w:rPr>
        <w:t>EMPLOYER</w:t>
      </w:r>
      <w:r w:rsidR="00736CCE">
        <w:rPr>
          <w:b/>
          <w:szCs w:val="22"/>
        </w:rPr>
        <w:t xml:space="preserve"> ENTITY]</w:t>
      </w:r>
    </w:p>
    <w:p w14:paraId="5B19B9C1" w14:textId="77777777" w:rsidR="002A5913" w:rsidRPr="00BD5F83" w:rsidRDefault="002A5913" w:rsidP="002A5913">
      <w:pPr>
        <w:pStyle w:val="BodyText"/>
        <w:jc w:val="center"/>
        <w:rPr>
          <w:szCs w:val="22"/>
        </w:rPr>
      </w:pPr>
    </w:p>
    <w:p w14:paraId="04F80C44" w14:textId="77777777" w:rsidR="002A5913" w:rsidRPr="00BD5F83" w:rsidRDefault="002A5913" w:rsidP="002A5913">
      <w:pPr>
        <w:pStyle w:val="BodyText"/>
        <w:jc w:val="center"/>
        <w:rPr>
          <w:szCs w:val="22"/>
        </w:rPr>
      </w:pPr>
    </w:p>
    <w:p w14:paraId="3AFB3670" w14:textId="77777777" w:rsidR="002A5913" w:rsidRPr="00BD5F83" w:rsidRDefault="002A5913" w:rsidP="002A5913">
      <w:pPr>
        <w:pStyle w:val="BodyText"/>
        <w:jc w:val="center"/>
        <w:rPr>
          <w:szCs w:val="22"/>
        </w:rPr>
      </w:pPr>
    </w:p>
    <w:p w14:paraId="52644732" w14:textId="77777777" w:rsidR="002A5913" w:rsidRPr="00BD5F83" w:rsidRDefault="002A5913" w:rsidP="002A5913">
      <w:pPr>
        <w:pStyle w:val="BodyText"/>
        <w:jc w:val="center"/>
        <w:rPr>
          <w:szCs w:val="22"/>
        </w:rPr>
      </w:pPr>
    </w:p>
    <w:p w14:paraId="6C0C2134" w14:textId="77777777" w:rsidR="002A5913" w:rsidRPr="00BD5F83" w:rsidRDefault="002A5913" w:rsidP="002A5913">
      <w:pPr>
        <w:pStyle w:val="BodyText"/>
        <w:jc w:val="center"/>
        <w:rPr>
          <w:szCs w:val="22"/>
        </w:rPr>
      </w:pPr>
    </w:p>
    <w:p w14:paraId="2862B224" w14:textId="77777777" w:rsidR="002A5913" w:rsidRPr="00BD5F83" w:rsidRDefault="002A5913" w:rsidP="002A5913">
      <w:pPr>
        <w:pStyle w:val="BodyText"/>
        <w:pBdr>
          <w:top w:val="single" w:sz="4" w:space="1" w:color="auto"/>
        </w:pBdr>
        <w:ind w:left="2410" w:right="2363"/>
        <w:jc w:val="center"/>
        <w:rPr>
          <w:szCs w:val="22"/>
        </w:rPr>
      </w:pPr>
    </w:p>
    <w:p w14:paraId="6D58D86E" w14:textId="391CA645" w:rsidR="002A5913" w:rsidRPr="00BD5F83" w:rsidRDefault="008D51E9" w:rsidP="002A5913">
      <w:pPr>
        <w:pStyle w:val="BodyText"/>
        <w:jc w:val="center"/>
        <w:rPr>
          <w:b/>
          <w:szCs w:val="22"/>
        </w:rPr>
      </w:pPr>
      <w:bookmarkStart w:id="4" w:name="_Hlk219988110"/>
      <w:r w:rsidRPr="008D51E9">
        <w:rPr>
          <w:b/>
          <w:szCs w:val="22"/>
        </w:rPr>
        <w:t>PARENT COMPANY GUARANTEE</w:t>
      </w:r>
    </w:p>
    <w:bookmarkEnd w:id="4"/>
    <w:p w14:paraId="0473ED80" w14:textId="1D2CF29A" w:rsidR="002A5913" w:rsidRPr="008D51E9" w:rsidRDefault="008D51E9" w:rsidP="002A5913">
      <w:pPr>
        <w:pStyle w:val="BodyText"/>
        <w:jc w:val="center"/>
        <w:rPr>
          <w:bCs/>
          <w:szCs w:val="22"/>
        </w:rPr>
      </w:pPr>
      <w:r w:rsidRPr="008D51E9">
        <w:rPr>
          <w:bCs/>
          <w:szCs w:val="22"/>
        </w:rPr>
        <w:t>relating to a project at [</w:t>
      </w:r>
      <w:r w:rsidR="009A2632">
        <w:rPr>
          <w:bCs/>
          <w:szCs w:val="22"/>
        </w:rPr>
        <w:t>INSERT PROJECT NAME/SITE</w:t>
      </w:r>
      <w:r w:rsidRPr="008D51E9">
        <w:rPr>
          <w:bCs/>
          <w:szCs w:val="22"/>
        </w:rPr>
        <w:t>]</w:t>
      </w:r>
    </w:p>
    <w:p w14:paraId="6E6AEC96" w14:textId="77777777" w:rsidR="002A5913" w:rsidRPr="00BD5F83" w:rsidRDefault="002A5913" w:rsidP="002A5913">
      <w:pPr>
        <w:pStyle w:val="BodyText"/>
        <w:pBdr>
          <w:bottom w:val="single" w:sz="4" w:space="1" w:color="auto"/>
        </w:pBdr>
        <w:ind w:left="2410" w:right="2364"/>
        <w:jc w:val="center"/>
        <w:rPr>
          <w:szCs w:val="22"/>
        </w:rPr>
      </w:pPr>
    </w:p>
    <w:p w14:paraId="17033353" w14:textId="77777777" w:rsidR="002A5913" w:rsidRPr="00BD5F83" w:rsidRDefault="002A5913" w:rsidP="002A5913">
      <w:pPr>
        <w:pStyle w:val="BodyText"/>
        <w:jc w:val="center"/>
        <w:rPr>
          <w:szCs w:val="22"/>
        </w:rPr>
      </w:pPr>
    </w:p>
    <w:p w14:paraId="70D4C24E" w14:textId="77777777" w:rsidR="002A5913" w:rsidRPr="00BD5F83" w:rsidRDefault="002A5913" w:rsidP="002A5913">
      <w:pPr>
        <w:pStyle w:val="BodyText"/>
        <w:jc w:val="center"/>
        <w:rPr>
          <w:szCs w:val="22"/>
        </w:rPr>
      </w:pPr>
    </w:p>
    <w:p w14:paraId="2D2F0B4B" w14:textId="77777777" w:rsidR="002A5913" w:rsidRPr="00BD5F83" w:rsidRDefault="002A5913" w:rsidP="002A5913">
      <w:pPr>
        <w:pStyle w:val="BodyText"/>
        <w:jc w:val="center"/>
        <w:rPr>
          <w:szCs w:val="22"/>
        </w:rPr>
      </w:pPr>
    </w:p>
    <w:p w14:paraId="00D117E3" w14:textId="77777777" w:rsidR="002A5913" w:rsidRPr="00BD5F83" w:rsidRDefault="002A5913" w:rsidP="002A5913">
      <w:pPr>
        <w:pStyle w:val="BodyText"/>
        <w:jc w:val="center"/>
        <w:rPr>
          <w:szCs w:val="22"/>
        </w:rPr>
      </w:pPr>
    </w:p>
    <w:p w14:paraId="708E188F" w14:textId="77777777" w:rsidR="002A5913" w:rsidRDefault="002A5913" w:rsidP="002A5913">
      <w:pPr>
        <w:pStyle w:val="BodyText"/>
        <w:jc w:val="center"/>
        <w:rPr>
          <w:szCs w:val="22"/>
        </w:rPr>
      </w:pPr>
    </w:p>
    <w:p w14:paraId="16510F87" w14:textId="77777777" w:rsidR="00064E07" w:rsidRDefault="00064E07" w:rsidP="002A5913">
      <w:pPr>
        <w:pStyle w:val="BodyText"/>
        <w:jc w:val="center"/>
        <w:rPr>
          <w:szCs w:val="22"/>
        </w:rPr>
      </w:pPr>
    </w:p>
    <w:p w14:paraId="3ECD6A83" w14:textId="77777777" w:rsidR="00064E07" w:rsidRDefault="00064E07" w:rsidP="002A5913">
      <w:pPr>
        <w:pStyle w:val="BodyText"/>
        <w:jc w:val="center"/>
        <w:rPr>
          <w:szCs w:val="22"/>
        </w:rPr>
      </w:pPr>
    </w:p>
    <w:p w14:paraId="697BED78" w14:textId="77777777" w:rsidR="00064E07" w:rsidRPr="00BD5F83" w:rsidRDefault="00064E07" w:rsidP="002A5913">
      <w:pPr>
        <w:pStyle w:val="BodyText"/>
        <w:jc w:val="center"/>
        <w:rPr>
          <w:szCs w:val="22"/>
        </w:rPr>
      </w:pPr>
    </w:p>
    <w:p w14:paraId="5251F22E" w14:textId="77777777" w:rsidR="002A5913" w:rsidRDefault="002A5913" w:rsidP="002A5913">
      <w:pPr>
        <w:pStyle w:val="BodyText"/>
        <w:jc w:val="center"/>
        <w:rPr>
          <w:szCs w:val="22"/>
        </w:rPr>
      </w:pPr>
    </w:p>
    <w:p w14:paraId="2CC4A388" w14:textId="77777777" w:rsidR="0098511C" w:rsidRDefault="0098511C" w:rsidP="002A5913">
      <w:pPr>
        <w:pStyle w:val="BodyText"/>
        <w:jc w:val="center"/>
        <w:rPr>
          <w:szCs w:val="22"/>
        </w:rPr>
      </w:pPr>
    </w:p>
    <w:p w14:paraId="0EC26390" w14:textId="77777777" w:rsidR="002A136B" w:rsidRPr="00BD5F83" w:rsidRDefault="00E107A0" w:rsidP="002A5913">
      <w:pPr>
        <w:pStyle w:val="BodyText"/>
        <w:jc w:val="center"/>
        <w:rPr>
          <w:szCs w:val="22"/>
        </w:rPr>
      </w:pPr>
      <w:r>
        <w:rPr>
          <w:noProof/>
        </w:rPr>
        <w:drawing>
          <wp:inline distT="0" distB="0" distL="0" distR="0" wp14:anchorId="6039E28B" wp14:editId="27B4D66C">
            <wp:extent cx="1511300" cy="2667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11300" cy="266700"/>
                    </a:xfrm>
                    <a:prstGeom prst="rect">
                      <a:avLst/>
                    </a:prstGeom>
                    <a:noFill/>
                    <a:ln>
                      <a:noFill/>
                    </a:ln>
                  </pic:spPr>
                </pic:pic>
              </a:graphicData>
            </a:graphic>
          </wp:inline>
        </w:drawing>
      </w:r>
    </w:p>
    <w:p w14:paraId="527245E8" w14:textId="77777777" w:rsidR="002A136B" w:rsidRDefault="00473190" w:rsidP="002A136B">
      <w:pPr>
        <w:pStyle w:val="BodyText"/>
        <w:spacing w:after="0"/>
        <w:jc w:val="center"/>
        <w:rPr>
          <w:sz w:val="16"/>
          <w:szCs w:val="16"/>
          <w:lang w:val="en-US"/>
        </w:rPr>
      </w:pPr>
      <w:r>
        <w:rPr>
          <w:sz w:val="16"/>
          <w:szCs w:val="16"/>
          <w:lang w:val="nl-BE"/>
        </w:rPr>
        <w:t>Bird &amp; Bird LLP</w:t>
      </w:r>
      <w:r w:rsidR="002A136B">
        <w:rPr>
          <w:sz w:val="16"/>
          <w:szCs w:val="16"/>
          <w:lang w:val="en-US"/>
        </w:rPr>
        <w:t xml:space="preserve">, </w:t>
      </w:r>
      <w:r>
        <w:rPr>
          <w:sz w:val="16"/>
          <w:szCs w:val="16"/>
          <w:lang w:val="nl-BE"/>
        </w:rPr>
        <w:t xml:space="preserve">12 New </w:t>
      </w:r>
      <w:proofErr w:type="spellStart"/>
      <w:r>
        <w:rPr>
          <w:sz w:val="16"/>
          <w:szCs w:val="16"/>
          <w:lang w:val="nl-BE"/>
        </w:rPr>
        <w:t>Fetter</w:t>
      </w:r>
      <w:proofErr w:type="spellEnd"/>
      <w:r>
        <w:rPr>
          <w:sz w:val="16"/>
          <w:szCs w:val="16"/>
          <w:lang w:val="nl-BE"/>
        </w:rPr>
        <w:t xml:space="preserve"> Lane, London EC4A 1JP, United </w:t>
      </w:r>
      <w:proofErr w:type="spellStart"/>
      <w:r>
        <w:rPr>
          <w:sz w:val="16"/>
          <w:szCs w:val="16"/>
          <w:lang w:val="nl-BE"/>
        </w:rPr>
        <w:t>Kingdom</w:t>
      </w:r>
      <w:proofErr w:type="spellEnd"/>
    </w:p>
    <w:p w14:paraId="04F0B0C6" w14:textId="3D2C217C" w:rsidR="002A5913" w:rsidRPr="0098511C" w:rsidRDefault="002A136B" w:rsidP="0098511C">
      <w:pPr>
        <w:pStyle w:val="BodyText"/>
        <w:spacing w:after="0"/>
        <w:jc w:val="center"/>
        <w:rPr>
          <w:sz w:val="16"/>
          <w:szCs w:val="16"/>
          <w:lang w:val="nl-BE"/>
        </w:rPr>
        <w:sectPr w:rsidR="002A5913" w:rsidRPr="0098511C" w:rsidSect="008B2A60">
          <w:headerReference w:type="even" r:id="rId9"/>
          <w:headerReference w:type="default" r:id="rId10"/>
          <w:footerReference w:type="even" r:id="rId11"/>
          <w:footerReference w:type="default" r:id="rId12"/>
          <w:headerReference w:type="first" r:id="rId13"/>
          <w:footerReference w:type="first" r:id="rId14"/>
          <w:pgSz w:w="11906" w:h="16838" w:code="9"/>
          <w:pgMar w:top="1440" w:right="1440" w:bottom="1440" w:left="1440" w:header="708" w:footer="708" w:gutter="0"/>
          <w:cols w:space="708"/>
          <w:docGrid w:linePitch="360"/>
        </w:sectPr>
      </w:pPr>
      <w:r w:rsidRPr="001D5875">
        <w:rPr>
          <w:sz w:val="16"/>
          <w:szCs w:val="16"/>
          <w:lang w:val="nl-BE"/>
        </w:rPr>
        <w:t xml:space="preserve">T: </w:t>
      </w:r>
      <w:r>
        <w:rPr>
          <w:sz w:val="16"/>
          <w:szCs w:val="16"/>
          <w:lang w:val="nl-BE"/>
        </w:rPr>
        <w:t>+44 (0)20 7415 6000</w:t>
      </w:r>
      <w:r w:rsidRPr="001D5875">
        <w:rPr>
          <w:sz w:val="16"/>
          <w:szCs w:val="16"/>
          <w:lang w:val="nl-BE"/>
        </w:rPr>
        <w:t xml:space="preserve"> | </w:t>
      </w:r>
      <w:hyperlink r:id="rId15" w:history="1">
        <w:r w:rsidRPr="001D5875">
          <w:rPr>
            <w:rStyle w:val="Hyperlink"/>
            <w:sz w:val="16"/>
            <w:szCs w:val="16"/>
            <w:lang w:val="nl-BE"/>
          </w:rPr>
          <w:t>www.twobirds.com</w:t>
        </w:r>
      </w:hyperlink>
      <w:r w:rsidRPr="001D5875">
        <w:rPr>
          <w:sz w:val="16"/>
          <w:szCs w:val="16"/>
          <w:lang w:val="nl-BE"/>
        </w:rPr>
        <w:t xml:space="preserve"> </w:t>
      </w:r>
    </w:p>
    <w:p w14:paraId="20BA4717" w14:textId="77777777" w:rsidR="002A5913" w:rsidRPr="00BD5F83" w:rsidRDefault="002A5913" w:rsidP="002A5913">
      <w:pPr>
        <w:pStyle w:val="BodyText"/>
        <w:jc w:val="center"/>
        <w:rPr>
          <w:b/>
          <w:szCs w:val="22"/>
        </w:rPr>
      </w:pPr>
      <w:r w:rsidRPr="00BD5F83">
        <w:rPr>
          <w:b/>
          <w:szCs w:val="22"/>
        </w:rPr>
        <w:lastRenderedPageBreak/>
        <w:t>CONTENTS</w:t>
      </w:r>
    </w:p>
    <w:p w14:paraId="254608CF" w14:textId="77777777" w:rsidR="002A5913" w:rsidRPr="00BD5F83" w:rsidRDefault="002A5913" w:rsidP="002A5913">
      <w:pPr>
        <w:pStyle w:val="BodyText"/>
        <w:rPr>
          <w:szCs w:val="22"/>
        </w:rPr>
      </w:pPr>
    </w:p>
    <w:p w14:paraId="0ACCC3AC" w14:textId="77777777" w:rsidR="002A5913" w:rsidRPr="00BD5F83" w:rsidRDefault="002A5913" w:rsidP="002A5913">
      <w:pPr>
        <w:rPr>
          <w:sz w:val="22"/>
          <w:szCs w:val="22"/>
        </w:rPr>
      </w:pPr>
    </w:p>
    <w:tbl>
      <w:tblPr>
        <w:tblW w:w="0" w:type="auto"/>
        <w:tblInd w:w="817" w:type="dxa"/>
        <w:tblLook w:val="01E0" w:firstRow="1" w:lastRow="1" w:firstColumn="1" w:lastColumn="1" w:noHBand="0" w:noVBand="0"/>
      </w:tblPr>
      <w:tblGrid>
        <w:gridCol w:w="7088"/>
        <w:gridCol w:w="1134"/>
      </w:tblGrid>
      <w:tr w:rsidR="002A5913" w:rsidRPr="00BD5F83" w14:paraId="7880D5AB" w14:textId="77777777" w:rsidTr="00203B5C">
        <w:tc>
          <w:tcPr>
            <w:tcW w:w="7088" w:type="dxa"/>
          </w:tcPr>
          <w:p w14:paraId="6C7B421F" w14:textId="77777777" w:rsidR="002A5913" w:rsidRPr="00BD5F83" w:rsidRDefault="002A5913" w:rsidP="00203B5C">
            <w:pPr>
              <w:pStyle w:val="BodyText"/>
              <w:rPr>
                <w:szCs w:val="22"/>
              </w:rPr>
            </w:pPr>
            <w:r w:rsidRPr="00BD5F83">
              <w:rPr>
                <w:b/>
                <w:szCs w:val="22"/>
              </w:rPr>
              <w:t>Clause Heading</w:t>
            </w:r>
          </w:p>
        </w:tc>
        <w:tc>
          <w:tcPr>
            <w:tcW w:w="1134" w:type="dxa"/>
          </w:tcPr>
          <w:p w14:paraId="4FA498A5" w14:textId="77777777" w:rsidR="002A5913" w:rsidRPr="00BD5F83" w:rsidRDefault="002A5913" w:rsidP="00203B5C">
            <w:pPr>
              <w:pStyle w:val="BodyText"/>
              <w:jc w:val="right"/>
              <w:rPr>
                <w:szCs w:val="22"/>
              </w:rPr>
            </w:pPr>
            <w:r w:rsidRPr="00BD5F83">
              <w:rPr>
                <w:b/>
                <w:szCs w:val="22"/>
              </w:rPr>
              <w:t>Page</w:t>
            </w:r>
          </w:p>
        </w:tc>
      </w:tr>
    </w:tbl>
    <w:p w14:paraId="0191F843" w14:textId="77777777" w:rsidR="002A5913" w:rsidRPr="00BD5F83" w:rsidRDefault="002A5913" w:rsidP="002A5913">
      <w:pPr>
        <w:pStyle w:val="BodyText"/>
        <w:ind w:right="281"/>
        <w:rPr>
          <w:b/>
          <w:szCs w:val="22"/>
        </w:rPr>
      </w:pPr>
    </w:p>
    <w:p w14:paraId="7F1B9D09" w14:textId="39E8871F" w:rsidR="008879C2" w:rsidRDefault="002A5913">
      <w:pPr>
        <w:pStyle w:val="TOC1"/>
        <w:rPr>
          <w:rFonts w:asciiTheme="minorHAnsi" w:eastAsiaTheme="minorEastAsia" w:hAnsiTheme="minorHAnsi" w:cstheme="minorBidi"/>
          <w:noProof/>
          <w:kern w:val="2"/>
          <w:sz w:val="24"/>
          <w:szCs w:val="24"/>
          <w:lang w:eastAsia="en-GB"/>
          <w14:ligatures w14:val="standardContextual"/>
        </w:rPr>
      </w:pPr>
      <w:r w:rsidRPr="00BD5F83">
        <w:rPr>
          <w:noProof/>
          <w:sz w:val="22"/>
          <w:szCs w:val="22"/>
        </w:rPr>
        <w:fldChar w:fldCharType="begin"/>
      </w:r>
      <w:r w:rsidRPr="00BD5F83">
        <w:rPr>
          <w:sz w:val="22"/>
          <w:szCs w:val="22"/>
        </w:rPr>
        <w:instrText xml:space="preserve"> TOC \o "1-1"\n "2-2" \h \z \t "B&amp;B Heading 1,1,B&amp;B Schedule Sub-title,2,B&amp;B Schedule Title,1" </w:instrText>
      </w:r>
      <w:r w:rsidRPr="00BD5F83">
        <w:rPr>
          <w:noProof/>
          <w:sz w:val="22"/>
          <w:szCs w:val="22"/>
        </w:rPr>
        <w:fldChar w:fldCharType="separate"/>
      </w:r>
      <w:hyperlink w:anchor="_Toc225845216" w:history="1">
        <w:r w:rsidR="008879C2" w:rsidRPr="002043F4">
          <w:rPr>
            <w:rStyle w:val="Hyperlink"/>
            <w:noProof/>
          </w:rPr>
          <w:t>1.</w:t>
        </w:r>
        <w:r w:rsidR="008879C2">
          <w:rPr>
            <w:rFonts w:asciiTheme="minorHAnsi" w:eastAsiaTheme="minorEastAsia" w:hAnsiTheme="minorHAnsi" w:cstheme="minorBidi"/>
            <w:noProof/>
            <w:kern w:val="2"/>
            <w:sz w:val="24"/>
            <w:szCs w:val="24"/>
            <w:lang w:eastAsia="en-GB"/>
            <w14:ligatures w14:val="standardContextual"/>
          </w:rPr>
          <w:tab/>
        </w:r>
        <w:r w:rsidR="008879C2" w:rsidRPr="002043F4">
          <w:rPr>
            <w:rStyle w:val="Hyperlink"/>
            <w:noProof/>
          </w:rPr>
          <w:t>Interpretation</w:t>
        </w:r>
        <w:r w:rsidR="008879C2">
          <w:rPr>
            <w:noProof/>
            <w:webHidden/>
          </w:rPr>
          <w:tab/>
        </w:r>
        <w:r w:rsidR="008879C2">
          <w:rPr>
            <w:noProof/>
            <w:webHidden/>
          </w:rPr>
          <w:fldChar w:fldCharType="begin"/>
        </w:r>
        <w:r w:rsidR="008879C2">
          <w:rPr>
            <w:noProof/>
            <w:webHidden/>
          </w:rPr>
          <w:instrText xml:space="preserve"> PAGEREF _Toc225845216 \h </w:instrText>
        </w:r>
        <w:r w:rsidR="008879C2">
          <w:rPr>
            <w:noProof/>
            <w:webHidden/>
          </w:rPr>
        </w:r>
        <w:r w:rsidR="008879C2">
          <w:rPr>
            <w:noProof/>
            <w:webHidden/>
          </w:rPr>
          <w:fldChar w:fldCharType="separate"/>
        </w:r>
        <w:r w:rsidR="008879C2">
          <w:rPr>
            <w:noProof/>
            <w:webHidden/>
          </w:rPr>
          <w:t>1</w:t>
        </w:r>
        <w:r w:rsidR="008879C2">
          <w:rPr>
            <w:noProof/>
            <w:webHidden/>
          </w:rPr>
          <w:fldChar w:fldCharType="end"/>
        </w:r>
      </w:hyperlink>
    </w:p>
    <w:p w14:paraId="616457FB" w14:textId="642FA860" w:rsidR="008879C2" w:rsidRDefault="008879C2">
      <w:pPr>
        <w:pStyle w:val="TOC1"/>
        <w:rPr>
          <w:rFonts w:asciiTheme="minorHAnsi" w:eastAsiaTheme="minorEastAsia" w:hAnsiTheme="minorHAnsi" w:cstheme="minorBidi"/>
          <w:noProof/>
          <w:kern w:val="2"/>
          <w:sz w:val="24"/>
          <w:szCs w:val="24"/>
          <w:lang w:eastAsia="en-GB"/>
          <w14:ligatures w14:val="standardContextual"/>
        </w:rPr>
      </w:pPr>
      <w:hyperlink w:anchor="_Toc225845217" w:history="1">
        <w:r w:rsidRPr="002043F4">
          <w:rPr>
            <w:rStyle w:val="Hyperlink"/>
            <w:noProof/>
          </w:rPr>
          <w:t>2.</w:t>
        </w:r>
        <w:r>
          <w:rPr>
            <w:rFonts w:asciiTheme="minorHAnsi" w:eastAsiaTheme="minorEastAsia" w:hAnsiTheme="minorHAnsi" w:cstheme="minorBidi"/>
            <w:noProof/>
            <w:kern w:val="2"/>
            <w:sz w:val="24"/>
            <w:szCs w:val="24"/>
            <w:lang w:eastAsia="en-GB"/>
            <w14:ligatures w14:val="standardContextual"/>
          </w:rPr>
          <w:tab/>
        </w:r>
        <w:r w:rsidRPr="002043F4">
          <w:rPr>
            <w:rStyle w:val="Hyperlink"/>
            <w:noProof/>
          </w:rPr>
          <w:t>Guarantee and Indemnity</w:t>
        </w:r>
        <w:r>
          <w:rPr>
            <w:noProof/>
            <w:webHidden/>
          </w:rPr>
          <w:tab/>
        </w:r>
        <w:r>
          <w:rPr>
            <w:noProof/>
            <w:webHidden/>
          </w:rPr>
          <w:fldChar w:fldCharType="begin"/>
        </w:r>
        <w:r>
          <w:rPr>
            <w:noProof/>
            <w:webHidden/>
          </w:rPr>
          <w:instrText xml:space="preserve"> PAGEREF _Toc225845217 \h </w:instrText>
        </w:r>
        <w:r>
          <w:rPr>
            <w:noProof/>
            <w:webHidden/>
          </w:rPr>
        </w:r>
        <w:r>
          <w:rPr>
            <w:noProof/>
            <w:webHidden/>
          </w:rPr>
          <w:fldChar w:fldCharType="separate"/>
        </w:r>
        <w:r>
          <w:rPr>
            <w:noProof/>
            <w:webHidden/>
          </w:rPr>
          <w:t>3</w:t>
        </w:r>
        <w:r>
          <w:rPr>
            <w:noProof/>
            <w:webHidden/>
          </w:rPr>
          <w:fldChar w:fldCharType="end"/>
        </w:r>
      </w:hyperlink>
    </w:p>
    <w:p w14:paraId="61901FCF" w14:textId="3339462F" w:rsidR="008879C2" w:rsidRDefault="008879C2">
      <w:pPr>
        <w:pStyle w:val="TOC1"/>
        <w:rPr>
          <w:rFonts w:asciiTheme="minorHAnsi" w:eastAsiaTheme="minorEastAsia" w:hAnsiTheme="minorHAnsi" w:cstheme="minorBidi"/>
          <w:noProof/>
          <w:kern w:val="2"/>
          <w:sz w:val="24"/>
          <w:szCs w:val="24"/>
          <w:lang w:eastAsia="en-GB"/>
          <w14:ligatures w14:val="standardContextual"/>
        </w:rPr>
      </w:pPr>
      <w:hyperlink w:anchor="_Toc225845218" w:history="1">
        <w:r w:rsidRPr="002043F4">
          <w:rPr>
            <w:rStyle w:val="Hyperlink"/>
            <w:noProof/>
          </w:rPr>
          <w:t>3.</w:t>
        </w:r>
        <w:r>
          <w:rPr>
            <w:rFonts w:asciiTheme="minorHAnsi" w:eastAsiaTheme="minorEastAsia" w:hAnsiTheme="minorHAnsi" w:cstheme="minorBidi"/>
            <w:noProof/>
            <w:kern w:val="2"/>
            <w:sz w:val="24"/>
            <w:szCs w:val="24"/>
            <w:lang w:eastAsia="en-GB"/>
            <w14:ligatures w14:val="standardContextual"/>
          </w:rPr>
          <w:tab/>
        </w:r>
        <w:r w:rsidRPr="002043F4">
          <w:rPr>
            <w:rStyle w:val="Hyperlink"/>
            <w:noProof/>
          </w:rPr>
          <w:t>Employer Protections</w:t>
        </w:r>
        <w:r>
          <w:rPr>
            <w:noProof/>
            <w:webHidden/>
          </w:rPr>
          <w:tab/>
        </w:r>
        <w:r>
          <w:rPr>
            <w:noProof/>
            <w:webHidden/>
          </w:rPr>
          <w:fldChar w:fldCharType="begin"/>
        </w:r>
        <w:r>
          <w:rPr>
            <w:noProof/>
            <w:webHidden/>
          </w:rPr>
          <w:instrText xml:space="preserve"> PAGEREF _Toc225845218 \h </w:instrText>
        </w:r>
        <w:r>
          <w:rPr>
            <w:noProof/>
            <w:webHidden/>
          </w:rPr>
        </w:r>
        <w:r>
          <w:rPr>
            <w:noProof/>
            <w:webHidden/>
          </w:rPr>
          <w:fldChar w:fldCharType="separate"/>
        </w:r>
        <w:r>
          <w:rPr>
            <w:noProof/>
            <w:webHidden/>
          </w:rPr>
          <w:t>4</w:t>
        </w:r>
        <w:r>
          <w:rPr>
            <w:noProof/>
            <w:webHidden/>
          </w:rPr>
          <w:fldChar w:fldCharType="end"/>
        </w:r>
      </w:hyperlink>
    </w:p>
    <w:p w14:paraId="71212A0E" w14:textId="1CD4101E" w:rsidR="008879C2" w:rsidRDefault="008879C2">
      <w:pPr>
        <w:pStyle w:val="TOC1"/>
        <w:rPr>
          <w:rFonts w:asciiTheme="minorHAnsi" w:eastAsiaTheme="minorEastAsia" w:hAnsiTheme="minorHAnsi" w:cstheme="minorBidi"/>
          <w:noProof/>
          <w:kern w:val="2"/>
          <w:sz w:val="24"/>
          <w:szCs w:val="24"/>
          <w:lang w:eastAsia="en-GB"/>
          <w14:ligatures w14:val="standardContextual"/>
        </w:rPr>
      </w:pPr>
      <w:hyperlink w:anchor="_Toc225845219" w:history="1">
        <w:r w:rsidRPr="002043F4">
          <w:rPr>
            <w:rStyle w:val="Hyperlink"/>
            <w:noProof/>
          </w:rPr>
          <w:t>4.</w:t>
        </w:r>
        <w:r>
          <w:rPr>
            <w:rFonts w:asciiTheme="minorHAnsi" w:eastAsiaTheme="minorEastAsia" w:hAnsiTheme="minorHAnsi" w:cstheme="minorBidi"/>
            <w:noProof/>
            <w:kern w:val="2"/>
            <w:sz w:val="24"/>
            <w:szCs w:val="24"/>
            <w:lang w:eastAsia="en-GB"/>
            <w14:ligatures w14:val="standardContextual"/>
          </w:rPr>
          <w:tab/>
        </w:r>
        <w:r w:rsidRPr="002043F4">
          <w:rPr>
            <w:rStyle w:val="Hyperlink"/>
            <w:noProof/>
          </w:rPr>
          <w:t>Amendments to the Building Contract</w:t>
        </w:r>
        <w:r>
          <w:rPr>
            <w:noProof/>
            <w:webHidden/>
          </w:rPr>
          <w:tab/>
        </w:r>
        <w:r>
          <w:rPr>
            <w:noProof/>
            <w:webHidden/>
          </w:rPr>
          <w:fldChar w:fldCharType="begin"/>
        </w:r>
        <w:r>
          <w:rPr>
            <w:noProof/>
            <w:webHidden/>
          </w:rPr>
          <w:instrText xml:space="preserve"> PAGEREF _Toc225845219 \h </w:instrText>
        </w:r>
        <w:r>
          <w:rPr>
            <w:noProof/>
            <w:webHidden/>
          </w:rPr>
        </w:r>
        <w:r>
          <w:rPr>
            <w:noProof/>
            <w:webHidden/>
          </w:rPr>
          <w:fldChar w:fldCharType="separate"/>
        </w:r>
        <w:r>
          <w:rPr>
            <w:noProof/>
            <w:webHidden/>
          </w:rPr>
          <w:t>5</w:t>
        </w:r>
        <w:r>
          <w:rPr>
            <w:noProof/>
            <w:webHidden/>
          </w:rPr>
          <w:fldChar w:fldCharType="end"/>
        </w:r>
      </w:hyperlink>
    </w:p>
    <w:p w14:paraId="20573D78" w14:textId="2283D29D" w:rsidR="008879C2" w:rsidRDefault="008879C2">
      <w:pPr>
        <w:pStyle w:val="TOC1"/>
        <w:rPr>
          <w:rFonts w:asciiTheme="minorHAnsi" w:eastAsiaTheme="minorEastAsia" w:hAnsiTheme="minorHAnsi" w:cstheme="minorBidi"/>
          <w:noProof/>
          <w:kern w:val="2"/>
          <w:sz w:val="24"/>
          <w:szCs w:val="24"/>
          <w:lang w:eastAsia="en-GB"/>
          <w14:ligatures w14:val="standardContextual"/>
        </w:rPr>
      </w:pPr>
      <w:hyperlink w:anchor="_Toc225845220" w:history="1">
        <w:r w:rsidRPr="002043F4">
          <w:rPr>
            <w:rStyle w:val="Hyperlink"/>
            <w:noProof/>
          </w:rPr>
          <w:t>5.</w:t>
        </w:r>
        <w:r>
          <w:rPr>
            <w:rFonts w:asciiTheme="minorHAnsi" w:eastAsiaTheme="minorEastAsia" w:hAnsiTheme="minorHAnsi" w:cstheme="minorBidi"/>
            <w:noProof/>
            <w:kern w:val="2"/>
            <w:sz w:val="24"/>
            <w:szCs w:val="24"/>
            <w:lang w:eastAsia="en-GB"/>
            <w14:ligatures w14:val="standardContextual"/>
          </w:rPr>
          <w:tab/>
        </w:r>
        <w:r w:rsidRPr="002043F4">
          <w:rPr>
            <w:rStyle w:val="Hyperlink"/>
            <w:noProof/>
          </w:rPr>
          <w:t>Conditional Discharge</w:t>
        </w:r>
        <w:r>
          <w:rPr>
            <w:noProof/>
            <w:webHidden/>
          </w:rPr>
          <w:tab/>
        </w:r>
        <w:r>
          <w:rPr>
            <w:noProof/>
            <w:webHidden/>
          </w:rPr>
          <w:fldChar w:fldCharType="begin"/>
        </w:r>
        <w:r>
          <w:rPr>
            <w:noProof/>
            <w:webHidden/>
          </w:rPr>
          <w:instrText xml:space="preserve"> PAGEREF _Toc225845220 \h </w:instrText>
        </w:r>
        <w:r>
          <w:rPr>
            <w:noProof/>
            <w:webHidden/>
          </w:rPr>
        </w:r>
        <w:r>
          <w:rPr>
            <w:noProof/>
            <w:webHidden/>
          </w:rPr>
          <w:fldChar w:fldCharType="separate"/>
        </w:r>
        <w:r>
          <w:rPr>
            <w:noProof/>
            <w:webHidden/>
          </w:rPr>
          <w:t>5</w:t>
        </w:r>
        <w:r>
          <w:rPr>
            <w:noProof/>
            <w:webHidden/>
          </w:rPr>
          <w:fldChar w:fldCharType="end"/>
        </w:r>
      </w:hyperlink>
    </w:p>
    <w:p w14:paraId="4DDDEB1A" w14:textId="75F2F345" w:rsidR="008879C2" w:rsidRDefault="008879C2">
      <w:pPr>
        <w:pStyle w:val="TOC1"/>
        <w:rPr>
          <w:rFonts w:asciiTheme="minorHAnsi" w:eastAsiaTheme="minorEastAsia" w:hAnsiTheme="minorHAnsi" w:cstheme="minorBidi"/>
          <w:noProof/>
          <w:kern w:val="2"/>
          <w:sz w:val="24"/>
          <w:szCs w:val="24"/>
          <w:lang w:eastAsia="en-GB"/>
          <w14:ligatures w14:val="standardContextual"/>
        </w:rPr>
      </w:pPr>
      <w:hyperlink w:anchor="_Toc225845221" w:history="1">
        <w:r w:rsidRPr="002043F4">
          <w:rPr>
            <w:rStyle w:val="Hyperlink"/>
            <w:noProof/>
          </w:rPr>
          <w:t>6.</w:t>
        </w:r>
        <w:r>
          <w:rPr>
            <w:rFonts w:asciiTheme="minorHAnsi" w:eastAsiaTheme="minorEastAsia" w:hAnsiTheme="minorHAnsi" w:cstheme="minorBidi"/>
            <w:noProof/>
            <w:kern w:val="2"/>
            <w:sz w:val="24"/>
            <w:szCs w:val="24"/>
            <w:lang w:eastAsia="en-GB"/>
            <w14:ligatures w14:val="standardContextual"/>
          </w:rPr>
          <w:tab/>
        </w:r>
        <w:r w:rsidRPr="002043F4">
          <w:rPr>
            <w:rStyle w:val="Hyperlink"/>
            <w:noProof/>
          </w:rPr>
          <w:t>Insolvency of Contractor</w:t>
        </w:r>
        <w:r>
          <w:rPr>
            <w:noProof/>
            <w:webHidden/>
          </w:rPr>
          <w:tab/>
        </w:r>
        <w:r>
          <w:rPr>
            <w:noProof/>
            <w:webHidden/>
          </w:rPr>
          <w:fldChar w:fldCharType="begin"/>
        </w:r>
        <w:r>
          <w:rPr>
            <w:noProof/>
            <w:webHidden/>
          </w:rPr>
          <w:instrText xml:space="preserve"> PAGEREF _Toc225845221 \h </w:instrText>
        </w:r>
        <w:r>
          <w:rPr>
            <w:noProof/>
            <w:webHidden/>
          </w:rPr>
        </w:r>
        <w:r>
          <w:rPr>
            <w:noProof/>
            <w:webHidden/>
          </w:rPr>
          <w:fldChar w:fldCharType="separate"/>
        </w:r>
        <w:r>
          <w:rPr>
            <w:noProof/>
            <w:webHidden/>
          </w:rPr>
          <w:t>6</w:t>
        </w:r>
        <w:r>
          <w:rPr>
            <w:noProof/>
            <w:webHidden/>
          </w:rPr>
          <w:fldChar w:fldCharType="end"/>
        </w:r>
      </w:hyperlink>
    </w:p>
    <w:p w14:paraId="55911B5C" w14:textId="2E841BBF" w:rsidR="008879C2" w:rsidRDefault="008879C2">
      <w:pPr>
        <w:pStyle w:val="TOC1"/>
        <w:rPr>
          <w:rFonts w:asciiTheme="minorHAnsi" w:eastAsiaTheme="minorEastAsia" w:hAnsiTheme="minorHAnsi" w:cstheme="minorBidi"/>
          <w:noProof/>
          <w:kern w:val="2"/>
          <w:sz w:val="24"/>
          <w:szCs w:val="24"/>
          <w:lang w:eastAsia="en-GB"/>
          <w14:ligatures w14:val="standardContextual"/>
        </w:rPr>
      </w:pPr>
      <w:hyperlink w:anchor="_Toc225845222" w:history="1">
        <w:r w:rsidRPr="002043F4">
          <w:rPr>
            <w:rStyle w:val="Hyperlink"/>
            <w:noProof/>
          </w:rPr>
          <w:t>7.</w:t>
        </w:r>
        <w:r>
          <w:rPr>
            <w:rFonts w:asciiTheme="minorHAnsi" w:eastAsiaTheme="minorEastAsia" w:hAnsiTheme="minorHAnsi" w:cstheme="minorBidi"/>
            <w:noProof/>
            <w:kern w:val="2"/>
            <w:sz w:val="24"/>
            <w:szCs w:val="24"/>
            <w:lang w:eastAsia="en-GB"/>
            <w14:ligatures w14:val="standardContextual"/>
          </w:rPr>
          <w:tab/>
        </w:r>
        <w:r w:rsidRPr="002043F4">
          <w:rPr>
            <w:rStyle w:val="Hyperlink"/>
            <w:noProof/>
          </w:rPr>
          <w:t>Payments</w:t>
        </w:r>
        <w:r>
          <w:rPr>
            <w:noProof/>
            <w:webHidden/>
          </w:rPr>
          <w:tab/>
        </w:r>
        <w:r>
          <w:rPr>
            <w:noProof/>
            <w:webHidden/>
          </w:rPr>
          <w:fldChar w:fldCharType="begin"/>
        </w:r>
        <w:r>
          <w:rPr>
            <w:noProof/>
            <w:webHidden/>
          </w:rPr>
          <w:instrText xml:space="preserve"> PAGEREF _Toc225845222 \h </w:instrText>
        </w:r>
        <w:r>
          <w:rPr>
            <w:noProof/>
            <w:webHidden/>
          </w:rPr>
        </w:r>
        <w:r>
          <w:rPr>
            <w:noProof/>
            <w:webHidden/>
          </w:rPr>
          <w:fldChar w:fldCharType="separate"/>
        </w:r>
        <w:r>
          <w:rPr>
            <w:noProof/>
            <w:webHidden/>
          </w:rPr>
          <w:t>6</w:t>
        </w:r>
        <w:r>
          <w:rPr>
            <w:noProof/>
            <w:webHidden/>
          </w:rPr>
          <w:fldChar w:fldCharType="end"/>
        </w:r>
      </w:hyperlink>
    </w:p>
    <w:p w14:paraId="3AD38D3C" w14:textId="53435090" w:rsidR="008879C2" w:rsidRDefault="008879C2">
      <w:pPr>
        <w:pStyle w:val="TOC1"/>
        <w:rPr>
          <w:rFonts w:asciiTheme="minorHAnsi" w:eastAsiaTheme="minorEastAsia" w:hAnsiTheme="minorHAnsi" w:cstheme="minorBidi"/>
          <w:noProof/>
          <w:kern w:val="2"/>
          <w:sz w:val="24"/>
          <w:szCs w:val="24"/>
          <w:lang w:eastAsia="en-GB"/>
          <w14:ligatures w14:val="standardContextual"/>
        </w:rPr>
      </w:pPr>
      <w:hyperlink w:anchor="_Toc225845223" w:history="1">
        <w:r w:rsidRPr="002043F4">
          <w:rPr>
            <w:rStyle w:val="Hyperlink"/>
            <w:noProof/>
          </w:rPr>
          <w:t>8.</w:t>
        </w:r>
        <w:r>
          <w:rPr>
            <w:rFonts w:asciiTheme="minorHAnsi" w:eastAsiaTheme="minorEastAsia" w:hAnsiTheme="minorHAnsi" w:cstheme="minorBidi"/>
            <w:noProof/>
            <w:kern w:val="2"/>
            <w:sz w:val="24"/>
            <w:szCs w:val="24"/>
            <w:lang w:eastAsia="en-GB"/>
            <w14:ligatures w14:val="standardContextual"/>
          </w:rPr>
          <w:tab/>
        </w:r>
        <w:r w:rsidRPr="002043F4">
          <w:rPr>
            <w:rStyle w:val="Hyperlink"/>
            <w:noProof/>
          </w:rPr>
          <w:t>Priority of Claims Against the Contractor</w:t>
        </w:r>
        <w:r>
          <w:rPr>
            <w:noProof/>
            <w:webHidden/>
          </w:rPr>
          <w:tab/>
        </w:r>
        <w:r>
          <w:rPr>
            <w:noProof/>
            <w:webHidden/>
          </w:rPr>
          <w:fldChar w:fldCharType="begin"/>
        </w:r>
        <w:r>
          <w:rPr>
            <w:noProof/>
            <w:webHidden/>
          </w:rPr>
          <w:instrText xml:space="preserve"> PAGEREF _Toc225845223 \h </w:instrText>
        </w:r>
        <w:r>
          <w:rPr>
            <w:noProof/>
            <w:webHidden/>
          </w:rPr>
        </w:r>
        <w:r>
          <w:rPr>
            <w:noProof/>
            <w:webHidden/>
          </w:rPr>
          <w:fldChar w:fldCharType="separate"/>
        </w:r>
        <w:r>
          <w:rPr>
            <w:noProof/>
            <w:webHidden/>
          </w:rPr>
          <w:t>6</w:t>
        </w:r>
        <w:r>
          <w:rPr>
            <w:noProof/>
            <w:webHidden/>
          </w:rPr>
          <w:fldChar w:fldCharType="end"/>
        </w:r>
      </w:hyperlink>
    </w:p>
    <w:p w14:paraId="60DE1774" w14:textId="53CCDB9C" w:rsidR="008879C2" w:rsidRDefault="008879C2">
      <w:pPr>
        <w:pStyle w:val="TOC1"/>
        <w:rPr>
          <w:rFonts w:asciiTheme="minorHAnsi" w:eastAsiaTheme="minorEastAsia" w:hAnsiTheme="minorHAnsi" w:cstheme="minorBidi"/>
          <w:noProof/>
          <w:kern w:val="2"/>
          <w:sz w:val="24"/>
          <w:szCs w:val="24"/>
          <w:lang w:eastAsia="en-GB"/>
          <w14:ligatures w14:val="standardContextual"/>
        </w:rPr>
      </w:pPr>
      <w:hyperlink w:anchor="_Toc225845224" w:history="1">
        <w:r w:rsidRPr="002043F4">
          <w:rPr>
            <w:rStyle w:val="Hyperlink"/>
            <w:noProof/>
          </w:rPr>
          <w:t>9.</w:t>
        </w:r>
        <w:r>
          <w:rPr>
            <w:rFonts w:asciiTheme="minorHAnsi" w:eastAsiaTheme="minorEastAsia" w:hAnsiTheme="minorHAnsi" w:cstheme="minorBidi"/>
            <w:noProof/>
            <w:kern w:val="2"/>
            <w:sz w:val="24"/>
            <w:szCs w:val="24"/>
            <w:lang w:eastAsia="en-GB"/>
            <w14:ligatures w14:val="standardContextual"/>
          </w:rPr>
          <w:tab/>
        </w:r>
        <w:r w:rsidRPr="002043F4">
          <w:rPr>
            <w:rStyle w:val="Hyperlink"/>
            <w:noProof/>
          </w:rPr>
          <w:t>Limit of Liability</w:t>
        </w:r>
        <w:r>
          <w:rPr>
            <w:noProof/>
            <w:webHidden/>
          </w:rPr>
          <w:tab/>
        </w:r>
        <w:r>
          <w:rPr>
            <w:noProof/>
            <w:webHidden/>
          </w:rPr>
          <w:fldChar w:fldCharType="begin"/>
        </w:r>
        <w:r>
          <w:rPr>
            <w:noProof/>
            <w:webHidden/>
          </w:rPr>
          <w:instrText xml:space="preserve"> PAGEREF _Toc225845224 \h </w:instrText>
        </w:r>
        <w:r>
          <w:rPr>
            <w:noProof/>
            <w:webHidden/>
          </w:rPr>
        </w:r>
        <w:r>
          <w:rPr>
            <w:noProof/>
            <w:webHidden/>
          </w:rPr>
          <w:fldChar w:fldCharType="separate"/>
        </w:r>
        <w:r>
          <w:rPr>
            <w:noProof/>
            <w:webHidden/>
          </w:rPr>
          <w:t>6</w:t>
        </w:r>
        <w:r>
          <w:rPr>
            <w:noProof/>
            <w:webHidden/>
          </w:rPr>
          <w:fldChar w:fldCharType="end"/>
        </w:r>
      </w:hyperlink>
    </w:p>
    <w:p w14:paraId="4336A31E" w14:textId="4510A7E9" w:rsidR="008879C2" w:rsidRDefault="008879C2">
      <w:pPr>
        <w:pStyle w:val="TOC1"/>
        <w:rPr>
          <w:rFonts w:asciiTheme="minorHAnsi" w:eastAsiaTheme="minorEastAsia" w:hAnsiTheme="minorHAnsi" w:cstheme="minorBidi"/>
          <w:noProof/>
          <w:kern w:val="2"/>
          <w:sz w:val="24"/>
          <w:szCs w:val="24"/>
          <w:lang w:eastAsia="en-GB"/>
          <w14:ligatures w14:val="standardContextual"/>
        </w:rPr>
      </w:pPr>
      <w:hyperlink w:anchor="_Toc225845225" w:history="1">
        <w:r w:rsidRPr="002043F4">
          <w:rPr>
            <w:rStyle w:val="Hyperlink"/>
            <w:noProof/>
          </w:rPr>
          <w:t>10.</w:t>
        </w:r>
        <w:r>
          <w:rPr>
            <w:rFonts w:asciiTheme="minorHAnsi" w:eastAsiaTheme="minorEastAsia" w:hAnsiTheme="minorHAnsi" w:cstheme="minorBidi"/>
            <w:noProof/>
            <w:kern w:val="2"/>
            <w:sz w:val="24"/>
            <w:szCs w:val="24"/>
            <w:lang w:eastAsia="en-GB"/>
            <w14:ligatures w14:val="standardContextual"/>
          </w:rPr>
          <w:tab/>
        </w:r>
        <w:r w:rsidRPr="002043F4">
          <w:rPr>
            <w:rStyle w:val="Hyperlink"/>
            <w:noProof/>
          </w:rPr>
          <w:t>Guarantor Representations and Warranties</w:t>
        </w:r>
        <w:r>
          <w:rPr>
            <w:noProof/>
            <w:webHidden/>
          </w:rPr>
          <w:tab/>
        </w:r>
        <w:r>
          <w:rPr>
            <w:noProof/>
            <w:webHidden/>
          </w:rPr>
          <w:fldChar w:fldCharType="begin"/>
        </w:r>
        <w:r>
          <w:rPr>
            <w:noProof/>
            <w:webHidden/>
          </w:rPr>
          <w:instrText xml:space="preserve"> PAGEREF _Toc225845225 \h </w:instrText>
        </w:r>
        <w:r>
          <w:rPr>
            <w:noProof/>
            <w:webHidden/>
          </w:rPr>
        </w:r>
        <w:r>
          <w:rPr>
            <w:noProof/>
            <w:webHidden/>
          </w:rPr>
          <w:fldChar w:fldCharType="separate"/>
        </w:r>
        <w:r>
          <w:rPr>
            <w:noProof/>
            <w:webHidden/>
          </w:rPr>
          <w:t>6</w:t>
        </w:r>
        <w:r>
          <w:rPr>
            <w:noProof/>
            <w:webHidden/>
          </w:rPr>
          <w:fldChar w:fldCharType="end"/>
        </w:r>
      </w:hyperlink>
    </w:p>
    <w:p w14:paraId="221C97E8" w14:textId="30DE7A7F" w:rsidR="008879C2" w:rsidRDefault="008879C2">
      <w:pPr>
        <w:pStyle w:val="TOC1"/>
        <w:rPr>
          <w:rFonts w:asciiTheme="minorHAnsi" w:eastAsiaTheme="minorEastAsia" w:hAnsiTheme="minorHAnsi" w:cstheme="minorBidi"/>
          <w:noProof/>
          <w:kern w:val="2"/>
          <w:sz w:val="24"/>
          <w:szCs w:val="24"/>
          <w:lang w:eastAsia="en-GB"/>
          <w14:ligatures w14:val="standardContextual"/>
        </w:rPr>
      </w:pPr>
      <w:hyperlink w:anchor="_Toc225845226" w:history="1">
        <w:r w:rsidRPr="002043F4">
          <w:rPr>
            <w:rStyle w:val="Hyperlink"/>
            <w:noProof/>
          </w:rPr>
          <w:t>11.</w:t>
        </w:r>
        <w:r>
          <w:rPr>
            <w:rFonts w:asciiTheme="minorHAnsi" w:eastAsiaTheme="minorEastAsia" w:hAnsiTheme="minorHAnsi" w:cstheme="minorBidi"/>
            <w:noProof/>
            <w:kern w:val="2"/>
            <w:sz w:val="24"/>
            <w:szCs w:val="24"/>
            <w:lang w:eastAsia="en-GB"/>
            <w14:ligatures w14:val="standardContextual"/>
          </w:rPr>
          <w:tab/>
        </w:r>
        <w:r w:rsidRPr="002043F4">
          <w:rPr>
            <w:rStyle w:val="Hyperlink"/>
            <w:noProof/>
          </w:rPr>
          <w:t>Confidentiality</w:t>
        </w:r>
        <w:r>
          <w:rPr>
            <w:noProof/>
            <w:webHidden/>
          </w:rPr>
          <w:tab/>
        </w:r>
        <w:r>
          <w:rPr>
            <w:noProof/>
            <w:webHidden/>
          </w:rPr>
          <w:fldChar w:fldCharType="begin"/>
        </w:r>
        <w:r>
          <w:rPr>
            <w:noProof/>
            <w:webHidden/>
          </w:rPr>
          <w:instrText xml:space="preserve"> PAGEREF _Toc225845226 \h </w:instrText>
        </w:r>
        <w:r>
          <w:rPr>
            <w:noProof/>
            <w:webHidden/>
          </w:rPr>
        </w:r>
        <w:r>
          <w:rPr>
            <w:noProof/>
            <w:webHidden/>
          </w:rPr>
          <w:fldChar w:fldCharType="separate"/>
        </w:r>
        <w:r>
          <w:rPr>
            <w:noProof/>
            <w:webHidden/>
          </w:rPr>
          <w:t>7</w:t>
        </w:r>
        <w:r>
          <w:rPr>
            <w:noProof/>
            <w:webHidden/>
          </w:rPr>
          <w:fldChar w:fldCharType="end"/>
        </w:r>
      </w:hyperlink>
    </w:p>
    <w:p w14:paraId="3DFC693C" w14:textId="53D067CE" w:rsidR="008879C2" w:rsidRDefault="008879C2">
      <w:pPr>
        <w:pStyle w:val="TOC1"/>
        <w:rPr>
          <w:rFonts w:asciiTheme="minorHAnsi" w:eastAsiaTheme="minorEastAsia" w:hAnsiTheme="minorHAnsi" w:cstheme="minorBidi"/>
          <w:noProof/>
          <w:kern w:val="2"/>
          <w:sz w:val="24"/>
          <w:szCs w:val="24"/>
          <w:lang w:eastAsia="en-GB"/>
          <w14:ligatures w14:val="standardContextual"/>
        </w:rPr>
      </w:pPr>
      <w:hyperlink w:anchor="_Toc225845227" w:history="1">
        <w:r w:rsidRPr="002043F4">
          <w:rPr>
            <w:rStyle w:val="Hyperlink"/>
            <w:noProof/>
          </w:rPr>
          <w:t>12.</w:t>
        </w:r>
        <w:r>
          <w:rPr>
            <w:rFonts w:asciiTheme="minorHAnsi" w:eastAsiaTheme="minorEastAsia" w:hAnsiTheme="minorHAnsi" w:cstheme="minorBidi"/>
            <w:noProof/>
            <w:kern w:val="2"/>
            <w:sz w:val="24"/>
            <w:szCs w:val="24"/>
            <w:lang w:eastAsia="en-GB"/>
            <w14:ligatures w14:val="standardContextual"/>
          </w:rPr>
          <w:tab/>
        </w:r>
        <w:r w:rsidRPr="002043F4">
          <w:rPr>
            <w:rStyle w:val="Hyperlink"/>
            <w:noProof/>
          </w:rPr>
          <w:t>Announcements</w:t>
        </w:r>
        <w:r>
          <w:rPr>
            <w:noProof/>
            <w:webHidden/>
          </w:rPr>
          <w:tab/>
        </w:r>
        <w:r>
          <w:rPr>
            <w:noProof/>
            <w:webHidden/>
          </w:rPr>
          <w:fldChar w:fldCharType="begin"/>
        </w:r>
        <w:r>
          <w:rPr>
            <w:noProof/>
            <w:webHidden/>
          </w:rPr>
          <w:instrText xml:space="preserve"> PAGEREF _Toc225845227 \h </w:instrText>
        </w:r>
        <w:r>
          <w:rPr>
            <w:noProof/>
            <w:webHidden/>
          </w:rPr>
        </w:r>
        <w:r>
          <w:rPr>
            <w:noProof/>
            <w:webHidden/>
          </w:rPr>
          <w:fldChar w:fldCharType="separate"/>
        </w:r>
        <w:r>
          <w:rPr>
            <w:noProof/>
            <w:webHidden/>
          </w:rPr>
          <w:t>7</w:t>
        </w:r>
        <w:r>
          <w:rPr>
            <w:noProof/>
            <w:webHidden/>
          </w:rPr>
          <w:fldChar w:fldCharType="end"/>
        </w:r>
      </w:hyperlink>
    </w:p>
    <w:p w14:paraId="175E075A" w14:textId="7C12A95C" w:rsidR="008879C2" w:rsidRDefault="008879C2">
      <w:pPr>
        <w:pStyle w:val="TOC1"/>
        <w:rPr>
          <w:rFonts w:asciiTheme="minorHAnsi" w:eastAsiaTheme="minorEastAsia" w:hAnsiTheme="minorHAnsi" w:cstheme="minorBidi"/>
          <w:noProof/>
          <w:kern w:val="2"/>
          <w:sz w:val="24"/>
          <w:szCs w:val="24"/>
          <w:lang w:eastAsia="en-GB"/>
          <w14:ligatures w14:val="standardContextual"/>
        </w:rPr>
      </w:pPr>
      <w:hyperlink w:anchor="_Toc225845228" w:history="1">
        <w:r w:rsidRPr="002043F4">
          <w:rPr>
            <w:rStyle w:val="Hyperlink"/>
            <w:noProof/>
          </w:rPr>
          <w:t>13.</w:t>
        </w:r>
        <w:r>
          <w:rPr>
            <w:rFonts w:asciiTheme="minorHAnsi" w:eastAsiaTheme="minorEastAsia" w:hAnsiTheme="minorHAnsi" w:cstheme="minorBidi"/>
            <w:noProof/>
            <w:kern w:val="2"/>
            <w:sz w:val="24"/>
            <w:szCs w:val="24"/>
            <w:lang w:eastAsia="en-GB"/>
            <w14:ligatures w14:val="standardContextual"/>
          </w:rPr>
          <w:tab/>
        </w:r>
        <w:r w:rsidRPr="002043F4">
          <w:rPr>
            <w:rStyle w:val="Hyperlink"/>
            <w:noProof/>
          </w:rPr>
          <w:t>Further</w:t>
        </w:r>
        <w:r w:rsidRPr="002043F4">
          <w:rPr>
            <w:rStyle w:val="Hyperlink"/>
            <w:bCs/>
            <w:noProof/>
          </w:rPr>
          <w:t xml:space="preserve"> Assurance</w:t>
        </w:r>
        <w:r>
          <w:rPr>
            <w:noProof/>
            <w:webHidden/>
          </w:rPr>
          <w:tab/>
        </w:r>
        <w:r>
          <w:rPr>
            <w:noProof/>
            <w:webHidden/>
          </w:rPr>
          <w:fldChar w:fldCharType="begin"/>
        </w:r>
        <w:r>
          <w:rPr>
            <w:noProof/>
            <w:webHidden/>
          </w:rPr>
          <w:instrText xml:space="preserve"> PAGEREF _Toc225845228 \h </w:instrText>
        </w:r>
        <w:r>
          <w:rPr>
            <w:noProof/>
            <w:webHidden/>
          </w:rPr>
        </w:r>
        <w:r>
          <w:rPr>
            <w:noProof/>
            <w:webHidden/>
          </w:rPr>
          <w:fldChar w:fldCharType="separate"/>
        </w:r>
        <w:r>
          <w:rPr>
            <w:noProof/>
            <w:webHidden/>
          </w:rPr>
          <w:t>8</w:t>
        </w:r>
        <w:r>
          <w:rPr>
            <w:noProof/>
            <w:webHidden/>
          </w:rPr>
          <w:fldChar w:fldCharType="end"/>
        </w:r>
      </w:hyperlink>
    </w:p>
    <w:p w14:paraId="0D4CD866" w14:textId="3580891D" w:rsidR="008879C2" w:rsidRDefault="008879C2">
      <w:pPr>
        <w:pStyle w:val="TOC1"/>
        <w:rPr>
          <w:rFonts w:asciiTheme="minorHAnsi" w:eastAsiaTheme="minorEastAsia" w:hAnsiTheme="minorHAnsi" w:cstheme="minorBidi"/>
          <w:noProof/>
          <w:kern w:val="2"/>
          <w:sz w:val="24"/>
          <w:szCs w:val="24"/>
          <w:lang w:eastAsia="en-GB"/>
          <w14:ligatures w14:val="standardContextual"/>
        </w:rPr>
      </w:pPr>
      <w:hyperlink w:anchor="_Toc225845229" w:history="1">
        <w:r w:rsidRPr="002043F4">
          <w:rPr>
            <w:rStyle w:val="Hyperlink"/>
            <w:noProof/>
          </w:rPr>
          <w:t>14.</w:t>
        </w:r>
        <w:r>
          <w:rPr>
            <w:rFonts w:asciiTheme="minorHAnsi" w:eastAsiaTheme="minorEastAsia" w:hAnsiTheme="minorHAnsi" w:cstheme="minorBidi"/>
            <w:noProof/>
            <w:kern w:val="2"/>
            <w:sz w:val="24"/>
            <w:szCs w:val="24"/>
            <w:lang w:eastAsia="en-GB"/>
            <w14:ligatures w14:val="standardContextual"/>
          </w:rPr>
          <w:tab/>
        </w:r>
        <w:r w:rsidRPr="002043F4">
          <w:rPr>
            <w:rStyle w:val="Hyperlink"/>
            <w:noProof/>
          </w:rPr>
          <w:t>Assignment</w:t>
        </w:r>
        <w:r>
          <w:rPr>
            <w:noProof/>
            <w:webHidden/>
          </w:rPr>
          <w:tab/>
        </w:r>
        <w:r>
          <w:rPr>
            <w:noProof/>
            <w:webHidden/>
          </w:rPr>
          <w:fldChar w:fldCharType="begin"/>
        </w:r>
        <w:r>
          <w:rPr>
            <w:noProof/>
            <w:webHidden/>
          </w:rPr>
          <w:instrText xml:space="preserve"> PAGEREF _Toc225845229 \h </w:instrText>
        </w:r>
        <w:r>
          <w:rPr>
            <w:noProof/>
            <w:webHidden/>
          </w:rPr>
        </w:r>
        <w:r>
          <w:rPr>
            <w:noProof/>
            <w:webHidden/>
          </w:rPr>
          <w:fldChar w:fldCharType="separate"/>
        </w:r>
        <w:r>
          <w:rPr>
            <w:noProof/>
            <w:webHidden/>
          </w:rPr>
          <w:t>8</w:t>
        </w:r>
        <w:r>
          <w:rPr>
            <w:noProof/>
            <w:webHidden/>
          </w:rPr>
          <w:fldChar w:fldCharType="end"/>
        </w:r>
      </w:hyperlink>
    </w:p>
    <w:p w14:paraId="58166638" w14:textId="1CEAE322" w:rsidR="008879C2" w:rsidRDefault="008879C2">
      <w:pPr>
        <w:pStyle w:val="TOC1"/>
        <w:rPr>
          <w:rFonts w:asciiTheme="minorHAnsi" w:eastAsiaTheme="minorEastAsia" w:hAnsiTheme="minorHAnsi" w:cstheme="minorBidi"/>
          <w:noProof/>
          <w:kern w:val="2"/>
          <w:sz w:val="24"/>
          <w:szCs w:val="24"/>
          <w:lang w:eastAsia="en-GB"/>
          <w14:ligatures w14:val="standardContextual"/>
        </w:rPr>
      </w:pPr>
      <w:hyperlink w:anchor="_Toc225845230" w:history="1">
        <w:r w:rsidRPr="002043F4">
          <w:rPr>
            <w:rStyle w:val="Hyperlink"/>
            <w:noProof/>
          </w:rPr>
          <w:t>15.</w:t>
        </w:r>
        <w:r>
          <w:rPr>
            <w:rFonts w:asciiTheme="minorHAnsi" w:eastAsiaTheme="minorEastAsia" w:hAnsiTheme="minorHAnsi" w:cstheme="minorBidi"/>
            <w:noProof/>
            <w:kern w:val="2"/>
            <w:sz w:val="24"/>
            <w:szCs w:val="24"/>
            <w:lang w:eastAsia="en-GB"/>
            <w14:ligatures w14:val="standardContextual"/>
          </w:rPr>
          <w:tab/>
        </w:r>
        <w:r w:rsidRPr="002043F4">
          <w:rPr>
            <w:rStyle w:val="Hyperlink"/>
            <w:noProof/>
          </w:rPr>
          <w:t>Entire Agreement</w:t>
        </w:r>
        <w:r>
          <w:rPr>
            <w:noProof/>
            <w:webHidden/>
          </w:rPr>
          <w:tab/>
        </w:r>
        <w:r>
          <w:rPr>
            <w:noProof/>
            <w:webHidden/>
          </w:rPr>
          <w:fldChar w:fldCharType="begin"/>
        </w:r>
        <w:r>
          <w:rPr>
            <w:noProof/>
            <w:webHidden/>
          </w:rPr>
          <w:instrText xml:space="preserve"> PAGEREF _Toc225845230 \h </w:instrText>
        </w:r>
        <w:r>
          <w:rPr>
            <w:noProof/>
            <w:webHidden/>
          </w:rPr>
        </w:r>
        <w:r>
          <w:rPr>
            <w:noProof/>
            <w:webHidden/>
          </w:rPr>
          <w:fldChar w:fldCharType="separate"/>
        </w:r>
        <w:r>
          <w:rPr>
            <w:noProof/>
            <w:webHidden/>
          </w:rPr>
          <w:t>8</w:t>
        </w:r>
        <w:r>
          <w:rPr>
            <w:noProof/>
            <w:webHidden/>
          </w:rPr>
          <w:fldChar w:fldCharType="end"/>
        </w:r>
      </w:hyperlink>
    </w:p>
    <w:p w14:paraId="6E5C4FC7" w14:textId="13AB23F2" w:rsidR="008879C2" w:rsidRDefault="008879C2">
      <w:pPr>
        <w:pStyle w:val="TOC1"/>
        <w:rPr>
          <w:rFonts w:asciiTheme="minorHAnsi" w:eastAsiaTheme="minorEastAsia" w:hAnsiTheme="minorHAnsi" w:cstheme="minorBidi"/>
          <w:noProof/>
          <w:kern w:val="2"/>
          <w:sz w:val="24"/>
          <w:szCs w:val="24"/>
          <w:lang w:eastAsia="en-GB"/>
          <w14:ligatures w14:val="standardContextual"/>
        </w:rPr>
      </w:pPr>
      <w:hyperlink w:anchor="_Toc225845231" w:history="1">
        <w:r w:rsidRPr="002043F4">
          <w:rPr>
            <w:rStyle w:val="Hyperlink"/>
            <w:noProof/>
          </w:rPr>
          <w:t>16.</w:t>
        </w:r>
        <w:r>
          <w:rPr>
            <w:rFonts w:asciiTheme="minorHAnsi" w:eastAsiaTheme="minorEastAsia" w:hAnsiTheme="minorHAnsi" w:cstheme="minorBidi"/>
            <w:noProof/>
            <w:kern w:val="2"/>
            <w:sz w:val="24"/>
            <w:szCs w:val="24"/>
            <w:lang w:eastAsia="en-GB"/>
            <w14:ligatures w14:val="standardContextual"/>
          </w:rPr>
          <w:tab/>
        </w:r>
        <w:r w:rsidRPr="002043F4">
          <w:rPr>
            <w:rStyle w:val="Hyperlink"/>
            <w:noProof/>
          </w:rPr>
          <w:t>Variations</w:t>
        </w:r>
        <w:r>
          <w:rPr>
            <w:noProof/>
            <w:webHidden/>
          </w:rPr>
          <w:tab/>
        </w:r>
        <w:r>
          <w:rPr>
            <w:noProof/>
            <w:webHidden/>
          </w:rPr>
          <w:fldChar w:fldCharType="begin"/>
        </w:r>
        <w:r>
          <w:rPr>
            <w:noProof/>
            <w:webHidden/>
          </w:rPr>
          <w:instrText xml:space="preserve"> PAGEREF _Toc225845231 \h </w:instrText>
        </w:r>
        <w:r>
          <w:rPr>
            <w:noProof/>
            <w:webHidden/>
          </w:rPr>
        </w:r>
        <w:r>
          <w:rPr>
            <w:noProof/>
            <w:webHidden/>
          </w:rPr>
          <w:fldChar w:fldCharType="separate"/>
        </w:r>
        <w:r>
          <w:rPr>
            <w:noProof/>
            <w:webHidden/>
          </w:rPr>
          <w:t>8</w:t>
        </w:r>
        <w:r>
          <w:rPr>
            <w:noProof/>
            <w:webHidden/>
          </w:rPr>
          <w:fldChar w:fldCharType="end"/>
        </w:r>
      </w:hyperlink>
    </w:p>
    <w:p w14:paraId="666D7289" w14:textId="26BC8FE6" w:rsidR="008879C2" w:rsidRDefault="008879C2">
      <w:pPr>
        <w:pStyle w:val="TOC1"/>
        <w:rPr>
          <w:rFonts w:asciiTheme="minorHAnsi" w:eastAsiaTheme="minorEastAsia" w:hAnsiTheme="minorHAnsi" w:cstheme="minorBidi"/>
          <w:noProof/>
          <w:kern w:val="2"/>
          <w:sz w:val="24"/>
          <w:szCs w:val="24"/>
          <w:lang w:eastAsia="en-GB"/>
          <w14:ligatures w14:val="standardContextual"/>
        </w:rPr>
      </w:pPr>
      <w:hyperlink w:anchor="_Toc225845232" w:history="1">
        <w:r w:rsidRPr="002043F4">
          <w:rPr>
            <w:rStyle w:val="Hyperlink"/>
            <w:noProof/>
          </w:rPr>
          <w:t>17.</w:t>
        </w:r>
        <w:r>
          <w:rPr>
            <w:rFonts w:asciiTheme="minorHAnsi" w:eastAsiaTheme="minorEastAsia" w:hAnsiTheme="minorHAnsi" w:cstheme="minorBidi"/>
            <w:noProof/>
            <w:kern w:val="2"/>
            <w:sz w:val="24"/>
            <w:szCs w:val="24"/>
            <w:lang w:eastAsia="en-GB"/>
            <w14:ligatures w14:val="standardContextual"/>
          </w:rPr>
          <w:tab/>
        </w:r>
        <w:r w:rsidRPr="002043F4">
          <w:rPr>
            <w:rStyle w:val="Hyperlink"/>
            <w:noProof/>
          </w:rPr>
          <w:t>No Waiver</w:t>
        </w:r>
        <w:r>
          <w:rPr>
            <w:noProof/>
            <w:webHidden/>
          </w:rPr>
          <w:tab/>
        </w:r>
        <w:r>
          <w:rPr>
            <w:noProof/>
            <w:webHidden/>
          </w:rPr>
          <w:fldChar w:fldCharType="begin"/>
        </w:r>
        <w:r>
          <w:rPr>
            <w:noProof/>
            <w:webHidden/>
          </w:rPr>
          <w:instrText xml:space="preserve"> PAGEREF _Toc225845232 \h </w:instrText>
        </w:r>
        <w:r>
          <w:rPr>
            <w:noProof/>
            <w:webHidden/>
          </w:rPr>
        </w:r>
        <w:r>
          <w:rPr>
            <w:noProof/>
            <w:webHidden/>
          </w:rPr>
          <w:fldChar w:fldCharType="separate"/>
        </w:r>
        <w:r>
          <w:rPr>
            <w:noProof/>
            <w:webHidden/>
          </w:rPr>
          <w:t>8</w:t>
        </w:r>
        <w:r>
          <w:rPr>
            <w:noProof/>
            <w:webHidden/>
          </w:rPr>
          <w:fldChar w:fldCharType="end"/>
        </w:r>
      </w:hyperlink>
    </w:p>
    <w:p w14:paraId="0FCFEBAE" w14:textId="5133F0E6" w:rsidR="008879C2" w:rsidRDefault="008879C2">
      <w:pPr>
        <w:pStyle w:val="TOC1"/>
        <w:rPr>
          <w:rFonts w:asciiTheme="minorHAnsi" w:eastAsiaTheme="minorEastAsia" w:hAnsiTheme="minorHAnsi" w:cstheme="minorBidi"/>
          <w:noProof/>
          <w:kern w:val="2"/>
          <w:sz w:val="24"/>
          <w:szCs w:val="24"/>
          <w:lang w:eastAsia="en-GB"/>
          <w14:ligatures w14:val="standardContextual"/>
        </w:rPr>
      </w:pPr>
      <w:hyperlink w:anchor="_Toc225845233" w:history="1">
        <w:r w:rsidRPr="002043F4">
          <w:rPr>
            <w:rStyle w:val="Hyperlink"/>
            <w:noProof/>
          </w:rPr>
          <w:t>18.</w:t>
        </w:r>
        <w:r>
          <w:rPr>
            <w:rFonts w:asciiTheme="minorHAnsi" w:eastAsiaTheme="minorEastAsia" w:hAnsiTheme="minorHAnsi" w:cstheme="minorBidi"/>
            <w:noProof/>
            <w:kern w:val="2"/>
            <w:sz w:val="24"/>
            <w:szCs w:val="24"/>
            <w:lang w:eastAsia="en-GB"/>
            <w14:ligatures w14:val="standardContextual"/>
          </w:rPr>
          <w:tab/>
        </w:r>
        <w:r w:rsidRPr="002043F4">
          <w:rPr>
            <w:rStyle w:val="Hyperlink"/>
            <w:noProof/>
          </w:rPr>
          <w:t>Costs</w:t>
        </w:r>
        <w:r>
          <w:rPr>
            <w:noProof/>
            <w:webHidden/>
          </w:rPr>
          <w:tab/>
        </w:r>
        <w:r>
          <w:rPr>
            <w:noProof/>
            <w:webHidden/>
          </w:rPr>
          <w:fldChar w:fldCharType="begin"/>
        </w:r>
        <w:r>
          <w:rPr>
            <w:noProof/>
            <w:webHidden/>
          </w:rPr>
          <w:instrText xml:space="preserve"> PAGEREF _Toc225845233 \h </w:instrText>
        </w:r>
        <w:r>
          <w:rPr>
            <w:noProof/>
            <w:webHidden/>
          </w:rPr>
        </w:r>
        <w:r>
          <w:rPr>
            <w:noProof/>
            <w:webHidden/>
          </w:rPr>
          <w:fldChar w:fldCharType="separate"/>
        </w:r>
        <w:r>
          <w:rPr>
            <w:noProof/>
            <w:webHidden/>
          </w:rPr>
          <w:t>8</w:t>
        </w:r>
        <w:r>
          <w:rPr>
            <w:noProof/>
            <w:webHidden/>
          </w:rPr>
          <w:fldChar w:fldCharType="end"/>
        </w:r>
      </w:hyperlink>
    </w:p>
    <w:p w14:paraId="369139FE" w14:textId="2BBCCC31" w:rsidR="008879C2" w:rsidRDefault="008879C2">
      <w:pPr>
        <w:pStyle w:val="TOC1"/>
        <w:rPr>
          <w:rFonts w:asciiTheme="minorHAnsi" w:eastAsiaTheme="minorEastAsia" w:hAnsiTheme="minorHAnsi" w:cstheme="minorBidi"/>
          <w:noProof/>
          <w:kern w:val="2"/>
          <w:sz w:val="24"/>
          <w:szCs w:val="24"/>
          <w:lang w:eastAsia="en-GB"/>
          <w14:ligatures w14:val="standardContextual"/>
        </w:rPr>
      </w:pPr>
      <w:hyperlink w:anchor="_Toc225845234" w:history="1">
        <w:r w:rsidRPr="002043F4">
          <w:rPr>
            <w:rStyle w:val="Hyperlink"/>
            <w:noProof/>
          </w:rPr>
          <w:t>19.</w:t>
        </w:r>
        <w:r>
          <w:rPr>
            <w:rFonts w:asciiTheme="minorHAnsi" w:eastAsiaTheme="minorEastAsia" w:hAnsiTheme="minorHAnsi" w:cstheme="minorBidi"/>
            <w:noProof/>
            <w:kern w:val="2"/>
            <w:sz w:val="24"/>
            <w:szCs w:val="24"/>
            <w:lang w:eastAsia="en-GB"/>
            <w14:ligatures w14:val="standardContextual"/>
          </w:rPr>
          <w:tab/>
        </w:r>
        <w:r w:rsidRPr="002043F4">
          <w:rPr>
            <w:rStyle w:val="Hyperlink"/>
            <w:noProof/>
          </w:rPr>
          <w:t>Notices</w:t>
        </w:r>
        <w:r>
          <w:rPr>
            <w:noProof/>
            <w:webHidden/>
          </w:rPr>
          <w:tab/>
        </w:r>
        <w:r>
          <w:rPr>
            <w:noProof/>
            <w:webHidden/>
          </w:rPr>
          <w:fldChar w:fldCharType="begin"/>
        </w:r>
        <w:r>
          <w:rPr>
            <w:noProof/>
            <w:webHidden/>
          </w:rPr>
          <w:instrText xml:space="preserve"> PAGEREF _Toc225845234 \h </w:instrText>
        </w:r>
        <w:r>
          <w:rPr>
            <w:noProof/>
            <w:webHidden/>
          </w:rPr>
        </w:r>
        <w:r>
          <w:rPr>
            <w:noProof/>
            <w:webHidden/>
          </w:rPr>
          <w:fldChar w:fldCharType="separate"/>
        </w:r>
        <w:r>
          <w:rPr>
            <w:noProof/>
            <w:webHidden/>
          </w:rPr>
          <w:t>9</w:t>
        </w:r>
        <w:r>
          <w:rPr>
            <w:noProof/>
            <w:webHidden/>
          </w:rPr>
          <w:fldChar w:fldCharType="end"/>
        </w:r>
      </w:hyperlink>
    </w:p>
    <w:p w14:paraId="7C6A9F8F" w14:textId="5CD332AF" w:rsidR="008879C2" w:rsidRDefault="008879C2">
      <w:pPr>
        <w:pStyle w:val="TOC1"/>
        <w:rPr>
          <w:rFonts w:asciiTheme="minorHAnsi" w:eastAsiaTheme="minorEastAsia" w:hAnsiTheme="minorHAnsi" w:cstheme="minorBidi"/>
          <w:noProof/>
          <w:kern w:val="2"/>
          <w:sz w:val="24"/>
          <w:szCs w:val="24"/>
          <w:lang w:eastAsia="en-GB"/>
          <w14:ligatures w14:val="standardContextual"/>
        </w:rPr>
      </w:pPr>
      <w:hyperlink w:anchor="_Toc225845235" w:history="1">
        <w:r w:rsidRPr="002043F4">
          <w:rPr>
            <w:rStyle w:val="Hyperlink"/>
            <w:noProof/>
          </w:rPr>
          <w:t>20.</w:t>
        </w:r>
        <w:r>
          <w:rPr>
            <w:rFonts w:asciiTheme="minorHAnsi" w:eastAsiaTheme="minorEastAsia" w:hAnsiTheme="minorHAnsi" w:cstheme="minorBidi"/>
            <w:noProof/>
            <w:kern w:val="2"/>
            <w:sz w:val="24"/>
            <w:szCs w:val="24"/>
            <w:lang w:eastAsia="en-GB"/>
            <w14:ligatures w14:val="standardContextual"/>
          </w:rPr>
          <w:tab/>
        </w:r>
        <w:r w:rsidRPr="002043F4">
          <w:rPr>
            <w:rStyle w:val="Hyperlink"/>
            <w:noProof/>
          </w:rPr>
          <w:t>Severance</w:t>
        </w:r>
        <w:r>
          <w:rPr>
            <w:noProof/>
            <w:webHidden/>
          </w:rPr>
          <w:tab/>
        </w:r>
        <w:r>
          <w:rPr>
            <w:noProof/>
            <w:webHidden/>
          </w:rPr>
          <w:fldChar w:fldCharType="begin"/>
        </w:r>
        <w:r>
          <w:rPr>
            <w:noProof/>
            <w:webHidden/>
          </w:rPr>
          <w:instrText xml:space="preserve"> PAGEREF _Toc225845235 \h </w:instrText>
        </w:r>
        <w:r>
          <w:rPr>
            <w:noProof/>
            <w:webHidden/>
          </w:rPr>
        </w:r>
        <w:r>
          <w:rPr>
            <w:noProof/>
            <w:webHidden/>
          </w:rPr>
          <w:fldChar w:fldCharType="separate"/>
        </w:r>
        <w:r>
          <w:rPr>
            <w:noProof/>
            <w:webHidden/>
          </w:rPr>
          <w:t>10</w:t>
        </w:r>
        <w:r>
          <w:rPr>
            <w:noProof/>
            <w:webHidden/>
          </w:rPr>
          <w:fldChar w:fldCharType="end"/>
        </w:r>
      </w:hyperlink>
    </w:p>
    <w:p w14:paraId="21782C6F" w14:textId="60A35FC4" w:rsidR="008879C2" w:rsidRDefault="008879C2">
      <w:pPr>
        <w:pStyle w:val="TOC1"/>
        <w:rPr>
          <w:rFonts w:asciiTheme="minorHAnsi" w:eastAsiaTheme="minorEastAsia" w:hAnsiTheme="minorHAnsi" w:cstheme="minorBidi"/>
          <w:noProof/>
          <w:kern w:val="2"/>
          <w:sz w:val="24"/>
          <w:szCs w:val="24"/>
          <w:lang w:eastAsia="en-GB"/>
          <w14:ligatures w14:val="standardContextual"/>
        </w:rPr>
      </w:pPr>
      <w:hyperlink w:anchor="_Toc225845236" w:history="1">
        <w:r w:rsidRPr="002043F4">
          <w:rPr>
            <w:rStyle w:val="Hyperlink"/>
            <w:noProof/>
          </w:rPr>
          <w:t>21.</w:t>
        </w:r>
        <w:r>
          <w:rPr>
            <w:rFonts w:asciiTheme="minorHAnsi" w:eastAsiaTheme="minorEastAsia" w:hAnsiTheme="minorHAnsi" w:cstheme="minorBidi"/>
            <w:noProof/>
            <w:kern w:val="2"/>
            <w:sz w:val="24"/>
            <w:szCs w:val="24"/>
            <w:lang w:eastAsia="en-GB"/>
            <w14:ligatures w14:val="standardContextual"/>
          </w:rPr>
          <w:tab/>
        </w:r>
        <w:r w:rsidRPr="002043F4">
          <w:rPr>
            <w:rStyle w:val="Hyperlink"/>
            <w:noProof/>
          </w:rPr>
          <w:t>Consequences of Discharge</w:t>
        </w:r>
        <w:r>
          <w:rPr>
            <w:noProof/>
            <w:webHidden/>
          </w:rPr>
          <w:tab/>
        </w:r>
        <w:r>
          <w:rPr>
            <w:noProof/>
            <w:webHidden/>
          </w:rPr>
          <w:fldChar w:fldCharType="begin"/>
        </w:r>
        <w:r>
          <w:rPr>
            <w:noProof/>
            <w:webHidden/>
          </w:rPr>
          <w:instrText xml:space="preserve"> PAGEREF _Toc225845236 \h </w:instrText>
        </w:r>
        <w:r>
          <w:rPr>
            <w:noProof/>
            <w:webHidden/>
          </w:rPr>
        </w:r>
        <w:r>
          <w:rPr>
            <w:noProof/>
            <w:webHidden/>
          </w:rPr>
          <w:fldChar w:fldCharType="separate"/>
        </w:r>
        <w:r>
          <w:rPr>
            <w:noProof/>
            <w:webHidden/>
          </w:rPr>
          <w:t>10</w:t>
        </w:r>
        <w:r>
          <w:rPr>
            <w:noProof/>
            <w:webHidden/>
          </w:rPr>
          <w:fldChar w:fldCharType="end"/>
        </w:r>
      </w:hyperlink>
    </w:p>
    <w:p w14:paraId="1A4D5EFD" w14:textId="1D0CFA9E" w:rsidR="008879C2" w:rsidRDefault="008879C2">
      <w:pPr>
        <w:pStyle w:val="TOC1"/>
        <w:rPr>
          <w:rFonts w:asciiTheme="minorHAnsi" w:eastAsiaTheme="minorEastAsia" w:hAnsiTheme="minorHAnsi" w:cstheme="minorBidi"/>
          <w:noProof/>
          <w:kern w:val="2"/>
          <w:sz w:val="24"/>
          <w:szCs w:val="24"/>
          <w:lang w:eastAsia="en-GB"/>
          <w14:ligatures w14:val="standardContextual"/>
        </w:rPr>
      </w:pPr>
      <w:hyperlink w:anchor="_Toc225845237" w:history="1">
        <w:r w:rsidRPr="002043F4">
          <w:rPr>
            <w:rStyle w:val="Hyperlink"/>
            <w:noProof/>
          </w:rPr>
          <w:t>22.</w:t>
        </w:r>
        <w:r>
          <w:rPr>
            <w:rFonts w:asciiTheme="minorHAnsi" w:eastAsiaTheme="minorEastAsia" w:hAnsiTheme="minorHAnsi" w:cstheme="minorBidi"/>
            <w:noProof/>
            <w:kern w:val="2"/>
            <w:sz w:val="24"/>
            <w:szCs w:val="24"/>
            <w:lang w:eastAsia="en-GB"/>
            <w14:ligatures w14:val="standardContextual"/>
          </w:rPr>
          <w:tab/>
        </w:r>
        <w:r w:rsidRPr="002043F4">
          <w:rPr>
            <w:rStyle w:val="Hyperlink"/>
            <w:noProof/>
          </w:rPr>
          <w:t>Third Party Rights</w:t>
        </w:r>
        <w:r>
          <w:rPr>
            <w:noProof/>
            <w:webHidden/>
          </w:rPr>
          <w:tab/>
        </w:r>
        <w:r>
          <w:rPr>
            <w:noProof/>
            <w:webHidden/>
          </w:rPr>
          <w:fldChar w:fldCharType="begin"/>
        </w:r>
        <w:r>
          <w:rPr>
            <w:noProof/>
            <w:webHidden/>
          </w:rPr>
          <w:instrText xml:space="preserve"> PAGEREF _Toc225845237 \h </w:instrText>
        </w:r>
        <w:r>
          <w:rPr>
            <w:noProof/>
            <w:webHidden/>
          </w:rPr>
        </w:r>
        <w:r>
          <w:rPr>
            <w:noProof/>
            <w:webHidden/>
          </w:rPr>
          <w:fldChar w:fldCharType="separate"/>
        </w:r>
        <w:r>
          <w:rPr>
            <w:noProof/>
            <w:webHidden/>
          </w:rPr>
          <w:t>11</w:t>
        </w:r>
        <w:r>
          <w:rPr>
            <w:noProof/>
            <w:webHidden/>
          </w:rPr>
          <w:fldChar w:fldCharType="end"/>
        </w:r>
      </w:hyperlink>
    </w:p>
    <w:p w14:paraId="2541E063" w14:textId="4A196E02" w:rsidR="008879C2" w:rsidRDefault="008879C2">
      <w:pPr>
        <w:pStyle w:val="TOC1"/>
        <w:rPr>
          <w:rFonts w:asciiTheme="minorHAnsi" w:eastAsiaTheme="minorEastAsia" w:hAnsiTheme="minorHAnsi" w:cstheme="minorBidi"/>
          <w:noProof/>
          <w:kern w:val="2"/>
          <w:sz w:val="24"/>
          <w:szCs w:val="24"/>
          <w:lang w:eastAsia="en-GB"/>
          <w14:ligatures w14:val="standardContextual"/>
        </w:rPr>
      </w:pPr>
      <w:hyperlink w:anchor="_Toc225845238" w:history="1">
        <w:r w:rsidRPr="002043F4">
          <w:rPr>
            <w:rStyle w:val="Hyperlink"/>
            <w:noProof/>
          </w:rPr>
          <w:t>23.</w:t>
        </w:r>
        <w:r>
          <w:rPr>
            <w:rFonts w:asciiTheme="minorHAnsi" w:eastAsiaTheme="minorEastAsia" w:hAnsiTheme="minorHAnsi" w:cstheme="minorBidi"/>
            <w:noProof/>
            <w:kern w:val="2"/>
            <w:sz w:val="24"/>
            <w:szCs w:val="24"/>
            <w:lang w:eastAsia="en-GB"/>
            <w14:ligatures w14:val="standardContextual"/>
          </w:rPr>
          <w:tab/>
        </w:r>
        <w:r w:rsidRPr="002043F4">
          <w:rPr>
            <w:rStyle w:val="Hyperlink"/>
            <w:noProof/>
          </w:rPr>
          <w:t>Counterparts and Execution</w:t>
        </w:r>
        <w:r>
          <w:rPr>
            <w:noProof/>
            <w:webHidden/>
          </w:rPr>
          <w:tab/>
        </w:r>
        <w:r>
          <w:rPr>
            <w:noProof/>
            <w:webHidden/>
          </w:rPr>
          <w:fldChar w:fldCharType="begin"/>
        </w:r>
        <w:r>
          <w:rPr>
            <w:noProof/>
            <w:webHidden/>
          </w:rPr>
          <w:instrText xml:space="preserve"> PAGEREF _Toc225845238 \h </w:instrText>
        </w:r>
        <w:r>
          <w:rPr>
            <w:noProof/>
            <w:webHidden/>
          </w:rPr>
        </w:r>
        <w:r>
          <w:rPr>
            <w:noProof/>
            <w:webHidden/>
          </w:rPr>
          <w:fldChar w:fldCharType="separate"/>
        </w:r>
        <w:r>
          <w:rPr>
            <w:noProof/>
            <w:webHidden/>
          </w:rPr>
          <w:t>11</w:t>
        </w:r>
        <w:r>
          <w:rPr>
            <w:noProof/>
            <w:webHidden/>
          </w:rPr>
          <w:fldChar w:fldCharType="end"/>
        </w:r>
      </w:hyperlink>
    </w:p>
    <w:p w14:paraId="6B49EC96" w14:textId="69EB6AA3" w:rsidR="008879C2" w:rsidRDefault="008879C2">
      <w:pPr>
        <w:pStyle w:val="TOC1"/>
        <w:rPr>
          <w:rFonts w:asciiTheme="minorHAnsi" w:eastAsiaTheme="minorEastAsia" w:hAnsiTheme="minorHAnsi" w:cstheme="minorBidi"/>
          <w:noProof/>
          <w:kern w:val="2"/>
          <w:sz w:val="24"/>
          <w:szCs w:val="24"/>
          <w:lang w:eastAsia="en-GB"/>
          <w14:ligatures w14:val="standardContextual"/>
        </w:rPr>
      </w:pPr>
      <w:hyperlink w:anchor="_Toc225845239" w:history="1">
        <w:r w:rsidRPr="002043F4">
          <w:rPr>
            <w:rStyle w:val="Hyperlink"/>
            <w:noProof/>
          </w:rPr>
          <w:t>24.</w:t>
        </w:r>
        <w:r>
          <w:rPr>
            <w:rFonts w:asciiTheme="minorHAnsi" w:eastAsiaTheme="minorEastAsia" w:hAnsiTheme="minorHAnsi" w:cstheme="minorBidi"/>
            <w:noProof/>
            <w:kern w:val="2"/>
            <w:sz w:val="24"/>
            <w:szCs w:val="24"/>
            <w:lang w:eastAsia="en-GB"/>
            <w14:ligatures w14:val="standardContextual"/>
          </w:rPr>
          <w:tab/>
        </w:r>
        <w:r w:rsidRPr="002043F4">
          <w:rPr>
            <w:rStyle w:val="Hyperlink"/>
            <w:noProof/>
          </w:rPr>
          <w:t>Remedies Cumulative</w:t>
        </w:r>
        <w:r>
          <w:rPr>
            <w:noProof/>
            <w:webHidden/>
          </w:rPr>
          <w:tab/>
        </w:r>
        <w:r>
          <w:rPr>
            <w:noProof/>
            <w:webHidden/>
          </w:rPr>
          <w:fldChar w:fldCharType="begin"/>
        </w:r>
        <w:r>
          <w:rPr>
            <w:noProof/>
            <w:webHidden/>
          </w:rPr>
          <w:instrText xml:space="preserve"> PAGEREF _Toc225845239 \h </w:instrText>
        </w:r>
        <w:r>
          <w:rPr>
            <w:noProof/>
            <w:webHidden/>
          </w:rPr>
        </w:r>
        <w:r>
          <w:rPr>
            <w:noProof/>
            <w:webHidden/>
          </w:rPr>
          <w:fldChar w:fldCharType="separate"/>
        </w:r>
        <w:r>
          <w:rPr>
            <w:noProof/>
            <w:webHidden/>
          </w:rPr>
          <w:t>11</w:t>
        </w:r>
        <w:r>
          <w:rPr>
            <w:noProof/>
            <w:webHidden/>
          </w:rPr>
          <w:fldChar w:fldCharType="end"/>
        </w:r>
      </w:hyperlink>
    </w:p>
    <w:p w14:paraId="0E06204B" w14:textId="10B147EE" w:rsidR="008879C2" w:rsidRDefault="008879C2">
      <w:pPr>
        <w:pStyle w:val="TOC1"/>
        <w:rPr>
          <w:rFonts w:asciiTheme="minorHAnsi" w:eastAsiaTheme="minorEastAsia" w:hAnsiTheme="minorHAnsi" w:cstheme="minorBidi"/>
          <w:noProof/>
          <w:kern w:val="2"/>
          <w:sz w:val="24"/>
          <w:szCs w:val="24"/>
          <w:lang w:eastAsia="en-GB"/>
          <w14:ligatures w14:val="standardContextual"/>
        </w:rPr>
      </w:pPr>
      <w:hyperlink w:anchor="_Toc225845240" w:history="1">
        <w:r w:rsidRPr="002043F4">
          <w:rPr>
            <w:rStyle w:val="Hyperlink"/>
            <w:noProof/>
          </w:rPr>
          <w:t>25.</w:t>
        </w:r>
        <w:r>
          <w:rPr>
            <w:rFonts w:asciiTheme="minorHAnsi" w:eastAsiaTheme="minorEastAsia" w:hAnsiTheme="minorHAnsi" w:cstheme="minorBidi"/>
            <w:noProof/>
            <w:kern w:val="2"/>
            <w:sz w:val="24"/>
            <w:szCs w:val="24"/>
            <w:lang w:eastAsia="en-GB"/>
            <w14:ligatures w14:val="standardContextual"/>
          </w:rPr>
          <w:tab/>
        </w:r>
        <w:r w:rsidRPr="002043F4">
          <w:rPr>
            <w:rStyle w:val="Hyperlink"/>
            <w:noProof/>
          </w:rPr>
          <w:t>Governing Law and Jurisdiction</w:t>
        </w:r>
        <w:r>
          <w:rPr>
            <w:noProof/>
            <w:webHidden/>
          </w:rPr>
          <w:tab/>
        </w:r>
        <w:r>
          <w:rPr>
            <w:noProof/>
            <w:webHidden/>
          </w:rPr>
          <w:fldChar w:fldCharType="begin"/>
        </w:r>
        <w:r>
          <w:rPr>
            <w:noProof/>
            <w:webHidden/>
          </w:rPr>
          <w:instrText xml:space="preserve"> PAGEREF _Toc225845240 \h </w:instrText>
        </w:r>
        <w:r>
          <w:rPr>
            <w:noProof/>
            <w:webHidden/>
          </w:rPr>
        </w:r>
        <w:r>
          <w:rPr>
            <w:noProof/>
            <w:webHidden/>
          </w:rPr>
          <w:fldChar w:fldCharType="separate"/>
        </w:r>
        <w:r>
          <w:rPr>
            <w:noProof/>
            <w:webHidden/>
          </w:rPr>
          <w:t>11</w:t>
        </w:r>
        <w:r>
          <w:rPr>
            <w:noProof/>
            <w:webHidden/>
          </w:rPr>
          <w:fldChar w:fldCharType="end"/>
        </w:r>
      </w:hyperlink>
    </w:p>
    <w:p w14:paraId="6FB46248" w14:textId="1C11A302" w:rsidR="002A5913" w:rsidRPr="00BD5F83" w:rsidRDefault="002A5913" w:rsidP="002A5913">
      <w:pPr>
        <w:rPr>
          <w:sz w:val="22"/>
          <w:szCs w:val="22"/>
        </w:rPr>
      </w:pPr>
      <w:r w:rsidRPr="00BD5F83">
        <w:rPr>
          <w:sz w:val="22"/>
          <w:szCs w:val="22"/>
        </w:rPr>
        <w:fldChar w:fldCharType="end"/>
      </w:r>
    </w:p>
    <w:p w14:paraId="762B5A9D" w14:textId="77777777" w:rsidR="002A5913" w:rsidRPr="00BD5F83" w:rsidRDefault="002A5913" w:rsidP="002A5913">
      <w:pPr>
        <w:pStyle w:val="BodyText"/>
        <w:spacing w:after="0"/>
        <w:jc w:val="center"/>
        <w:outlineLvl w:val="0"/>
        <w:rPr>
          <w:b/>
          <w:szCs w:val="22"/>
        </w:rPr>
        <w:sectPr w:rsidR="002A5913" w:rsidRPr="00BD5F83" w:rsidSect="008B2A60">
          <w:headerReference w:type="even" r:id="rId16"/>
          <w:headerReference w:type="default" r:id="rId17"/>
          <w:footerReference w:type="default" r:id="rId18"/>
          <w:headerReference w:type="first" r:id="rId19"/>
          <w:pgSz w:w="11906" w:h="16838" w:code="9"/>
          <w:pgMar w:top="1440" w:right="1418" w:bottom="1440" w:left="1418" w:header="720" w:footer="720" w:gutter="0"/>
          <w:cols w:space="720"/>
          <w:docGrid w:linePitch="272"/>
        </w:sectPr>
      </w:pPr>
    </w:p>
    <w:p w14:paraId="78403FFA" w14:textId="7F11FF18" w:rsidR="002A5913" w:rsidRPr="00BD5F83" w:rsidRDefault="002A5913" w:rsidP="002A5913">
      <w:pPr>
        <w:pStyle w:val="BodyText"/>
        <w:rPr>
          <w:szCs w:val="22"/>
        </w:rPr>
      </w:pPr>
      <w:r w:rsidRPr="00BD5F83">
        <w:rPr>
          <w:b/>
          <w:szCs w:val="22"/>
        </w:rPr>
        <w:lastRenderedPageBreak/>
        <w:t xml:space="preserve">THIS </w:t>
      </w:r>
      <w:r w:rsidR="00A6376B">
        <w:rPr>
          <w:b/>
          <w:szCs w:val="22"/>
        </w:rPr>
        <w:t>DEED</w:t>
      </w:r>
      <w:r w:rsidR="00BD5F83">
        <w:rPr>
          <w:szCs w:val="22"/>
        </w:rPr>
        <w:t xml:space="preserve"> </w:t>
      </w:r>
      <w:r w:rsidRPr="00BD5F83">
        <w:rPr>
          <w:szCs w:val="22"/>
        </w:rPr>
        <w:t xml:space="preserve">is made the            </w:t>
      </w:r>
      <w:r w:rsidRPr="00BD5F83">
        <w:rPr>
          <w:szCs w:val="22"/>
        </w:rPr>
        <w:tab/>
        <w:t xml:space="preserve">day of      </w:t>
      </w:r>
      <w:r w:rsidRPr="00BD5F83">
        <w:rPr>
          <w:szCs w:val="22"/>
        </w:rPr>
        <w:tab/>
      </w:r>
      <w:r w:rsidRPr="00BD5F83">
        <w:rPr>
          <w:szCs w:val="22"/>
        </w:rPr>
        <w:tab/>
      </w:r>
      <w:r w:rsidRPr="00BD5F83">
        <w:rPr>
          <w:szCs w:val="22"/>
        </w:rPr>
        <w:tab/>
      </w:r>
      <w:r w:rsidRPr="00BD5F83">
        <w:rPr>
          <w:szCs w:val="22"/>
        </w:rPr>
        <w:tab/>
        <w:t>20[</w:t>
      </w:r>
      <w:r w:rsidR="00315686">
        <w:rPr>
          <w:szCs w:val="22"/>
        </w:rPr>
        <w:t>**</w:t>
      </w:r>
      <w:r w:rsidRPr="00BD5F83">
        <w:rPr>
          <w:szCs w:val="22"/>
        </w:rPr>
        <w:t>]</w:t>
      </w:r>
    </w:p>
    <w:p w14:paraId="53E35F44" w14:textId="77777777" w:rsidR="002A5913" w:rsidRPr="00BD5F83" w:rsidRDefault="002A5913" w:rsidP="002A5913">
      <w:pPr>
        <w:pStyle w:val="BodyText"/>
        <w:rPr>
          <w:b/>
          <w:szCs w:val="22"/>
        </w:rPr>
      </w:pPr>
      <w:r w:rsidRPr="00BD5F83">
        <w:rPr>
          <w:b/>
          <w:szCs w:val="22"/>
        </w:rPr>
        <w:t>BETWEEN</w:t>
      </w:r>
    </w:p>
    <w:p w14:paraId="54CAA0DF" w14:textId="664E474F" w:rsidR="002A5913" w:rsidRPr="001D5875" w:rsidRDefault="008D51E9" w:rsidP="001D5875">
      <w:pPr>
        <w:pStyle w:val="PartiesNumbering"/>
      </w:pPr>
      <w:r w:rsidRPr="000075EE">
        <w:rPr>
          <w:b/>
          <w:bCs/>
          <w:szCs w:val="22"/>
        </w:rPr>
        <w:t>[</w:t>
      </w:r>
      <w:r w:rsidR="00004573" w:rsidRPr="000075EE">
        <w:rPr>
          <w:b/>
          <w:bCs/>
          <w:szCs w:val="22"/>
        </w:rPr>
        <w:t>GUARANTOR ENTITY</w:t>
      </w:r>
      <w:r w:rsidRPr="000075EE">
        <w:rPr>
          <w:b/>
          <w:bCs/>
          <w:szCs w:val="22"/>
        </w:rPr>
        <w:t>]</w:t>
      </w:r>
      <w:r w:rsidR="00456CE3">
        <w:rPr>
          <w:szCs w:val="22"/>
        </w:rPr>
        <w:t xml:space="preserve"> a [</w:t>
      </w:r>
      <w:r w:rsidR="00004573">
        <w:rPr>
          <w:szCs w:val="22"/>
        </w:rPr>
        <w:t>LEGAL FORM OF THE GUARANTOR</w:t>
      </w:r>
      <w:r w:rsidR="00456CE3">
        <w:rPr>
          <w:szCs w:val="22"/>
        </w:rPr>
        <w:t>]</w:t>
      </w:r>
      <w:r w:rsidRPr="008D51E9">
        <w:rPr>
          <w:szCs w:val="22"/>
        </w:rPr>
        <w:t xml:space="preserve"> incorporated and registered in </w:t>
      </w:r>
      <w:r w:rsidR="009A2632">
        <w:rPr>
          <w:szCs w:val="22"/>
        </w:rPr>
        <w:t>[</w:t>
      </w:r>
      <w:r w:rsidRPr="008D51E9">
        <w:rPr>
          <w:szCs w:val="22"/>
        </w:rPr>
        <w:t>England and Wales</w:t>
      </w:r>
      <w:r w:rsidR="009A2632">
        <w:rPr>
          <w:szCs w:val="22"/>
        </w:rPr>
        <w:t>]</w:t>
      </w:r>
      <w:r w:rsidRPr="008D51E9">
        <w:rPr>
          <w:szCs w:val="22"/>
        </w:rPr>
        <w:t xml:space="preserve"> with company number [NUMBER] whose registered office is at [REGISTERED OFFICE ADDRESS] (</w:t>
      </w:r>
      <w:r w:rsidR="00F02E68">
        <w:rPr>
          <w:szCs w:val="22"/>
        </w:rPr>
        <w:t>“</w:t>
      </w:r>
      <w:r w:rsidRPr="00F02E68">
        <w:rPr>
          <w:b/>
          <w:bCs/>
          <w:szCs w:val="22"/>
        </w:rPr>
        <w:t>Guarantor</w:t>
      </w:r>
      <w:r w:rsidR="00F02E68">
        <w:rPr>
          <w:szCs w:val="22"/>
        </w:rPr>
        <w:t>”</w:t>
      </w:r>
      <w:r w:rsidRPr="008D51E9">
        <w:rPr>
          <w:szCs w:val="22"/>
        </w:rPr>
        <w:t>)</w:t>
      </w:r>
    </w:p>
    <w:p w14:paraId="7C8A7DCC" w14:textId="5E972155" w:rsidR="002A5913" w:rsidRPr="00004573" w:rsidRDefault="008D51E9" w:rsidP="001D5875">
      <w:pPr>
        <w:pStyle w:val="PartiesNumbering"/>
      </w:pPr>
      <w:r w:rsidRPr="000075EE">
        <w:rPr>
          <w:b/>
          <w:bCs/>
          <w:szCs w:val="22"/>
        </w:rPr>
        <w:t>[</w:t>
      </w:r>
      <w:r w:rsidR="00004573" w:rsidRPr="000075EE">
        <w:rPr>
          <w:b/>
          <w:bCs/>
          <w:szCs w:val="22"/>
        </w:rPr>
        <w:t>EMPLOYER ENTITY</w:t>
      </w:r>
      <w:r w:rsidRPr="000075EE">
        <w:rPr>
          <w:b/>
          <w:bCs/>
          <w:szCs w:val="22"/>
        </w:rPr>
        <w:t>]</w:t>
      </w:r>
      <w:r w:rsidRPr="008D51E9">
        <w:rPr>
          <w:szCs w:val="22"/>
        </w:rPr>
        <w:t xml:space="preserve"> </w:t>
      </w:r>
      <w:r w:rsidR="00456CE3">
        <w:rPr>
          <w:szCs w:val="22"/>
        </w:rPr>
        <w:t>a [</w:t>
      </w:r>
      <w:r w:rsidR="00004573">
        <w:rPr>
          <w:szCs w:val="22"/>
        </w:rPr>
        <w:t>LEGAL FORM OF EMPLOYER</w:t>
      </w:r>
      <w:r w:rsidR="00456CE3">
        <w:rPr>
          <w:szCs w:val="22"/>
        </w:rPr>
        <w:t xml:space="preserve">] </w:t>
      </w:r>
      <w:r w:rsidRPr="008D51E9">
        <w:rPr>
          <w:szCs w:val="22"/>
        </w:rPr>
        <w:t xml:space="preserve">incorporated and registered in </w:t>
      </w:r>
      <w:r w:rsidR="009A2632">
        <w:rPr>
          <w:szCs w:val="22"/>
        </w:rPr>
        <w:t>[</w:t>
      </w:r>
      <w:r w:rsidRPr="008D51E9">
        <w:rPr>
          <w:szCs w:val="22"/>
        </w:rPr>
        <w:t>England and Wales</w:t>
      </w:r>
      <w:r w:rsidR="009A2632">
        <w:rPr>
          <w:szCs w:val="22"/>
        </w:rPr>
        <w:t>]</w:t>
      </w:r>
      <w:r w:rsidRPr="008D51E9">
        <w:rPr>
          <w:szCs w:val="22"/>
        </w:rPr>
        <w:t xml:space="preserve"> with company number [NUMBER] whose registered office is at [REGISTERED OFFICE ADDRESS] (</w:t>
      </w:r>
      <w:r w:rsidR="00F02E68">
        <w:rPr>
          <w:szCs w:val="22"/>
        </w:rPr>
        <w:t>“</w:t>
      </w:r>
      <w:r w:rsidRPr="00F02E68">
        <w:rPr>
          <w:b/>
          <w:bCs/>
          <w:szCs w:val="22"/>
        </w:rPr>
        <w:t>Employer</w:t>
      </w:r>
      <w:r w:rsidR="00F02E68">
        <w:rPr>
          <w:szCs w:val="22"/>
        </w:rPr>
        <w:t>”</w:t>
      </w:r>
      <w:r w:rsidRPr="008D51E9">
        <w:rPr>
          <w:szCs w:val="22"/>
        </w:rPr>
        <w:t>)</w:t>
      </w:r>
      <w:r w:rsidR="00004573">
        <w:rPr>
          <w:szCs w:val="22"/>
        </w:rPr>
        <w:t>,</w:t>
      </w:r>
    </w:p>
    <w:p w14:paraId="3A895FCE" w14:textId="2D375828" w:rsidR="00004573" w:rsidRPr="001D5875" w:rsidRDefault="00004573" w:rsidP="00004573">
      <w:pPr>
        <w:pStyle w:val="PartiesNumbering"/>
        <w:numPr>
          <w:ilvl w:val="0"/>
          <w:numId w:val="0"/>
        </w:numPr>
        <w:ind w:left="720"/>
      </w:pPr>
      <w:r w:rsidRPr="008B04A5">
        <w:t>together, the "</w:t>
      </w:r>
      <w:r w:rsidRPr="009002FA">
        <w:rPr>
          <w:b/>
          <w:bCs/>
        </w:rPr>
        <w:t>Parties</w:t>
      </w:r>
      <w:r w:rsidRPr="008B04A5">
        <w:t>", each a "</w:t>
      </w:r>
      <w:r w:rsidRPr="009002FA">
        <w:rPr>
          <w:b/>
          <w:bCs/>
        </w:rPr>
        <w:t>Party</w:t>
      </w:r>
      <w:r w:rsidRPr="008B04A5">
        <w:t>"</w:t>
      </w:r>
      <w:r>
        <w:t>.</w:t>
      </w:r>
    </w:p>
    <w:p w14:paraId="3D306BB4" w14:textId="6FCDF83F" w:rsidR="002A5913" w:rsidRPr="00BD5F83" w:rsidRDefault="002A5913" w:rsidP="002A5913">
      <w:pPr>
        <w:pStyle w:val="RecitalsNumbering"/>
        <w:rPr>
          <w:szCs w:val="22"/>
        </w:rPr>
      </w:pPr>
      <w:r w:rsidRPr="00BD5F83">
        <w:rPr>
          <w:szCs w:val="22"/>
        </w:rPr>
        <w:t>RECITALS</w:t>
      </w:r>
    </w:p>
    <w:p w14:paraId="475F5D2A" w14:textId="759A3CCE" w:rsidR="008D51E9" w:rsidRPr="008D51E9" w:rsidRDefault="00D2265B" w:rsidP="00742EAB">
      <w:pPr>
        <w:pStyle w:val="BodyText"/>
        <w:numPr>
          <w:ilvl w:val="0"/>
          <w:numId w:val="10"/>
        </w:numPr>
        <w:ind w:hanging="720"/>
        <w:rPr>
          <w:szCs w:val="22"/>
        </w:rPr>
      </w:pPr>
      <w:r>
        <w:rPr>
          <w:szCs w:val="22"/>
        </w:rPr>
        <w:t>T</w:t>
      </w:r>
      <w:r w:rsidR="008D51E9" w:rsidRPr="008D51E9">
        <w:rPr>
          <w:szCs w:val="22"/>
        </w:rPr>
        <w:t xml:space="preserve">he Employer and </w:t>
      </w:r>
      <w:r>
        <w:rPr>
          <w:szCs w:val="22"/>
        </w:rPr>
        <w:t>the Contractor (as defined below</w:t>
      </w:r>
      <w:r w:rsidR="008D51E9" w:rsidRPr="008D51E9">
        <w:rPr>
          <w:szCs w:val="22"/>
        </w:rPr>
        <w:t>)</w:t>
      </w:r>
      <w:r>
        <w:rPr>
          <w:szCs w:val="22"/>
        </w:rPr>
        <w:t xml:space="preserve"> </w:t>
      </w:r>
      <w:proofErr w:type="gramStart"/>
      <w:r>
        <w:rPr>
          <w:szCs w:val="22"/>
        </w:rPr>
        <w:t>entered into</w:t>
      </w:r>
      <w:proofErr w:type="gramEnd"/>
      <w:r>
        <w:rPr>
          <w:szCs w:val="22"/>
        </w:rPr>
        <w:t xml:space="preserve"> a building contract </w:t>
      </w:r>
      <w:r w:rsidR="008641FA">
        <w:rPr>
          <w:szCs w:val="22"/>
        </w:rPr>
        <w:t>dated [DATE] in respect of the</w:t>
      </w:r>
      <w:r w:rsidR="008D51E9" w:rsidRPr="008D51E9">
        <w:rPr>
          <w:szCs w:val="22"/>
        </w:rPr>
        <w:t xml:space="preserve"> [</w:t>
      </w:r>
      <w:r w:rsidR="00004573">
        <w:rPr>
          <w:szCs w:val="22"/>
        </w:rPr>
        <w:t xml:space="preserve">GROUND MOUNTED SOLAR </w:t>
      </w:r>
      <w:r w:rsidR="00004573" w:rsidRPr="00B21BDD">
        <w:rPr>
          <w:szCs w:val="22"/>
        </w:rPr>
        <w:t>PHOTOVOLTAIC</w:t>
      </w:r>
      <w:r w:rsidR="00004573">
        <w:rPr>
          <w:szCs w:val="22"/>
        </w:rPr>
        <w:t xml:space="preserve"> </w:t>
      </w:r>
      <w:proofErr w:type="gramStart"/>
      <w:r w:rsidR="00004573">
        <w:rPr>
          <w:szCs w:val="22"/>
        </w:rPr>
        <w:t>PROJECT</w:t>
      </w:r>
      <w:r w:rsidR="00004573" w:rsidRPr="008D51E9">
        <w:rPr>
          <w:szCs w:val="22"/>
        </w:rPr>
        <w:t>]</w:t>
      </w:r>
      <w:r w:rsidR="00004573">
        <w:rPr>
          <w:szCs w:val="22"/>
        </w:rPr>
        <w:t>[</w:t>
      </w:r>
      <w:proofErr w:type="gramEnd"/>
      <w:r w:rsidR="00004573">
        <w:rPr>
          <w:szCs w:val="22"/>
        </w:rPr>
        <w:t xml:space="preserve">ONSHORE WIND </w:t>
      </w:r>
      <w:proofErr w:type="gramStart"/>
      <w:r w:rsidR="00004573">
        <w:rPr>
          <w:szCs w:val="22"/>
        </w:rPr>
        <w:t>PROJECT][</w:t>
      </w:r>
      <w:proofErr w:type="gramEnd"/>
      <w:r w:rsidR="00004573">
        <w:rPr>
          <w:szCs w:val="22"/>
        </w:rPr>
        <w:t>HYDRO PROJECT</w:t>
      </w:r>
      <w:r w:rsidR="00B21BDD">
        <w:rPr>
          <w:szCs w:val="22"/>
        </w:rPr>
        <w:t xml:space="preserve">] </w:t>
      </w:r>
      <w:r w:rsidR="008D51E9" w:rsidRPr="008D51E9">
        <w:rPr>
          <w:szCs w:val="22"/>
        </w:rPr>
        <w:t>at [WORKS ADDRESS] (</w:t>
      </w:r>
      <w:r w:rsidR="008641FA">
        <w:rPr>
          <w:b/>
          <w:bCs/>
          <w:szCs w:val="22"/>
        </w:rPr>
        <w:t>Building Contract</w:t>
      </w:r>
      <w:r w:rsidR="008D51E9" w:rsidRPr="008D51E9">
        <w:rPr>
          <w:szCs w:val="22"/>
        </w:rPr>
        <w:t>).</w:t>
      </w:r>
    </w:p>
    <w:p w14:paraId="05A0B741" w14:textId="21DDD55B" w:rsidR="002A5913" w:rsidRPr="00BD5F83" w:rsidRDefault="008D51E9" w:rsidP="00742EAB">
      <w:pPr>
        <w:pStyle w:val="BodyText"/>
        <w:numPr>
          <w:ilvl w:val="0"/>
          <w:numId w:val="10"/>
        </w:numPr>
        <w:ind w:hanging="720"/>
        <w:rPr>
          <w:szCs w:val="22"/>
        </w:rPr>
      </w:pPr>
      <w:r w:rsidRPr="008D51E9">
        <w:rPr>
          <w:szCs w:val="22"/>
        </w:rPr>
        <w:t>The Guarantor (the parent company of the Contractor) has agreed to guarantee the Contractor's due performance of its duties or obligations under the Building Contract.</w:t>
      </w:r>
    </w:p>
    <w:p w14:paraId="0528CC58" w14:textId="77777777" w:rsidR="002A5913" w:rsidRPr="00BD5F83" w:rsidRDefault="002A5913" w:rsidP="002A5913">
      <w:pPr>
        <w:pStyle w:val="BodyText"/>
        <w:rPr>
          <w:b/>
          <w:szCs w:val="22"/>
        </w:rPr>
      </w:pPr>
      <w:r w:rsidRPr="00BD5F83">
        <w:rPr>
          <w:b/>
          <w:szCs w:val="22"/>
        </w:rPr>
        <w:t>OPERATIVE PROVISIONS</w:t>
      </w:r>
    </w:p>
    <w:p w14:paraId="0933F70E" w14:textId="6794B4AA" w:rsidR="002A5913" w:rsidRPr="00F02E68" w:rsidRDefault="00F02E68" w:rsidP="00F02E68">
      <w:pPr>
        <w:pStyle w:val="BBHeading1"/>
      </w:pPr>
      <w:bookmarkStart w:id="5" w:name="_Toc225845216"/>
      <w:bookmarkStart w:id="6" w:name="_Hlk221647022"/>
      <w:r w:rsidRPr="00F02E68">
        <w:t>Interpretation</w:t>
      </w:r>
      <w:bookmarkEnd w:id="5"/>
    </w:p>
    <w:p w14:paraId="070C9DCC" w14:textId="5E49090A" w:rsidR="008D51E9" w:rsidRDefault="008D51E9" w:rsidP="00B90E96">
      <w:pPr>
        <w:pStyle w:val="BBBodyTextIndent1"/>
      </w:pPr>
      <w:r w:rsidRPr="008D51E9">
        <w:t xml:space="preserve">The following definitions and rules of interpretation apply in </w:t>
      </w:r>
      <w:r w:rsidR="00670E21">
        <w:t>this Deed</w:t>
      </w:r>
      <w:r w:rsidRPr="008D51E9">
        <w:t>.</w:t>
      </w:r>
    </w:p>
    <w:bookmarkEnd w:id="6"/>
    <w:p w14:paraId="000DD126" w14:textId="062A8F1A" w:rsidR="008D51E9" w:rsidRDefault="008D51E9" w:rsidP="00F41062">
      <w:pPr>
        <w:pStyle w:val="BBHeading2"/>
      </w:pPr>
      <w:r>
        <w:t>Definitions</w:t>
      </w:r>
    </w:p>
    <w:p w14:paraId="78A3CF25" w14:textId="3D5B3AB9" w:rsidR="00F41062" w:rsidRDefault="00F41062" w:rsidP="00F41062">
      <w:pPr>
        <w:pStyle w:val="BBDefinition"/>
      </w:pPr>
      <w:r>
        <w:t>“</w:t>
      </w:r>
      <w:r w:rsidRPr="00F41062">
        <w:rPr>
          <w:b/>
          <w:bCs/>
        </w:rPr>
        <w:t>Business Day</w:t>
      </w:r>
      <w:r>
        <w:t xml:space="preserve">” </w:t>
      </w:r>
      <w:r w:rsidR="00175DE8" w:rsidRPr="00175DE8">
        <w:t>means a day (other than a Saturday, Sunday or public holiday)</w:t>
      </w:r>
      <w:r w:rsidR="00456CE3">
        <w:t xml:space="preserve"> in [England]</w:t>
      </w:r>
      <w:r w:rsidR="00175DE8" w:rsidRPr="00175DE8">
        <w:t xml:space="preserve"> when banks in [London] are open for </w:t>
      </w:r>
      <w:proofErr w:type="gramStart"/>
      <w:r w:rsidR="00175DE8" w:rsidRPr="00175DE8">
        <w:t>business;</w:t>
      </w:r>
      <w:proofErr w:type="gramEnd"/>
    </w:p>
    <w:p w14:paraId="530A55D8" w14:textId="4A3D06DE" w:rsidR="008641FA" w:rsidRDefault="008641FA" w:rsidP="00F41062">
      <w:pPr>
        <w:pStyle w:val="BBDefinition"/>
      </w:pPr>
      <w:r>
        <w:t>“</w:t>
      </w:r>
      <w:r w:rsidRPr="008641FA">
        <w:rPr>
          <w:b/>
          <w:bCs/>
        </w:rPr>
        <w:t>Contractor</w:t>
      </w:r>
      <w:r>
        <w:t>”</w:t>
      </w:r>
      <w:r w:rsidRPr="008641FA">
        <w:t xml:space="preserve"> </w:t>
      </w:r>
      <w:r>
        <w:t>means [FULL COMPANY NAME OF SERVICE PROVIDER], a company incorporated and registered in [England and Wales] with company number [NUMBER] whose registered office is at [REGISTERED OFFICE ADDRESS</w:t>
      </w:r>
      <w:proofErr w:type="gramStart"/>
      <w:r>
        <w:t>];</w:t>
      </w:r>
      <w:proofErr w:type="gramEnd"/>
    </w:p>
    <w:p w14:paraId="3F4EA565" w14:textId="789B2CB7" w:rsidR="00F41062" w:rsidRDefault="00F41062" w:rsidP="00F41062">
      <w:pPr>
        <w:pStyle w:val="BBDefinition"/>
      </w:pPr>
      <w:bookmarkStart w:id="7" w:name="_Hlk219986758"/>
      <w:r>
        <w:t>“</w:t>
      </w:r>
      <w:r w:rsidRPr="00F41062">
        <w:rPr>
          <w:b/>
          <w:bCs/>
        </w:rPr>
        <w:t>Insolvency Event</w:t>
      </w:r>
      <w:r>
        <w:t xml:space="preserve">” </w:t>
      </w:r>
      <w:r w:rsidR="00CB4378">
        <w:t>means</w:t>
      </w:r>
      <w:r>
        <w:t xml:space="preserve"> a </w:t>
      </w:r>
      <w:r w:rsidR="00F139A3">
        <w:t>Party</w:t>
      </w:r>
      <w:r>
        <w:t xml:space="preserve"> suffers an insolvency event if:</w:t>
      </w:r>
    </w:p>
    <w:p w14:paraId="472BDD59" w14:textId="36F9355D" w:rsidR="00F41062" w:rsidRDefault="00F41062" w:rsidP="00F41062">
      <w:pPr>
        <w:pStyle w:val="BBDefinitionNumbering1"/>
      </w:pPr>
      <w:r>
        <w:t>it suspends, or threatens to suspend, payment of its debts or is unable to pay its debts as they fall due or admits inability to pay its debts or is deemed unable to pay its debts within the meaning of section 123 of the Insolvency Act 1986 as if the words "it is proved to the satisfaction of the court" did not appear in sections 123(1)(e) or 123(2) of the I</w:t>
      </w:r>
      <w:r w:rsidR="00CB4378">
        <w:t xml:space="preserve">nsolvency </w:t>
      </w:r>
      <w:r>
        <w:t>A</w:t>
      </w:r>
      <w:r w:rsidR="00CB4378">
        <w:t>ct</w:t>
      </w:r>
      <w:r>
        <w:t xml:space="preserve"> 1986;</w:t>
      </w:r>
    </w:p>
    <w:p w14:paraId="78D76802" w14:textId="77777777" w:rsidR="00F41062" w:rsidRDefault="00F41062" w:rsidP="00F41062">
      <w:pPr>
        <w:pStyle w:val="BBDefinitionNumbering1"/>
      </w:pPr>
      <w:r>
        <w:t xml:space="preserve">it commences negotiations with all or any class of its creditors with a view to rescheduling any of its debts, or makes a proposal for or </w:t>
      </w:r>
      <w:proofErr w:type="gramStart"/>
      <w:r>
        <w:t>enters into</w:t>
      </w:r>
      <w:proofErr w:type="gramEnd"/>
      <w:r>
        <w:t xml:space="preserve"> any compromise or arrangement with any of its creditors [other than for the sole purpose of a scheme for a solvent amalgamation with one or more other companies or a solvent reconstruction</w:t>
      </w:r>
      <w:proofErr w:type="gramStart"/>
      <w:r>
        <w:t>];</w:t>
      </w:r>
      <w:proofErr w:type="gramEnd"/>
    </w:p>
    <w:p w14:paraId="7ABE1C45" w14:textId="77777777" w:rsidR="00F41062" w:rsidRDefault="00F41062" w:rsidP="00F41062">
      <w:pPr>
        <w:pStyle w:val="BBDefinitionNumbering1"/>
      </w:pPr>
      <w:r>
        <w:t xml:space="preserve">it applies to court for, or obtains, a moratorium under Part A1 of the Insolvency Act </w:t>
      </w:r>
      <w:proofErr w:type="gramStart"/>
      <w:r>
        <w:t>1986;</w:t>
      </w:r>
      <w:proofErr w:type="gramEnd"/>
    </w:p>
    <w:p w14:paraId="6A4F7388" w14:textId="77777777" w:rsidR="00F41062" w:rsidRDefault="00F41062" w:rsidP="00F41062">
      <w:pPr>
        <w:pStyle w:val="BBDefinitionNumbering1"/>
      </w:pPr>
      <w:r>
        <w:lastRenderedPageBreak/>
        <w:t>a petition is filed, a notice is given, a resolution is passed, or an order is made, for or in connection with its winding up [other than for the sole purpose of a scheme for a solvent amalgamation with one or more other companies or a solvent reconstruction</w:t>
      </w:r>
      <w:proofErr w:type="gramStart"/>
      <w:r>
        <w:t>];</w:t>
      </w:r>
      <w:proofErr w:type="gramEnd"/>
    </w:p>
    <w:p w14:paraId="05101AFA" w14:textId="77777777" w:rsidR="00F41062" w:rsidRDefault="00F41062" w:rsidP="00F41062">
      <w:pPr>
        <w:pStyle w:val="BBDefinitionNumbering1"/>
      </w:pPr>
      <w:r>
        <w:t xml:space="preserve">an application is made to court, or an order is made, for the appointment of an administrator, or a notice of intention to appoint an administrator is given or an administrator is appointed, over </w:t>
      </w:r>
      <w:proofErr w:type="gramStart"/>
      <w:r>
        <w:t>it;</w:t>
      </w:r>
      <w:proofErr w:type="gramEnd"/>
    </w:p>
    <w:p w14:paraId="55E791E1" w14:textId="77777777" w:rsidR="00F41062" w:rsidRDefault="00F41062" w:rsidP="00F41062">
      <w:pPr>
        <w:pStyle w:val="BBDefinitionNumbering1"/>
      </w:pPr>
      <w:r>
        <w:t xml:space="preserve">the holder of a qualifying floating charge over its assets has become entitled to appoint or has appointed an administrative </w:t>
      </w:r>
      <w:proofErr w:type="gramStart"/>
      <w:r>
        <w:t>receiver;</w:t>
      </w:r>
      <w:proofErr w:type="gramEnd"/>
    </w:p>
    <w:p w14:paraId="2FD45342" w14:textId="77777777" w:rsidR="00F41062" w:rsidRDefault="00F41062" w:rsidP="00F41062">
      <w:pPr>
        <w:pStyle w:val="BBDefinitionNumbering1"/>
      </w:pPr>
      <w:r>
        <w:t xml:space="preserve">a person becomes entitled to appoint a receiver over all or any of its assets or a receiver is appointed over all or any of its </w:t>
      </w:r>
      <w:proofErr w:type="gramStart"/>
      <w:r>
        <w:t>assets;</w:t>
      </w:r>
      <w:proofErr w:type="gramEnd"/>
    </w:p>
    <w:p w14:paraId="7F8AE1BD" w14:textId="77777777" w:rsidR="00F41062" w:rsidRDefault="00F41062" w:rsidP="00F41062">
      <w:pPr>
        <w:pStyle w:val="BBDefinitionNumbering1"/>
      </w:pPr>
      <w:r>
        <w:t xml:space="preserve">a creditor or encumbrancer of it attaches or takes possession of, or a distress, execution, sequestration or other such process is levied or enforced on or sued against, the whole or any part of its assets and such attachment or process is not discharged within [14] </w:t>
      </w:r>
      <w:proofErr w:type="gramStart"/>
      <w:r>
        <w:t>days;</w:t>
      </w:r>
      <w:proofErr w:type="gramEnd"/>
    </w:p>
    <w:p w14:paraId="0E031CE7" w14:textId="77777777" w:rsidR="00F41062" w:rsidRDefault="00F41062" w:rsidP="00F41062">
      <w:pPr>
        <w:pStyle w:val="BBDefinitionNumbering1"/>
      </w:pPr>
      <w:r>
        <w:t xml:space="preserve">any event occurs, or proceeding is taken, with respect to it in any jurisdiction to which it is subject that has an effect equivalent or </w:t>
      </w:r>
      <w:proofErr w:type="gramStart"/>
      <w:r>
        <w:t>similar to</w:t>
      </w:r>
      <w:proofErr w:type="gramEnd"/>
      <w:r>
        <w:t xml:space="preserve"> any of the events mentioned in (a) to (h) (inclusive); or</w:t>
      </w:r>
    </w:p>
    <w:p w14:paraId="28788C88" w14:textId="77777777" w:rsidR="00F41062" w:rsidRDefault="00F41062" w:rsidP="00F41062">
      <w:pPr>
        <w:pStyle w:val="BBDefinitionNumbering1"/>
      </w:pPr>
      <w:r>
        <w:t>it suspends or ceases, or threatens to suspend or cease, carrying on all or a substantial part of its business.</w:t>
      </w:r>
    </w:p>
    <w:p w14:paraId="3FDB2981" w14:textId="1E9C9754" w:rsidR="00E64909" w:rsidRDefault="00E64909" w:rsidP="00A80049">
      <w:pPr>
        <w:pStyle w:val="BBDefinition"/>
      </w:pPr>
      <w:r>
        <w:t>“</w:t>
      </w:r>
      <w:r w:rsidRPr="00C9478F">
        <w:rPr>
          <w:b/>
          <w:bCs/>
        </w:rPr>
        <w:t>Guaranteed Obligations</w:t>
      </w:r>
      <w:r>
        <w:t xml:space="preserve">” has the meaning given in clause </w:t>
      </w:r>
      <w:r w:rsidR="00FD59EF">
        <w:fldChar w:fldCharType="begin"/>
      </w:r>
      <w:r w:rsidR="00FD59EF">
        <w:instrText xml:space="preserve"> REF _Ref219969243 \r \h </w:instrText>
      </w:r>
      <w:r w:rsidR="00FD59EF">
        <w:fldChar w:fldCharType="separate"/>
      </w:r>
      <w:r w:rsidR="008879C2">
        <w:t>2.1</w:t>
      </w:r>
      <w:r w:rsidR="00FD59EF">
        <w:fldChar w:fldCharType="end"/>
      </w:r>
      <w:r w:rsidR="00FD59EF">
        <w:t>;</w:t>
      </w:r>
    </w:p>
    <w:p w14:paraId="35918551" w14:textId="77777777" w:rsidR="006F65DD" w:rsidRPr="00586D85" w:rsidRDefault="006F65DD" w:rsidP="006F65DD">
      <w:pPr>
        <w:pStyle w:val="BBClause2"/>
      </w:pPr>
      <w:bookmarkStart w:id="8" w:name="_Ref221196634"/>
      <w:bookmarkEnd w:id="7"/>
      <w:r w:rsidRPr="00586D85">
        <w:t xml:space="preserve">Clause headings shall not affect the interpretation of </w:t>
      </w:r>
      <w:r>
        <w:t>this Deed</w:t>
      </w:r>
      <w:r w:rsidRPr="00586D85">
        <w:t>.</w:t>
      </w:r>
    </w:p>
    <w:p w14:paraId="2AB45622" w14:textId="77777777" w:rsidR="006F65DD" w:rsidRPr="00474190" w:rsidRDefault="006F65DD" w:rsidP="006F65DD">
      <w:pPr>
        <w:pStyle w:val="BBClause2"/>
      </w:pPr>
      <w:r w:rsidRPr="00474190">
        <w:t xml:space="preserve">References to clauses are to the clauses of </w:t>
      </w:r>
      <w:r>
        <w:t>this Deed</w:t>
      </w:r>
      <w:r w:rsidRPr="00474190">
        <w:t>.</w:t>
      </w:r>
    </w:p>
    <w:p w14:paraId="63592ACB" w14:textId="77777777" w:rsidR="006F65DD" w:rsidRPr="00474190" w:rsidRDefault="006F65DD" w:rsidP="006F65DD">
      <w:pPr>
        <w:pStyle w:val="BBClause2"/>
      </w:pPr>
      <w:r w:rsidRPr="00474190">
        <w:t xml:space="preserve">A reference to </w:t>
      </w:r>
      <w:r>
        <w:t>"</w:t>
      </w:r>
      <w:r w:rsidRPr="00E379BF">
        <w:rPr>
          <w:b/>
          <w:bCs/>
        </w:rPr>
        <w:t>this Deed</w:t>
      </w:r>
      <w:r>
        <w:t>", "</w:t>
      </w:r>
      <w:r>
        <w:rPr>
          <w:b/>
          <w:bCs/>
        </w:rPr>
        <w:t>this Guarantee</w:t>
      </w:r>
      <w:r>
        <w:t>" or to any "</w:t>
      </w:r>
      <w:r w:rsidRPr="00B74718">
        <w:rPr>
          <w:b/>
          <w:bCs/>
        </w:rPr>
        <w:t>other agreement or document</w:t>
      </w:r>
      <w:r>
        <w:t xml:space="preserve">" </w:t>
      </w:r>
      <w:r w:rsidRPr="00474190">
        <w:t xml:space="preserve">is a reference to </w:t>
      </w:r>
      <w:r>
        <w:t>this Deed</w:t>
      </w:r>
      <w:r w:rsidRPr="00474190">
        <w:t xml:space="preserve"> or such other agreement or document, in each case as varied from time to time.</w:t>
      </w:r>
    </w:p>
    <w:p w14:paraId="6ECBA2C8" w14:textId="77777777" w:rsidR="006F65DD" w:rsidRDefault="006F65DD" w:rsidP="006F65DD">
      <w:pPr>
        <w:pStyle w:val="BBClause2"/>
      </w:pPr>
      <w:r>
        <w:t xml:space="preserve">Unless the context otherwise requires, words in the singular shall include the plural </w:t>
      </w:r>
      <w:proofErr w:type="gramStart"/>
      <w:r>
        <w:t>and in the plural</w:t>
      </w:r>
      <w:proofErr w:type="gramEnd"/>
      <w:r>
        <w:t xml:space="preserve"> shall include the singular.</w:t>
      </w:r>
    </w:p>
    <w:p w14:paraId="1530C839" w14:textId="77777777" w:rsidR="006F65DD" w:rsidRDefault="006F65DD" w:rsidP="006F65DD">
      <w:pPr>
        <w:pStyle w:val="BBClause2"/>
      </w:pPr>
      <w:r>
        <w:t>Unless the context otherwise requires, a reference to one gender shall include a reference to the other genders.</w:t>
      </w:r>
    </w:p>
    <w:p w14:paraId="0B7DE609" w14:textId="77777777" w:rsidR="006F65DD" w:rsidRDefault="006F65DD" w:rsidP="006F65DD">
      <w:pPr>
        <w:pStyle w:val="BBClause2"/>
      </w:pPr>
      <w:r>
        <w:t>A "</w:t>
      </w:r>
      <w:r w:rsidRPr="00B74718">
        <w:rPr>
          <w:b/>
          <w:bCs/>
        </w:rPr>
        <w:t>person</w:t>
      </w:r>
      <w:r>
        <w:t>" includes a natural person, corporate or unincorporated body (</w:t>
      </w:r>
      <w:proofErr w:type="gramStart"/>
      <w:r>
        <w:t>whether or not</w:t>
      </w:r>
      <w:proofErr w:type="gramEnd"/>
      <w:r>
        <w:t xml:space="preserve"> having separate legal personality).</w:t>
      </w:r>
    </w:p>
    <w:p w14:paraId="77EEAB00" w14:textId="694E9B6F" w:rsidR="006F65DD" w:rsidRDefault="006F65DD" w:rsidP="006F65DD">
      <w:pPr>
        <w:pStyle w:val="BBClause2"/>
      </w:pPr>
      <w:r>
        <w:t>A reference to a "</w:t>
      </w:r>
      <w:r w:rsidRPr="00B74718">
        <w:rPr>
          <w:b/>
          <w:bCs/>
        </w:rPr>
        <w:t>Party</w:t>
      </w:r>
      <w:r>
        <w:t xml:space="preserve">" means a Party to this </w:t>
      </w:r>
      <w:r w:rsidR="00A6376B">
        <w:t>Deed</w:t>
      </w:r>
      <w:r>
        <w:t xml:space="preserve"> and includes a reference to the estate, legal personal representative, successor, or permitted assigns of that Party.</w:t>
      </w:r>
    </w:p>
    <w:p w14:paraId="1A2326FF" w14:textId="77777777" w:rsidR="006F65DD" w:rsidRDefault="006F65DD" w:rsidP="006F65DD">
      <w:pPr>
        <w:pStyle w:val="BBClause2"/>
      </w:pPr>
      <w:r>
        <w:t>A reference to a "</w:t>
      </w:r>
      <w:r w:rsidRPr="00B74718">
        <w:rPr>
          <w:b/>
          <w:bCs/>
        </w:rPr>
        <w:t>company</w:t>
      </w:r>
      <w:r>
        <w:t>" shall include any company, corporation or other body corporate, wherever and however incorporated or established and includes any limited liability partnership under the law of England and Wales.</w:t>
      </w:r>
    </w:p>
    <w:p w14:paraId="519BD230" w14:textId="77777777" w:rsidR="006F65DD" w:rsidRDefault="006F65DD" w:rsidP="006F65DD">
      <w:pPr>
        <w:pStyle w:val="BBClause2"/>
      </w:pPr>
      <w:bookmarkStart w:id="9" w:name="_Ref219467370"/>
      <w:r>
        <w:t>A reference to a "</w:t>
      </w:r>
      <w:r w:rsidRPr="00B74718">
        <w:rPr>
          <w:b/>
          <w:bCs/>
        </w:rPr>
        <w:t>holding company</w:t>
      </w:r>
      <w:r>
        <w:t>" or a "</w:t>
      </w:r>
      <w:r w:rsidRPr="00B74718">
        <w:rPr>
          <w:b/>
          <w:bCs/>
        </w:rPr>
        <w:t>subsidiary</w:t>
      </w:r>
      <w:r>
        <w:t xml:space="preserve">" means a holding company or a subsidiary (as the case may be) as defined in section 1159 of the CA 2006 and for the purposes only of the membership requirement contained in sections 1159(1)(b) and (c), </w:t>
      </w:r>
      <w:r>
        <w:lastRenderedPageBreak/>
        <w:t>a company shall be treated as a member of another company even if its shares in that other company are registered in the name of:</w:t>
      </w:r>
      <w:bookmarkEnd w:id="9"/>
    </w:p>
    <w:p w14:paraId="61DB5533" w14:textId="77777777" w:rsidR="006F65DD" w:rsidRDefault="006F65DD" w:rsidP="006F65DD">
      <w:pPr>
        <w:pStyle w:val="BBClause3"/>
        <w:numPr>
          <w:ilvl w:val="2"/>
          <w:numId w:val="26"/>
        </w:numPr>
      </w:pPr>
      <w:r>
        <w:t>another person (or its nominee), by way of security or in connection with the taking of security; or</w:t>
      </w:r>
    </w:p>
    <w:p w14:paraId="36607698" w14:textId="77777777" w:rsidR="006F65DD" w:rsidRDefault="006F65DD" w:rsidP="006F65DD">
      <w:pPr>
        <w:pStyle w:val="BBClause3"/>
        <w:numPr>
          <w:ilvl w:val="2"/>
          <w:numId w:val="26"/>
        </w:numPr>
      </w:pPr>
      <w:r>
        <w:t>its nominee.</w:t>
      </w:r>
    </w:p>
    <w:p w14:paraId="2DB282BB" w14:textId="77777777" w:rsidR="006F65DD" w:rsidRDefault="006F65DD" w:rsidP="006F65DD">
      <w:pPr>
        <w:pStyle w:val="BBClause2"/>
      </w:pPr>
      <w:r>
        <w:t>Unless expressly provided otherwise in this Deed, a reference to "</w:t>
      </w:r>
      <w:r w:rsidRPr="00B74718">
        <w:rPr>
          <w:b/>
          <w:bCs/>
        </w:rPr>
        <w:t>writing</w:t>
      </w:r>
      <w:r>
        <w:t>" or "</w:t>
      </w:r>
      <w:r w:rsidRPr="00B74718">
        <w:rPr>
          <w:b/>
          <w:bCs/>
        </w:rPr>
        <w:t>written</w:t>
      </w:r>
      <w:r>
        <w:t>" includes email.</w:t>
      </w:r>
    </w:p>
    <w:p w14:paraId="344E0DC9" w14:textId="77777777" w:rsidR="006F65DD" w:rsidRDefault="006F65DD" w:rsidP="006F65DD">
      <w:pPr>
        <w:pStyle w:val="BBClause2"/>
      </w:pPr>
      <w:r>
        <w:t>Any words following the terms including, include</w:t>
      </w:r>
      <w:proofErr w:type="gramStart"/>
      <w:r>
        <w:t>, in particular, for</w:t>
      </w:r>
      <w:proofErr w:type="gramEnd"/>
      <w:r>
        <w:t xml:space="preserve"> example or any similar expression shall be construed as illustrative and shall not limit the sense of the words, description, definition, phrase or term preceding those terms.</w:t>
      </w:r>
    </w:p>
    <w:p w14:paraId="3173A74B" w14:textId="77777777" w:rsidR="006F65DD" w:rsidRDefault="006F65DD" w:rsidP="006F65DD">
      <w:pPr>
        <w:pStyle w:val="BBClause2"/>
      </w:pPr>
      <w:r>
        <w:t>References to a document in "</w:t>
      </w:r>
      <w:r w:rsidRPr="00B74718">
        <w:rPr>
          <w:b/>
          <w:bCs/>
        </w:rPr>
        <w:t>agreed form</w:t>
      </w:r>
      <w:r>
        <w:t>" are to that document in the form agreed by the Parties and initialled by them or on their behalf for identification.</w:t>
      </w:r>
    </w:p>
    <w:p w14:paraId="3CE5C8D4" w14:textId="77777777" w:rsidR="006F65DD" w:rsidRDefault="006F65DD" w:rsidP="006F65DD">
      <w:pPr>
        <w:pStyle w:val="BBClause2"/>
      </w:pPr>
      <w:r>
        <w:t>A reference to any legislation or legislative provision is a reference to it as amended, extended or re-enacted from time to time, provided that, as between the Parties, no such amendment, extension or re-enactment made after the date of this Deed shall apply for the purposes of this Deed to the extent that it would impose any new or extended obligation, liability or restriction on, or otherwise adversely affect the rights of, any Party.</w:t>
      </w:r>
    </w:p>
    <w:p w14:paraId="56564C06" w14:textId="77777777" w:rsidR="006F65DD" w:rsidRDefault="006F65DD" w:rsidP="006F65DD">
      <w:pPr>
        <w:pStyle w:val="BBClause2"/>
      </w:pPr>
      <w:r>
        <w:t>A reference to any legislation or legislative provision shall include all subordinate legislation made from time to time under that legislation or legislative provision.</w:t>
      </w:r>
    </w:p>
    <w:p w14:paraId="47AF684F" w14:textId="77777777" w:rsidR="006F65DD" w:rsidRDefault="006F65DD" w:rsidP="006F65DD">
      <w:pPr>
        <w:pStyle w:val="BBClause2"/>
      </w:pPr>
      <w:r>
        <w:t>Any reference to an English legal term for any action, remedy, method of judicial proceeding, legal document, legal status, court, official or any legal concept or thing shall, in respect of any jurisdiction other than England, be deemed to include a reference to that which most nearly approximates to the English legal term in that jurisdiction.</w:t>
      </w:r>
    </w:p>
    <w:p w14:paraId="2F416848" w14:textId="77777777" w:rsidR="006F65DD" w:rsidRDefault="006F65DD" w:rsidP="006F65DD">
      <w:pPr>
        <w:pStyle w:val="BBClause2"/>
      </w:pPr>
      <w:r>
        <w:t>Any obligation on a Party not to do something includes an obligation not to allow that thing to be done.</w:t>
      </w:r>
    </w:p>
    <w:p w14:paraId="445F4EE7" w14:textId="77777777" w:rsidR="006F65DD" w:rsidRDefault="006F65DD" w:rsidP="006F65DD">
      <w:pPr>
        <w:pStyle w:val="BBClause2"/>
      </w:pPr>
      <w:r>
        <w:t>References to liability under, pursuant to or arising out of (or any analogous expression) any agreement, contract, deed or other instrument shall include a reference to any future or contingent liability under, pursuant to or arising out of (or any analogous expression) that agreement, contract, deed or other instrument.</w:t>
      </w:r>
    </w:p>
    <w:p w14:paraId="65EB9B8B" w14:textId="0EE6D65A" w:rsidR="00F41062" w:rsidRPr="00F50A4A" w:rsidRDefault="00F41062" w:rsidP="006F65DD">
      <w:pPr>
        <w:pStyle w:val="BBHeading1"/>
      </w:pPr>
      <w:bookmarkStart w:id="10" w:name="_Toc225845217"/>
      <w:r w:rsidRPr="00F50A4A">
        <w:t xml:space="preserve">Guarantee and </w:t>
      </w:r>
      <w:r w:rsidR="001934CE">
        <w:t>I</w:t>
      </w:r>
      <w:r w:rsidRPr="00F50A4A">
        <w:t>ndemnity</w:t>
      </w:r>
      <w:bookmarkEnd w:id="8"/>
      <w:bookmarkEnd w:id="10"/>
    </w:p>
    <w:p w14:paraId="1ABB16BD" w14:textId="78232CFA" w:rsidR="00F41062" w:rsidRPr="00F50A4A" w:rsidRDefault="00F41062" w:rsidP="00F41062">
      <w:pPr>
        <w:pStyle w:val="BBClause2"/>
      </w:pPr>
      <w:bookmarkStart w:id="11" w:name="_Ref219969243"/>
      <w:r w:rsidRPr="00F50A4A">
        <w:t xml:space="preserve">The Guarantor </w:t>
      </w:r>
      <w:r w:rsidR="001B30D6" w:rsidRPr="00F50A4A">
        <w:t xml:space="preserve">undertakes and </w:t>
      </w:r>
      <w:r w:rsidRPr="00F50A4A">
        <w:t xml:space="preserve">guarantees </w:t>
      </w:r>
      <w:r w:rsidR="001B30D6" w:rsidRPr="00F50A4A">
        <w:t xml:space="preserve">to the Employer and its successors, transferees and assigns </w:t>
      </w:r>
      <w:r w:rsidRPr="00F50A4A">
        <w:t>the due</w:t>
      </w:r>
      <w:r w:rsidR="001B30D6" w:rsidRPr="00F50A4A">
        <w:t>, full</w:t>
      </w:r>
      <w:r w:rsidRPr="00F50A4A">
        <w:t xml:space="preserve"> and punctual performance of all</w:t>
      </w:r>
      <w:r w:rsidR="00E14664" w:rsidRPr="00F50A4A">
        <w:t xml:space="preserve"> present and future duties and obligations of</w:t>
      </w:r>
      <w:r w:rsidRPr="00F50A4A">
        <w:t xml:space="preserve"> the Contractor under </w:t>
      </w:r>
      <w:r w:rsidR="0024672E" w:rsidRPr="00F50A4A">
        <w:t xml:space="preserve">or in connection with </w:t>
      </w:r>
      <w:r w:rsidRPr="00F50A4A">
        <w:t>the Building Contract</w:t>
      </w:r>
      <w:r w:rsidR="005031E1" w:rsidRPr="00F50A4A">
        <w:t xml:space="preserve"> (</w:t>
      </w:r>
      <w:r w:rsidR="005031E1" w:rsidRPr="00F50A4A">
        <w:rPr>
          <w:b/>
          <w:bCs/>
        </w:rPr>
        <w:t>Guaranteed Obligations</w:t>
      </w:r>
      <w:r w:rsidR="005031E1" w:rsidRPr="00F50A4A">
        <w:t>)</w:t>
      </w:r>
      <w:r w:rsidRPr="00F50A4A">
        <w:t>.</w:t>
      </w:r>
      <w:bookmarkEnd w:id="11"/>
    </w:p>
    <w:p w14:paraId="16641213" w14:textId="03B6DE27" w:rsidR="00F41062" w:rsidRPr="00216F72" w:rsidRDefault="00F41062" w:rsidP="00F41062">
      <w:pPr>
        <w:pStyle w:val="BBClause2"/>
      </w:pPr>
      <w:bookmarkStart w:id="12" w:name="_Hlk219987405"/>
      <w:r w:rsidRPr="00216F72">
        <w:t xml:space="preserve">If the Contractor fails to observe or perform any of its duties or obligations under the Building Contract, or if the Contractor fails to pay any sum, loss, debt, damage, interest, cost or expense due from the Contractor to the Employer under or in connection with the Building Contract, the Guarantor (as </w:t>
      </w:r>
      <w:r w:rsidR="005031E1" w:rsidRPr="00216F72">
        <w:t xml:space="preserve">principal obligor and as </w:t>
      </w:r>
      <w:r w:rsidRPr="00216F72">
        <w:t xml:space="preserve">a separate and independent obligation and liability from its obligations and liabilities under clause </w:t>
      </w:r>
      <w:r w:rsidR="00742EAB" w:rsidRPr="00216F72">
        <w:fldChar w:fldCharType="begin"/>
      </w:r>
      <w:r w:rsidR="00742EAB" w:rsidRPr="00216F72">
        <w:instrText xml:space="preserve"> REF _Ref219969243 \r \h </w:instrText>
      </w:r>
      <w:r w:rsidR="00E14664" w:rsidRPr="00216F72">
        <w:instrText xml:space="preserve"> \* MERGEFORMAT </w:instrText>
      </w:r>
      <w:r w:rsidR="00742EAB" w:rsidRPr="00216F72">
        <w:fldChar w:fldCharType="separate"/>
      </w:r>
      <w:r w:rsidR="008879C2">
        <w:t>2.1</w:t>
      </w:r>
      <w:r w:rsidR="00742EAB" w:rsidRPr="00216F72">
        <w:fldChar w:fldCharType="end"/>
      </w:r>
      <w:r w:rsidRPr="00216F72">
        <w:t xml:space="preserve">) </w:t>
      </w:r>
      <w:r w:rsidR="005031E1" w:rsidRPr="00216F72">
        <w:t xml:space="preserve">irrevocably and unconditionally </w:t>
      </w:r>
      <w:r w:rsidRPr="00216F72">
        <w:t xml:space="preserve">shall indemnify the Employer </w:t>
      </w:r>
      <w:r w:rsidR="005031E1" w:rsidRPr="00216F72">
        <w:t xml:space="preserve">and keep the Employer indemnified </w:t>
      </w:r>
      <w:r w:rsidRPr="00216F72">
        <w:t xml:space="preserve">against </w:t>
      </w:r>
      <w:bookmarkStart w:id="13" w:name="_Hlk219987312"/>
      <w:r w:rsidRPr="00216F72">
        <w:t xml:space="preserve">all loss, debt, damage, interest, payments, charges, cost and </w:t>
      </w:r>
      <w:r w:rsidRPr="00216F72">
        <w:lastRenderedPageBreak/>
        <w:t xml:space="preserve">expense </w:t>
      </w:r>
      <w:bookmarkEnd w:id="13"/>
      <w:r w:rsidRPr="00216F72">
        <w:t>incurred by the Employer by reason of such failure or non-payment and shall, on first written demand, pay to the Employer, without any deduction or set-off, the amount of that loss, debt, damage, interest, payment, charges, cost and expense.</w:t>
      </w:r>
    </w:p>
    <w:p w14:paraId="18162C56" w14:textId="413084DF" w:rsidR="00F41062" w:rsidRPr="00216F72" w:rsidRDefault="00F41062" w:rsidP="005031E1">
      <w:pPr>
        <w:pStyle w:val="BBClause2"/>
      </w:pPr>
      <w:bookmarkStart w:id="14" w:name="_Ref219969263"/>
      <w:bookmarkStart w:id="15" w:name="_Hlk219987768"/>
      <w:bookmarkEnd w:id="12"/>
      <w:r w:rsidRPr="00A80049">
        <w:t xml:space="preserve">If the Contractor suffers an Insolvency Event or if the Employer terminates the Contractor's employment under the Building Contract </w:t>
      </w:r>
      <w:r w:rsidR="00A80049" w:rsidRPr="00A80049">
        <w:t>for the</w:t>
      </w:r>
      <w:r w:rsidR="00A80049">
        <w:t xml:space="preserve"> Contractor’s default under the Building Contract</w:t>
      </w:r>
      <w:r w:rsidRPr="00216F72">
        <w:t>, the Guarantor shall indemnify the Employer against all loss, debt, damage, interest, payments, charges, cost and expense incurred by the Employer by reason of such Insolvency Event</w:t>
      </w:r>
      <w:r w:rsidR="005031E1" w:rsidRPr="00216F72">
        <w:t xml:space="preserve"> </w:t>
      </w:r>
      <w:r w:rsidRPr="00216F72">
        <w:t>or termination and shall, on first written demand, pay to the Employer without any deduction or set-off the amount of that loss, debt, damage, interest, payment, charges, cost and expense.</w:t>
      </w:r>
      <w:bookmarkEnd w:id="14"/>
    </w:p>
    <w:bookmarkEnd w:id="15"/>
    <w:p w14:paraId="488B77BA" w14:textId="4A699A00" w:rsidR="005031E1" w:rsidRPr="00216F72" w:rsidRDefault="005031E1" w:rsidP="005031E1">
      <w:pPr>
        <w:pStyle w:val="BBClause2"/>
      </w:pPr>
      <w:r w:rsidRPr="00216F72">
        <w:t>The Employer:</w:t>
      </w:r>
    </w:p>
    <w:p w14:paraId="297D0858" w14:textId="3E181557" w:rsidR="005031E1" w:rsidRPr="00216F72" w:rsidRDefault="005031E1" w:rsidP="005031E1">
      <w:pPr>
        <w:pStyle w:val="BBClause3"/>
      </w:pPr>
      <w:r w:rsidRPr="00216F72">
        <w:t xml:space="preserve">shall be entitled to exercise its rights under </w:t>
      </w:r>
      <w:r w:rsidR="00670E21">
        <w:t>this Guarantee</w:t>
      </w:r>
      <w:r w:rsidRPr="00216F72">
        <w:t xml:space="preserve"> as often as it wishes and the making of a demand (whether effective, partial or defective) in respect of any failure by the Contractor to fully perform or discharge </w:t>
      </w:r>
      <w:r w:rsidR="00F22FF1" w:rsidRPr="00216F72">
        <w:t>any Guaranteed Obligation</w:t>
      </w:r>
      <w:r w:rsidRPr="00216F72">
        <w:t xml:space="preserve"> within the time period for such performance or discharge as provided in the Building Contract (including by the due date specified in the Building Contract for payment or discharge of all amounts of money and liabilities due, owing or incurred or payable, actual and contingent by the Contractor to the Employer) shall not preclude the Employer from making further demands in respect of the same failure by the Contractor to fully perform or discharge the </w:t>
      </w:r>
      <w:r w:rsidR="00F22FF1" w:rsidRPr="00216F72">
        <w:t>same Guaranteed Obligation</w:t>
      </w:r>
      <w:r w:rsidRPr="00216F72">
        <w:t>; and</w:t>
      </w:r>
    </w:p>
    <w:p w14:paraId="3CB5CF6B" w14:textId="7D017DCF" w:rsidR="005031E1" w:rsidRPr="00216F72" w:rsidRDefault="005031E1" w:rsidP="0071263B">
      <w:pPr>
        <w:pStyle w:val="BBClause3"/>
      </w:pPr>
      <w:r w:rsidRPr="00216F72">
        <w:t xml:space="preserve">shall not be obliged before making a demand under </w:t>
      </w:r>
      <w:r w:rsidR="00670E21">
        <w:t>this Guarantee</w:t>
      </w:r>
      <w:r w:rsidRPr="00216F72">
        <w:t xml:space="preserve"> to:</w:t>
      </w:r>
    </w:p>
    <w:p w14:paraId="25E2FF3C" w14:textId="240D9C5E" w:rsidR="005031E1" w:rsidRPr="00216F72" w:rsidRDefault="005031E1" w:rsidP="0071263B">
      <w:pPr>
        <w:pStyle w:val="BBClause4"/>
      </w:pPr>
      <w:r w:rsidRPr="00216F72">
        <w:t xml:space="preserve">commence any dispute process (including under any express provisions in the </w:t>
      </w:r>
      <w:r w:rsidR="00F22FF1" w:rsidRPr="00216F72">
        <w:t>Building Contract</w:t>
      </w:r>
      <w:r w:rsidRPr="00216F72">
        <w:t xml:space="preserve">) or court related proceedings to obtain judgment or court order against the </w:t>
      </w:r>
      <w:r w:rsidR="00F22FF1" w:rsidRPr="00216F72">
        <w:t>Contractor</w:t>
      </w:r>
      <w:r w:rsidRPr="00216F72">
        <w:t xml:space="preserve"> or the Guarantor or any other person in any court, or to make or file any claim in a bankruptcy or liquidation of the </w:t>
      </w:r>
      <w:r w:rsidR="00F22FF1" w:rsidRPr="00216F72">
        <w:t>Contractor</w:t>
      </w:r>
      <w:r w:rsidRPr="00216F72">
        <w:t xml:space="preserve"> or any other person, or take any other civil or statutory action whatsoever against the </w:t>
      </w:r>
      <w:r w:rsidR="00F22FF1" w:rsidRPr="00216F72">
        <w:t>Contractor</w:t>
      </w:r>
      <w:r w:rsidRPr="00216F72">
        <w:t xml:space="preserve"> or the Guarantor or any other person; or</w:t>
      </w:r>
    </w:p>
    <w:p w14:paraId="435FB25E" w14:textId="7ABBBEB8" w:rsidR="005031E1" w:rsidRPr="00216F72" w:rsidRDefault="005031E1" w:rsidP="0071263B">
      <w:pPr>
        <w:pStyle w:val="BBClause4"/>
      </w:pPr>
      <w:r w:rsidRPr="00216F72">
        <w:t xml:space="preserve">resort to any other </w:t>
      </w:r>
      <w:r w:rsidR="0052348B" w:rsidRPr="00216F72">
        <w:t>Guarantee</w:t>
      </w:r>
      <w:r w:rsidRPr="00216F72">
        <w:t>, security or means of payment.</w:t>
      </w:r>
    </w:p>
    <w:p w14:paraId="48E0759A" w14:textId="1EF02B4C" w:rsidR="00216F72" w:rsidRDefault="00216F72" w:rsidP="00D34338">
      <w:pPr>
        <w:pStyle w:val="BBHeading1"/>
      </w:pPr>
      <w:bookmarkStart w:id="16" w:name="_Toc225845218"/>
      <w:r w:rsidRPr="00216F72">
        <w:t xml:space="preserve">Employer </w:t>
      </w:r>
      <w:r w:rsidR="001934CE">
        <w:t>P</w:t>
      </w:r>
      <w:r w:rsidRPr="00216F72">
        <w:t>rotections</w:t>
      </w:r>
      <w:bookmarkEnd w:id="16"/>
    </w:p>
    <w:p w14:paraId="0787A7E0" w14:textId="37D963DD" w:rsidR="00216F72" w:rsidRDefault="00670E21" w:rsidP="00216F72">
      <w:pPr>
        <w:pStyle w:val="BBClause2"/>
      </w:pPr>
      <w:r>
        <w:t>This Guarantee</w:t>
      </w:r>
      <w:r w:rsidR="00216F72" w:rsidRPr="00216F72">
        <w:t xml:space="preserve"> is a continuing </w:t>
      </w:r>
      <w:r w:rsidR="0052348B" w:rsidRPr="00216F72">
        <w:t xml:space="preserve">Guarantee </w:t>
      </w:r>
      <w:r w:rsidR="00216F72" w:rsidRPr="00216F72">
        <w:t xml:space="preserve">which shall remain in full force and effect until all the Guaranteed Obligations have been satisfied or performed in full, notwithstanding any intermediate satisfaction or performance of the Guaranteed Obligations by the </w:t>
      </w:r>
      <w:r w:rsidR="00216F72">
        <w:t>Contractor</w:t>
      </w:r>
      <w:r w:rsidR="00216F72" w:rsidRPr="00216F72">
        <w:t>, the Guarantor or any other person.</w:t>
      </w:r>
    </w:p>
    <w:p w14:paraId="69CC86EB" w14:textId="1F1F5C25" w:rsidR="00216F72" w:rsidRDefault="00216F72" w:rsidP="00216F72">
      <w:pPr>
        <w:pStyle w:val="BBClause2"/>
      </w:pPr>
      <w:r>
        <w:t xml:space="preserve">The liability of the Guarantor under </w:t>
      </w:r>
      <w:r w:rsidR="00670E21">
        <w:t>this Guarantee</w:t>
      </w:r>
      <w:r>
        <w:t xml:space="preserve"> shall not be reduced, discharged or otherwise adversely affected by:</w:t>
      </w:r>
    </w:p>
    <w:p w14:paraId="6660C6C7" w14:textId="6061CD1C" w:rsidR="00216F72" w:rsidRDefault="00216F72" w:rsidP="00216F72">
      <w:pPr>
        <w:pStyle w:val="BBClause3"/>
      </w:pPr>
      <w:r>
        <w:t xml:space="preserve">any act, omission, matter or thing which would not have discharged or affected the liability of the Guarantor had it been a principal obligor instead of a guarantor or indemnifier, or by anything done or omitted by any person which, but for this provision, might operate or exonerate or discharge the Guarantor or otherwise reduce or extinguish its liability under </w:t>
      </w:r>
      <w:r w:rsidR="00670E21">
        <w:t>this Guarantee</w:t>
      </w:r>
      <w:r>
        <w:t>; or</w:t>
      </w:r>
    </w:p>
    <w:p w14:paraId="29B69F3B" w14:textId="33D09FE9" w:rsidR="00216F72" w:rsidRDefault="00216F72" w:rsidP="00216F72">
      <w:pPr>
        <w:pStyle w:val="BBClause3"/>
      </w:pPr>
      <w:r>
        <w:t>any other act or omission except an express written release by deed of the Guarantor by the Employer.</w:t>
      </w:r>
    </w:p>
    <w:p w14:paraId="48F79381" w14:textId="503A26F2" w:rsidR="00216F72" w:rsidRPr="00216F72" w:rsidRDefault="00216F72" w:rsidP="00216F72">
      <w:pPr>
        <w:pStyle w:val="BBClause2"/>
      </w:pPr>
      <w:r w:rsidRPr="00216F72">
        <w:lastRenderedPageBreak/>
        <w:t xml:space="preserve">The Guarantor waives any right it may have to require the </w:t>
      </w:r>
      <w:r>
        <w:t>Employer</w:t>
      </w:r>
      <w:r w:rsidRPr="00216F72">
        <w:t xml:space="preserve"> (or any trustee or agent on its behalf) to proceed against or enforce any other right or claim for payment against any person before claiming from the Guarantor under </w:t>
      </w:r>
      <w:r w:rsidR="00670E21">
        <w:t>this Guarantee</w:t>
      </w:r>
      <w:r w:rsidRPr="00216F72">
        <w:t>.</w:t>
      </w:r>
    </w:p>
    <w:p w14:paraId="536E5A0B" w14:textId="7FF79037" w:rsidR="00167ACB" w:rsidRDefault="00167ACB" w:rsidP="00167ACB">
      <w:pPr>
        <w:pStyle w:val="BBClause2"/>
      </w:pPr>
      <w:r>
        <w:t xml:space="preserve">While any of the Guaranteed Obligations remain to be fully performed or discharged by the Contractor and/or there is any default by the Guarantor in the performance or discharge of any of its obligations under </w:t>
      </w:r>
      <w:r w:rsidR="00670E21">
        <w:t>this Guarantee</w:t>
      </w:r>
      <w:r>
        <w:t xml:space="preserve">, and unless the Employer otherwise directs in writing, the Guarantor shall not exercise any security or other rights which it may have by reason of performance or discharge by it of its obligations under </w:t>
      </w:r>
      <w:r w:rsidR="00670E21">
        <w:t>this Guarantee</w:t>
      </w:r>
      <w:r>
        <w:t xml:space="preserve">, whether such rights arise by way of setoff, counterclaim, subrogation, </w:t>
      </w:r>
      <w:r w:rsidR="0052348B">
        <w:t>Guarantee</w:t>
      </w:r>
      <w:r>
        <w:t>, indemnity or otherwise and shall hold any amount recovered as a result of the exercise of such rights on trust for the Employer and pay the same to the Employer on first demand.</w:t>
      </w:r>
    </w:p>
    <w:p w14:paraId="120344EE" w14:textId="5D2F89D0" w:rsidR="00216F72" w:rsidRPr="00216F72" w:rsidRDefault="00670E21" w:rsidP="00456CE3">
      <w:pPr>
        <w:pStyle w:val="BBClause2"/>
      </w:pPr>
      <w:r>
        <w:t>This Guarantee</w:t>
      </w:r>
      <w:r w:rsidR="00167ACB">
        <w:t xml:space="preserve"> is in addition to and shall not affect nor be affected by or merge with any other judgment, security, right or remedy obtained or held by the Employer from time to time in respect of the discharge and performance of the Guaranteed Obligations by the Contractor.</w:t>
      </w:r>
    </w:p>
    <w:p w14:paraId="25AF9305" w14:textId="565FFDE6" w:rsidR="00F41062" w:rsidRPr="00167ACB" w:rsidRDefault="00F41062" w:rsidP="00D34338">
      <w:pPr>
        <w:pStyle w:val="BBHeading1"/>
      </w:pPr>
      <w:bookmarkStart w:id="17" w:name="_Toc225845219"/>
      <w:r w:rsidRPr="00167ACB">
        <w:t xml:space="preserve">Amendments to the </w:t>
      </w:r>
      <w:r w:rsidR="001934CE">
        <w:t>B</w:t>
      </w:r>
      <w:r w:rsidRPr="00167ACB">
        <w:t xml:space="preserve">uilding </w:t>
      </w:r>
      <w:r w:rsidR="001934CE">
        <w:t>C</w:t>
      </w:r>
      <w:r w:rsidRPr="00167ACB">
        <w:t>ontract</w:t>
      </w:r>
      <w:bookmarkEnd w:id="17"/>
      <w:r w:rsidRPr="00167ACB">
        <w:t xml:space="preserve"> </w:t>
      </w:r>
    </w:p>
    <w:p w14:paraId="5BA7EDFF" w14:textId="37F8688D" w:rsidR="00F41062" w:rsidRPr="00167ACB" w:rsidRDefault="00F41062" w:rsidP="00F41062">
      <w:pPr>
        <w:pStyle w:val="BBClause2"/>
      </w:pPr>
      <w:bookmarkStart w:id="18" w:name="_Hlk219986402"/>
      <w:r w:rsidRPr="00167ACB">
        <w:t xml:space="preserve">The Building Contract may be modified, amended or supplemented in any way without the Guarantor's consent. The Guarantor's liability under </w:t>
      </w:r>
      <w:r w:rsidR="00670E21">
        <w:t>this Deed</w:t>
      </w:r>
      <w:r w:rsidRPr="00167ACB">
        <w:t xml:space="preserve"> (which includes the Contractor's duties, obligations and liabilities under the Building Contract as modified, amended or supplemented) shall not be released, reduced or adversely affected by any such modification, amendment or supplement.</w:t>
      </w:r>
    </w:p>
    <w:p w14:paraId="54623EE8" w14:textId="6FB79747" w:rsidR="00F41062" w:rsidRPr="00167ACB" w:rsidRDefault="00F41062" w:rsidP="00F41062">
      <w:pPr>
        <w:pStyle w:val="BBClause2"/>
      </w:pPr>
      <w:r w:rsidRPr="00167ACB">
        <w:t xml:space="preserve">The Guarantor's liability under </w:t>
      </w:r>
      <w:r w:rsidR="00670E21">
        <w:t>this Deed</w:t>
      </w:r>
      <w:r w:rsidRPr="00167ACB">
        <w:t xml:space="preserve"> shall not be released, reduced or adversely affected by:</w:t>
      </w:r>
    </w:p>
    <w:p w14:paraId="58141A01" w14:textId="77777777" w:rsidR="00F41062" w:rsidRPr="00167ACB" w:rsidRDefault="00F41062" w:rsidP="00D34338">
      <w:pPr>
        <w:pStyle w:val="BBClause3"/>
      </w:pPr>
      <w:r w:rsidRPr="00167ACB">
        <w:t xml:space="preserve">any invalidity, avoidance or termination of the Building </w:t>
      </w:r>
      <w:proofErr w:type="gramStart"/>
      <w:r w:rsidRPr="00167ACB">
        <w:t>Contract;</w:t>
      </w:r>
      <w:proofErr w:type="gramEnd"/>
    </w:p>
    <w:p w14:paraId="16367C65" w14:textId="5B8B3D33" w:rsidR="00F41062" w:rsidRPr="00167ACB" w:rsidRDefault="00F41062" w:rsidP="00D34338">
      <w:pPr>
        <w:pStyle w:val="BBClause3"/>
      </w:pPr>
      <w:r w:rsidRPr="00167ACB">
        <w:t xml:space="preserve">any waiver, concession, allowance, compromise or forbearance whether as to payment, time, performance or otherwise given to, or made with, the Contractor and the terms of </w:t>
      </w:r>
      <w:r w:rsidR="00670E21">
        <w:t>this Deed</w:t>
      </w:r>
      <w:r w:rsidRPr="00167ACB">
        <w:t xml:space="preserve"> shall apply to the terms of any such compromise as they apply to the Building Contract; or</w:t>
      </w:r>
    </w:p>
    <w:p w14:paraId="434EF4F9" w14:textId="77777777" w:rsidR="00F41062" w:rsidRDefault="00F41062" w:rsidP="00D34338">
      <w:pPr>
        <w:pStyle w:val="BBClause3"/>
      </w:pPr>
      <w:r w:rsidRPr="00167ACB">
        <w:t>any other act, event, omission or circumstance that, but for this provision, might operate to exonerate the Guarantor.</w:t>
      </w:r>
    </w:p>
    <w:p w14:paraId="4CBA85BD" w14:textId="76CBE014" w:rsidR="00167ACB" w:rsidRPr="00167ACB" w:rsidRDefault="00167ACB" w:rsidP="00167ACB">
      <w:pPr>
        <w:pStyle w:val="BBHeading1"/>
      </w:pPr>
      <w:bookmarkStart w:id="19" w:name="_Toc225845220"/>
      <w:r w:rsidRPr="00167ACB">
        <w:t xml:space="preserve">Conditional </w:t>
      </w:r>
      <w:r w:rsidR="001934CE">
        <w:t>D</w:t>
      </w:r>
      <w:r w:rsidRPr="00167ACB">
        <w:t>ischarge</w:t>
      </w:r>
      <w:bookmarkEnd w:id="19"/>
    </w:p>
    <w:p w14:paraId="2AA98CF0" w14:textId="007CF2FC" w:rsidR="00167ACB" w:rsidRPr="00167ACB" w:rsidRDefault="00167ACB" w:rsidP="00167ACB">
      <w:pPr>
        <w:pStyle w:val="BBClause2"/>
      </w:pPr>
      <w:bookmarkStart w:id="20" w:name="_Ref219971632"/>
      <w:r w:rsidRPr="00167ACB">
        <w:t xml:space="preserve">Any release, discharge or settlement between the Guarantor and the Employer in relation to </w:t>
      </w:r>
      <w:r w:rsidR="00670E21">
        <w:t>this Guarantee</w:t>
      </w:r>
      <w:r w:rsidRPr="00167ACB">
        <w:t xml:space="preserve"> shall be deemed conditional on no right, security, disposition or payment to the Employer by the Guarantor, the Contractor or any other person in respect of the Guaranteed Obligations being avoided, set aside, reduced or ordered to be refunded pursuant to any enactment or law relating to breach of duty by any person, insolvency, bankruptcy, liquidation, winding up, administration, protection from creditors generally, receivership or for any other reason.</w:t>
      </w:r>
      <w:bookmarkEnd w:id="20"/>
      <w:r w:rsidRPr="00167ACB">
        <w:t xml:space="preserve"> </w:t>
      </w:r>
    </w:p>
    <w:p w14:paraId="6840A28A" w14:textId="414BC99D" w:rsidR="00167ACB" w:rsidRPr="00E64909" w:rsidRDefault="00167ACB" w:rsidP="00167ACB">
      <w:pPr>
        <w:pStyle w:val="BBClause2"/>
      </w:pPr>
      <w:r w:rsidRPr="00167ACB">
        <w:t xml:space="preserve">If any such right, security, disposition or payment is avoided, set aside, reduced or ordered to be refunded, the Employer shall be entitled subsequently to enforce </w:t>
      </w:r>
      <w:r w:rsidR="00670E21">
        <w:t>this Guarantee</w:t>
      </w:r>
      <w:r w:rsidRPr="00167ACB">
        <w:t xml:space="preserve"> against the Guarantor as if the release, discharge or settlement referred to in clause </w:t>
      </w:r>
      <w:r w:rsidRPr="00167ACB">
        <w:fldChar w:fldCharType="begin"/>
      </w:r>
      <w:r w:rsidRPr="00167ACB">
        <w:instrText xml:space="preserve"> REF _Ref219971632 \r \h  \* MERGEFORMAT </w:instrText>
      </w:r>
      <w:r w:rsidRPr="00167ACB">
        <w:fldChar w:fldCharType="separate"/>
      </w:r>
      <w:r w:rsidR="008879C2">
        <w:t>5.1</w:t>
      </w:r>
      <w:r w:rsidRPr="00167ACB">
        <w:fldChar w:fldCharType="end"/>
      </w:r>
      <w:r w:rsidRPr="00167ACB">
        <w:t xml:space="preserve"> had not occurred and any such right, security, disposition or payment had </w:t>
      </w:r>
      <w:r w:rsidRPr="00E64909">
        <w:t>not been given or made.</w:t>
      </w:r>
    </w:p>
    <w:p w14:paraId="70ACE155" w14:textId="3B5503AB" w:rsidR="00F41062" w:rsidRPr="00E64909" w:rsidRDefault="00F41062" w:rsidP="00D34338">
      <w:pPr>
        <w:pStyle w:val="BBHeading1"/>
      </w:pPr>
      <w:bookmarkStart w:id="21" w:name="_Toc225845221"/>
      <w:bookmarkStart w:id="22" w:name="_Hlk219986690"/>
      <w:bookmarkEnd w:id="18"/>
      <w:r w:rsidRPr="00E64909">
        <w:lastRenderedPageBreak/>
        <w:t xml:space="preserve">Insolvency of </w:t>
      </w:r>
      <w:r w:rsidR="001934CE">
        <w:t>C</w:t>
      </w:r>
      <w:r w:rsidRPr="00E64909">
        <w:t>ontractor</w:t>
      </w:r>
      <w:bookmarkEnd w:id="21"/>
    </w:p>
    <w:p w14:paraId="334D6A6C" w14:textId="09D37359" w:rsidR="00F41062" w:rsidRDefault="00F41062" w:rsidP="00D34338">
      <w:pPr>
        <w:pStyle w:val="BBBodyTextIndent1"/>
      </w:pPr>
      <w:r w:rsidRPr="00E64909">
        <w:t xml:space="preserve">Without affecting clause </w:t>
      </w:r>
      <w:r w:rsidR="00742EAB" w:rsidRPr="00E64909">
        <w:fldChar w:fldCharType="begin"/>
      </w:r>
      <w:r w:rsidR="00742EAB" w:rsidRPr="00E64909">
        <w:instrText xml:space="preserve"> REF _Ref219969263 \r \h </w:instrText>
      </w:r>
      <w:r w:rsidR="00E14664" w:rsidRPr="00E64909">
        <w:instrText xml:space="preserve"> \* MERGEFORMAT </w:instrText>
      </w:r>
      <w:r w:rsidR="00742EAB" w:rsidRPr="00E64909">
        <w:fldChar w:fldCharType="separate"/>
      </w:r>
      <w:r w:rsidR="008879C2">
        <w:t>2.3</w:t>
      </w:r>
      <w:r w:rsidR="00742EAB" w:rsidRPr="00E64909">
        <w:fldChar w:fldCharType="end"/>
      </w:r>
      <w:r w:rsidRPr="00E64909">
        <w:t xml:space="preserve">, if the Contractor suffers an Insolvency Event that shall not release, reduce or adversely affect the Guarantor's liability under </w:t>
      </w:r>
      <w:r w:rsidR="00670E21">
        <w:t>this Deed</w:t>
      </w:r>
      <w:r w:rsidRPr="00E64909">
        <w:t>.</w:t>
      </w:r>
    </w:p>
    <w:p w14:paraId="4437CFCB" w14:textId="77777777" w:rsidR="00E64909" w:rsidRPr="00E64909" w:rsidRDefault="00E64909" w:rsidP="00E64909">
      <w:pPr>
        <w:pStyle w:val="BBHeading1"/>
      </w:pPr>
      <w:bookmarkStart w:id="23" w:name="_Toc219971436"/>
      <w:bookmarkStart w:id="24" w:name="_Toc225845222"/>
      <w:r w:rsidRPr="00E64909">
        <w:t>Payments</w:t>
      </w:r>
      <w:bookmarkEnd w:id="23"/>
      <w:bookmarkEnd w:id="24"/>
      <w:r w:rsidRPr="00E64909">
        <w:t xml:space="preserve"> </w:t>
      </w:r>
    </w:p>
    <w:p w14:paraId="2C2B7178" w14:textId="34F05685" w:rsidR="00E64909" w:rsidRPr="00E64909" w:rsidRDefault="00E64909" w:rsidP="00E64909">
      <w:pPr>
        <w:pStyle w:val="BBClause2"/>
      </w:pPr>
      <w:r w:rsidRPr="00E64909">
        <w:t xml:space="preserve">All sums payable by the Guarantor under </w:t>
      </w:r>
      <w:r w:rsidR="00670E21">
        <w:t>this Guarantee</w:t>
      </w:r>
      <w:r w:rsidRPr="00E64909">
        <w:t xml:space="preserve"> shall be paid in full to the Employer free and clear of any deductions or withholdings of any kind, except for those required by any law or regulation binding on the Guarantor.</w:t>
      </w:r>
    </w:p>
    <w:p w14:paraId="19ACD074" w14:textId="7D2AC638" w:rsidR="00E64909" w:rsidRPr="00E64909" w:rsidRDefault="00E64909" w:rsidP="00E64909">
      <w:pPr>
        <w:pStyle w:val="BBClause2"/>
      </w:pPr>
      <w:r w:rsidRPr="00E64909">
        <w:t xml:space="preserve">If the Guarantor is required by law or regulation to make any deduction or withholding from any payment under </w:t>
      </w:r>
      <w:r w:rsidR="00670E21">
        <w:t>this Guarantee</w:t>
      </w:r>
      <w:r w:rsidRPr="00E64909">
        <w:t xml:space="preserve">, it shall also pay whatever additional amount is necessary to ensure that the Employer receives the full amount otherwise receivable had there been no deduction or withholding obligation. </w:t>
      </w:r>
    </w:p>
    <w:p w14:paraId="15C5AD0A" w14:textId="317D44D0" w:rsidR="00E64909" w:rsidRPr="00E64909" w:rsidRDefault="00E64909" w:rsidP="00E64909">
      <w:pPr>
        <w:pStyle w:val="BBClause2"/>
      </w:pPr>
      <w:r w:rsidRPr="00E64909">
        <w:t xml:space="preserve">If the Guarantor fails to make any payment due to the Employer under </w:t>
      </w:r>
      <w:r w:rsidR="00670E21">
        <w:t>this Guarantee</w:t>
      </w:r>
      <w:r w:rsidRPr="00E64909">
        <w:t xml:space="preserve"> by the due date for payment, then the Guarantor shall pay default interest on the overdue amount at the rate of 4% per annum above Bank of England’s base rate from time to time. Such default interest shall accrue </w:t>
      </w:r>
      <w:proofErr w:type="gramStart"/>
      <w:r w:rsidRPr="00E64909">
        <w:t>on a daily basis</w:t>
      </w:r>
      <w:proofErr w:type="gramEnd"/>
      <w:r w:rsidRPr="00E64909">
        <w:t xml:space="preserve"> from the due date until the date of actual payment of the overdue amount, whether before or after judgment. The Guarantor shall pay the default interest together with the overdue amount.</w:t>
      </w:r>
    </w:p>
    <w:p w14:paraId="0CE4B837" w14:textId="7AA1E443" w:rsidR="00E64909" w:rsidRPr="00E64909" w:rsidRDefault="00E64909" w:rsidP="00E64909">
      <w:pPr>
        <w:pStyle w:val="BBClause2"/>
      </w:pPr>
      <w:r w:rsidRPr="00E64909">
        <w:t xml:space="preserve">The Employer shall not be entitled to recover any amount in respect of interest under both </w:t>
      </w:r>
      <w:r w:rsidR="00670E21">
        <w:t>this Guarantee</w:t>
      </w:r>
      <w:r w:rsidRPr="00E64909">
        <w:t xml:space="preserve"> and any arrangements </w:t>
      </w:r>
      <w:proofErr w:type="gramStart"/>
      <w:r w:rsidRPr="00E64909">
        <w:t>entered into</w:t>
      </w:r>
      <w:proofErr w:type="gramEnd"/>
      <w:r w:rsidRPr="00E64909">
        <w:t xml:space="preserve"> between the </w:t>
      </w:r>
      <w:r w:rsidR="0071263B">
        <w:t>Contractor</w:t>
      </w:r>
      <w:r w:rsidRPr="00E64909">
        <w:t xml:space="preserve"> and the Employer in respect of any failure by the Contractor to make any payment in respect of the Guaranteed Obligations.</w:t>
      </w:r>
    </w:p>
    <w:p w14:paraId="3BF8847B" w14:textId="4862FCDE" w:rsidR="00F41062" w:rsidRPr="00E64909" w:rsidRDefault="00F41062" w:rsidP="00D34338">
      <w:pPr>
        <w:pStyle w:val="BBHeading1"/>
      </w:pPr>
      <w:bookmarkStart w:id="25" w:name="_Toc225845223"/>
      <w:bookmarkStart w:id="26" w:name="_Hlk219986955"/>
      <w:bookmarkEnd w:id="22"/>
      <w:r w:rsidRPr="00E64909">
        <w:t xml:space="preserve">Priority of </w:t>
      </w:r>
      <w:r w:rsidR="001934CE">
        <w:t>C</w:t>
      </w:r>
      <w:r w:rsidRPr="00E64909">
        <w:t xml:space="preserve">laims </w:t>
      </w:r>
      <w:r w:rsidR="001934CE">
        <w:t>A</w:t>
      </w:r>
      <w:r w:rsidRPr="00E64909">
        <w:t xml:space="preserve">gainst the </w:t>
      </w:r>
      <w:r w:rsidR="001934CE">
        <w:t>C</w:t>
      </w:r>
      <w:r w:rsidRPr="00E64909">
        <w:t>ontractor</w:t>
      </w:r>
      <w:bookmarkEnd w:id="25"/>
    </w:p>
    <w:p w14:paraId="47FF34F4" w14:textId="03B54925" w:rsidR="00F41062" w:rsidRPr="00D610A2" w:rsidRDefault="00F41062" w:rsidP="00D34338">
      <w:pPr>
        <w:pStyle w:val="BBBodyTextIndent1"/>
      </w:pPr>
      <w:r w:rsidRPr="00E64909">
        <w:t xml:space="preserve">As long as any liability incurred by the Contractor to the Employer </w:t>
      </w:r>
      <w:r w:rsidR="008879C2">
        <w:t>g</w:t>
      </w:r>
      <w:r w:rsidR="0052348B" w:rsidRPr="00E64909">
        <w:t xml:space="preserve">uaranteed </w:t>
      </w:r>
      <w:r w:rsidRPr="00E64909">
        <w:t xml:space="preserve">under </w:t>
      </w:r>
      <w:r w:rsidR="00670E21">
        <w:t>this Deed</w:t>
      </w:r>
      <w:r w:rsidRPr="00E64909">
        <w:t xml:space="preserve"> remains unsatisfied, the Guarantor shall not, in respect of any payment made or liability arising under </w:t>
      </w:r>
      <w:r w:rsidR="00670E21">
        <w:t>this Deed</w:t>
      </w:r>
      <w:r w:rsidRPr="00E64909">
        <w:t xml:space="preserve">, effect (or try to effect) any recovery from the Contractor, whether by receipt of money, set-off, proof of debt, enforcement of security </w:t>
      </w:r>
      <w:r w:rsidRPr="00D610A2">
        <w:t>or otherwise.</w:t>
      </w:r>
    </w:p>
    <w:p w14:paraId="249F5F6A" w14:textId="42855EA8" w:rsidR="00F41062" w:rsidRPr="00216F72" w:rsidRDefault="00F41062" w:rsidP="00D34338">
      <w:pPr>
        <w:pStyle w:val="BBHeading1"/>
      </w:pPr>
      <w:bookmarkStart w:id="27" w:name="_Toc225845224"/>
      <w:bookmarkStart w:id="28" w:name="_Hlk219986134"/>
      <w:bookmarkStart w:id="29" w:name="_Hlk219987503"/>
      <w:bookmarkEnd w:id="26"/>
      <w:r w:rsidRPr="00216F72">
        <w:t xml:space="preserve">Limit of </w:t>
      </w:r>
      <w:r w:rsidR="001934CE">
        <w:t>L</w:t>
      </w:r>
      <w:r w:rsidRPr="00216F72">
        <w:t>iability</w:t>
      </w:r>
      <w:bookmarkEnd w:id="27"/>
    </w:p>
    <w:p w14:paraId="111C3922" w14:textId="47F52432" w:rsidR="00F41062" w:rsidRDefault="00F41062" w:rsidP="00D34338">
      <w:pPr>
        <w:pStyle w:val="BBBodyTextIndent1"/>
      </w:pPr>
      <w:r w:rsidRPr="00216F72">
        <w:t xml:space="preserve">The Employer may not recover any more under </w:t>
      </w:r>
      <w:r w:rsidR="00670E21">
        <w:t>this Deed</w:t>
      </w:r>
      <w:r w:rsidRPr="00216F72">
        <w:t xml:space="preserve"> in respect of any matter than the Employer would be entitled to recover from the Contractor in respect of that matter, net of any set off. The Employer may not start proceedings against the Guarantor under </w:t>
      </w:r>
      <w:r w:rsidR="00670E21">
        <w:t>this Deed</w:t>
      </w:r>
      <w:r w:rsidRPr="00216F72">
        <w:t xml:space="preserve"> in respect of any claim if any proceedings against the Contractor in respect of that claim would be statute-barred.</w:t>
      </w:r>
    </w:p>
    <w:p w14:paraId="66588D81" w14:textId="308DC7FF" w:rsidR="00FD59EF" w:rsidRPr="00FD59EF" w:rsidRDefault="00FD59EF" w:rsidP="00FD59EF">
      <w:pPr>
        <w:pStyle w:val="BBHeading1"/>
      </w:pPr>
      <w:bookmarkStart w:id="30" w:name="_Toc219971438"/>
      <w:bookmarkStart w:id="31" w:name="_Toc225845225"/>
      <w:bookmarkEnd w:id="28"/>
      <w:bookmarkEnd w:id="29"/>
      <w:r w:rsidRPr="00FD59EF">
        <w:t xml:space="preserve">Guarantor </w:t>
      </w:r>
      <w:r w:rsidR="001934CE">
        <w:t>R</w:t>
      </w:r>
      <w:r w:rsidRPr="00FD59EF">
        <w:t xml:space="preserve">epresentations and </w:t>
      </w:r>
      <w:r w:rsidR="001934CE">
        <w:t>W</w:t>
      </w:r>
      <w:r w:rsidRPr="00FD59EF">
        <w:t>arranties</w:t>
      </w:r>
      <w:bookmarkEnd w:id="30"/>
      <w:bookmarkEnd w:id="31"/>
    </w:p>
    <w:p w14:paraId="6E397231" w14:textId="5258CEDE" w:rsidR="00FD59EF" w:rsidRPr="00FD59EF" w:rsidRDefault="00FD59EF" w:rsidP="00FD59EF">
      <w:pPr>
        <w:pStyle w:val="BBClause2"/>
      </w:pPr>
      <w:r w:rsidRPr="00FD59EF">
        <w:t xml:space="preserve">The Guarantor represents and warrants to the </w:t>
      </w:r>
      <w:r>
        <w:t xml:space="preserve">Employer </w:t>
      </w:r>
      <w:r w:rsidRPr="00FD59EF">
        <w:t>that:</w:t>
      </w:r>
    </w:p>
    <w:p w14:paraId="2CDEA3F5" w14:textId="77777777" w:rsidR="00FD59EF" w:rsidRPr="00FD59EF" w:rsidRDefault="00FD59EF" w:rsidP="00FD59EF">
      <w:pPr>
        <w:pStyle w:val="BBClause3"/>
      </w:pPr>
      <w:r w:rsidRPr="00FD59EF">
        <w:t xml:space="preserve">it is a duly incorporated limited liability company validly existing under the law of its jurisdiction of </w:t>
      </w:r>
      <w:proofErr w:type="gramStart"/>
      <w:r w:rsidRPr="00FD59EF">
        <w:t>incorporation</w:t>
      </w:r>
      <w:proofErr w:type="gramEnd"/>
      <w:r w:rsidRPr="00FD59EF">
        <w:t xml:space="preserve"> and it has the power to own its assets and carry on its business as it is being </w:t>
      </w:r>
      <w:proofErr w:type="gramStart"/>
      <w:r w:rsidRPr="00FD59EF">
        <w:t>conducted;</w:t>
      </w:r>
      <w:proofErr w:type="gramEnd"/>
    </w:p>
    <w:p w14:paraId="7444C60B" w14:textId="1DDA0BA4" w:rsidR="00FD59EF" w:rsidRPr="00FD59EF" w:rsidRDefault="00FD59EF" w:rsidP="00FD59EF">
      <w:pPr>
        <w:pStyle w:val="BBClause3"/>
      </w:pPr>
      <w:r w:rsidRPr="00FD59EF">
        <w:t xml:space="preserve">it has all requisite power and authority, and has taken all necessary action, to enable it to </w:t>
      </w:r>
      <w:proofErr w:type="gramStart"/>
      <w:r w:rsidRPr="00FD59EF">
        <w:t>enter into</w:t>
      </w:r>
      <w:proofErr w:type="gramEnd"/>
      <w:r w:rsidRPr="00FD59EF">
        <w:t xml:space="preserve">, deliver and perform </w:t>
      </w:r>
      <w:r w:rsidR="00670E21">
        <w:t xml:space="preserve">this </w:t>
      </w:r>
      <w:proofErr w:type="gramStart"/>
      <w:r w:rsidR="00670E21">
        <w:t>Guarantee</w:t>
      </w:r>
      <w:r w:rsidRPr="00FD59EF">
        <w:t>;</w:t>
      </w:r>
      <w:proofErr w:type="gramEnd"/>
    </w:p>
    <w:p w14:paraId="0D6E7E3F" w14:textId="19638F9C" w:rsidR="00FD59EF" w:rsidRPr="00FD59EF" w:rsidRDefault="00FD59EF" w:rsidP="00FD59EF">
      <w:pPr>
        <w:pStyle w:val="BBClause3"/>
      </w:pPr>
      <w:r w:rsidRPr="00FD59EF">
        <w:lastRenderedPageBreak/>
        <w:t xml:space="preserve">its obligations under </w:t>
      </w:r>
      <w:r w:rsidR="00670E21">
        <w:t>this Guarantee</w:t>
      </w:r>
      <w:r w:rsidRPr="00FD59EF">
        <w:t xml:space="preserve"> shall, when executed, constitute legal, valid and binding obligations enforceable in accordance with the terms of </w:t>
      </w:r>
      <w:r w:rsidR="00670E21">
        <w:t xml:space="preserve">this </w:t>
      </w:r>
      <w:proofErr w:type="gramStart"/>
      <w:r w:rsidR="00670E21">
        <w:t>Guarantee</w:t>
      </w:r>
      <w:r w:rsidRPr="00FD59EF">
        <w:t>;</w:t>
      </w:r>
      <w:proofErr w:type="gramEnd"/>
      <w:r w:rsidRPr="00FD59EF">
        <w:t xml:space="preserve"> </w:t>
      </w:r>
    </w:p>
    <w:p w14:paraId="62EE003D" w14:textId="74A75A2B" w:rsidR="00FD59EF" w:rsidRPr="00FD59EF" w:rsidRDefault="00FD59EF" w:rsidP="00FD59EF">
      <w:pPr>
        <w:pStyle w:val="BBClause3"/>
      </w:pPr>
      <w:r w:rsidRPr="00FD59EF">
        <w:t xml:space="preserve">it does not require the consent, approval or authority of any other person to </w:t>
      </w:r>
      <w:proofErr w:type="gramStart"/>
      <w:r w:rsidRPr="00FD59EF">
        <w:t>enter into</w:t>
      </w:r>
      <w:proofErr w:type="gramEnd"/>
      <w:r w:rsidRPr="00FD59EF">
        <w:t xml:space="preserve"> or perform its obligations under </w:t>
      </w:r>
      <w:r w:rsidR="00670E21">
        <w:t xml:space="preserve">this </w:t>
      </w:r>
      <w:proofErr w:type="gramStart"/>
      <w:r w:rsidR="00670E21">
        <w:t>Guarantee</w:t>
      </w:r>
      <w:r w:rsidRPr="00FD59EF">
        <w:t>;</w:t>
      </w:r>
      <w:proofErr w:type="gramEnd"/>
      <w:r w:rsidRPr="00FD59EF">
        <w:t xml:space="preserve"> </w:t>
      </w:r>
    </w:p>
    <w:p w14:paraId="5F8C1DB1" w14:textId="1F8F3F54" w:rsidR="00FD59EF" w:rsidRPr="00FD59EF" w:rsidRDefault="00FD59EF" w:rsidP="00FD59EF">
      <w:pPr>
        <w:pStyle w:val="BBClause3"/>
      </w:pPr>
      <w:r w:rsidRPr="00FD59EF">
        <w:t xml:space="preserve">its entry into and performance of its obligations under </w:t>
      </w:r>
      <w:r w:rsidR="00670E21">
        <w:t>this Guarantee</w:t>
      </w:r>
      <w:r w:rsidRPr="00FD59EF">
        <w:t xml:space="preserve"> will not constitute any breach of or default under any contractual, governmental or public obligation binding on it; and </w:t>
      </w:r>
    </w:p>
    <w:p w14:paraId="4D5FCC4A" w14:textId="418F5747" w:rsidR="00D610A2" w:rsidRPr="00FD59EF" w:rsidRDefault="00FD59EF" w:rsidP="00FD59EF">
      <w:pPr>
        <w:pStyle w:val="BBClause3"/>
      </w:pPr>
      <w:r w:rsidRPr="00FD59EF">
        <w:t xml:space="preserve">it is not engaged in any litigation or arbitration proceedings which might affect its capacity or ability to perform its obligations under </w:t>
      </w:r>
      <w:r w:rsidR="00670E21">
        <w:t>this Guarantee</w:t>
      </w:r>
      <w:r w:rsidRPr="00FD59EF">
        <w:t xml:space="preserve"> and to the best of its knowledge no such legal or arbitration proceedings have been threatened or are pending against it.</w:t>
      </w:r>
    </w:p>
    <w:p w14:paraId="35888FC8" w14:textId="559B0A82" w:rsidR="00FD59EF" w:rsidRPr="00FD59EF" w:rsidRDefault="00FD59EF" w:rsidP="0089125A">
      <w:pPr>
        <w:pStyle w:val="BBHeading1"/>
      </w:pPr>
      <w:bookmarkStart w:id="32" w:name="_Ref219971679"/>
      <w:bookmarkStart w:id="33" w:name="_Toc225845226"/>
      <w:r w:rsidRPr="00FD59EF">
        <w:t>Confidentiality</w:t>
      </w:r>
      <w:bookmarkEnd w:id="32"/>
      <w:bookmarkEnd w:id="33"/>
    </w:p>
    <w:p w14:paraId="5300BB61" w14:textId="3A9A8988" w:rsidR="00FD59EF" w:rsidRPr="00FD59EF" w:rsidRDefault="00FD59EF" w:rsidP="0081502D">
      <w:pPr>
        <w:pStyle w:val="BBClause2"/>
      </w:pPr>
      <w:r w:rsidRPr="00FD59EF">
        <w:t xml:space="preserve">Each </w:t>
      </w:r>
      <w:r w:rsidR="00F139A3">
        <w:t>Party</w:t>
      </w:r>
      <w:r w:rsidRPr="00FD59EF">
        <w:t xml:space="preserve"> undertakes that it shall not at any time disclose to any person any confidential information concerning the business, affairs, customers, clients or </w:t>
      </w:r>
      <w:r>
        <w:t>supplier</w:t>
      </w:r>
      <w:r w:rsidRPr="00FD59EF">
        <w:t xml:space="preserve"> of the other </w:t>
      </w:r>
      <w:r w:rsidR="00F139A3">
        <w:t>Party</w:t>
      </w:r>
      <w:r w:rsidRPr="00FD59EF">
        <w:t xml:space="preserve"> or of any member of the group of companies to which the other </w:t>
      </w:r>
      <w:r w:rsidR="00F139A3">
        <w:t>Party</w:t>
      </w:r>
      <w:r w:rsidRPr="00FD59EF">
        <w:t xml:space="preserve"> belongs, except as permitted by clause </w:t>
      </w:r>
      <w:r w:rsidRPr="00FD59EF">
        <w:fldChar w:fldCharType="begin"/>
      </w:r>
      <w:r w:rsidRPr="00FD59EF">
        <w:instrText xml:space="preserve"> REF _Ref219971672 \r \h  \* MERGEFORMAT </w:instrText>
      </w:r>
      <w:r w:rsidRPr="00FD59EF">
        <w:fldChar w:fldCharType="separate"/>
      </w:r>
      <w:r w:rsidR="008879C2">
        <w:t>11.2</w:t>
      </w:r>
      <w:r w:rsidRPr="00FD59EF">
        <w:fldChar w:fldCharType="end"/>
      </w:r>
      <w:r w:rsidRPr="00FD59EF">
        <w:t xml:space="preserve"> below.</w:t>
      </w:r>
    </w:p>
    <w:p w14:paraId="5E215C44" w14:textId="5BA2C71D" w:rsidR="00FD59EF" w:rsidRPr="00FD59EF" w:rsidRDefault="00FD59EF" w:rsidP="0081502D">
      <w:pPr>
        <w:pStyle w:val="BBClause2"/>
      </w:pPr>
      <w:bookmarkStart w:id="34" w:name="_Ref219971672"/>
      <w:r w:rsidRPr="00FD59EF">
        <w:t xml:space="preserve">Each </w:t>
      </w:r>
      <w:r w:rsidR="00F139A3">
        <w:t>Party</w:t>
      </w:r>
      <w:r w:rsidRPr="00FD59EF">
        <w:t xml:space="preserve"> may disclose the other </w:t>
      </w:r>
      <w:r w:rsidR="00F139A3">
        <w:t>Party</w:t>
      </w:r>
      <w:r w:rsidRPr="00FD59EF">
        <w:t>'s confidential information:</w:t>
      </w:r>
      <w:bookmarkEnd w:id="34"/>
    </w:p>
    <w:p w14:paraId="40DD8959" w14:textId="19BA009E" w:rsidR="00FD59EF" w:rsidRPr="00FD59EF" w:rsidRDefault="00FD59EF" w:rsidP="001934CE">
      <w:pPr>
        <w:pStyle w:val="BBClause3"/>
      </w:pPr>
      <w:r w:rsidRPr="00FD59EF">
        <w:t xml:space="preserve">to its employees, officers, representatives, contractors, subcontractors or advisers who need to know such information for the purposes of exercising the </w:t>
      </w:r>
      <w:r w:rsidR="00F139A3">
        <w:t>Party</w:t>
      </w:r>
      <w:r w:rsidRPr="00FD59EF">
        <w:t xml:space="preserve">'s rights or carrying out its obligations under or in connection with this </w:t>
      </w:r>
      <w:r w:rsidR="0071263B">
        <w:t>Deed</w:t>
      </w:r>
      <w:r w:rsidRPr="00FD59EF">
        <w:t>; and</w:t>
      </w:r>
    </w:p>
    <w:p w14:paraId="0DEB03B6" w14:textId="77777777" w:rsidR="00FD59EF" w:rsidRPr="00FD59EF" w:rsidRDefault="00FD59EF" w:rsidP="001934CE">
      <w:pPr>
        <w:pStyle w:val="BBClause3"/>
      </w:pPr>
      <w:r w:rsidRPr="00FD59EF">
        <w:t>as may be required by law, a court of competent jurisdiction or any governmental or regulatory authority.</w:t>
      </w:r>
    </w:p>
    <w:p w14:paraId="0BFA1192" w14:textId="7C8F29AB" w:rsidR="00FD59EF" w:rsidRPr="00FD59EF" w:rsidRDefault="00FD59EF" w:rsidP="0081502D">
      <w:pPr>
        <w:pStyle w:val="BBClause2"/>
      </w:pPr>
      <w:r w:rsidRPr="00FD59EF">
        <w:t xml:space="preserve">No </w:t>
      </w:r>
      <w:r w:rsidR="00F139A3">
        <w:t>Party</w:t>
      </w:r>
      <w:r w:rsidRPr="00FD59EF">
        <w:t xml:space="preserve"> shall use any other </w:t>
      </w:r>
      <w:r w:rsidR="00F139A3">
        <w:t>Party</w:t>
      </w:r>
      <w:r w:rsidRPr="00FD59EF">
        <w:t xml:space="preserve">'s confidential information for any purpose other than to perform its obligations under </w:t>
      </w:r>
      <w:r w:rsidR="00670E21">
        <w:t>this Guarantee</w:t>
      </w:r>
      <w:r w:rsidRPr="00FD59EF">
        <w:t>.</w:t>
      </w:r>
    </w:p>
    <w:p w14:paraId="1380C736" w14:textId="5D798618" w:rsidR="00FD59EF" w:rsidRPr="00FD59EF" w:rsidRDefault="00FD59EF" w:rsidP="0081502D">
      <w:pPr>
        <w:pStyle w:val="BBClause2"/>
      </w:pPr>
      <w:r w:rsidRPr="00FD59EF">
        <w:t xml:space="preserve">Each </w:t>
      </w:r>
      <w:r w:rsidR="00F139A3">
        <w:t>Party</w:t>
      </w:r>
      <w:r w:rsidRPr="00FD59EF">
        <w:t xml:space="preserve"> shall ensure that its employees, officers, representatives or advisers to whom it discloses the other </w:t>
      </w:r>
      <w:r w:rsidR="00F139A3">
        <w:t>Party</w:t>
      </w:r>
      <w:r w:rsidRPr="00FD59EF">
        <w:t xml:space="preserve">'s confidential information comply with this clause </w:t>
      </w:r>
      <w:r w:rsidRPr="00FD59EF">
        <w:fldChar w:fldCharType="begin"/>
      </w:r>
      <w:r w:rsidRPr="00FD59EF">
        <w:instrText xml:space="preserve"> REF _Ref219971679 \r \h  \* MERGEFORMAT </w:instrText>
      </w:r>
      <w:r w:rsidRPr="00FD59EF">
        <w:fldChar w:fldCharType="separate"/>
      </w:r>
      <w:r w:rsidR="008879C2">
        <w:t>11</w:t>
      </w:r>
      <w:r w:rsidRPr="00FD59EF">
        <w:fldChar w:fldCharType="end"/>
      </w:r>
      <w:r w:rsidRPr="00FD59EF">
        <w:t>.</w:t>
      </w:r>
    </w:p>
    <w:p w14:paraId="587E2F61" w14:textId="77777777" w:rsidR="006F65DD" w:rsidRPr="0089125A" w:rsidRDefault="006F65DD" w:rsidP="006F65DD">
      <w:pPr>
        <w:pStyle w:val="BBHeading1"/>
        <w:rPr>
          <w:b w:val="0"/>
        </w:rPr>
      </w:pPr>
      <w:bookmarkStart w:id="35" w:name="_Toc225845227"/>
      <w:r w:rsidRPr="0089125A">
        <w:t>Announcements</w:t>
      </w:r>
      <w:bookmarkEnd w:id="35"/>
    </w:p>
    <w:p w14:paraId="7BEC8775" w14:textId="5B649206" w:rsidR="006F65DD" w:rsidRDefault="006F65DD" w:rsidP="006F65DD">
      <w:pPr>
        <w:pStyle w:val="BBClause2"/>
        <w:numPr>
          <w:ilvl w:val="1"/>
          <w:numId w:val="6"/>
        </w:numPr>
        <w:spacing w:after="160" w:line="259" w:lineRule="auto"/>
      </w:pPr>
      <w:bookmarkStart w:id="36" w:name="_Ref219466341"/>
      <w:r>
        <w:t>No Party shall make, or permit any person to make, any public announcement, communication or circular (an "</w:t>
      </w:r>
      <w:r w:rsidRPr="00BC1659">
        <w:rPr>
          <w:b/>
          <w:bCs/>
        </w:rPr>
        <w:t>Announcement</w:t>
      </w:r>
      <w:r>
        <w:t>") concerning the existence, subject matter or terms of this Deed, the wider transactions contemplated by it, or the relationship between the Parties, without the prior written consent of the other Parties (such consent not to be unreasonably withheld or delayed). The Parties shall consult together on the timing, contents and manner of release of any Announcement.</w:t>
      </w:r>
      <w:bookmarkEnd w:id="36"/>
    </w:p>
    <w:p w14:paraId="3C1590EF" w14:textId="77777777" w:rsidR="006F65DD" w:rsidRPr="00FD59EF" w:rsidRDefault="006F65DD" w:rsidP="006F65DD">
      <w:pPr>
        <w:pStyle w:val="BBClause2"/>
        <w:numPr>
          <w:ilvl w:val="1"/>
          <w:numId w:val="6"/>
        </w:numPr>
        <w:spacing w:after="160" w:line="259" w:lineRule="auto"/>
      </w:pPr>
      <w:bookmarkStart w:id="37" w:name="_Ref219469857"/>
      <w:r>
        <w:t>Where an Announcement is required by law or any governmental or regulatory authority or by any court or other authority of competent jurisdiction, the Party required to make the Announcement shall promptly notify the other Parties. The Parties concerned shall make all reasonable attempts to agree the contents of the Announcement before making it.</w:t>
      </w:r>
      <w:bookmarkEnd w:id="37"/>
    </w:p>
    <w:p w14:paraId="66BDA67E" w14:textId="112D2995" w:rsidR="0089125A" w:rsidRPr="0089125A" w:rsidRDefault="00FD59EF" w:rsidP="0089125A">
      <w:pPr>
        <w:pStyle w:val="BBHeading1"/>
      </w:pPr>
      <w:bookmarkStart w:id="38" w:name="_Toc225845228"/>
      <w:r w:rsidRPr="0089125A">
        <w:lastRenderedPageBreak/>
        <w:t>Further</w:t>
      </w:r>
      <w:r w:rsidRPr="00FD59EF">
        <w:rPr>
          <w:bCs/>
        </w:rPr>
        <w:t xml:space="preserve"> </w:t>
      </w:r>
      <w:r w:rsidR="001934CE">
        <w:rPr>
          <w:bCs/>
        </w:rPr>
        <w:t>A</w:t>
      </w:r>
      <w:r w:rsidRPr="00FD59EF">
        <w:rPr>
          <w:bCs/>
        </w:rPr>
        <w:t>ssurance</w:t>
      </w:r>
      <w:bookmarkEnd w:id="38"/>
    </w:p>
    <w:p w14:paraId="4E672CCC" w14:textId="554DAC7D" w:rsidR="00FD59EF" w:rsidRPr="00FD59EF" w:rsidRDefault="00FD59EF" w:rsidP="0089125A">
      <w:pPr>
        <w:pStyle w:val="BBClause2"/>
        <w:numPr>
          <w:ilvl w:val="0"/>
          <w:numId w:val="0"/>
        </w:numPr>
        <w:ind w:left="720"/>
      </w:pPr>
      <w:r w:rsidRPr="00FD59EF">
        <w:t xml:space="preserve">Each </w:t>
      </w:r>
      <w:r w:rsidR="00F139A3">
        <w:t>Party</w:t>
      </w:r>
      <w:r w:rsidRPr="00FD59EF">
        <w:t xml:space="preserve"> shall (at its own expense) promptly execute and deliver all such documents, and take all such actions, or procure the execution and delivery of all such documents and taking of all such actions as are [reasonably] required to give full effect to </w:t>
      </w:r>
      <w:r w:rsidR="00670E21">
        <w:t>this Guarantee</w:t>
      </w:r>
      <w:r w:rsidRPr="00FD59EF">
        <w:t>.</w:t>
      </w:r>
    </w:p>
    <w:p w14:paraId="7DFB58DA" w14:textId="77777777" w:rsidR="006F65DD" w:rsidRDefault="006F65DD" w:rsidP="006F65DD">
      <w:pPr>
        <w:pStyle w:val="BBHeading1"/>
      </w:pPr>
      <w:bookmarkStart w:id="39" w:name="_Toc225845229"/>
      <w:r>
        <w:t>Assignment</w:t>
      </w:r>
      <w:bookmarkEnd w:id="39"/>
    </w:p>
    <w:p w14:paraId="2E8CA93E" w14:textId="77777777" w:rsidR="006F65DD" w:rsidRDefault="006F65DD" w:rsidP="006F65DD">
      <w:pPr>
        <w:pStyle w:val="BBClause2"/>
      </w:pPr>
      <w:bookmarkStart w:id="40" w:name="_Hlk219985198"/>
      <w:r>
        <w:t>The Employer may assign or charge the benefit of this Deed to any person to whom the Employer lawfully assigns or charges the benefit of the Building Contract.</w:t>
      </w:r>
    </w:p>
    <w:p w14:paraId="654587B6" w14:textId="77777777" w:rsidR="006F65DD" w:rsidRDefault="006F65DD" w:rsidP="006F65DD">
      <w:pPr>
        <w:pStyle w:val="BBClause2"/>
      </w:pPr>
      <w:r>
        <w:t>The Guarantor and the Contractor may not assign or charge the benefit of this Deed without the Employer's written consent.</w:t>
      </w:r>
    </w:p>
    <w:p w14:paraId="3774494E" w14:textId="77777777" w:rsidR="006F65DD" w:rsidRDefault="006F65DD" w:rsidP="006F65DD">
      <w:pPr>
        <w:pStyle w:val="BBClause2"/>
      </w:pPr>
      <w:r>
        <w:t>The Employer shall notify the Guarantor of any assignment.</w:t>
      </w:r>
    </w:p>
    <w:p w14:paraId="032CF64E" w14:textId="77777777" w:rsidR="006F65DD" w:rsidRPr="00FD59EF" w:rsidRDefault="006F65DD" w:rsidP="006F65DD">
      <w:pPr>
        <w:pStyle w:val="BBClause2"/>
      </w:pPr>
      <w:r>
        <w:t>The Guarantor shall not contend that any person to whom the benefit of this Deed is assigned may not recover any sum (including any debt, damages, interest or costs) under this Deed because that person is an assignee only and not a named Party to this Deed or because the loss or damage suffered has been suffered by such person only and not by the original Party, or because such loss is different from that which would have been suffered by the original Party.</w:t>
      </w:r>
      <w:bookmarkEnd w:id="40"/>
    </w:p>
    <w:p w14:paraId="4B05287E" w14:textId="18731C03" w:rsidR="006F65DD" w:rsidRDefault="006F65DD" w:rsidP="006F65DD">
      <w:pPr>
        <w:pStyle w:val="BBHeading1"/>
      </w:pPr>
      <w:bookmarkStart w:id="41" w:name="_Toc225845230"/>
      <w:r>
        <w:t xml:space="preserve">Entire </w:t>
      </w:r>
      <w:r w:rsidR="001934CE">
        <w:t>A</w:t>
      </w:r>
      <w:r>
        <w:t>greement</w:t>
      </w:r>
      <w:bookmarkEnd w:id="41"/>
    </w:p>
    <w:p w14:paraId="1FEF3CB9" w14:textId="033D291C" w:rsidR="006F65DD" w:rsidRDefault="006F65DD" w:rsidP="006F65DD">
      <w:pPr>
        <w:pStyle w:val="BBClause2"/>
        <w:numPr>
          <w:ilvl w:val="0"/>
          <w:numId w:val="0"/>
        </w:numPr>
        <w:ind w:left="720"/>
      </w:pPr>
      <w:bookmarkStart w:id="42" w:name="_Hlk221111811"/>
      <w:r>
        <w:t>This Deed (together with the documents referred to in it) constitute</w:t>
      </w:r>
      <w:r w:rsidR="0071263B">
        <w:t>s</w:t>
      </w:r>
      <w:r>
        <w:t xml:space="preserve"> the entire agreement between the Parties and supersede</w:t>
      </w:r>
      <w:r w:rsidR="008879C2">
        <w:t>s</w:t>
      </w:r>
      <w:r>
        <w:t xml:space="preserve"> and extinguish</w:t>
      </w:r>
      <w:r w:rsidR="008879C2">
        <w:t>es</w:t>
      </w:r>
      <w:r>
        <w:t xml:space="preserve"> all previous discussions, correspondence, negotiations, drafts, agreements, promises, assurances, warranties, representations, arrangements and understandings between them, whether written or oral, relating to their subject matter.</w:t>
      </w:r>
    </w:p>
    <w:p w14:paraId="300E6437" w14:textId="05B4DE7F" w:rsidR="006F65DD" w:rsidRDefault="006F65DD" w:rsidP="006F65DD">
      <w:pPr>
        <w:pStyle w:val="BBHeading1"/>
      </w:pPr>
      <w:bookmarkStart w:id="43" w:name="_Ref221188078"/>
      <w:bookmarkStart w:id="44" w:name="_Ref221649553"/>
      <w:bookmarkStart w:id="45" w:name="_Toc225845231"/>
      <w:bookmarkEnd w:id="42"/>
      <w:r w:rsidRPr="0089125A">
        <w:t>Variation</w:t>
      </w:r>
      <w:bookmarkEnd w:id="43"/>
      <w:r>
        <w:t>s</w:t>
      </w:r>
      <w:bookmarkEnd w:id="44"/>
      <w:bookmarkEnd w:id="45"/>
    </w:p>
    <w:p w14:paraId="33275C63" w14:textId="77777777" w:rsidR="006F65DD" w:rsidRPr="00FD59EF" w:rsidRDefault="006F65DD" w:rsidP="006F65DD">
      <w:pPr>
        <w:pStyle w:val="BBClause2"/>
        <w:numPr>
          <w:ilvl w:val="0"/>
          <w:numId w:val="0"/>
        </w:numPr>
        <w:ind w:left="720"/>
      </w:pPr>
      <w:bookmarkStart w:id="46" w:name="_Hlk221128175"/>
      <w:r>
        <w:rPr>
          <w:rFonts w:asciiTheme="majorHAnsi" w:hAnsiTheme="majorHAnsi" w:cs="Arial"/>
        </w:rPr>
        <w:t xml:space="preserve">No variation of this Guarantee shall be effective unless made in writing (which excludes email) and signed by or on behalf of each of the Parties or by their duly authorised representatives. </w:t>
      </w:r>
      <w:bookmarkEnd w:id="46"/>
    </w:p>
    <w:p w14:paraId="0810039B" w14:textId="4A512649" w:rsidR="006F65DD" w:rsidRPr="00FD59EF" w:rsidRDefault="006F65DD" w:rsidP="006F65DD">
      <w:pPr>
        <w:pStyle w:val="BBHeading1"/>
      </w:pPr>
      <w:bookmarkStart w:id="47" w:name="_Toc225845232"/>
      <w:r>
        <w:t xml:space="preserve">No </w:t>
      </w:r>
      <w:r w:rsidRPr="00FD59EF">
        <w:t>Waiver</w:t>
      </w:r>
      <w:bookmarkEnd w:id="47"/>
    </w:p>
    <w:p w14:paraId="69670947" w14:textId="77777777" w:rsidR="006F65DD" w:rsidRPr="00DB6021" w:rsidRDefault="006F65DD" w:rsidP="006F65DD">
      <w:pPr>
        <w:pStyle w:val="BBClause2"/>
      </w:pPr>
      <w:bookmarkStart w:id="48" w:name="_Hlk221111838"/>
      <w:r>
        <w:t xml:space="preserve">The failure to exercise, or delay in exercising, a right, power or remedy provided by this Deed or by law shall not constitute a waiver of that right, power or remedy.  </w:t>
      </w:r>
    </w:p>
    <w:p w14:paraId="30DBDCEF" w14:textId="694D21B6" w:rsidR="006F65DD" w:rsidRDefault="006F65DD" w:rsidP="006F65DD">
      <w:pPr>
        <w:pStyle w:val="BBClause2"/>
      </w:pPr>
      <w:r>
        <w:t xml:space="preserve">If a Party waives a right, power or remedy arising as a result of a breach of any provision of this Deed, this shall not operate as a waiver of any right, power or remedy arising as a result of any subsequent breach of that provision or any other provision of this Deed, which will instead require a variation to this Deed in accordance with clause </w:t>
      </w:r>
      <w:r>
        <w:fldChar w:fldCharType="begin"/>
      </w:r>
      <w:r>
        <w:instrText xml:space="preserve"> REF _Ref221188078 \r \h </w:instrText>
      </w:r>
      <w:r>
        <w:fldChar w:fldCharType="separate"/>
      </w:r>
      <w:r w:rsidR="008879C2">
        <w:t>16</w:t>
      </w:r>
      <w:r>
        <w:fldChar w:fldCharType="end"/>
      </w:r>
      <w:r>
        <w:t xml:space="preserve"> (</w:t>
      </w:r>
      <w:r w:rsidR="00B72668">
        <w:fldChar w:fldCharType="begin"/>
      </w:r>
      <w:r w:rsidR="00B72668">
        <w:instrText xml:space="preserve"> REF _Ref221649553 \h </w:instrText>
      </w:r>
      <w:r w:rsidR="00B72668">
        <w:fldChar w:fldCharType="separate"/>
      </w:r>
      <w:r w:rsidR="008879C2" w:rsidRPr="0089125A">
        <w:t>Variation</w:t>
      </w:r>
      <w:r w:rsidR="008879C2">
        <w:t>s</w:t>
      </w:r>
      <w:r w:rsidR="00B72668">
        <w:fldChar w:fldCharType="end"/>
      </w:r>
      <w:r>
        <w:t>).</w:t>
      </w:r>
    </w:p>
    <w:p w14:paraId="4487FEFA" w14:textId="77777777" w:rsidR="006F65DD" w:rsidRPr="00D610A2" w:rsidRDefault="006F65DD" w:rsidP="006F65DD">
      <w:pPr>
        <w:pStyle w:val="BBHeading1"/>
      </w:pPr>
      <w:bookmarkStart w:id="49" w:name="_Toc219971437"/>
      <w:bookmarkStart w:id="50" w:name="_Toc225845233"/>
      <w:bookmarkEnd w:id="48"/>
      <w:r w:rsidRPr="00D610A2">
        <w:t>Costs</w:t>
      </w:r>
      <w:bookmarkEnd w:id="49"/>
      <w:bookmarkEnd w:id="50"/>
    </w:p>
    <w:p w14:paraId="304D873A" w14:textId="77777777" w:rsidR="006F65DD" w:rsidRPr="00D610A2" w:rsidRDefault="006F65DD" w:rsidP="006F65DD">
      <w:pPr>
        <w:pStyle w:val="BBClause2"/>
      </w:pPr>
      <w:r w:rsidRPr="00D610A2">
        <w:t xml:space="preserve">The Guarantor shall on a full indemnity basis pay to the Employer on demand the amount of all costs and expenses (including legal and out-of-pocket expenses and any value added tax on those costs and expenses) which the Employer incurs in connection with: </w:t>
      </w:r>
    </w:p>
    <w:p w14:paraId="29497DB6" w14:textId="77777777" w:rsidR="006F65DD" w:rsidRPr="00D610A2" w:rsidRDefault="006F65DD" w:rsidP="006F65DD">
      <w:pPr>
        <w:pStyle w:val="BBClause3"/>
      </w:pPr>
      <w:r w:rsidRPr="00D610A2">
        <w:lastRenderedPageBreak/>
        <w:t xml:space="preserve">the preservation, exercise or enforcement of any rights under or in connection with </w:t>
      </w:r>
      <w:r>
        <w:t>this Guarantee</w:t>
      </w:r>
      <w:r w:rsidRPr="00D610A2">
        <w:t xml:space="preserve"> or any attempt to do so; and </w:t>
      </w:r>
    </w:p>
    <w:p w14:paraId="03686718" w14:textId="77777777" w:rsidR="006F65DD" w:rsidRPr="00D610A2" w:rsidRDefault="006F65DD" w:rsidP="006F65DD">
      <w:pPr>
        <w:pStyle w:val="BBClause3"/>
      </w:pPr>
      <w:r w:rsidRPr="00D610A2">
        <w:t xml:space="preserve">any discharge or release of </w:t>
      </w:r>
      <w:r>
        <w:t>this Guarantee</w:t>
      </w:r>
      <w:r w:rsidRPr="00D610A2">
        <w:t>.</w:t>
      </w:r>
    </w:p>
    <w:p w14:paraId="5747AB21" w14:textId="77777777" w:rsidR="006F65DD" w:rsidRPr="00D610A2" w:rsidRDefault="006F65DD" w:rsidP="006F65DD">
      <w:pPr>
        <w:pStyle w:val="BBClause2"/>
      </w:pPr>
      <w:r w:rsidRPr="00D610A2">
        <w:t xml:space="preserve">Each </w:t>
      </w:r>
      <w:r>
        <w:t>Party</w:t>
      </w:r>
      <w:r w:rsidRPr="00D610A2">
        <w:t xml:space="preserve"> shall pay its own costs in connection with the negotiation, preparation and execution of </w:t>
      </w:r>
      <w:r>
        <w:t>this Guarantee</w:t>
      </w:r>
      <w:r w:rsidRPr="00D610A2">
        <w:t xml:space="preserve">, and all documents ancillary to it. </w:t>
      </w:r>
    </w:p>
    <w:p w14:paraId="7701378C" w14:textId="65B69582" w:rsidR="00F41062" w:rsidRDefault="00F41062" w:rsidP="00D34338">
      <w:pPr>
        <w:pStyle w:val="BBHeading1"/>
      </w:pPr>
      <w:bookmarkStart w:id="51" w:name="_Ref221536726"/>
      <w:bookmarkStart w:id="52" w:name="_Toc225845234"/>
      <w:r>
        <w:t>Notices</w:t>
      </w:r>
      <w:bookmarkEnd w:id="51"/>
      <w:bookmarkEnd w:id="52"/>
      <w:r>
        <w:t xml:space="preserve"> </w:t>
      </w:r>
    </w:p>
    <w:p w14:paraId="5510D17F" w14:textId="1CB7A31B" w:rsidR="00451809" w:rsidRPr="0078371F" w:rsidRDefault="00451809" w:rsidP="00451809">
      <w:pPr>
        <w:pStyle w:val="BBClause2"/>
      </w:pPr>
      <w:bookmarkStart w:id="53" w:name="_Hlk219985317"/>
      <w:r w:rsidRPr="0078371F">
        <w:t xml:space="preserve">Where any provision of this Deed refers to a </w:t>
      </w:r>
      <w:r w:rsidR="00F139A3">
        <w:t>Party</w:t>
      </w:r>
      <w:r w:rsidRPr="0078371F">
        <w:t xml:space="preserve"> notifying, or otherwise providing a notice to, the other </w:t>
      </w:r>
      <w:r w:rsidR="00F139A3">
        <w:t>Party</w:t>
      </w:r>
      <w:r w:rsidRPr="0078371F">
        <w:t xml:space="preserve"> (the associated notice being a "</w:t>
      </w:r>
      <w:r w:rsidRPr="0078371F">
        <w:rPr>
          <w:b/>
          <w:bCs/>
        </w:rPr>
        <w:t>Notice</w:t>
      </w:r>
      <w:r w:rsidRPr="0078371F">
        <w:t>"), any such Notice shall be:</w:t>
      </w:r>
    </w:p>
    <w:p w14:paraId="0141E4C9" w14:textId="77777777" w:rsidR="00451809" w:rsidRPr="0078371F" w:rsidRDefault="00451809" w:rsidP="00451809">
      <w:pPr>
        <w:pStyle w:val="BBClause3"/>
      </w:pPr>
      <w:r w:rsidRPr="0078371F">
        <w:t>in writing in English; and</w:t>
      </w:r>
    </w:p>
    <w:p w14:paraId="57F298DB" w14:textId="2DB4B8DF" w:rsidR="00451809" w:rsidRPr="0078371F" w:rsidRDefault="00451809" w:rsidP="00451809">
      <w:pPr>
        <w:pStyle w:val="BBClause3"/>
      </w:pPr>
      <w:bookmarkStart w:id="54" w:name="_Ref221187774"/>
      <w:r w:rsidRPr="0078371F">
        <w:t xml:space="preserve">sent in accordance with the provisions of this clause </w:t>
      </w:r>
      <w:r w:rsidR="009159D6">
        <w:fldChar w:fldCharType="begin"/>
      </w:r>
      <w:r w:rsidR="009159D6">
        <w:instrText xml:space="preserve"> REF _Ref221536726 \r \h </w:instrText>
      </w:r>
      <w:r w:rsidR="009159D6">
        <w:fldChar w:fldCharType="separate"/>
      </w:r>
      <w:r w:rsidR="008879C2">
        <w:t>19</w:t>
      </w:r>
      <w:r w:rsidR="009159D6">
        <w:fldChar w:fldCharType="end"/>
      </w:r>
      <w:r w:rsidRPr="0078371F">
        <w:t>.</w:t>
      </w:r>
      <w:bookmarkEnd w:id="54"/>
    </w:p>
    <w:p w14:paraId="10DEFF5A" w14:textId="59851DCD" w:rsidR="00451809" w:rsidRPr="0078371F" w:rsidRDefault="00451809" w:rsidP="00451809">
      <w:pPr>
        <w:pStyle w:val="BBClause2"/>
      </w:pPr>
      <w:r w:rsidRPr="0078371F">
        <w:t xml:space="preserve">All Notices between the </w:t>
      </w:r>
      <w:r w:rsidR="00F139A3">
        <w:t>Parties</w:t>
      </w:r>
      <w:r w:rsidRPr="0078371F">
        <w:t xml:space="preserve"> in accordance with this Deed shall be:</w:t>
      </w:r>
    </w:p>
    <w:p w14:paraId="55F6CCF3" w14:textId="77777777" w:rsidR="00451809" w:rsidRPr="0078371F" w:rsidRDefault="00451809" w:rsidP="00451809">
      <w:pPr>
        <w:pStyle w:val="BBClause3"/>
      </w:pPr>
      <w:r w:rsidRPr="0078371F">
        <w:t xml:space="preserve">delivered by </w:t>
      </w:r>
      <w:proofErr w:type="gramStart"/>
      <w:r w:rsidRPr="0078371F">
        <w:t>hand;</w:t>
      </w:r>
      <w:proofErr w:type="gramEnd"/>
    </w:p>
    <w:p w14:paraId="78217B63" w14:textId="77777777" w:rsidR="00451809" w:rsidRPr="0078371F" w:rsidRDefault="00451809" w:rsidP="00451809">
      <w:pPr>
        <w:pStyle w:val="BBClause3"/>
      </w:pPr>
      <w:r w:rsidRPr="0078371F">
        <w:t>sent by first class recorded delivery; or</w:t>
      </w:r>
    </w:p>
    <w:p w14:paraId="3787817F" w14:textId="6F328FFA" w:rsidR="00451809" w:rsidRPr="0078371F" w:rsidRDefault="00451809" w:rsidP="00451809">
      <w:pPr>
        <w:pStyle w:val="BBClause3"/>
      </w:pPr>
      <w:r w:rsidRPr="0078371F">
        <w:t xml:space="preserve">[subject to clause </w:t>
      </w:r>
      <w:r>
        <w:fldChar w:fldCharType="begin"/>
      </w:r>
      <w:r>
        <w:instrText xml:space="preserve"> REF _Ref221187846 \r \h </w:instrText>
      </w:r>
      <w:r>
        <w:fldChar w:fldCharType="separate"/>
      </w:r>
      <w:r w:rsidR="008879C2">
        <w:t>19.3</w:t>
      </w:r>
      <w:r>
        <w:fldChar w:fldCharType="end"/>
      </w:r>
      <w:r>
        <w:t xml:space="preserve"> </w:t>
      </w:r>
      <w:r w:rsidRPr="0078371F">
        <w:t>below,]</w:t>
      </w:r>
      <w:r>
        <w:t xml:space="preserve"> </w:t>
      </w:r>
      <w:r w:rsidRPr="0078371F">
        <w:t>sent by email,</w:t>
      </w:r>
    </w:p>
    <w:p w14:paraId="647FBAC7" w14:textId="4CB9E0DB" w:rsidR="00451809" w:rsidRPr="0078371F" w:rsidRDefault="00451809" w:rsidP="00451809">
      <w:pPr>
        <w:pStyle w:val="BBClause3"/>
        <w:numPr>
          <w:ilvl w:val="0"/>
          <w:numId w:val="0"/>
        </w:numPr>
        <w:ind w:left="720"/>
      </w:pPr>
      <w:r w:rsidRPr="0078371F">
        <w:rPr>
          <w:rFonts w:asciiTheme="majorHAnsi" w:hAnsiTheme="majorHAnsi" w:cs="Arial"/>
        </w:rPr>
        <w:t xml:space="preserve">to the address or email address (as applicable) set out in clause </w:t>
      </w:r>
      <w:r>
        <w:rPr>
          <w:rFonts w:asciiTheme="majorHAnsi" w:hAnsiTheme="majorHAnsi" w:cs="Arial"/>
        </w:rPr>
        <w:fldChar w:fldCharType="begin"/>
      </w:r>
      <w:r>
        <w:rPr>
          <w:rFonts w:asciiTheme="majorHAnsi" w:hAnsiTheme="majorHAnsi" w:cs="Arial"/>
        </w:rPr>
        <w:instrText xml:space="preserve"> REF _Ref221187864 \r \h </w:instrText>
      </w:r>
      <w:r>
        <w:rPr>
          <w:rFonts w:asciiTheme="majorHAnsi" w:hAnsiTheme="majorHAnsi" w:cs="Arial"/>
        </w:rPr>
      </w:r>
      <w:r>
        <w:rPr>
          <w:rFonts w:asciiTheme="majorHAnsi" w:hAnsiTheme="majorHAnsi" w:cs="Arial"/>
        </w:rPr>
        <w:fldChar w:fldCharType="separate"/>
      </w:r>
      <w:r w:rsidR="008879C2">
        <w:rPr>
          <w:rFonts w:asciiTheme="majorHAnsi" w:hAnsiTheme="majorHAnsi" w:cs="Arial"/>
        </w:rPr>
        <w:t>19.6</w:t>
      </w:r>
      <w:r>
        <w:rPr>
          <w:rFonts w:asciiTheme="majorHAnsi" w:hAnsiTheme="majorHAnsi" w:cs="Arial"/>
        </w:rPr>
        <w:fldChar w:fldCharType="end"/>
      </w:r>
      <w:r>
        <w:rPr>
          <w:rFonts w:asciiTheme="majorHAnsi" w:hAnsiTheme="majorHAnsi" w:cs="Arial"/>
        </w:rPr>
        <w:t xml:space="preserve"> </w:t>
      </w:r>
      <w:r w:rsidRPr="0078371F">
        <w:rPr>
          <w:rFonts w:asciiTheme="majorHAnsi" w:hAnsiTheme="majorHAnsi" w:cs="Arial"/>
        </w:rPr>
        <w:t>below.</w:t>
      </w:r>
    </w:p>
    <w:p w14:paraId="132D55BD" w14:textId="77777777" w:rsidR="00451809" w:rsidRPr="0078371F" w:rsidRDefault="00451809" w:rsidP="00451809">
      <w:pPr>
        <w:pStyle w:val="BBClause2"/>
      </w:pPr>
      <w:bookmarkStart w:id="55" w:name="_Ref221187846"/>
      <w:r w:rsidRPr="0078371F">
        <w:t>[The following Notices shall not be delivered by email (including by way of attachment to an email):</w:t>
      </w:r>
      <w:bookmarkEnd w:id="55"/>
    </w:p>
    <w:p w14:paraId="4D3EE749" w14:textId="1E9E8927" w:rsidR="00451809" w:rsidRPr="0078371F" w:rsidRDefault="00451809" w:rsidP="00451809">
      <w:pPr>
        <w:pStyle w:val="BBClause3"/>
      </w:pPr>
      <w:r w:rsidRPr="0078371F">
        <w:t>any Notice terminating this Deed (or any part of this Deed)]; and/or</w:t>
      </w:r>
    </w:p>
    <w:p w14:paraId="6B86B222" w14:textId="77777777" w:rsidR="00451809" w:rsidRPr="0078371F" w:rsidRDefault="00451809" w:rsidP="00451809">
      <w:pPr>
        <w:pStyle w:val="BBClause3"/>
      </w:pPr>
      <w:r w:rsidRPr="0078371F">
        <w:t>[insert any other exclusions for delivery by email]].</w:t>
      </w:r>
    </w:p>
    <w:p w14:paraId="296CB7B1" w14:textId="5AA84DC1" w:rsidR="00451809" w:rsidRPr="0078371F" w:rsidRDefault="00451809" w:rsidP="00451809">
      <w:pPr>
        <w:pStyle w:val="BBClause2"/>
      </w:pPr>
      <w:bookmarkStart w:id="56" w:name="_Ref221649468"/>
      <w:r w:rsidRPr="0078371F">
        <w:t xml:space="preserve">[Subject to clause </w:t>
      </w:r>
      <w:r w:rsidR="00115CEE">
        <w:fldChar w:fldCharType="begin"/>
      </w:r>
      <w:r w:rsidR="00115CEE">
        <w:instrText xml:space="preserve"> REF _Ref221187846 \r \h </w:instrText>
      </w:r>
      <w:r w:rsidR="00115CEE">
        <w:fldChar w:fldCharType="separate"/>
      </w:r>
      <w:r w:rsidR="008879C2">
        <w:t>19.3</w:t>
      </w:r>
      <w:r w:rsidR="00115CEE">
        <w:fldChar w:fldCharType="end"/>
      </w:r>
      <w:r w:rsidRPr="0078371F">
        <w:t>,]</w:t>
      </w:r>
      <w:r w:rsidR="00115CEE">
        <w:t xml:space="preserve"> </w:t>
      </w:r>
      <w:r w:rsidRPr="0078371F">
        <w:t>Notices shall be deemed to have been received as follows:</w:t>
      </w:r>
      <w:bookmarkEnd w:id="56"/>
    </w:p>
    <w:p w14:paraId="4ACFD18C" w14:textId="77777777" w:rsidR="00451809" w:rsidRPr="0078371F" w:rsidRDefault="00451809" w:rsidP="00451809">
      <w:pPr>
        <w:pStyle w:val="BBClause3"/>
      </w:pPr>
      <w:r w:rsidRPr="0078371F">
        <w:t xml:space="preserve">if delivered by hand, on the day of delivery if delivered by [17:30] hours on any Business Day and otherwise at [09.30] hours on the next Business </w:t>
      </w:r>
      <w:proofErr w:type="gramStart"/>
      <w:r w:rsidRPr="0078371F">
        <w:t>Day;</w:t>
      </w:r>
      <w:proofErr w:type="gramEnd"/>
    </w:p>
    <w:p w14:paraId="21A6D64E" w14:textId="77777777" w:rsidR="00451809" w:rsidRPr="0078371F" w:rsidRDefault="00451809" w:rsidP="00451809">
      <w:pPr>
        <w:pStyle w:val="BBClause3"/>
      </w:pPr>
      <w:r w:rsidRPr="0078371F">
        <w:t>if sent by first class recorded delivery, 2 Business Days after delivery into the custody of the postal authorities; and/or</w:t>
      </w:r>
    </w:p>
    <w:p w14:paraId="18783E23" w14:textId="77777777" w:rsidR="00451809" w:rsidRPr="0078371F" w:rsidRDefault="00451809" w:rsidP="00451809">
      <w:pPr>
        <w:pStyle w:val="BBClause3"/>
      </w:pPr>
      <w:r w:rsidRPr="0078371F">
        <w:t>if sent by email, at the time and date of transmission if received at or before [17:30] hours on any Business Day and otherwise at [09.30] hours on the next Business Day.</w:t>
      </w:r>
    </w:p>
    <w:p w14:paraId="57F48959" w14:textId="4FFC45BF" w:rsidR="00451809" w:rsidRPr="00D93667" w:rsidRDefault="00451809" w:rsidP="00451809">
      <w:pPr>
        <w:pStyle w:val="BBClause2"/>
      </w:pPr>
      <w:r>
        <w:t xml:space="preserve">In proving service of Notices sent under this Deed: </w:t>
      </w:r>
    </w:p>
    <w:p w14:paraId="5B4603DB" w14:textId="77777777" w:rsidR="00451809" w:rsidRPr="00426AE3" w:rsidRDefault="00451809" w:rsidP="00451809">
      <w:pPr>
        <w:pStyle w:val="BBClause3"/>
      </w:pPr>
      <w:r>
        <w:t>if delivered by hand, it shall be sufficient to prove that hand delivery was made (which may be done by producing a delivery receipt evidencing delivery of the Notice to the relevant address</w:t>
      </w:r>
      <w:proofErr w:type="gramStart"/>
      <w:r>
        <w:t>);</w:t>
      </w:r>
      <w:proofErr w:type="gramEnd"/>
    </w:p>
    <w:p w14:paraId="280ED14F" w14:textId="77777777" w:rsidR="00451809" w:rsidRPr="00426AE3" w:rsidRDefault="00451809" w:rsidP="00451809">
      <w:pPr>
        <w:pStyle w:val="BBClause3"/>
      </w:pPr>
      <w:r>
        <w:t xml:space="preserve">if sent by first class recorded delivery, it shall be sufficient to produce a postal receipt issued by the relevant postal service in relation to such Notice (provided that the envelope containing such Notice was properly addressed </w:t>
      </w:r>
      <w:r>
        <w:lastRenderedPageBreak/>
        <w:t>and delivered into the custody of the postal authorities as a prepaid recorded delivery); and/or</w:t>
      </w:r>
    </w:p>
    <w:p w14:paraId="5B809AFD" w14:textId="77777777" w:rsidR="00451809" w:rsidRPr="00426AE3" w:rsidRDefault="00451809" w:rsidP="00451809">
      <w:pPr>
        <w:pStyle w:val="BBClause3"/>
      </w:pPr>
      <w:r>
        <w:t>if sent by email, it shall be sufficient to produce a saved sent copy of the e-mail.</w:t>
      </w:r>
    </w:p>
    <w:p w14:paraId="6FC6CD33" w14:textId="72F9704A" w:rsidR="00451809" w:rsidRPr="00426AE3" w:rsidRDefault="00451809" w:rsidP="00451809">
      <w:pPr>
        <w:pStyle w:val="BBClause2"/>
      </w:pPr>
      <w:bookmarkStart w:id="57" w:name="_Ref221187864"/>
      <w:r>
        <w:t xml:space="preserve">The details of the </w:t>
      </w:r>
      <w:r w:rsidR="00F139A3">
        <w:t>Parties</w:t>
      </w:r>
      <w:r>
        <w:t xml:space="preserve"> for the purpose of Notices relating to this Deed are as follows:</w:t>
      </w:r>
      <w:bookmarkEnd w:id="57"/>
      <w:r>
        <w:t xml:space="preserve"> </w:t>
      </w:r>
    </w:p>
    <w:tbl>
      <w:tblPr>
        <w:tblStyle w:val="TableGrid"/>
        <w:tblW w:w="0" w:type="auto"/>
        <w:tblInd w:w="709" w:type="dxa"/>
        <w:tblLook w:val="04A0" w:firstRow="1" w:lastRow="0" w:firstColumn="1" w:lastColumn="0" w:noHBand="0" w:noVBand="1"/>
      </w:tblPr>
      <w:tblGrid>
        <w:gridCol w:w="2263"/>
        <w:gridCol w:w="3714"/>
      </w:tblGrid>
      <w:tr w:rsidR="00451809" w:rsidRPr="007B2FAC" w14:paraId="7B5F7879" w14:textId="77777777" w:rsidTr="00EC4E66">
        <w:tc>
          <w:tcPr>
            <w:tcW w:w="5977" w:type="dxa"/>
            <w:gridSpan w:val="2"/>
            <w:shd w:val="clear" w:color="auto" w:fill="D9D9D9" w:themeFill="background1" w:themeFillShade="D9"/>
          </w:tcPr>
          <w:p w14:paraId="38BB0FF2" w14:textId="7CF408FC" w:rsidR="00451809" w:rsidRPr="007B2FAC" w:rsidRDefault="00115CEE" w:rsidP="00EC4E66">
            <w:pPr>
              <w:pStyle w:val="BodyText"/>
              <w:spacing w:before="120" w:after="120"/>
              <w:rPr>
                <w:rFonts w:asciiTheme="majorHAnsi" w:hAnsiTheme="majorHAnsi" w:cs="Arial"/>
                <w:b/>
              </w:rPr>
            </w:pPr>
            <w:r>
              <w:rPr>
                <w:rFonts w:asciiTheme="majorHAnsi" w:hAnsiTheme="majorHAnsi" w:cs="Arial"/>
                <w:b/>
              </w:rPr>
              <w:t>GUARANTOR</w:t>
            </w:r>
          </w:p>
        </w:tc>
      </w:tr>
      <w:tr w:rsidR="00451809" w:rsidRPr="007B2FAC" w14:paraId="16A5156B" w14:textId="77777777" w:rsidTr="00EC4E66">
        <w:tc>
          <w:tcPr>
            <w:tcW w:w="2263" w:type="dxa"/>
          </w:tcPr>
          <w:p w14:paraId="189DB7B0" w14:textId="77777777" w:rsidR="00451809" w:rsidRPr="0078371F" w:rsidRDefault="00451809" w:rsidP="00EC4E66">
            <w:pPr>
              <w:pStyle w:val="BodyText"/>
              <w:spacing w:before="120" w:after="120"/>
              <w:rPr>
                <w:rFonts w:asciiTheme="majorHAnsi" w:hAnsiTheme="majorHAnsi" w:cs="Arial"/>
                <w:b/>
                <w:u w:val="single"/>
              </w:rPr>
            </w:pPr>
            <w:r w:rsidRPr="0078371F">
              <w:rPr>
                <w:rFonts w:asciiTheme="majorHAnsi" w:hAnsiTheme="majorHAnsi" w:cs="Arial"/>
              </w:rPr>
              <w:t>For the attention of:</w:t>
            </w:r>
          </w:p>
        </w:tc>
        <w:tc>
          <w:tcPr>
            <w:tcW w:w="3714" w:type="dxa"/>
          </w:tcPr>
          <w:p w14:paraId="759CACFB" w14:textId="77777777" w:rsidR="00451809" w:rsidRPr="0078371F" w:rsidRDefault="00451809" w:rsidP="00EC4E66">
            <w:pPr>
              <w:pStyle w:val="BodyText"/>
              <w:spacing w:before="120" w:after="120"/>
              <w:rPr>
                <w:rFonts w:asciiTheme="majorHAnsi" w:hAnsiTheme="majorHAnsi" w:cs="Arial"/>
                <w:b/>
                <w:u w:val="single"/>
              </w:rPr>
            </w:pPr>
            <w:r w:rsidRPr="0078371F">
              <w:rPr>
                <w:rFonts w:asciiTheme="majorHAnsi" w:hAnsiTheme="majorHAnsi" w:cs="Arial"/>
              </w:rPr>
              <w:t>[INSERT POSITION]</w:t>
            </w:r>
          </w:p>
        </w:tc>
      </w:tr>
      <w:tr w:rsidR="00451809" w:rsidRPr="007B2FAC" w14:paraId="01954B93" w14:textId="77777777" w:rsidTr="00EC4E66">
        <w:tc>
          <w:tcPr>
            <w:tcW w:w="2263" w:type="dxa"/>
          </w:tcPr>
          <w:p w14:paraId="563363A4" w14:textId="77777777" w:rsidR="00451809" w:rsidRPr="0078371F" w:rsidRDefault="00451809" w:rsidP="00EC4E66">
            <w:pPr>
              <w:pStyle w:val="BodyText"/>
              <w:spacing w:before="120" w:after="120"/>
              <w:rPr>
                <w:rFonts w:asciiTheme="majorHAnsi" w:hAnsiTheme="majorHAnsi" w:cs="Arial"/>
                <w:b/>
                <w:u w:val="single"/>
              </w:rPr>
            </w:pPr>
            <w:r w:rsidRPr="0078371F">
              <w:rPr>
                <w:rFonts w:asciiTheme="majorHAnsi" w:hAnsiTheme="majorHAnsi" w:cs="Arial"/>
              </w:rPr>
              <w:t>Address:</w:t>
            </w:r>
          </w:p>
        </w:tc>
        <w:tc>
          <w:tcPr>
            <w:tcW w:w="3714" w:type="dxa"/>
          </w:tcPr>
          <w:p w14:paraId="0C826625" w14:textId="77777777" w:rsidR="00451809" w:rsidRPr="0078371F" w:rsidRDefault="00451809" w:rsidP="00EC4E66">
            <w:pPr>
              <w:pStyle w:val="BodyText"/>
              <w:spacing w:before="120" w:after="120"/>
              <w:rPr>
                <w:rFonts w:asciiTheme="majorHAnsi" w:hAnsiTheme="majorHAnsi" w:cs="Arial"/>
                <w:b/>
                <w:u w:val="single"/>
              </w:rPr>
            </w:pPr>
            <w:r w:rsidRPr="0078371F">
              <w:rPr>
                <w:rFonts w:asciiTheme="majorHAnsi" w:hAnsiTheme="majorHAnsi" w:cs="Arial"/>
              </w:rPr>
              <w:t>[INSERT ADDRESS]</w:t>
            </w:r>
          </w:p>
        </w:tc>
      </w:tr>
      <w:tr w:rsidR="00451809" w:rsidRPr="007B2FAC" w14:paraId="3082BC01" w14:textId="77777777" w:rsidTr="00EC4E66">
        <w:tc>
          <w:tcPr>
            <w:tcW w:w="2263" w:type="dxa"/>
          </w:tcPr>
          <w:p w14:paraId="5780E75F" w14:textId="77777777" w:rsidR="00451809" w:rsidRPr="0078371F" w:rsidRDefault="00451809" w:rsidP="00EC4E66">
            <w:pPr>
              <w:pStyle w:val="BodyText"/>
              <w:spacing w:before="120" w:after="120"/>
              <w:rPr>
                <w:rFonts w:asciiTheme="majorHAnsi" w:hAnsiTheme="majorHAnsi" w:cs="Arial"/>
                <w:b/>
                <w:u w:val="single"/>
              </w:rPr>
            </w:pPr>
            <w:r w:rsidRPr="0078371F">
              <w:rPr>
                <w:rFonts w:asciiTheme="majorHAnsi" w:hAnsiTheme="majorHAnsi" w:cs="Arial"/>
              </w:rPr>
              <w:t>Email:</w:t>
            </w:r>
          </w:p>
        </w:tc>
        <w:tc>
          <w:tcPr>
            <w:tcW w:w="3714" w:type="dxa"/>
          </w:tcPr>
          <w:p w14:paraId="0738FE5C" w14:textId="77777777" w:rsidR="00451809" w:rsidRPr="0078371F" w:rsidRDefault="00451809" w:rsidP="00EC4E66">
            <w:pPr>
              <w:pStyle w:val="BodyText"/>
              <w:spacing w:before="120" w:after="120"/>
              <w:rPr>
                <w:rFonts w:asciiTheme="majorHAnsi" w:hAnsiTheme="majorHAnsi" w:cs="Arial"/>
                <w:b/>
                <w:u w:val="single"/>
              </w:rPr>
            </w:pPr>
            <w:r w:rsidRPr="0078371F">
              <w:rPr>
                <w:rFonts w:asciiTheme="majorHAnsi" w:hAnsiTheme="majorHAnsi" w:cs="Arial"/>
              </w:rPr>
              <w:t>[INSERT EMAIL ADDRESS]</w:t>
            </w:r>
          </w:p>
        </w:tc>
      </w:tr>
      <w:tr w:rsidR="00451809" w:rsidRPr="007B2FAC" w14:paraId="3CAF5385" w14:textId="77777777" w:rsidTr="00EC4E66">
        <w:tc>
          <w:tcPr>
            <w:tcW w:w="5977" w:type="dxa"/>
            <w:gridSpan w:val="2"/>
            <w:shd w:val="clear" w:color="auto" w:fill="D9D9D9" w:themeFill="background1" w:themeFillShade="D9"/>
          </w:tcPr>
          <w:p w14:paraId="22734F20" w14:textId="3CC28918" w:rsidR="00451809" w:rsidRPr="0078371F" w:rsidRDefault="00115CEE" w:rsidP="00EC4E66">
            <w:pPr>
              <w:pStyle w:val="BodyText"/>
              <w:spacing w:before="120" w:after="120"/>
              <w:rPr>
                <w:rFonts w:asciiTheme="majorHAnsi" w:hAnsiTheme="majorHAnsi" w:cs="Arial"/>
                <w:b/>
              </w:rPr>
            </w:pPr>
            <w:r>
              <w:rPr>
                <w:rFonts w:asciiTheme="majorHAnsi" w:hAnsiTheme="majorHAnsi" w:cs="Arial"/>
                <w:b/>
              </w:rPr>
              <w:t>EMPLOYER</w:t>
            </w:r>
          </w:p>
        </w:tc>
      </w:tr>
      <w:tr w:rsidR="00451809" w:rsidRPr="007B2FAC" w14:paraId="271F408B" w14:textId="77777777" w:rsidTr="00EC4E66">
        <w:tc>
          <w:tcPr>
            <w:tcW w:w="2263" w:type="dxa"/>
          </w:tcPr>
          <w:p w14:paraId="2D23E770" w14:textId="77777777" w:rsidR="00451809" w:rsidRPr="0078371F" w:rsidRDefault="00451809" w:rsidP="00EC4E66">
            <w:pPr>
              <w:pStyle w:val="BodyText"/>
              <w:spacing w:before="120" w:after="120"/>
              <w:rPr>
                <w:rFonts w:asciiTheme="majorHAnsi" w:hAnsiTheme="majorHAnsi" w:cs="Arial"/>
                <w:b/>
                <w:u w:val="single"/>
              </w:rPr>
            </w:pPr>
            <w:r w:rsidRPr="0078371F">
              <w:rPr>
                <w:rFonts w:asciiTheme="majorHAnsi" w:hAnsiTheme="majorHAnsi" w:cs="Arial"/>
              </w:rPr>
              <w:t>For the attention of:</w:t>
            </w:r>
          </w:p>
        </w:tc>
        <w:tc>
          <w:tcPr>
            <w:tcW w:w="3714" w:type="dxa"/>
          </w:tcPr>
          <w:p w14:paraId="55729086" w14:textId="77777777" w:rsidR="00451809" w:rsidRPr="0078371F" w:rsidRDefault="00451809" w:rsidP="00EC4E66">
            <w:pPr>
              <w:pStyle w:val="BodyText"/>
              <w:spacing w:before="120" w:after="120"/>
              <w:rPr>
                <w:rFonts w:asciiTheme="majorHAnsi" w:hAnsiTheme="majorHAnsi" w:cs="Arial"/>
                <w:b/>
                <w:u w:val="single"/>
              </w:rPr>
            </w:pPr>
            <w:r w:rsidRPr="0078371F">
              <w:rPr>
                <w:rFonts w:asciiTheme="majorHAnsi" w:hAnsiTheme="majorHAnsi" w:cs="Arial"/>
              </w:rPr>
              <w:t>[INSERT POSITION]</w:t>
            </w:r>
          </w:p>
        </w:tc>
      </w:tr>
      <w:tr w:rsidR="00451809" w:rsidRPr="007B2FAC" w14:paraId="1F4CD1AD" w14:textId="77777777" w:rsidTr="00EC4E66">
        <w:tc>
          <w:tcPr>
            <w:tcW w:w="2263" w:type="dxa"/>
          </w:tcPr>
          <w:p w14:paraId="74FBE27E" w14:textId="77777777" w:rsidR="00451809" w:rsidRPr="0078371F" w:rsidRDefault="00451809" w:rsidP="00EC4E66">
            <w:pPr>
              <w:pStyle w:val="BodyText"/>
              <w:spacing w:before="120" w:after="120"/>
              <w:rPr>
                <w:rFonts w:asciiTheme="majorHAnsi" w:hAnsiTheme="majorHAnsi" w:cs="Arial"/>
                <w:b/>
                <w:u w:val="single"/>
              </w:rPr>
            </w:pPr>
            <w:r w:rsidRPr="0078371F">
              <w:rPr>
                <w:rFonts w:asciiTheme="majorHAnsi" w:hAnsiTheme="majorHAnsi" w:cs="Arial"/>
              </w:rPr>
              <w:t>Address:</w:t>
            </w:r>
          </w:p>
        </w:tc>
        <w:tc>
          <w:tcPr>
            <w:tcW w:w="3714" w:type="dxa"/>
          </w:tcPr>
          <w:p w14:paraId="7E2CFF58" w14:textId="77777777" w:rsidR="00451809" w:rsidRPr="0078371F" w:rsidRDefault="00451809" w:rsidP="00EC4E66">
            <w:pPr>
              <w:pStyle w:val="BodyText"/>
              <w:spacing w:before="120" w:after="120"/>
              <w:rPr>
                <w:rFonts w:asciiTheme="majorHAnsi" w:hAnsiTheme="majorHAnsi" w:cs="Arial"/>
                <w:b/>
                <w:u w:val="single"/>
              </w:rPr>
            </w:pPr>
            <w:r w:rsidRPr="0078371F">
              <w:rPr>
                <w:rFonts w:asciiTheme="majorHAnsi" w:hAnsiTheme="majorHAnsi" w:cs="Arial"/>
              </w:rPr>
              <w:t>[INSERT ADDRESS]</w:t>
            </w:r>
          </w:p>
        </w:tc>
      </w:tr>
      <w:tr w:rsidR="00451809" w:rsidRPr="007B2FAC" w14:paraId="413BE14C" w14:textId="77777777" w:rsidTr="00EC4E66">
        <w:tc>
          <w:tcPr>
            <w:tcW w:w="2263" w:type="dxa"/>
          </w:tcPr>
          <w:p w14:paraId="61149351" w14:textId="77777777" w:rsidR="00451809" w:rsidRPr="0078371F" w:rsidRDefault="00451809" w:rsidP="00EC4E66">
            <w:pPr>
              <w:pStyle w:val="BodyText"/>
              <w:spacing w:before="120" w:after="120"/>
              <w:rPr>
                <w:rFonts w:asciiTheme="majorHAnsi" w:hAnsiTheme="majorHAnsi" w:cs="Arial"/>
                <w:b/>
                <w:u w:val="single"/>
              </w:rPr>
            </w:pPr>
            <w:r w:rsidRPr="0078371F">
              <w:rPr>
                <w:rFonts w:asciiTheme="majorHAnsi" w:hAnsiTheme="majorHAnsi" w:cs="Arial"/>
              </w:rPr>
              <w:t>Email:</w:t>
            </w:r>
          </w:p>
        </w:tc>
        <w:tc>
          <w:tcPr>
            <w:tcW w:w="3714" w:type="dxa"/>
          </w:tcPr>
          <w:p w14:paraId="6D64707A" w14:textId="77777777" w:rsidR="00451809" w:rsidRPr="0078371F" w:rsidRDefault="00451809" w:rsidP="00EC4E66">
            <w:pPr>
              <w:pStyle w:val="BodyText"/>
              <w:spacing w:before="120" w:after="120"/>
              <w:rPr>
                <w:rFonts w:asciiTheme="majorHAnsi" w:hAnsiTheme="majorHAnsi" w:cs="Arial"/>
                <w:b/>
                <w:u w:val="single"/>
              </w:rPr>
            </w:pPr>
            <w:r w:rsidRPr="0078371F">
              <w:rPr>
                <w:rFonts w:asciiTheme="majorHAnsi" w:hAnsiTheme="majorHAnsi" w:cs="Arial"/>
              </w:rPr>
              <w:t>[INSERT EMAIL ADDRESS]</w:t>
            </w:r>
          </w:p>
        </w:tc>
      </w:tr>
    </w:tbl>
    <w:p w14:paraId="2E3ED713" w14:textId="77777777" w:rsidR="00B72668" w:rsidRPr="00B72668" w:rsidRDefault="00B72668" w:rsidP="00B72668">
      <w:pPr>
        <w:pStyle w:val="BBClause2"/>
        <w:numPr>
          <w:ilvl w:val="0"/>
          <w:numId w:val="0"/>
        </w:numPr>
        <w:spacing w:after="160" w:line="259" w:lineRule="auto"/>
        <w:ind w:left="720"/>
      </w:pPr>
      <w:bookmarkStart w:id="58" w:name="_Hlk221648184"/>
    </w:p>
    <w:p w14:paraId="712B13EF" w14:textId="4E0FB390" w:rsidR="00B72668" w:rsidRDefault="00B72668" w:rsidP="00B72668">
      <w:pPr>
        <w:pStyle w:val="BBClause2"/>
        <w:numPr>
          <w:ilvl w:val="1"/>
          <w:numId w:val="6"/>
        </w:numPr>
        <w:spacing w:after="160" w:line="259" w:lineRule="auto"/>
      </w:pPr>
      <w:r>
        <w:rPr>
          <w:rFonts w:asciiTheme="majorHAnsi" w:hAnsiTheme="majorHAnsi" w:cs="Arial"/>
        </w:rPr>
        <w:t xml:space="preserve">Each Party may alter the above details which relate to it and shall promptly notify the other Party of any such change by a Notice in accordance with this clause </w:t>
      </w:r>
      <w:r>
        <w:rPr>
          <w:rFonts w:asciiTheme="majorHAnsi" w:hAnsiTheme="majorHAnsi" w:cs="Arial"/>
        </w:rPr>
        <w:fldChar w:fldCharType="begin"/>
      </w:r>
      <w:r>
        <w:rPr>
          <w:rFonts w:asciiTheme="majorHAnsi" w:hAnsiTheme="majorHAnsi" w:cs="Arial"/>
        </w:rPr>
        <w:instrText xml:space="preserve"> REF _Ref221536726 \r \h </w:instrText>
      </w:r>
      <w:r>
        <w:rPr>
          <w:rFonts w:asciiTheme="majorHAnsi" w:hAnsiTheme="majorHAnsi" w:cs="Arial"/>
        </w:rPr>
      </w:r>
      <w:r>
        <w:rPr>
          <w:rFonts w:asciiTheme="majorHAnsi" w:hAnsiTheme="majorHAnsi" w:cs="Arial"/>
        </w:rPr>
        <w:fldChar w:fldCharType="separate"/>
      </w:r>
      <w:r w:rsidR="008879C2">
        <w:rPr>
          <w:rFonts w:asciiTheme="majorHAnsi" w:hAnsiTheme="majorHAnsi" w:cs="Arial"/>
        </w:rPr>
        <w:t>19</w:t>
      </w:r>
      <w:r>
        <w:rPr>
          <w:rFonts w:asciiTheme="majorHAnsi" w:hAnsiTheme="majorHAnsi" w:cs="Arial"/>
        </w:rPr>
        <w:fldChar w:fldCharType="end"/>
      </w:r>
      <w:r>
        <w:rPr>
          <w:rFonts w:asciiTheme="majorHAnsi" w:hAnsiTheme="majorHAnsi" w:cs="Arial"/>
        </w:rPr>
        <w:t xml:space="preserve">. The change will take </w:t>
      </w:r>
      <w:r w:rsidRPr="00372A09">
        <w:rPr>
          <w:rFonts w:asciiTheme="majorHAnsi" w:hAnsiTheme="majorHAnsi" w:cs="Arial"/>
        </w:rPr>
        <w:t>effect 7</w:t>
      </w:r>
      <w:r>
        <w:rPr>
          <w:rFonts w:asciiTheme="majorHAnsi" w:hAnsiTheme="majorHAnsi" w:cs="Arial"/>
        </w:rPr>
        <w:t xml:space="preserve"> days after the day on which the Notice of the change is deemed to be delivered in accordance with clause </w:t>
      </w:r>
      <w:r>
        <w:rPr>
          <w:rFonts w:asciiTheme="majorHAnsi" w:hAnsiTheme="majorHAnsi" w:cs="Arial"/>
        </w:rPr>
        <w:fldChar w:fldCharType="begin"/>
      </w:r>
      <w:r>
        <w:rPr>
          <w:rFonts w:asciiTheme="majorHAnsi" w:hAnsiTheme="majorHAnsi" w:cs="Arial"/>
        </w:rPr>
        <w:instrText xml:space="preserve"> REF _Ref221649468 \r \h </w:instrText>
      </w:r>
      <w:r>
        <w:rPr>
          <w:rFonts w:asciiTheme="majorHAnsi" w:hAnsiTheme="majorHAnsi" w:cs="Arial"/>
        </w:rPr>
      </w:r>
      <w:r>
        <w:rPr>
          <w:rFonts w:asciiTheme="majorHAnsi" w:hAnsiTheme="majorHAnsi" w:cs="Arial"/>
        </w:rPr>
        <w:fldChar w:fldCharType="separate"/>
      </w:r>
      <w:r w:rsidR="008879C2">
        <w:rPr>
          <w:rFonts w:asciiTheme="majorHAnsi" w:hAnsiTheme="majorHAnsi" w:cs="Arial"/>
        </w:rPr>
        <w:t>19.4</w:t>
      </w:r>
      <w:r>
        <w:rPr>
          <w:rFonts w:asciiTheme="majorHAnsi" w:hAnsiTheme="majorHAnsi" w:cs="Arial"/>
        </w:rPr>
        <w:fldChar w:fldCharType="end"/>
      </w:r>
      <w:r>
        <w:rPr>
          <w:rFonts w:asciiTheme="majorHAnsi" w:hAnsiTheme="majorHAnsi" w:cs="Arial"/>
        </w:rPr>
        <w:t>.</w:t>
      </w:r>
    </w:p>
    <w:p w14:paraId="507D9A51" w14:textId="77777777" w:rsidR="006F65DD" w:rsidRPr="00FD59EF" w:rsidRDefault="006F65DD" w:rsidP="006F65DD">
      <w:pPr>
        <w:pStyle w:val="BBHeading1"/>
      </w:pPr>
      <w:bookmarkStart w:id="59" w:name="_Toc225845235"/>
      <w:bookmarkEnd w:id="58"/>
      <w:r w:rsidRPr="00FD59EF">
        <w:t>Severance</w:t>
      </w:r>
      <w:bookmarkEnd w:id="59"/>
    </w:p>
    <w:p w14:paraId="7D95E84B" w14:textId="77777777" w:rsidR="006F65DD" w:rsidRPr="00FD59EF" w:rsidRDefault="006F65DD" w:rsidP="006F65DD">
      <w:pPr>
        <w:pStyle w:val="BBClause2"/>
      </w:pPr>
      <w:bookmarkStart w:id="60" w:name="_Ref219971690"/>
      <w:r w:rsidRPr="00FD59EF">
        <w:t xml:space="preserve">If any provision or part-provision of this </w:t>
      </w:r>
      <w:r>
        <w:t>Deed</w:t>
      </w:r>
      <w:r w:rsidRPr="00FD59EF">
        <w:t xml:space="preserve"> is or becomes invalid, illegal or unenforceable, it shall be deemed deleted, but that shall not affect the validity and enforceability of the rest of this </w:t>
      </w:r>
      <w:r>
        <w:t>Deed</w:t>
      </w:r>
      <w:r w:rsidRPr="00FD59EF">
        <w:t>.</w:t>
      </w:r>
      <w:bookmarkEnd w:id="60"/>
    </w:p>
    <w:p w14:paraId="7AFD8166" w14:textId="03C48F6D" w:rsidR="006F65DD" w:rsidRPr="00FD59EF" w:rsidRDefault="006F65DD" w:rsidP="006F65DD">
      <w:pPr>
        <w:pStyle w:val="BBClause2"/>
      </w:pPr>
      <w:r w:rsidRPr="00FD59EF">
        <w:t xml:space="preserve">If any provision or part-provision of this </w:t>
      </w:r>
      <w:r>
        <w:t>Deed</w:t>
      </w:r>
      <w:r w:rsidRPr="00FD59EF">
        <w:t xml:space="preserve"> is deemed deleted under clause </w:t>
      </w:r>
      <w:r w:rsidRPr="00FD59EF">
        <w:fldChar w:fldCharType="begin"/>
      </w:r>
      <w:r w:rsidRPr="00FD59EF">
        <w:instrText xml:space="preserve"> REF _Ref219971690 \r \h  \* MERGEFORMAT </w:instrText>
      </w:r>
      <w:r w:rsidRPr="00FD59EF">
        <w:fldChar w:fldCharType="separate"/>
      </w:r>
      <w:r w:rsidR="008879C2">
        <w:t>20.1</w:t>
      </w:r>
      <w:r w:rsidRPr="00FD59EF">
        <w:fldChar w:fldCharType="end"/>
      </w:r>
      <w:r w:rsidRPr="00FD59EF">
        <w:t xml:space="preserve">, the </w:t>
      </w:r>
      <w:r>
        <w:t>Parties</w:t>
      </w:r>
      <w:r w:rsidRPr="00FD59EF">
        <w:t xml:space="preserve"> shall negotiate in good faith to agree a replacement provision that, to the greatest extent possible, achieves the intended commercial result of the original provision.</w:t>
      </w:r>
    </w:p>
    <w:p w14:paraId="6B5C0DA8" w14:textId="6565DFB3" w:rsidR="006F65DD" w:rsidRPr="00FD59EF" w:rsidRDefault="006F65DD" w:rsidP="006F65DD">
      <w:pPr>
        <w:pStyle w:val="BBHeading1"/>
      </w:pPr>
      <w:bookmarkStart w:id="61" w:name="_Toc225845236"/>
      <w:r w:rsidRPr="00FD59EF">
        <w:t xml:space="preserve">Consequences of </w:t>
      </w:r>
      <w:r w:rsidR="001934CE">
        <w:t>D</w:t>
      </w:r>
      <w:r w:rsidRPr="00FD59EF">
        <w:t>ischarge</w:t>
      </w:r>
      <w:bookmarkEnd w:id="61"/>
    </w:p>
    <w:p w14:paraId="4584D2C1" w14:textId="77777777" w:rsidR="006F65DD" w:rsidRPr="00FD59EF" w:rsidRDefault="006F65DD" w:rsidP="006F65DD">
      <w:pPr>
        <w:pStyle w:val="BBClause2"/>
      </w:pPr>
      <w:r w:rsidRPr="00FD59EF">
        <w:t xml:space="preserve">Any provision of </w:t>
      </w:r>
      <w:r>
        <w:t>this Guarantee</w:t>
      </w:r>
      <w:r w:rsidRPr="00FD59EF">
        <w:t xml:space="preserve"> that expressly or by implication is intended to continue in force on or after discharge of </w:t>
      </w:r>
      <w:r>
        <w:t>this Guarantee</w:t>
      </w:r>
      <w:r w:rsidRPr="00FD59EF">
        <w:t xml:space="preserve"> shall remain in full force and effect.</w:t>
      </w:r>
    </w:p>
    <w:p w14:paraId="1395FF2C" w14:textId="77777777" w:rsidR="006F65DD" w:rsidRPr="00FD59EF" w:rsidRDefault="006F65DD" w:rsidP="006F65DD">
      <w:pPr>
        <w:pStyle w:val="BBClause2"/>
      </w:pPr>
      <w:r w:rsidRPr="00FD59EF">
        <w:t xml:space="preserve">Discharge of </w:t>
      </w:r>
      <w:r>
        <w:t>this Guarantee</w:t>
      </w:r>
      <w:r w:rsidRPr="00FD59EF">
        <w:t xml:space="preserve"> shall not affect any rights, remedies, obligations or liabilities of the </w:t>
      </w:r>
      <w:r>
        <w:t>Parties</w:t>
      </w:r>
      <w:r w:rsidRPr="00FD59EF">
        <w:t xml:space="preserve"> that have accrued up to the date of discharge, including the right to claim damages in respect of any breach of </w:t>
      </w:r>
      <w:r>
        <w:t>this Guarantee</w:t>
      </w:r>
      <w:r w:rsidRPr="00FD59EF">
        <w:t xml:space="preserve"> which existed at or before the date of discharge.</w:t>
      </w:r>
    </w:p>
    <w:p w14:paraId="266C9B8E" w14:textId="0C72DD5F" w:rsidR="00F41062" w:rsidRDefault="00F41062" w:rsidP="00D34338">
      <w:pPr>
        <w:pStyle w:val="BBHeading1"/>
      </w:pPr>
      <w:bookmarkStart w:id="62" w:name="_Toc225845237"/>
      <w:r>
        <w:lastRenderedPageBreak/>
        <w:t xml:space="preserve">Third </w:t>
      </w:r>
      <w:r w:rsidR="001934CE">
        <w:t>P</w:t>
      </w:r>
      <w:r w:rsidR="00F139A3">
        <w:t>arty</w:t>
      </w:r>
      <w:r>
        <w:t xml:space="preserve"> </w:t>
      </w:r>
      <w:r w:rsidR="001934CE">
        <w:t>R</w:t>
      </w:r>
      <w:r>
        <w:t>ights</w:t>
      </w:r>
      <w:bookmarkEnd w:id="62"/>
    </w:p>
    <w:p w14:paraId="11952B01" w14:textId="2B28F825" w:rsidR="00670E21" w:rsidRPr="005E63D2" w:rsidRDefault="00670E21" w:rsidP="00670E21">
      <w:pPr>
        <w:pStyle w:val="BBClause2"/>
        <w:numPr>
          <w:ilvl w:val="0"/>
          <w:numId w:val="0"/>
        </w:numPr>
        <w:ind w:left="720"/>
      </w:pPr>
      <w:bookmarkStart w:id="63" w:name="_Hlk221189222"/>
      <w:bookmarkStart w:id="64" w:name="_Toc219971442"/>
      <w:bookmarkStart w:id="65" w:name="_Toc219971443"/>
      <w:bookmarkEnd w:id="53"/>
      <w:r w:rsidRPr="005E63D2">
        <w:t xml:space="preserve">Except as expressly provided elsewhere in </w:t>
      </w:r>
      <w:r>
        <w:t xml:space="preserve">this Deed </w:t>
      </w:r>
      <w:r w:rsidRPr="005E63D2">
        <w:t xml:space="preserve">a person who is not a </w:t>
      </w:r>
      <w:r w:rsidR="00F139A3">
        <w:t>Party</w:t>
      </w:r>
      <w:r w:rsidRPr="005E63D2">
        <w:t xml:space="preserve"> to </w:t>
      </w:r>
      <w:r>
        <w:t>this Deed</w:t>
      </w:r>
      <w:r w:rsidRPr="005E63D2">
        <w:t xml:space="preserve"> shall not have any rights under the Contracts (Rights of Third </w:t>
      </w:r>
      <w:r w:rsidR="00F139A3">
        <w:t>Parties</w:t>
      </w:r>
      <w:r w:rsidRPr="005E63D2">
        <w:t xml:space="preserve">) Act 1999 to enforce any term of </w:t>
      </w:r>
      <w:r>
        <w:t>this Deed</w:t>
      </w:r>
      <w:r w:rsidRPr="005E63D2">
        <w:t xml:space="preserve">. </w:t>
      </w:r>
    </w:p>
    <w:p w14:paraId="6F2C6D87" w14:textId="147F37C6" w:rsidR="00A6376B" w:rsidRDefault="00A6376B" w:rsidP="00A6376B">
      <w:pPr>
        <w:pStyle w:val="BBHeading1"/>
      </w:pPr>
      <w:bookmarkStart w:id="66" w:name="_Toc221648565"/>
      <w:bookmarkStart w:id="67" w:name="_Toc225845238"/>
      <w:bookmarkStart w:id="68" w:name="_Hlk221112023"/>
      <w:bookmarkStart w:id="69" w:name="_Hlk221112042"/>
      <w:bookmarkEnd w:id="63"/>
      <w:bookmarkEnd w:id="64"/>
      <w:bookmarkEnd w:id="65"/>
      <w:r>
        <w:t xml:space="preserve">Counterparts and </w:t>
      </w:r>
      <w:r w:rsidR="001934CE">
        <w:t>E</w:t>
      </w:r>
      <w:r>
        <w:t>xecution</w:t>
      </w:r>
      <w:bookmarkEnd w:id="66"/>
      <w:bookmarkEnd w:id="67"/>
    </w:p>
    <w:p w14:paraId="51C73DDE" w14:textId="60B67F3D" w:rsidR="00456CE3" w:rsidRPr="005634D4" w:rsidRDefault="00670E21" w:rsidP="00456CE3">
      <w:pPr>
        <w:pStyle w:val="BBClause2"/>
      </w:pPr>
      <w:r>
        <w:t>This Deed</w:t>
      </w:r>
      <w:r w:rsidR="00456CE3">
        <w:t xml:space="preserve"> may be entered into by the </w:t>
      </w:r>
      <w:r w:rsidR="00F139A3">
        <w:t>Parties</w:t>
      </w:r>
      <w:r w:rsidR="00456CE3">
        <w:t xml:space="preserve"> in any number of counterparts. Each counterpart shall, when executed and delivered, be regarded as an original, and all the counterparts shall together constitute one and the same instrument. </w:t>
      </w:r>
    </w:p>
    <w:p w14:paraId="639D5D37" w14:textId="7FD2016A" w:rsidR="00456CE3" w:rsidRPr="00F3602C" w:rsidRDefault="00456CE3" w:rsidP="00456CE3">
      <w:pPr>
        <w:pStyle w:val="BBClause2"/>
      </w:pPr>
      <w:r>
        <w:t xml:space="preserve">No counterpart shall be effective until each </w:t>
      </w:r>
      <w:r w:rsidR="00F139A3">
        <w:t>Party</w:t>
      </w:r>
      <w:r>
        <w:t xml:space="preserve"> has delivered a duly executed counterpart to the other </w:t>
      </w:r>
      <w:r w:rsidR="00F139A3">
        <w:t>Party</w:t>
      </w:r>
      <w:r>
        <w:t>.</w:t>
      </w:r>
    </w:p>
    <w:p w14:paraId="38951658" w14:textId="2FBEE955" w:rsidR="006F65DD" w:rsidRDefault="006F65DD" w:rsidP="006F65DD">
      <w:pPr>
        <w:pStyle w:val="BBHeading1"/>
      </w:pPr>
      <w:bookmarkStart w:id="70" w:name="_Toc225845239"/>
      <w:bookmarkStart w:id="71" w:name="_Hlk221189274"/>
      <w:bookmarkEnd w:id="68"/>
      <w:r w:rsidRPr="0089125A">
        <w:t>R</w:t>
      </w:r>
      <w:r>
        <w:t xml:space="preserve">emedies </w:t>
      </w:r>
      <w:r w:rsidR="001934CE">
        <w:t>C</w:t>
      </w:r>
      <w:r>
        <w:t>umulative</w:t>
      </w:r>
      <w:bookmarkEnd w:id="70"/>
      <w:r w:rsidRPr="00FD59EF">
        <w:t xml:space="preserve"> </w:t>
      </w:r>
    </w:p>
    <w:p w14:paraId="4A870256" w14:textId="77777777" w:rsidR="006F65DD" w:rsidRPr="00FD59EF" w:rsidRDefault="006F65DD" w:rsidP="006F65DD">
      <w:pPr>
        <w:pStyle w:val="BBClause2"/>
      </w:pPr>
      <w:r w:rsidRPr="005634D4">
        <w:t>The rights, powers and remedies provided in this Deed are (except as expressly provided) cumulative and not exclusive of any rights, powers and remedies provided by law or otherwise.</w:t>
      </w:r>
    </w:p>
    <w:p w14:paraId="26B9E08E" w14:textId="661CE958" w:rsidR="00456CE3" w:rsidRDefault="00456CE3" w:rsidP="00456CE3">
      <w:pPr>
        <w:pStyle w:val="BBHeading1"/>
      </w:pPr>
      <w:bookmarkStart w:id="72" w:name="_Toc225845240"/>
      <w:r>
        <w:t xml:space="preserve">Governing </w:t>
      </w:r>
      <w:r w:rsidR="001934CE">
        <w:t>L</w:t>
      </w:r>
      <w:r>
        <w:t xml:space="preserve">aw </w:t>
      </w:r>
      <w:r w:rsidRPr="002661DD">
        <w:t>and</w:t>
      </w:r>
      <w:r>
        <w:t xml:space="preserve"> </w:t>
      </w:r>
      <w:r w:rsidR="001934CE">
        <w:t>J</w:t>
      </w:r>
      <w:r>
        <w:t>urisdiction</w:t>
      </w:r>
      <w:bookmarkEnd w:id="72"/>
    </w:p>
    <w:p w14:paraId="43E866AD" w14:textId="77777777" w:rsidR="00456CE3" w:rsidRPr="00BC1659" w:rsidRDefault="00456CE3" w:rsidP="00456CE3">
      <w:pPr>
        <w:pStyle w:val="BBClause2"/>
        <w:rPr>
          <w:b/>
          <w:bCs/>
        </w:rPr>
      </w:pPr>
      <w:bookmarkStart w:id="73" w:name="_Hlk221189264"/>
      <w:r w:rsidRPr="00BC1659">
        <w:rPr>
          <w:b/>
          <w:bCs/>
        </w:rPr>
        <w:t>English law</w:t>
      </w:r>
    </w:p>
    <w:p w14:paraId="45B7D270" w14:textId="5B98E6E8" w:rsidR="00456CE3" w:rsidRDefault="00456CE3" w:rsidP="00456CE3">
      <w:pPr>
        <w:pStyle w:val="BBBodyTextIndent1"/>
      </w:pPr>
      <w:r>
        <w:t xml:space="preserve">This </w:t>
      </w:r>
      <w:r w:rsidR="00B7320D">
        <w:t>Deed</w:t>
      </w:r>
      <w:r>
        <w:t xml:space="preserve"> and any dispute or claim (including non-contractual disputes or claims) arising out of or in connection with it or its subject matter or formation shall be governed by and construed in accordance with the law of England and Wales.</w:t>
      </w:r>
    </w:p>
    <w:p w14:paraId="3810F97D" w14:textId="77777777" w:rsidR="00456CE3" w:rsidRPr="00BC1659" w:rsidRDefault="00456CE3" w:rsidP="00456CE3">
      <w:pPr>
        <w:pStyle w:val="BBClause2"/>
        <w:rPr>
          <w:b/>
          <w:bCs/>
        </w:rPr>
      </w:pPr>
      <w:r w:rsidRPr="00BC1659">
        <w:rPr>
          <w:b/>
          <w:bCs/>
        </w:rPr>
        <w:t>English courts</w:t>
      </w:r>
    </w:p>
    <w:p w14:paraId="7E401257" w14:textId="3EBEDDBC" w:rsidR="00456CE3" w:rsidRDefault="00456CE3" w:rsidP="00456CE3">
      <w:pPr>
        <w:pStyle w:val="BBBodyTextIndent1"/>
      </w:pPr>
      <w:r>
        <w:t xml:space="preserve">Each </w:t>
      </w:r>
      <w:r w:rsidR="00F139A3">
        <w:t>Party</w:t>
      </w:r>
      <w:r>
        <w:t xml:space="preserve"> irrevocably agrees that the courts of England and Wales shall have exclusive jurisdiction to settle any dispute or claim (including non-contractual disputes or claims) arising out of or in connection with this </w:t>
      </w:r>
      <w:r w:rsidR="00B7320D">
        <w:t>Deed</w:t>
      </w:r>
      <w:r>
        <w:t xml:space="preserve"> or its subject matter or formation.</w:t>
      </w:r>
    </w:p>
    <w:bookmarkEnd w:id="69"/>
    <w:bookmarkEnd w:id="71"/>
    <w:bookmarkEnd w:id="73"/>
    <w:p w14:paraId="33FB0F04" w14:textId="77777777" w:rsidR="00456CE3" w:rsidRDefault="00456CE3" w:rsidP="00456CE3">
      <w:pPr>
        <w:pStyle w:val="BBBodyTextIndent1"/>
        <w:ind w:left="0"/>
      </w:pPr>
    </w:p>
    <w:p w14:paraId="2AC6A207" w14:textId="087783A8" w:rsidR="00456CE3" w:rsidRDefault="00456CE3" w:rsidP="00456CE3">
      <w:pPr>
        <w:pStyle w:val="BBBodyTextIndent1"/>
        <w:ind w:left="0"/>
      </w:pPr>
      <w:bookmarkStart w:id="74" w:name="_Hlk221189395"/>
      <w:r w:rsidRPr="00CA1DFC">
        <w:t xml:space="preserve">This </w:t>
      </w:r>
      <w:r w:rsidR="00A6376B">
        <w:t>a</w:t>
      </w:r>
      <w:r w:rsidRPr="00CA1DFC">
        <w:t xml:space="preserve">greement has been executed as a </w:t>
      </w:r>
      <w:r w:rsidRPr="00CA1DFC">
        <w:rPr>
          <w:b/>
          <w:bCs/>
        </w:rPr>
        <w:t>DEED</w:t>
      </w:r>
      <w:r w:rsidRPr="00CA1DFC">
        <w:t xml:space="preserve"> by or on behalf of the </w:t>
      </w:r>
      <w:r w:rsidR="00F139A3">
        <w:t>Parties</w:t>
      </w:r>
      <w:r w:rsidRPr="00CA1DFC">
        <w:t xml:space="preserve"> and has, on the date written on the cover page of this </w:t>
      </w:r>
      <w:r w:rsidR="00B7320D">
        <w:t>Deed</w:t>
      </w:r>
      <w:r w:rsidRPr="00CA1DFC">
        <w:t>, been delivered as a Deed</w:t>
      </w:r>
    </w:p>
    <w:bookmarkEnd w:id="74"/>
    <w:p w14:paraId="30AD7CBB" w14:textId="16E014C7" w:rsidR="00D34338" w:rsidRPr="00D34338" w:rsidRDefault="00D34338" w:rsidP="00D34338">
      <w:pPr>
        <w:rPr>
          <w:sz w:val="22"/>
        </w:rPr>
      </w:pPr>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1276"/>
        <w:gridCol w:w="3827"/>
      </w:tblGrid>
      <w:tr w:rsidR="00820170" w14:paraId="65BD32A6" w14:textId="77777777" w:rsidTr="00EC4E66">
        <w:trPr>
          <w:trHeight w:val="863"/>
        </w:trPr>
        <w:tc>
          <w:tcPr>
            <w:tcW w:w="3544" w:type="dxa"/>
            <w:gridSpan w:val="2"/>
            <w:vMerge w:val="restart"/>
          </w:tcPr>
          <w:p w14:paraId="73C511B0" w14:textId="08A5901E" w:rsidR="00820170" w:rsidRDefault="00820170" w:rsidP="00EC4E66">
            <w:pPr>
              <w:pStyle w:val="BodyText"/>
            </w:pPr>
            <w:r w:rsidRPr="009B7471">
              <w:rPr>
                <w:b/>
                <w:bCs/>
              </w:rPr>
              <w:lastRenderedPageBreak/>
              <w:t>EXECUTED</w:t>
            </w:r>
            <w:r w:rsidRPr="009B7471">
              <w:t xml:space="preserve"> and </w:t>
            </w:r>
            <w:r w:rsidRPr="009B7471">
              <w:rPr>
                <w:b/>
                <w:bCs/>
              </w:rPr>
              <w:t>DELIVERED</w:t>
            </w:r>
            <w:r w:rsidRPr="009B7471">
              <w:t xml:space="preserve"> as a </w:t>
            </w:r>
            <w:r w:rsidRPr="009B7471">
              <w:rPr>
                <w:b/>
                <w:bCs/>
              </w:rPr>
              <w:t>DEED</w:t>
            </w:r>
            <w:r w:rsidRPr="009B7471">
              <w:t xml:space="preserve"> by [</w:t>
            </w:r>
            <w:r w:rsidRPr="00AF1E0C">
              <w:rPr>
                <w:b/>
                <w:bCs/>
              </w:rPr>
              <w:t>GUARANTOR</w:t>
            </w:r>
            <w:r w:rsidR="00004573">
              <w:rPr>
                <w:b/>
                <w:bCs/>
              </w:rPr>
              <w:t xml:space="preserve"> ENTITY</w:t>
            </w:r>
            <w:r w:rsidRPr="009B7471">
              <w:t>]</w:t>
            </w:r>
          </w:p>
          <w:p w14:paraId="6A447BFB" w14:textId="77777777" w:rsidR="00820170" w:rsidRDefault="00820170" w:rsidP="00EC4E66">
            <w:pPr>
              <w:pStyle w:val="BBBodyTextNoSpacing"/>
            </w:pPr>
          </w:p>
          <w:p w14:paraId="60552D84" w14:textId="77777777" w:rsidR="00820170" w:rsidRDefault="00820170" w:rsidP="00EC4E66">
            <w:pPr>
              <w:pStyle w:val="BodyText"/>
            </w:pPr>
            <w:r w:rsidRPr="009B7471">
              <w:t>In the presence of:</w:t>
            </w:r>
          </w:p>
        </w:tc>
        <w:tc>
          <w:tcPr>
            <w:tcW w:w="3827" w:type="dxa"/>
            <w:tcBorders>
              <w:bottom w:val="dashed" w:sz="4" w:space="0" w:color="auto"/>
            </w:tcBorders>
          </w:tcPr>
          <w:p w14:paraId="3EBFF8EB" w14:textId="77777777" w:rsidR="00820170" w:rsidRDefault="00820170" w:rsidP="00EC4E66">
            <w:pPr>
              <w:pStyle w:val="BodyText"/>
            </w:pPr>
          </w:p>
        </w:tc>
      </w:tr>
      <w:tr w:rsidR="00820170" w14:paraId="6041AE6D" w14:textId="77777777" w:rsidTr="00EC4E66">
        <w:trPr>
          <w:trHeight w:val="862"/>
        </w:trPr>
        <w:tc>
          <w:tcPr>
            <w:tcW w:w="3544" w:type="dxa"/>
            <w:gridSpan w:val="2"/>
            <w:vMerge/>
          </w:tcPr>
          <w:p w14:paraId="264CFDFF" w14:textId="77777777" w:rsidR="00820170" w:rsidRPr="009B7471" w:rsidRDefault="00820170" w:rsidP="00EC4E66">
            <w:pPr>
              <w:pStyle w:val="BodyText"/>
              <w:rPr>
                <w:b/>
                <w:bCs/>
              </w:rPr>
            </w:pPr>
          </w:p>
        </w:tc>
        <w:tc>
          <w:tcPr>
            <w:tcW w:w="3827" w:type="dxa"/>
            <w:tcBorders>
              <w:top w:val="dashed" w:sz="4" w:space="0" w:color="auto"/>
            </w:tcBorders>
          </w:tcPr>
          <w:p w14:paraId="72B8E47E" w14:textId="77777777" w:rsidR="00820170" w:rsidRDefault="00820170" w:rsidP="00EC4E66">
            <w:pPr>
              <w:pStyle w:val="BodyText"/>
            </w:pPr>
            <w:r>
              <w:t>[</w:t>
            </w:r>
            <w:r w:rsidRPr="009B7471">
              <w:rPr>
                <w:b/>
                <w:bCs/>
              </w:rPr>
              <w:t>INSERT NAME OF DIRECTOR</w:t>
            </w:r>
            <w:r>
              <w:t>]</w:t>
            </w:r>
          </w:p>
          <w:p w14:paraId="3A22B334" w14:textId="77777777" w:rsidR="00820170" w:rsidRDefault="00820170" w:rsidP="00EC4E66">
            <w:pPr>
              <w:pStyle w:val="BBBodyTextNoSpacing"/>
            </w:pPr>
            <w:r>
              <w:t>Director / Authorised Signatory</w:t>
            </w:r>
          </w:p>
        </w:tc>
      </w:tr>
      <w:tr w:rsidR="00820170" w14:paraId="6D8808A6" w14:textId="77777777" w:rsidTr="00EC4E66">
        <w:tc>
          <w:tcPr>
            <w:tcW w:w="2268" w:type="dxa"/>
          </w:tcPr>
          <w:p w14:paraId="52CD71F3" w14:textId="77777777" w:rsidR="00820170" w:rsidRDefault="00820170" w:rsidP="00EC4E66">
            <w:pPr>
              <w:pStyle w:val="BBBodyTextNoSpacing"/>
            </w:pPr>
          </w:p>
          <w:p w14:paraId="2E9955C3" w14:textId="77777777" w:rsidR="00820170" w:rsidRDefault="00820170" w:rsidP="00EC4E66">
            <w:pPr>
              <w:pStyle w:val="BBBodyTextNoSpacing"/>
            </w:pPr>
            <w:r w:rsidRPr="009B7471">
              <w:t>Witness' signature</w:t>
            </w:r>
          </w:p>
        </w:tc>
        <w:tc>
          <w:tcPr>
            <w:tcW w:w="5103" w:type="dxa"/>
            <w:gridSpan w:val="2"/>
            <w:tcBorders>
              <w:bottom w:val="dashed" w:sz="4" w:space="0" w:color="auto"/>
            </w:tcBorders>
          </w:tcPr>
          <w:p w14:paraId="4B7BF58D" w14:textId="77777777" w:rsidR="00820170" w:rsidRDefault="00820170" w:rsidP="00EC4E66">
            <w:pPr>
              <w:pStyle w:val="BBBodyTextNoSpacing"/>
            </w:pPr>
          </w:p>
        </w:tc>
      </w:tr>
      <w:tr w:rsidR="00820170" w14:paraId="02DDB1B0" w14:textId="77777777" w:rsidTr="00EC4E66">
        <w:tc>
          <w:tcPr>
            <w:tcW w:w="2268" w:type="dxa"/>
          </w:tcPr>
          <w:p w14:paraId="16C0ADC3" w14:textId="77777777" w:rsidR="00820170" w:rsidRDefault="00820170" w:rsidP="00EC4E66">
            <w:pPr>
              <w:pStyle w:val="BBBodyTextNoSpacing"/>
            </w:pPr>
          </w:p>
          <w:p w14:paraId="78D6C337" w14:textId="77777777" w:rsidR="00820170" w:rsidRDefault="00820170" w:rsidP="00EC4E66">
            <w:pPr>
              <w:pStyle w:val="BBBodyTextNoSpacing"/>
            </w:pPr>
            <w:r w:rsidRPr="009B7471">
              <w:t>Witness' Name</w:t>
            </w:r>
          </w:p>
        </w:tc>
        <w:tc>
          <w:tcPr>
            <w:tcW w:w="5103" w:type="dxa"/>
            <w:gridSpan w:val="2"/>
            <w:tcBorders>
              <w:top w:val="dashed" w:sz="4" w:space="0" w:color="auto"/>
              <w:bottom w:val="dashed" w:sz="4" w:space="0" w:color="auto"/>
            </w:tcBorders>
          </w:tcPr>
          <w:p w14:paraId="620C09B8" w14:textId="77777777" w:rsidR="00820170" w:rsidRDefault="00820170" w:rsidP="00EC4E66">
            <w:pPr>
              <w:pStyle w:val="BBBodyTextNoSpacing"/>
            </w:pPr>
          </w:p>
        </w:tc>
      </w:tr>
      <w:tr w:rsidR="00820170" w14:paraId="22A23FDE" w14:textId="77777777" w:rsidTr="00EC4E66">
        <w:tc>
          <w:tcPr>
            <w:tcW w:w="2268" w:type="dxa"/>
          </w:tcPr>
          <w:p w14:paraId="0DF65840" w14:textId="77777777" w:rsidR="00820170" w:rsidRDefault="00820170" w:rsidP="00EC4E66">
            <w:pPr>
              <w:pStyle w:val="BBBodyTextNoSpacing"/>
            </w:pPr>
          </w:p>
          <w:p w14:paraId="3EA44247" w14:textId="77777777" w:rsidR="00820170" w:rsidRDefault="00820170" w:rsidP="00EC4E66">
            <w:pPr>
              <w:pStyle w:val="BBBodyTextNoSpacing"/>
            </w:pPr>
            <w:r w:rsidRPr="009B7471">
              <w:t>Witness' Address</w:t>
            </w:r>
          </w:p>
        </w:tc>
        <w:tc>
          <w:tcPr>
            <w:tcW w:w="5103" w:type="dxa"/>
            <w:gridSpan w:val="2"/>
            <w:tcBorders>
              <w:top w:val="dashed" w:sz="4" w:space="0" w:color="auto"/>
              <w:bottom w:val="dashed" w:sz="4" w:space="0" w:color="auto"/>
            </w:tcBorders>
          </w:tcPr>
          <w:p w14:paraId="3E8F8306" w14:textId="77777777" w:rsidR="00820170" w:rsidRDefault="00820170" w:rsidP="00EC4E66">
            <w:pPr>
              <w:pStyle w:val="BBBodyTextNoSpacing"/>
            </w:pPr>
          </w:p>
        </w:tc>
      </w:tr>
      <w:tr w:rsidR="00820170" w14:paraId="12DC67C3" w14:textId="77777777" w:rsidTr="00EC4E66">
        <w:tc>
          <w:tcPr>
            <w:tcW w:w="2268" w:type="dxa"/>
          </w:tcPr>
          <w:p w14:paraId="4578F473" w14:textId="77777777" w:rsidR="00820170" w:rsidRDefault="00820170" w:rsidP="00EC4E66">
            <w:pPr>
              <w:pStyle w:val="BBBodyTextNoSpacing"/>
            </w:pPr>
          </w:p>
          <w:p w14:paraId="4C46C096" w14:textId="77777777" w:rsidR="00820170" w:rsidRPr="009B7471" w:rsidRDefault="00820170" w:rsidP="00EC4E66">
            <w:pPr>
              <w:pStyle w:val="BBBodyTextNoSpacing"/>
            </w:pPr>
            <w:r w:rsidRPr="009B7471">
              <w:t xml:space="preserve">Witness' </w:t>
            </w:r>
            <w:r>
              <w:t>Occupation</w:t>
            </w:r>
          </w:p>
        </w:tc>
        <w:tc>
          <w:tcPr>
            <w:tcW w:w="5103" w:type="dxa"/>
            <w:gridSpan w:val="2"/>
            <w:tcBorders>
              <w:top w:val="dashed" w:sz="4" w:space="0" w:color="auto"/>
              <w:bottom w:val="dashed" w:sz="4" w:space="0" w:color="auto"/>
            </w:tcBorders>
          </w:tcPr>
          <w:p w14:paraId="5157080B" w14:textId="77777777" w:rsidR="00820170" w:rsidRDefault="00820170" w:rsidP="00EC4E66">
            <w:pPr>
              <w:pStyle w:val="BBBodyTextNoSpacing"/>
            </w:pPr>
          </w:p>
        </w:tc>
      </w:tr>
    </w:tbl>
    <w:p w14:paraId="2C856E8B" w14:textId="77777777" w:rsidR="00820170" w:rsidRDefault="00820170" w:rsidP="00820170">
      <w:pPr>
        <w:pStyle w:val="BodyText"/>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1276"/>
        <w:gridCol w:w="3827"/>
      </w:tblGrid>
      <w:tr w:rsidR="00820170" w14:paraId="16D60BBC" w14:textId="77777777" w:rsidTr="00EC4E66">
        <w:trPr>
          <w:trHeight w:val="863"/>
        </w:trPr>
        <w:tc>
          <w:tcPr>
            <w:tcW w:w="3544" w:type="dxa"/>
            <w:gridSpan w:val="2"/>
            <w:vMerge w:val="restart"/>
          </w:tcPr>
          <w:p w14:paraId="15EEA802" w14:textId="4EB5F767" w:rsidR="00820170" w:rsidRDefault="00820170" w:rsidP="00EC4E66">
            <w:pPr>
              <w:pStyle w:val="BodyText"/>
            </w:pPr>
            <w:r w:rsidRPr="009B7471">
              <w:rPr>
                <w:b/>
                <w:bCs/>
              </w:rPr>
              <w:t>EXECUTED</w:t>
            </w:r>
            <w:r w:rsidRPr="009B7471">
              <w:t xml:space="preserve"> and </w:t>
            </w:r>
            <w:r w:rsidRPr="009B7471">
              <w:rPr>
                <w:b/>
                <w:bCs/>
              </w:rPr>
              <w:t>DELIVERED</w:t>
            </w:r>
            <w:r w:rsidRPr="009B7471">
              <w:t xml:space="preserve"> as a </w:t>
            </w:r>
            <w:r w:rsidRPr="009B7471">
              <w:rPr>
                <w:b/>
                <w:bCs/>
              </w:rPr>
              <w:t>DEED</w:t>
            </w:r>
            <w:r w:rsidRPr="009B7471">
              <w:t xml:space="preserve"> by [</w:t>
            </w:r>
            <w:r w:rsidRPr="00820170">
              <w:rPr>
                <w:b/>
                <w:bCs/>
              </w:rPr>
              <w:t>EMPLOYER</w:t>
            </w:r>
            <w:r w:rsidR="00004573">
              <w:rPr>
                <w:b/>
                <w:bCs/>
              </w:rPr>
              <w:t xml:space="preserve"> ENTITY</w:t>
            </w:r>
            <w:r>
              <w:t>]</w:t>
            </w:r>
          </w:p>
          <w:p w14:paraId="7FB02293" w14:textId="77777777" w:rsidR="00820170" w:rsidRDefault="00820170" w:rsidP="00EC4E66">
            <w:pPr>
              <w:pStyle w:val="BBBodyTextNoSpacing"/>
            </w:pPr>
          </w:p>
          <w:p w14:paraId="232B570B" w14:textId="77777777" w:rsidR="00820170" w:rsidRDefault="00820170" w:rsidP="00EC4E66">
            <w:pPr>
              <w:pStyle w:val="BodyText"/>
            </w:pPr>
            <w:r w:rsidRPr="009B7471">
              <w:t>In the presence of:</w:t>
            </w:r>
          </w:p>
        </w:tc>
        <w:tc>
          <w:tcPr>
            <w:tcW w:w="3827" w:type="dxa"/>
            <w:tcBorders>
              <w:bottom w:val="dashed" w:sz="4" w:space="0" w:color="auto"/>
            </w:tcBorders>
          </w:tcPr>
          <w:p w14:paraId="50B6FB5D" w14:textId="77777777" w:rsidR="00820170" w:rsidRDefault="00820170" w:rsidP="00EC4E66">
            <w:pPr>
              <w:pStyle w:val="BodyText"/>
            </w:pPr>
          </w:p>
        </w:tc>
      </w:tr>
      <w:tr w:rsidR="00820170" w14:paraId="5A43306A" w14:textId="77777777" w:rsidTr="00EC4E66">
        <w:trPr>
          <w:trHeight w:val="862"/>
        </w:trPr>
        <w:tc>
          <w:tcPr>
            <w:tcW w:w="3544" w:type="dxa"/>
            <w:gridSpan w:val="2"/>
            <w:vMerge/>
          </w:tcPr>
          <w:p w14:paraId="2C8CE2D2" w14:textId="77777777" w:rsidR="00820170" w:rsidRPr="009B7471" w:rsidRDefault="00820170" w:rsidP="00EC4E66">
            <w:pPr>
              <w:pStyle w:val="BodyText"/>
              <w:rPr>
                <w:b/>
                <w:bCs/>
              </w:rPr>
            </w:pPr>
          </w:p>
        </w:tc>
        <w:tc>
          <w:tcPr>
            <w:tcW w:w="3827" w:type="dxa"/>
            <w:tcBorders>
              <w:top w:val="dashed" w:sz="4" w:space="0" w:color="auto"/>
            </w:tcBorders>
          </w:tcPr>
          <w:p w14:paraId="33E65C9E" w14:textId="77777777" w:rsidR="00820170" w:rsidRDefault="00820170" w:rsidP="00EC4E66">
            <w:pPr>
              <w:pStyle w:val="BodyText"/>
            </w:pPr>
            <w:r>
              <w:t>[</w:t>
            </w:r>
            <w:r w:rsidRPr="009B7471">
              <w:rPr>
                <w:b/>
                <w:bCs/>
              </w:rPr>
              <w:t>INSERT NAME OF DIRECTOR</w:t>
            </w:r>
            <w:r>
              <w:t>]</w:t>
            </w:r>
          </w:p>
          <w:p w14:paraId="277BFA6F" w14:textId="77777777" w:rsidR="00820170" w:rsidRDefault="00820170" w:rsidP="00EC4E66">
            <w:pPr>
              <w:pStyle w:val="BBBodyTextNoSpacing"/>
            </w:pPr>
            <w:r>
              <w:t>Director / Authorised Signatory</w:t>
            </w:r>
          </w:p>
        </w:tc>
      </w:tr>
      <w:tr w:rsidR="00820170" w14:paraId="688C077E" w14:textId="77777777" w:rsidTr="00EC4E66">
        <w:tc>
          <w:tcPr>
            <w:tcW w:w="2268" w:type="dxa"/>
          </w:tcPr>
          <w:p w14:paraId="5EA54645" w14:textId="77777777" w:rsidR="00820170" w:rsidRDefault="00820170" w:rsidP="00EC4E66">
            <w:pPr>
              <w:pStyle w:val="BBBodyTextNoSpacing"/>
            </w:pPr>
          </w:p>
          <w:p w14:paraId="0585B743" w14:textId="77777777" w:rsidR="00820170" w:rsidRDefault="00820170" w:rsidP="00EC4E66">
            <w:pPr>
              <w:pStyle w:val="BBBodyTextNoSpacing"/>
            </w:pPr>
            <w:r w:rsidRPr="009B7471">
              <w:t>Witness' signature</w:t>
            </w:r>
          </w:p>
        </w:tc>
        <w:tc>
          <w:tcPr>
            <w:tcW w:w="5103" w:type="dxa"/>
            <w:gridSpan w:val="2"/>
            <w:tcBorders>
              <w:bottom w:val="dashed" w:sz="4" w:space="0" w:color="auto"/>
            </w:tcBorders>
          </w:tcPr>
          <w:p w14:paraId="75D431EB" w14:textId="77777777" w:rsidR="00820170" w:rsidRDefault="00820170" w:rsidP="00EC4E66">
            <w:pPr>
              <w:pStyle w:val="BBBodyTextNoSpacing"/>
            </w:pPr>
          </w:p>
        </w:tc>
      </w:tr>
      <w:tr w:rsidR="00820170" w14:paraId="7D749F81" w14:textId="77777777" w:rsidTr="00EC4E66">
        <w:tc>
          <w:tcPr>
            <w:tcW w:w="2268" w:type="dxa"/>
          </w:tcPr>
          <w:p w14:paraId="5F08682E" w14:textId="77777777" w:rsidR="00820170" w:rsidRDefault="00820170" w:rsidP="00EC4E66">
            <w:pPr>
              <w:pStyle w:val="BBBodyTextNoSpacing"/>
            </w:pPr>
          </w:p>
          <w:p w14:paraId="60918CC4" w14:textId="77777777" w:rsidR="00820170" w:rsidRDefault="00820170" w:rsidP="00EC4E66">
            <w:pPr>
              <w:pStyle w:val="BBBodyTextNoSpacing"/>
            </w:pPr>
            <w:r w:rsidRPr="009B7471">
              <w:t>Witness' Name</w:t>
            </w:r>
          </w:p>
        </w:tc>
        <w:tc>
          <w:tcPr>
            <w:tcW w:w="5103" w:type="dxa"/>
            <w:gridSpan w:val="2"/>
            <w:tcBorders>
              <w:top w:val="dashed" w:sz="4" w:space="0" w:color="auto"/>
              <w:bottom w:val="dashed" w:sz="4" w:space="0" w:color="auto"/>
            </w:tcBorders>
          </w:tcPr>
          <w:p w14:paraId="4AD23629" w14:textId="77777777" w:rsidR="00820170" w:rsidRDefault="00820170" w:rsidP="00EC4E66">
            <w:pPr>
              <w:pStyle w:val="BBBodyTextNoSpacing"/>
            </w:pPr>
          </w:p>
        </w:tc>
      </w:tr>
      <w:tr w:rsidR="00820170" w14:paraId="70A052AB" w14:textId="77777777" w:rsidTr="00EC4E66">
        <w:tc>
          <w:tcPr>
            <w:tcW w:w="2268" w:type="dxa"/>
          </w:tcPr>
          <w:p w14:paraId="7E18052E" w14:textId="77777777" w:rsidR="00820170" w:rsidRDefault="00820170" w:rsidP="00EC4E66">
            <w:pPr>
              <w:pStyle w:val="BBBodyTextNoSpacing"/>
            </w:pPr>
          </w:p>
          <w:p w14:paraId="7A8BB682" w14:textId="77777777" w:rsidR="00820170" w:rsidRDefault="00820170" w:rsidP="00EC4E66">
            <w:pPr>
              <w:pStyle w:val="BBBodyTextNoSpacing"/>
            </w:pPr>
            <w:r w:rsidRPr="009B7471">
              <w:t>Witness' Address</w:t>
            </w:r>
          </w:p>
        </w:tc>
        <w:tc>
          <w:tcPr>
            <w:tcW w:w="5103" w:type="dxa"/>
            <w:gridSpan w:val="2"/>
            <w:tcBorders>
              <w:top w:val="dashed" w:sz="4" w:space="0" w:color="auto"/>
              <w:bottom w:val="dashed" w:sz="4" w:space="0" w:color="auto"/>
            </w:tcBorders>
          </w:tcPr>
          <w:p w14:paraId="5CE5A2B8" w14:textId="77777777" w:rsidR="00820170" w:rsidRDefault="00820170" w:rsidP="00EC4E66">
            <w:pPr>
              <w:pStyle w:val="BBBodyTextNoSpacing"/>
            </w:pPr>
          </w:p>
        </w:tc>
      </w:tr>
      <w:tr w:rsidR="00820170" w14:paraId="2611DB64" w14:textId="77777777" w:rsidTr="00EC4E66">
        <w:tc>
          <w:tcPr>
            <w:tcW w:w="2268" w:type="dxa"/>
          </w:tcPr>
          <w:p w14:paraId="5190648E" w14:textId="77777777" w:rsidR="00820170" w:rsidRDefault="00820170" w:rsidP="00EC4E66">
            <w:pPr>
              <w:pStyle w:val="BBBodyTextNoSpacing"/>
            </w:pPr>
          </w:p>
          <w:p w14:paraId="2B6E6DEF" w14:textId="77777777" w:rsidR="00820170" w:rsidRPr="009B7471" w:rsidRDefault="00820170" w:rsidP="00EC4E66">
            <w:pPr>
              <w:pStyle w:val="BBBodyTextNoSpacing"/>
            </w:pPr>
            <w:r w:rsidRPr="009B7471">
              <w:t xml:space="preserve">Witness' </w:t>
            </w:r>
            <w:r>
              <w:t>Occupation</w:t>
            </w:r>
          </w:p>
        </w:tc>
        <w:tc>
          <w:tcPr>
            <w:tcW w:w="5103" w:type="dxa"/>
            <w:gridSpan w:val="2"/>
            <w:tcBorders>
              <w:top w:val="dashed" w:sz="4" w:space="0" w:color="auto"/>
              <w:bottom w:val="dashed" w:sz="4" w:space="0" w:color="auto"/>
            </w:tcBorders>
          </w:tcPr>
          <w:p w14:paraId="467C3534" w14:textId="77777777" w:rsidR="00820170" w:rsidRDefault="00820170" w:rsidP="00EC4E66">
            <w:pPr>
              <w:pStyle w:val="BBBodyTextNoSpacing"/>
            </w:pPr>
          </w:p>
        </w:tc>
      </w:tr>
    </w:tbl>
    <w:p w14:paraId="62793D84" w14:textId="77777777" w:rsidR="00BF0AFA" w:rsidRPr="004A1842" w:rsidRDefault="00BF0AFA" w:rsidP="00F02E68">
      <w:pPr>
        <w:pStyle w:val="BBBodyTextNoSpacing"/>
        <w:rPr>
          <w:szCs w:val="22"/>
        </w:rPr>
      </w:pPr>
    </w:p>
    <w:sectPr w:rsidR="00BF0AFA" w:rsidRPr="004A1842" w:rsidSect="008B2A60">
      <w:headerReference w:type="even" r:id="rId20"/>
      <w:headerReference w:type="default" r:id="rId21"/>
      <w:footerReference w:type="default" r:id="rId22"/>
      <w:headerReference w:type="first" r:id="rId23"/>
      <w:pgSz w:w="11906" w:h="16838" w:code="9"/>
      <w:pgMar w:top="1440" w:right="1418" w:bottom="1440" w:left="1418"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49EC2F" w14:textId="77777777" w:rsidR="006845DD" w:rsidRDefault="006845DD" w:rsidP="00B01583">
      <w:r>
        <w:separator/>
      </w:r>
    </w:p>
  </w:endnote>
  <w:endnote w:type="continuationSeparator" w:id="0">
    <w:p w14:paraId="281CA268" w14:textId="77777777" w:rsidR="006845DD" w:rsidRDefault="006845DD" w:rsidP="00B015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8603E" w14:textId="77777777" w:rsidR="00A71455" w:rsidRDefault="00A7145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B4721" w14:textId="77777777" w:rsidR="0098511C" w:rsidRPr="00F80A38" w:rsidRDefault="0098511C" w:rsidP="00F80A38">
    <w:pPr>
      <w:pStyle w:val="Footer"/>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466A2A" w14:textId="77777777" w:rsidR="00A71455" w:rsidRDefault="00A7145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2E69F3" w14:textId="77777777" w:rsidR="0098511C" w:rsidRPr="00F80A38" w:rsidRDefault="0098511C" w:rsidP="00F80A3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97B7" w14:textId="10367F4E" w:rsidR="0098511C" w:rsidRDefault="0098511C" w:rsidP="00B90E96">
    <w:pPr>
      <w:pStyle w:val="Footer"/>
    </w:pPr>
    <w:r>
      <w:fldChar w:fldCharType="begin"/>
    </w:r>
    <w:r>
      <w:instrText xml:space="preserve"> PAGE   \* MERGEFORMAT </w:instrText>
    </w:r>
    <w:r>
      <w:fldChar w:fldCharType="separate"/>
    </w:r>
    <w:r>
      <w:rPr>
        <w:noProof/>
      </w:rPr>
      <w:t>2</w:t>
    </w:r>
    <w:r>
      <w:rPr>
        <w:noProof/>
      </w:rPr>
      <w:fldChar w:fldCharType="end"/>
    </w:r>
  </w:p>
  <w:p w14:paraId="7282084A" w14:textId="77777777" w:rsidR="0098511C" w:rsidRDefault="0098511C" w:rsidP="00B90E96">
    <w:pPr>
      <w:pStyle w:val="Footer"/>
      <w:jc w:val="right"/>
      <w:rPr>
        <w:sz w:val="16"/>
        <w:szCs w:val="16"/>
      </w:rPr>
    </w:pPr>
  </w:p>
  <w:p w14:paraId="018503A9" w14:textId="18C24F65" w:rsidR="0098511C" w:rsidRDefault="0098511C" w:rsidP="004565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50EA03" w14:textId="77777777" w:rsidR="006845DD" w:rsidRDefault="006845DD" w:rsidP="00B01583">
      <w:r>
        <w:separator/>
      </w:r>
    </w:p>
  </w:footnote>
  <w:footnote w:type="continuationSeparator" w:id="0">
    <w:p w14:paraId="15E9297A" w14:textId="77777777" w:rsidR="006845DD" w:rsidRDefault="006845DD" w:rsidP="00B015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24B32" w14:textId="456B915A" w:rsidR="00456CE3" w:rsidRDefault="00596FF4">
    <w:pPr>
      <w:pStyle w:val="Header"/>
    </w:pPr>
    <w:r>
      <w:rPr>
        <w:noProof/>
      </w:rPr>
      <w:pict w14:anchorId="0068896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92615532" o:spid="_x0000_s1026" type="#_x0000_t136" style="position:absolute;left:0;text-align:left;margin-left:0;margin-top:0;width:580.85pt;height:55.3pt;rotation:315;z-index:-251655168;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6C26E5" w14:textId="0CC002D9" w:rsidR="00456CE3" w:rsidRDefault="00596FF4">
    <w:pPr>
      <w:pStyle w:val="Header"/>
    </w:pPr>
    <w:r>
      <w:rPr>
        <w:noProof/>
      </w:rPr>
      <w:pict w14:anchorId="456347A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92615533" o:spid="_x0000_s1027" type="#_x0000_t136" style="position:absolute;left:0;text-align:left;margin-left:0;margin-top:0;width:580.85pt;height:55.3pt;rotation:315;z-index:-251653120;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BAAF9A" w14:textId="08F725E8" w:rsidR="00456CE3" w:rsidRDefault="00596FF4">
    <w:pPr>
      <w:pStyle w:val="Header"/>
    </w:pPr>
    <w:r>
      <w:rPr>
        <w:noProof/>
      </w:rPr>
      <w:pict w14:anchorId="07454F1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92615531" o:spid="_x0000_s1025" type="#_x0000_t136" style="position:absolute;left:0;text-align:left;margin-left:0;margin-top:0;width:580.85pt;height:55.3pt;rotation:315;z-index:-251657216;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CAE1B" w14:textId="7FCB727A" w:rsidR="002D4955" w:rsidRDefault="00596FF4">
    <w:pPr>
      <w:pStyle w:val="Header"/>
    </w:pPr>
    <w:r>
      <w:rPr>
        <w:noProof/>
      </w:rPr>
      <w:pict w14:anchorId="129F2E9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92615535" o:spid="_x0000_s1029" type="#_x0000_t136" style="position:absolute;left:0;text-align:left;margin-left:0;margin-top:0;width:580.85pt;height:55.3pt;rotation:315;z-index:-251649024;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9E5EA3" w14:textId="500DB1F5" w:rsidR="002D4955" w:rsidRDefault="00596FF4">
    <w:pPr>
      <w:pStyle w:val="Header"/>
    </w:pPr>
    <w:r>
      <w:rPr>
        <w:noProof/>
      </w:rPr>
      <w:pict w14:anchorId="1DF1607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92615536" o:spid="_x0000_s1030" type="#_x0000_t136" style="position:absolute;left:0;text-align:left;margin-left:0;margin-top:0;width:580.85pt;height:55.3pt;rotation:315;z-index:-251646976;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93180F" w14:textId="33E64F14" w:rsidR="002D4955" w:rsidRDefault="00596FF4">
    <w:pPr>
      <w:pStyle w:val="Header"/>
    </w:pPr>
    <w:r>
      <w:rPr>
        <w:noProof/>
      </w:rPr>
      <w:pict w14:anchorId="6336444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92615534" o:spid="_x0000_s1028" type="#_x0000_t136" style="position:absolute;left:0;text-align:left;margin-left:0;margin-top:0;width:580.85pt;height:55.3pt;rotation:315;z-index:-251651072;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8ACB60" w14:textId="382A3983" w:rsidR="002D4955" w:rsidRDefault="00596FF4">
    <w:pPr>
      <w:pStyle w:val="Header"/>
    </w:pPr>
    <w:r>
      <w:rPr>
        <w:noProof/>
      </w:rPr>
      <w:pict w14:anchorId="5933ED7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92615538" o:spid="_x0000_s1032" type="#_x0000_t136" style="position:absolute;left:0;text-align:left;margin-left:0;margin-top:0;width:580.85pt;height:55.3pt;rotation:315;z-index:-251642880;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42B79" w14:textId="35A229C3" w:rsidR="002D4955" w:rsidRDefault="00596FF4">
    <w:pPr>
      <w:pStyle w:val="Header"/>
    </w:pPr>
    <w:r>
      <w:rPr>
        <w:noProof/>
      </w:rPr>
      <w:pict w14:anchorId="6F5F49E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92615539" o:spid="_x0000_s1033" type="#_x0000_t136" style="position:absolute;left:0;text-align:left;margin-left:0;margin-top:0;width:580.85pt;height:55.3pt;rotation:315;z-index:-251640832;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F31235" w14:textId="60228C92" w:rsidR="002D4955" w:rsidRDefault="00596FF4">
    <w:pPr>
      <w:pStyle w:val="Header"/>
    </w:pPr>
    <w:r>
      <w:rPr>
        <w:noProof/>
      </w:rPr>
      <w:pict w14:anchorId="00C6A7D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92615537" o:spid="_x0000_s1031" type="#_x0000_t136" style="position:absolute;left:0;text-align:left;margin-left:0;margin-top:0;width:580.85pt;height:55.3pt;rotation:315;z-index:-251644928;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6433E"/>
    <w:multiLevelType w:val="hybridMultilevel"/>
    <w:tmpl w:val="D692295E"/>
    <w:lvl w:ilvl="0" w:tplc="1AA0CBBA">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D9466E"/>
    <w:multiLevelType w:val="multilevel"/>
    <w:tmpl w:val="22B85D12"/>
    <w:styleLink w:val="NumberingSchedules"/>
    <w:lvl w:ilvl="0">
      <w:start w:val="1"/>
      <w:numFmt w:val="decimal"/>
      <w:pStyle w:val="BBScheduleHeading1"/>
      <w:lvlText w:val="%1."/>
      <w:lvlJc w:val="left"/>
      <w:pPr>
        <w:tabs>
          <w:tab w:val="num" w:pos="720"/>
        </w:tabs>
        <w:ind w:left="720" w:hanging="720"/>
      </w:pPr>
      <w:rPr>
        <w:rFonts w:hint="default"/>
      </w:rPr>
    </w:lvl>
    <w:lvl w:ilvl="1">
      <w:start w:val="1"/>
      <w:numFmt w:val="decimal"/>
      <w:pStyle w:val="BBSchedule2"/>
      <w:lvlText w:val="%1.%2"/>
      <w:lvlJc w:val="left"/>
      <w:pPr>
        <w:tabs>
          <w:tab w:val="num" w:pos="720"/>
        </w:tabs>
        <w:ind w:left="720" w:hanging="720"/>
      </w:pPr>
      <w:rPr>
        <w:rFonts w:hint="default"/>
      </w:rPr>
    </w:lvl>
    <w:lvl w:ilvl="2">
      <w:start w:val="1"/>
      <w:numFmt w:val="lowerLetter"/>
      <w:pStyle w:val="BBSchedule3"/>
      <w:lvlText w:val="(%3)"/>
      <w:lvlJc w:val="left"/>
      <w:pPr>
        <w:tabs>
          <w:tab w:val="num" w:pos="1440"/>
        </w:tabs>
        <w:ind w:left="1440" w:hanging="720"/>
      </w:pPr>
      <w:rPr>
        <w:rFonts w:hint="default"/>
      </w:rPr>
    </w:lvl>
    <w:lvl w:ilvl="3">
      <w:start w:val="1"/>
      <w:numFmt w:val="lowerRoman"/>
      <w:pStyle w:val="BBSchedule4"/>
      <w:lvlText w:val="(%4)"/>
      <w:lvlJc w:val="left"/>
      <w:pPr>
        <w:tabs>
          <w:tab w:val="num" w:pos="2160"/>
        </w:tabs>
        <w:ind w:left="2160" w:hanging="720"/>
      </w:pPr>
      <w:rPr>
        <w:rFonts w:hint="default"/>
      </w:rPr>
    </w:lvl>
    <w:lvl w:ilvl="4">
      <w:start w:val="1"/>
      <w:numFmt w:val="upperLetter"/>
      <w:pStyle w:val="BBSchedule5"/>
      <w:lvlText w:val="(%5)"/>
      <w:lvlJc w:val="left"/>
      <w:pPr>
        <w:tabs>
          <w:tab w:val="num" w:pos="2880"/>
        </w:tabs>
        <w:ind w:left="2880" w:hanging="720"/>
      </w:pPr>
      <w:rPr>
        <w:rFonts w:hint="default"/>
      </w:rPr>
    </w:lvl>
    <w:lvl w:ilvl="5">
      <w:start w:val="1"/>
      <w:numFmt w:val="upperRoman"/>
      <w:pStyle w:val="BBSchedule6"/>
      <w:lvlText w:val="(%6)"/>
      <w:lvlJc w:val="left"/>
      <w:pPr>
        <w:tabs>
          <w:tab w:val="num" w:pos="3600"/>
        </w:tabs>
        <w:ind w:left="3600" w:hanging="720"/>
      </w:pPr>
      <w:rPr>
        <w:rFonts w:hint="default"/>
      </w:rPr>
    </w:lvl>
    <w:lvl w:ilvl="6">
      <w:start w:val="1"/>
      <w:numFmt w:val="lowerLetter"/>
      <w:pStyle w:val="BBSchedule7"/>
      <w:lvlText w:val="(%7)"/>
      <w:lvlJc w:val="left"/>
      <w:pPr>
        <w:tabs>
          <w:tab w:val="num" w:pos="4321"/>
        </w:tabs>
        <w:ind w:left="4321" w:hanging="721"/>
      </w:pPr>
      <w:rPr>
        <w:rFonts w:hint="default"/>
      </w:rPr>
    </w:lvl>
    <w:lvl w:ilvl="7">
      <w:start w:val="1"/>
      <w:numFmt w:val="lowerRoman"/>
      <w:pStyle w:val="BBSchedule8"/>
      <w:lvlText w:val="(%8)"/>
      <w:lvlJc w:val="left"/>
      <w:pPr>
        <w:tabs>
          <w:tab w:val="num" w:pos="5041"/>
        </w:tabs>
        <w:ind w:left="5041" w:hanging="720"/>
      </w:pPr>
      <w:rPr>
        <w:rFonts w:hint="default"/>
      </w:rPr>
    </w:lvl>
    <w:lvl w:ilvl="8">
      <w:start w:val="1"/>
      <w:numFmt w:val="lowerRoman"/>
      <w:pStyle w:val="BBSchedule9"/>
      <w:lvlText w:val="%9."/>
      <w:lvlJc w:val="left"/>
      <w:pPr>
        <w:tabs>
          <w:tab w:val="num" w:pos="5761"/>
        </w:tabs>
        <w:ind w:left="5761" w:hanging="720"/>
      </w:pPr>
      <w:rPr>
        <w:rFonts w:hint="default"/>
      </w:rPr>
    </w:lvl>
  </w:abstractNum>
  <w:abstractNum w:abstractNumId="2" w15:restartNumberingAfterBreak="0">
    <w:nsid w:val="0D245E1E"/>
    <w:multiLevelType w:val="multilevel"/>
    <w:tmpl w:val="C8EA6CCC"/>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lowerLetter"/>
      <w:lvlText w:val="(%3)"/>
      <w:lvlJc w:val="left"/>
      <w:pPr>
        <w:ind w:left="1080" w:hanging="360"/>
      </w:pPr>
      <w:rPr>
        <w:rFonts w:hint="default"/>
      </w:rPr>
    </w:lvl>
    <w:lvl w:ilvl="3">
      <w:start w:val="1"/>
      <w:numFmt w:val="decimal"/>
      <w:lvlText w:val="%1.%2.%3.%4"/>
      <w:lvlJc w:val="left"/>
      <w:pPr>
        <w:tabs>
          <w:tab w:val="num" w:pos="2699"/>
        </w:tabs>
        <w:ind w:left="2699" w:hanging="1077"/>
      </w:pPr>
      <w:rPr>
        <w:rFonts w:hint="default"/>
      </w:rPr>
    </w:lvl>
    <w:lvl w:ilvl="4">
      <w:start w:val="1"/>
      <w:numFmt w:val="lowerLetter"/>
      <w:lvlText w:val="(%5)"/>
      <w:lvlJc w:val="left"/>
      <w:pPr>
        <w:tabs>
          <w:tab w:val="num" w:pos="2699"/>
        </w:tabs>
        <w:ind w:left="2699" w:hanging="1077"/>
      </w:pPr>
      <w:rPr>
        <w:rFonts w:hint="default"/>
      </w:rPr>
    </w:lvl>
    <w:lvl w:ilvl="5">
      <w:start w:val="1"/>
      <w:numFmt w:val="lowerRoman"/>
      <w:lvlText w:val="(%6)"/>
      <w:lvlJc w:val="left"/>
      <w:pPr>
        <w:tabs>
          <w:tab w:val="num" w:pos="3238"/>
        </w:tabs>
        <w:ind w:left="3238" w:hanging="539"/>
      </w:pPr>
      <w:rPr>
        <w:rFonts w:hint="default"/>
      </w:rPr>
    </w:lvl>
    <w:lvl w:ilvl="6">
      <w:start w:val="1"/>
      <w:numFmt w:val="upperLetter"/>
      <w:lvlText w:val="(%7)"/>
      <w:lvlJc w:val="left"/>
      <w:pPr>
        <w:tabs>
          <w:tab w:val="num" w:pos="3912"/>
        </w:tabs>
        <w:ind w:left="3912" w:hanging="674"/>
      </w:pPr>
      <w:rPr>
        <w:rFonts w:hint="default"/>
      </w:rPr>
    </w:lvl>
    <w:lvl w:ilvl="7">
      <w:start w:val="1"/>
      <w:numFmt w:val="upperRoman"/>
      <w:lvlText w:val="(%8)"/>
      <w:lvlJc w:val="left"/>
      <w:pPr>
        <w:tabs>
          <w:tab w:val="num" w:pos="4587"/>
        </w:tabs>
        <w:ind w:left="4587" w:hanging="675"/>
      </w:pPr>
      <w:rPr>
        <w:rFonts w:hint="default"/>
      </w:rPr>
    </w:lvl>
    <w:lvl w:ilvl="8">
      <w:start w:val="1"/>
      <w:numFmt w:val="lowerRoman"/>
      <w:lvlText w:val="%9."/>
      <w:lvlJc w:val="left"/>
      <w:pPr>
        <w:tabs>
          <w:tab w:val="num" w:pos="5262"/>
        </w:tabs>
        <w:ind w:left="5262" w:hanging="675"/>
      </w:pPr>
      <w:rPr>
        <w:rFonts w:hint="default"/>
      </w:rPr>
    </w:lvl>
  </w:abstractNum>
  <w:abstractNum w:abstractNumId="3" w15:restartNumberingAfterBreak="0">
    <w:nsid w:val="14681C82"/>
    <w:multiLevelType w:val="multilevel"/>
    <w:tmpl w:val="457ABF08"/>
    <w:lvl w:ilvl="0">
      <w:start w:val="1"/>
      <w:numFmt w:val="none"/>
      <w:pStyle w:val="BBDefinition"/>
      <w:lvlText w:val=""/>
      <w:lvlJc w:val="left"/>
      <w:pPr>
        <w:ind w:left="360" w:hanging="360"/>
      </w:pPr>
      <w:rPr>
        <w:rFonts w:hint="default"/>
      </w:rPr>
    </w:lvl>
    <w:lvl w:ilvl="1">
      <w:start w:val="1"/>
      <w:numFmt w:val="lowerLetter"/>
      <w:pStyle w:val="BBDefinitionNumbering1"/>
      <w:lvlText w:val="(%2)"/>
      <w:lvlJc w:val="left"/>
      <w:pPr>
        <w:ind w:left="720" w:hanging="360"/>
      </w:pPr>
      <w:rPr>
        <w:rFonts w:hint="default"/>
      </w:rPr>
    </w:lvl>
    <w:lvl w:ilvl="2">
      <w:start w:val="1"/>
      <w:numFmt w:val="lowerRoman"/>
      <w:pStyle w:val="BBDefinitionNumbering2"/>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2F6B5EA9"/>
    <w:multiLevelType w:val="multilevel"/>
    <w:tmpl w:val="77080A38"/>
    <w:styleLink w:val="BulletList"/>
    <w:lvl w:ilvl="0">
      <w:start w:val="1"/>
      <w:numFmt w:val="bullet"/>
      <w:pStyle w:val="BBBulletatMargin"/>
      <w:lvlText w:val=""/>
      <w:lvlJc w:val="left"/>
      <w:pPr>
        <w:tabs>
          <w:tab w:val="num" w:pos="720"/>
        </w:tabs>
        <w:ind w:left="720" w:hanging="720"/>
      </w:pPr>
      <w:rPr>
        <w:rFonts w:ascii="Symbol" w:hAnsi="Symbol" w:hint="default"/>
      </w:rPr>
    </w:lvl>
    <w:lvl w:ilvl="1">
      <w:start w:val="1"/>
      <w:numFmt w:val="bullet"/>
      <w:pStyle w:val="BBBullet1"/>
      <w:lvlText w:val=""/>
      <w:lvlJc w:val="left"/>
      <w:pPr>
        <w:tabs>
          <w:tab w:val="num" w:pos="1622"/>
        </w:tabs>
        <w:ind w:left="1622" w:hanging="902"/>
      </w:pPr>
      <w:rPr>
        <w:rFonts w:ascii="Symbol" w:hAnsi="Symbol" w:hint="default"/>
      </w:rPr>
    </w:lvl>
    <w:lvl w:ilvl="2">
      <w:start w:val="1"/>
      <w:numFmt w:val="bullet"/>
      <w:pStyle w:val="BBBullet2"/>
      <w:lvlText w:val=""/>
      <w:lvlJc w:val="left"/>
      <w:pPr>
        <w:tabs>
          <w:tab w:val="num" w:pos="1622"/>
        </w:tabs>
        <w:ind w:left="1622" w:hanging="902"/>
      </w:pPr>
      <w:rPr>
        <w:rFonts w:ascii="Symbol" w:hAnsi="Symbol" w:hint="default"/>
      </w:rPr>
    </w:lvl>
    <w:lvl w:ilvl="3">
      <w:start w:val="1"/>
      <w:numFmt w:val="bullet"/>
      <w:pStyle w:val="BBBullet3"/>
      <w:lvlText w:val=""/>
      <w:lvlJc w:val="left"/>
      <w:pPr>
        <w:tabs>
          <w:tab w:val="num" w:pos="2699"/>
        </w:tabs>
        <w:ind w:left="2699" w:hanging="1077"/>
      </w:pPr>
      <w:rPr>
        <w:rFonts w:ascii="Symbol" w:hAnsi="Symbol" w:hint="default"/>
      </w:rPr>
    </w:lvl>
    <w:lvl w:ilvl="4">
      <w:start w:val="1"/>
      <w:numFmt w:val="bullet"/>
      <w:pStyle w:val="BBBullet4"/>
      <w:lvlText w:val=""/>
      <w:lvlJc w:val="left"/>
      <w:pPr>
        <w:tabs>
          <w:tab w:val="num" w:pos="3238"/>
        </w:tabs>
        <w:ind w:left="3238" w:hanging="539"/>
      </w:pPr>
      <w:rPr>
        <w:rFonts w:ascii="Symbol" w:hAnsi="Symbol" w:hint="default"/>
      </w:rPr>
    </w:lvl>
    <w:lvl w:ilvl="5">
      <w:start w:val="1"/>
      <w:numFmt w:val="bullet"/>
      <w:pStyle w:val="BBBullet5"/>
      <w:lvlText w:val=""/>
      <w:lvlJc w:val="left"/>
      <w:pPr>
        <w:tabs>
          <w:tab w:val="num" w:pos="3238"/>
        </w:tabs>
        <w:ind w:left="3238" w:hanging="539"/>
      </w:pPr>
      <w:rPr>
        <w:rFonts w:ascii="Symbol" w:hAnsi="Symbol" w:hint="default"/>
      </w:rPr>
    </w:lvl>
    <w:lvl w:ilvl="6">
      <w:start w:val="1"/>
      <w:numFmt w:val="bullet"/>
      <w:pStyle w:val="BBBullet6"/>
      <w:lvlText w:val=""/>
      <w:lvlJc w:val="left"/>
      <w:pPr>
        <w:tabs>
          <w:tab w:val="num" w:pos="3912"/>
        </w:tabs>
        <w:ind w:left="3912" w:hanging="674"/>
      </w:pPr>
      <w:rPr>
        <w:rFonts w:ascii="Symbol" w:hAnsi="Symbol" w:hint="default"/>
      </w:rPr>
    </w:lvl>
    <w:lvl w:ilvl="7">
      <w:start w:val="1"/>
      <w:numFmt w:val="bullet"/>
      <w:pStyle w:val="BBBullet7"/>
      <w:lvlText w:val=""/>
      <w:lvlJc w:val="left"/>
      <w:pPr>
        <w:tabs>
          <w:tab w:val="num" w:pos="4587"/>
        </w:tabs>
        <w:ind w:left="4587" w:hanging="675"/>
      </w:pPr>
      <w:rPr>
        <w:rFonts w:ascii="Symbol" w:hAnsi="Symbol" w:hint="default"/>
      </w:rPr>
    </w:lvl>
    <w:lvl w:ilvl="8">
      <w:start w:val="1"/>
      <w:numFmt w:val="bullet"/>
      <w:pStyle w:val="BBBullet8"/>
      <w:lvlText w:val=""/>
      <w:lvlJc w:val="left"/>
      <w:pPr>
        <w:tabs>
          <w:tab w:val="num" w:pos="5262"/>
        </w:tabs>
        <w:ind w:left="5262" w:hanging="675"/>
      </w:pPr>
      <w:rPr>
        <w:rFonts w:ascii="Symbol" w:hAnsi="Symbol" w:hint="default"/>
      </w:rPr>
    </w:lvl>
  </w:abstractNum>
  <w:abstractNum w:abstractNumId="5" w15:restartNumberingAfterBreak="0">
    <w:nsid w:val="37A2097E"/>
    <w:multiLevelType w:val="multilevel"/>
    <w:tmpl w:val="30BC1C4A"/>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lowerLetter"/>
      <w:lvlText w:val="%3)"/>
      <w:lvlJc w:val="left"/>
      <w:pPr>
        <w:ind w:left="1080" w:hanging="360"/>
      </w:pPr>
    </w:lvl>
    <w:lvl w:ilvl="3">
      <w:start w:val="1"/>
      <w:numFmt w:val="decimal"/>
      <w:lvlText w:val="%1.%2.%3.%4"/>
      <w:lvlJc w:val="left"/>
      <w:pPr>
        <w:tabs>
          <w:tab w:val="num" w:pos="2699"/>
        </w:tabs>
        <w:ind w:left="2699" w:hanging="1077"/>
      </w:pPr>
      <w:rPr>
        <w:rFonts w:hint="default"/>
      </w:rPr>
    </w:lvl>
    <w:lvl w:ilvl="4">
      <w:start w:val="1"/>
      <w:numFmt w:val="lowerLetter"/>
      <w:lvlText w:val="(%5)"/>
      <w:lvlJc w:val="left"/>
      <w:pPr>
        <w:tabs>
          <w:tab w:val="num" w:pos="2699"/>
        </w:tabs>
        <w:ind w:left="2699" w:hanging="1077"/>
      </w:pPr>
      <w:rPr>
        <w:rFonts w:hint="default"/>
      </w:rPr>
    </w:lvl>
    <w:lvl w:ilvl="5">
      <w:start w:val="1"/>
      <w:numFmt w:val="lowerRoman"/>
      <w:lvlText w:val="(%6)"/>
      <w:lvlJc w:val="left"/>
      <w:pPr>
        <w:tabs>
          <w:tab w:val="num" w:pos="3238"/>
        </w:tabs>
        <w:ind w:left="3238" w:hanging="539"/>
      </w:pPr>
      <w:rPr>
        <w:rFonts w:hint="default"/>
      </w:rPr>
    </w:lvl>
    <w:lvl w:ilvl="6">
      <w:start w:val="1"/>
      <w:numFmt w:val="upperLetter"/>
      <w:lvlText w:val="(%7)"/>
      <w:lvlJc w:val="left"/>
      <w:pPr>
        <w:tabs>
          <w:tab w:val="num" w:pos="3912"/>
        </w:tabs>
        <w:ind w:left="3912" w:hanging="674"/>
      </w:pPr>
      <w:rPr>
        <w:rFonts w:hint="default"/>
      </w:rPr>
    </w:lvl>
    <w:lvl w:ilvl="7">
      <w:start w:val="1"/>
      <w:numFmt w:val="upperRoman"/>
      <w:lvlText w:val="(%8)"/>
      <w:lvlJc w:val="left"/>
      <w:pPr>
        <w:tabs>
          <w:tab w:val="num" w:pos="4587"/>
        </w:tabs>
        <w:ind w:left="4587" w:hanging="675"/>
      </w:pPr>
      <w:rPr>
        <w:rFonts w:hint="default"/>
      </w:rPr>
    </w:lvl>
    <w:lvl w:ilvl="8">
      <w:start w:val="1"/>
      <w:numFmt w:val="lowerRoman"/>
      <w:lvlText w:val="%9."/>
      <w:lvlJc w:val="left"/>
      <w:pPr>
        <w:tabs>
          <w:tab w:val="num" w:pos="5262"/>
        </w:tabs>
        <w:ind w:left="5262" w:hanging="675"/>
      </w:pPr>
      <w:rPr>
        <w:rFonts w:hint="default"/>
      </w:rPr>
    </w:lvl>
  </w:abstractNum>
  <w:abstractNum w:abstractNumId="6" w15:restartNumberingAfterBreak="0">
    <w:nsid w:val="3C2C365B"/>
    <w:multiLevelType w:val="multilevel"/>
    <w:tmpl w:val="2D08F10E"/>
    <w:styleLink w:val="NumberingMain"/>
    <w:lvl w:ilvl="0">
      <w:start w:val="1"/>
      <w:numFmt w:val="decimal"/>
      <w:pStyle w:val="BBHeading1"/>
      <w:lvlText w:val="%1."/>
      <w:lvlJc w:val="left"/>
      <w:pPr>
        <w:ind w:left="720" w:hanging="720"/>
      </w:pPr>
      <w:rPr>
        <w:rFonts w:hint="default"/>
      </w:rPr>
    </w:lvl>
    <w:lvl w:ilvl="1">
      <w:start w:val="1"/>
      <w:numFmt w:val="decimal"/>
      <w:pStyle w:val="BBClause2"/>
      <w:lvlText w:val="%1.%2"/>
      <w:lvlJc w:val="left"/>
      <w:pPr>
        <w:ind w:left="720" w:hanging="720"/>
      </w:pPr>
      <w:rPr>
        <w:rFonts w:hint="default"/>
      </w:rPr>
    </w:lvl>
    <w:lvl w:ilvl="2">
      <w:start w:val="1"/>
      <w:numFmt w:val="decimal"/>
      <w:pStyle w:val="BBClause3"/>
      <w:lvlText w:val="%1.%2.%3"/>
      <w:lvlJc w:val="left"/>
      <w:pPr>
        <w:tabs>
          <w:tab w:val="num" w:pos="1622"/>
        </w:tabs>
        <w:ind w:left="1622" w:hanging="902"/>
      </w:pPr>
      <w:rPr>
        <w:rFonts w:hint="default"/>
      </w:rPr>
    </w:lvl>
    <w:lvl w:ilvl="3">
      <w:start w:val="1"/>
      <w:numFmt w:val="decimal"/>
      <w:pStyle w:val="BBClause4"/>
      <w:lvlText w:val="%1.%2.%3.%4"/>
      <w:lvlJc w:val="left"/>
      <w:pPr>
        <w:tabs>
          <w:tab w:val="num" w:pos="2699"/>
        </w:tabs>
        <w:ind w:left="2699" w:hanging="1077"/>
      </w:pPr>
      <w:rPr>
        <w:rFonts w:hint="default"/>
      </w:rPr>
    </w:lvl>
    <w:lvl w:ilvl="4">
      <w:start w:val="1"/>
      <w:numFmt w:val="lowerLetter"/>
      <w:pStyle w:val="BBClause5"/>
      <w:lvlText w:val="(%5)"/>
      <w:lvlJc w:val="left"/>
      <w:pPr>
        <w:tabs>
          <w:tab w:val="num" w:pos="2699"/>
        </w:tabs>
        <w:ind w:left="2699" w:hanging="1077"/>
      </w:pPr>
      <w:rPr>
        <w:rFonts w:hint="default"/>
      </w:rPr>
    </w:lvl>
    <w:lvl w:ilvl="5">
      <w:start w:val="1"/>
      <w:numFmt w:val="lowerRoman"/>
      <w:pStyle w:val="BBClause6"/>
      <w:lvlText w:val="(%6)"/>
      <w:lvlJc w:val="left"/>
      <w:pPr>
        <w:tabs>
          <w:tab w:val="num" w:pos="3238"/>
        </w:tabs>
        <w:ind w:left="3238" w:hanging="539"/>
      </w:pPr>
      <w:rPr>
        <w:rFonts w:hint="default"/>
      </w:rPr>
    </w:lvl>
    <w:lvl w:ilvl="6">
      <w:start w:val="1"/>
      <w:numFmt w:val="upperLetter"/>
      <w:pStyle w:val="BBClause7"/>
      <w:lvlText w:val="(%7)"/>
      <w:lvlJc w:val="left"/>
      <w:pPr>
        <w:tabs>
          <w:tab w:val="num" w:pos="3912"/>
        </w:tabs>
        <w:ind w:left="3912" w:hanging="674"/>
      </w:pPr>
      <w:rPr>
        <w:rFonts w:hint="default"/>
      </w:rPr>
    </w:lvl>
    <w:lvl w:ilvl="7">
      <w:start w:val="1"/>
      <w:numFmt w:val="upperRoman"/>
      <w:pStyle w:val="BBClause8"/>
      <w:lvlText w:val="(%8)"/>
      <w:lvlJc w:val="left"/>
      <w:pPr>
        <w:tabs>
          <w:tab w:val="num" w:pos="4587"/>
        </w:tabs>
        <w:ind w:left="4587" w:hanging="675"/>
      </w:pPr>
      <w:rPr>
        <w:rFonts w:hint="default"/>
      </w:rPr>
    </w:lvl>
    <w:lvl w:ilvl="8">
      <w:start w:val="1"/>
      <w:numFmt w:val="lowerRoman"/>
      <w:pStyle w:val="BBClause9"/>
      <w:lvlText w:val="%9."/>
      <w:lvlJc w:val="left"/>
      <w:pPr>
        <w:tabs>
          <w:tab w:val="num" w:pos="5262"/>
        </w:tabs>
        <w:ind w:left="5262" w:hanging="675"/>
      </w:pPr>
      <w:rPr>
        <w:rFonts w:hint="default"/>
      </w:rPr>
    </w:lvl>
  </w:abstractNum>
  <w:abstractNum w:abstractNumId="7" w15:restartNumberingAfterBreak="0">
    <w:nsid w:val="48953B76"/>
    <w:multiLevelType w:val="multilevel"/>
    <w:tmpl w:val="CB5C1A90"/>
    <w:name w:val="BBScheduleList"/>
    <w:lvl w:ilvl="0">
      <w:start w:val="1"/>
      <w:numFmt w:val="none"/>
      <w:suff w:val="nothing"/>
      <w:lvlText w:val=""/>
      <w:lvlJc w:val="left"/>
      <w:pPr>
        <w:ind w:left="0" w:firstLine="0"/>
      </w:pPr>
      <w:rPr>
        <w:rFonts w:hint="default"/>
      </w:rPr>
    </w:lvl>
    <w:lvl w:ilvl="1">
      <w:start w:val="1"/>
      <w:numFmt w:val="decimal"/>
      <w:lvlText w:val="%2."/>
      <w:lvlJc w:val="left"/>
      <w:pPr>
        <w:tabs>
          <w:tab w:val="num" w:pos="720"/>
        </w:tabs>
        <w:ind w:left="720" w:hanging="720"/>
      </w:pPr>
      <w:rPr>
        <w:rFonts w:hint="default"/>
        <w:b w:val="0"/>
        <w:i w:val="0"/>
      </w:rPr>
    </w:lvl>
    <w:lvl w:ilvl="2">
      <w:start w:val="1"/>
      <w:numFmt w:val="decimal"/>
      <w:lvlText w:val="%2.%3"/>
      <w:lvlJc w:val="left"/>
      <w:pPr>
        <w:tabs>
          <w:tab w:val="num" w:pos="720"/>
        </w:tabs>
        <w:ind w:left="720" w:hanging="720"/>
      </w:pPr>
      <w:rPr>
        <w:rFonts w:hint="default"/>
        <w:b w:val="0"/>
        <w:i w:val="0"/>
      </w:rPr>
    </w:lvl>
    <w:lvl w:ilvl="3">
      <w:start w:val="1"/>
      <w:numFmt w:val="lowerLetter"/>
      <w:lvlText w:val="(%4)"/>
      <w:lvlJc w:val="left"/>
      <w:pPr>
        <w:tabs>
          <w:tab w:val="num" w:pos="1440"/>
        </w:tabs>
        <w:ind w:left="1440" w:hanging="720"/>
      </w:pPr>
      <w:rPr>
        <w:rFonts w:hint="default"/>
        <w:b w:val="0"/>
        <w:i w:val="0"/>
      </w:rPr>
    </w:lvl>
    <w:lvl w:ilvl="4">
      <w:start w:val="1"/>
      <w:numFmt w:val="lowerRoman"/>
      <w:lvlText w:val="(%5)"/>
      <w:lvlJc w:val="left"/>
      <w:pPr>
        <w:tabs>
          <w:tab w:val="num" w:pos="2160"/>
        </w:tabs>
        <w:ind w:left="2160" w:hanging="720"/>
      </w:pPr>
      <w:rPr>
        <w:rFonts w:hint="default"/>
        <w:b w:val="0"/>
        <w:i w:val="0"/>
      </w:rPr>
    </w:lvl>
    <w:lvl w:ilvl="5">
      <w:start w:val="1"/>
      <w:numFmt w:val="upperLetter"/>
      <w:lvlText w:val="(%6)"/>
      <w:lvlJc w:val="left"/>
      <w:pPr>
        <w:tabs>
          <w:tab w:val="num" w:pos="2880"/>
        </w:tabs>
        <w:ind w:left="2880" w:hanging="720"/>
      </w:pPr>
      <w:rPr>
        <w:rFonts w:hint="default"/>
        <w:b w:val="0"/>
        <w:i w:val="0"/>
      </w:rPr>
    </w:lvl>
    <w:lvl w:ilvl="6">
      <w:start w:val="1"/>
      <w:numFmt w:val="upperRoman"/>
      <w:lvlText w:val="(%7)"/>
      <w:lvlJc w:val="left"/>
      <w:pPr>
        <w:tabs>
          <w:tab w:val="num" w:pos="3600"/>
        </w:tabs>
        <w:ind w:left="3600" w:hanging="720"/>
      </w:pPr>
      <w:rPr>
        <w:rFonts w:hint="default"/>
        <w:b w:val="0"/>
        <w:i w:val="0"/>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8" w15:restartNumberingAfterBreak="0">
    <w:nsid w:val="531357FB"/>
    <w:multiLevelType w:val="multilevel"/>
    <w:tmpl w:val="933002F4"/>
    <w:styleLink w:val="Parties"/>
    <w:lvl w:ilvl="0">
      <w:start w:val="1"/>
      <w:numFmt w:val="decimal"/>
      <w:pStyle w:val="PartiesNumbering"/>
      <w:lvlText w:val="(%1)"/>
      <w:lvlJc w:val="left"/>
      <w:pPr>
        <w:tabs>
          <w:tab w:val="num" w:pos="720"/>
        </w:tabs>
        <w:ind w:left="720" w:hanging="72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57B75B91"/>
    <w:multiLevelType w:val="multilevel"/>
    <w:tmpl w:val="C4BA8974"/>
    <w:styleLink w:val="Recitals"/>
    <w:lvl w:ilvl="0">
      <w:start w:val="1"/>
      <w:numFmt w:val="upperLetter"/>
      <w:lvlText w:val="(%1)"/>
      <w:lvlJc w:val="left"/>
      <w:pPr>
        <w:tabs>
          <w:tab w:val="num" w:pos="720"/>
        </w:tabs>
        <w:ind w:left="720" w:hanging="72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599E57EB"/>
    <w:multiLevelType w:val="multilevel"/>
    <w:tmpl w:val="933002F4"/>
    <w:numStyleLink w:val="Parties"/>
  </w:abstractNum>
  <w:abstractNum w:abstractNumId="11" w15:restartNumberingAfterBreak="0">
    <w:nsid w:val="7A752000"/>
    <w:multiLevelType w:val="multilevel"/>
    <w:tmpl w:val="D13ED8B0"/>
    <w:lvl w:ilvl="0">
      <w:start w:val="1"/>
      <w:numFmt w:val="none"/>
      <w:pStyle w:val="DefinitionL1"/>
      <w:suff w:val="nothing"/>
      <w:lvlText w:val="%1"/>
      <w:lvlJc w:val="left"/>
      <w:pPr>
        <w:ind w:left="720" w:firstLine="0"/>
      </w:pPr>
      <w:rPr>
        <w:rFonts w:hint="default"/>
      </w:rPr>
    </w:lvl>
    <w:lvl w:ilvl="1">
      <w:start w:val="1"/>
      <w:numFmt w:val="lowerLetter"/>
      <w:pStyle w:val="DefinitionL2"/>
      <w:lvlText w:val="(%2)"/>
      <w:lvlJc w:val="left"/>
      <w:pPr>
        <w:tabs>
          <w:tab w:val="num" w:pos="720"/>
        </w:tabs>
        <w:ind w:left="1440" w:hanging="720"/>
      </w:pPr>
      <w:rPr>
        <w:rFonts w:hint="default"/>
      </w:rPr>
    </w:lvl>
    <w:lvl w:ilvl="2">
      <w:start w:val="1"/>
      <w:numFmt w:val="lowerRoman"/>
      <w:pStyle w:val="DefinitionsL3"/>
      <w:lvlText w:val="(%3)"/>
      <w:lvlJc w:val="left"/>
      <w:pPr>
        <w:tabs>
          <w:tab w:val="num" w:pos="1440"/>
        </w:tabs>
        <w:ind w:left="2160" w:hanging="72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648828594">
    <w:abstractNumId w:val="1"/>
  </w:num>
  <w:num w:numId="2" w16cid:durableId="264506676">
    <w:abstractNumId w:val="4"/>
  </w:num>
  <w:num w:numId="3" w16cid:durableId="328024810">
    <w:abstractNumId w:val="8"/>
  </w:num>
  <w:num w:numId="4" w16cid:durableId="288635676">
    <w:abstractNumId w:val="10"/>
  </w:num>
  <w:num w:numId="5" w16cid:durableId="1325015731">
    <w:abstractNumId w:val="9"/>
  </w:num>
  <w:num w:numId="6" w16cid:durableId="1609435102">
    <w:abstractNumId w:val="6"/>
  </w:num>
  <w:num w:numId="7" w16cid:durableId="1549368657">
    <w:abstractNumId w:val="4"/>
  </w:num>
  <w:num w:numId="8" w16cid:durableId="1639727664">
    <w:abstractNumId w:val="6"/>
  </w:num>
  <w:num w:numId="9" w16cid:durableId="143546068">
    <w:abstractNumId w:val="1"/>
  </w:num>
  <w:num w:numId="10" w16cid:durableId="659189870">
    <w:abstractNumId w:val="0"/>
  </w:num>
  <w:num w:numId="11" w16cid:durableId="537282434">
    <w:abstractNumId w:val="3"/>
  </w:num>
  <w:num w:numId="12" w16cid:durableId="1502551357">
    <w:abstractNumId w:val="6"/>
  </w:num>
  <w:num w:numId="13" w16cid:durableId="770205820">
    <w:abstractNumId w:val="6"/>
  </w:num>
  <w:num w:numId="14" w16cid:durableId="1654871803">
    <w:abstractNumId w:val="6"/>
  </w:num>
  <w:num w:numId="15" w16cid:durableId="369229878">
    <w:abstractNumId w:val="6"/>
  </w:num>
  <w:num w:numId="16" w16cid:durableId="1120106579">
    <w:abstractNumId w:val="6"/>
  </w:num>
  <w:num w:numId="17" w16cid:durableId="1659843214">
    <w:abstractNumId w:val="6"/>
  </w:num>
  <w:num w:numId="18" w16cid:durableId="1428234411">
    <w:abstractNumId w:val="6"/>
  </w:num>
  <w:num w:numId="19" w16cid:durableId="1346326706">
    <w:abstractNumId w:val="6"/>
  </w:num>
  <w:num w:numId="20" w16cid:durableId="604774150">
    <w:abstractNumId w:val="6"/>
  </w:num>
  <w:num w:numId="21" w16cid:durableId="1782341192">
    <w:abstractNumId w:val="6"/>
  </w:num>
  <w:num w:numId="22" w16cid:durableId="289407153">
    <w:abstractNumId w:val="6"/>
  </w:num>
  <w:num w:numId="23" w16cid:durableId="1630939649">
    <w:abstractNumId w:val="6"/>
  </w:num>
  <w:num w:numId="24" w16cid:durableId="1598715188">
    <w:abstractNumId w:val="5"/>
  </w:num>
  <w:num w:numId="25" w16cid:durableId="1330210605">
    <w:abstractNumId w:val="3"/>
  </w:num>
  <w:num w:numId="26" w16cid:durableId="1644193083">
    <w:abstractNumId w:val="2"/>
  </w:num>
  <w:num w:numId="27" w16cid:durableId="1885289835">
    <w:abstractNumId w:val="1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B804" w:allStyles="0" w:customStyles="0" w:latentStyles="1" w:stylesInUse="0" w:headingStyles="0" w:numberingStyles="0" w:tableStyles="0" w:directFormattingOnRuns="0" w:directFormattingOnParagraphs="0" w:directFormattingOnNumbering="0" w:directFormattingOnTables="1" w:clearFormatting="1" w:top3HeadingStyles="1" w:visibleStyles="0" w:alternateStyleNames="1"/>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TMS_CultureID" w:val="en-GB"/>
    <w:docVar w:name="TMS_OfficeID" w:val="London"/>
    <w:docVar w:name="TMS_TEMPLATE_ID" w:val="Agreement"/>
  </w:docVars>
  <w:rsids>
    <w:rsidRoot w:val="00462E97"/>
    <w:rsid w:val="00004573"/>
    <w:rsid w:val="0000662B"/>
    <w:rsid w:val="000075EE"/>
    <w:rsid w:val="00016B73"/>
    <w:rsid w:val="000175A1"/>
    <w:rsid w:val="000179D9"/>
    <w:rsid w:val="00026F7A"/>
    <w:rsid w:val="00037E17"/>
    <w:rsid w:val="0004239F"/>
    <w:rsid w:val="00043871"/>
    <w:rsid w:val="00052020"/>
    <w:rsid w:val="000558A0"/>
    <w:rsid w:val="00063248"/>
    <w:rsid w:val="00064E07"/>
    <w:rsid w:val="0006790D"/>
    <w:rsid w:val="00071F4C"/>
    <w:rsid w:val="00084C40"/>
    <w:rsid w:val="0009275F"/>
    <w:rsid w:val="000A03BB"/>
    <w:rsid w:val="000A36C8"/>
    <w:rsid w:val="000B0AF1"/>
    <w:rsid w:val="000D6502"/>
    <w:rsid w:val="000E27E9"/>
    <w:rsid w:val="000E5C77"/>
    <w:rsid w:val="000F1CB1"/>
    <w:rsid w:val="00115CEE"/>
    <w:rsid w:val="00127E90"/>
    <w:rsid w:val="0014266F"/>
    <w:rsid w:val="00145CE8"/>
    <w:rsid w:val="00146110"/>
    <w:rsid w:val="00152A99"/>
    <w:rsid w:val="0016372F"/>
    <w:rsid w:val="0016664B"/>
    <w:rsid w:val="00167ACB"/>
    <w:rsid w:val="00175DE8"/>
    <w:rsid w:val="00181E9C"/>
    <w:rsid w:val="00185ED2"/>
    <w:rsid w:val="001927C6"/>
    <w:rsid w:val="001934CE"/>
    <w:rsid w:val="001B30D6"/>
    <w:rsid w:val="001D101D"/>
    <w:rsid w:val="001D2ABE"/>
    <w:rsid w:val="001D5875"/>
    <w:rsid w:val="001D6F86"/>
    <w:rsid w:val="001E71EE"/>
    <w:rsid w:val="0020171E"/>
    <w:rsid w:val="00203B5C"/>
    <w:rsid w:val="002064B6"/>
    <w:rsid w:val="002153F1"/>
    <w:rsid w:val="00216F72"/>
    <w:rsid w:val="0023560B"/>
    <w:rsid w:val="00241A69"/>
    <w:rsid w:val="0024672E"/>
    <w:rsid w:val="002521F3"/>
    <w:rsid w:val="00273BA1"/>
    <w:rsid w:val="002838F8"/>
    <w:rsid w:val="00290B4C"/>
    <w:rsid w:val="0029557D"/>
    <w:rsid w:val="00295A39"/>
    <w:rsid w:val="002A136B"/>
    <w:rsid w:val="002A5913"/>
    <w:rsid w:val="002D16C9"/>
    <w:rsid w:val="002D4955"/>
    <w:rsid w:val="002E7050"/>
    <w:rsid w:val="00301DDE"/>
    <w:rsid w:val="00310C12"/>
    <w:rsid w:val="00315686"/>
    <w:rsid w:val="003325D5"/>
    <w:rsid w:val="00354FD0"/>
    <w:rsid w:val="00356889"/>
    <w:rsid w:val="00356D2A"/>
    <w:rsid w:val="00366FD3"/>
    <w:rsid w:val="003704FA"/>
    <w:rsid w:val="00395AE0"/>
    <w:rsid w:val="00396AE3"/>
    <w:rsid w:val="003A3064"/>
    <w:rsid w:val="003B2330"/>
    <w:rsid w:val="003B236B"/>
    <w:rsid w:val="003D6DF6"/>
    <w:rsid w:val="003E3758"/>
    <w:rsid w:val="003F3057"/>
    <w:rsid w:val="003F6DAB"/>
    <w:rsid w:val="00405FB9"/>
    <w:rsid w:val="00411DD5"/>
    <w:rsid w:val="00412F0D"/>
    <w:rsid w:val="004201D6"/>
    <w:rsid w:val="00426B86"/>
    <w:rsid w:val="00433269"/>
    <w:rsid w:val="00451809"/>
    <w:rsid w:val="0045658A"/>
    <w:rsid w:val="00456CE3"/>
    <w:rsid w:val="004607C3"/>
    <w:rsid w:val="00462C67"/>
    <w:rsid w:val="00462E97"/>
    <w:rsid w:val="00473190"/>
    <w:rsid w:val="004778F7"/>
    <w:rsid w:val="00494F48"/>
    <w:rsid w:val="004A1842"/>
    <w:rsid w:val="004B005D"/>
    <w:rsid w:val="004F2431"/>
    <w:rsid w:val="004F479D"/>
    <w:rsid w:val="005031E1"/>
    <w:rsid w:val="0050335F"/>
    <w:rsid w:val="0050380A"/>
    <w:rsid w:val="00520A34"/>
    <w:rsid w:val="0052348B"/>
    <w:rsid w:val="00530164"/>
    <w:rsid w:val="0055071E"/>
    <w:rsid w:val="00550980"/>
    <w:rsid w:val="0057237B"/>
    <w:rsid w:val="00572FEE"/>
    <w:rsid w:val="0057500F"/>
    <w:rsid w:val="00585FCE"/>
    <w:rsid w:val="00596FF4"/>
    <w:rsid w:val="005979FC"/>
    <w:rsid w:val="005A0222"/>
    <w:rsid w:val="005A1F7D"/>
    <w:rsid w:val="005A64AB"/>
    <w:rsid w:val="005A6A83"/>
    <w:rsid w:val="005A722F"/>
    <w:rsid w:val="005A7772"/>
    <w:rsid w:val="005C49D8"/>
    <w:rsid w:val="005D57F9"/>
    <w:rsid w:val="005D66CF"/>
    <w:rsid w:val="005E56FD"/>
    <w:rsid w:val="00600EAF"/>
    <w:rsid w:val="00604555"/>
    <w:rsid w:val="00606572"/>
    <w:rsid w:val="00615BE7"/>
    <w:rsid w:val="00630558"/>
    <w:rsid w:val="0064323D"/>
    <w:rsid w:val="00643B5F"/>
    <w:rsid w:val="006572E3"/>
    <w:rsid w:val="00670E21"/>
    <w:rsid w:val="0067787F"/>
    <w:rsid w:val="006845DD"/>
    <w:rsid w:val="006900A3"/>
    <w:rsid w:val="00693789"/>
    <w:rsid w:val="006A1A3C"/>
    <w:rsid w:val="006B648A"/>
    <w:rsid w:val="006B7698"/>
    <w:rsid w:val="006C4362"/>
    <w:rsid w:val="006E252A"/>
    <w:rsid w:val="006E3A16"/>
    <w:rsid w:val="006E6169"/>
    <w:rsid w:val="006F576C"/>
    <w:rsid w:val="006F65DD"/>
    <w:rsid w:val="006F7052"/>
    <w:rsid w:val="00701B65"/>
    <w:rsid w:val="00701FC5"/>
    <w:rsid w:val="00704245"/>
    <w:rsid w:val="007116EA"/>
    <w:rsid w:val="0071263B"/>
    <w:rsid w:val="00713970"/>
    <w:rsid w:val="0072341B"/>
    <w:rsid w:val="00735947"/>
    <w:rsid w:val="00736CCE"/>
    <w:rsid w:val="00740F96"/>
    <w:rsid w:val="00741779"/>
    <w:rsid w:val="007429CC"/>
    <w:rsid w:val="00742EAB"/>
    <w:rsid w:val="0075077E"/>
    <w:rsid w:val="007512E2"/>
    <w:rsid w:val="00761E93"/>
    <w:rsid w:val="00764FAA"/>
    <w:rsid w:val="007915CA"/>
    <w:rsid w:val="007947A8"/>
    <w:rsid w:val="00796FC3"/>
    <w:rsid w:val="007B67E1"/>
    <w:rsid w:val="007B7049"/>
    <w:rsid w:val="007E6815"/>
    <w:rsid w:val="007F0DD5"/>
    <w:rsid w:val="00802760"/>
    <w:rsid w:val="00806726"/>
    <w:rsid w:val="0081096B"/>
    <w:rsid w:val="008149D0"/>
    <w:rsid w:val="0081502D"/>
    <w:rsid w:val="00816003"/>
    <w:rsid w:val="00820170"/>
    <w:rsid w:val="00832A99"/>
    <w:rsid w:val="00837CC6"/>
    <w:rsid w:val="008416D7"/>
    <w:rsid w:val="008641FA"/>
    <w:rsid w:val="008747FE"/>
    <w:rsid w:val="008855F9"/>
    <w:rsid w:val="00887292"/>
    <w:rsid w:val="008879C2"/>
    <w:rsid w:val="0089125A"/>
    <w:rsid w:val="00891B0C"/>
    <w:rsid w:val="008A4D32"/>
    <w:rsid w:val="008B2A60"/>
    <w:rsid w:val="008B6A31"/>
    <w:rsid w:val="008C034D"/>
    <w:rsid w:val="008D41D3"/>
    <w:rsid w:val="008D51E9"/>
    <w:rsid w:val="00903647"/>
    <w:rsid w:val="00905DE7"/>
    <w:rsid w:val="009159D6"/>
    <w:rsid w:val="00931B73"/>
    <w:rsid w:val="00943E88"/>
    <w:rsid w:val="009545FF"/>
    <w:rsid w:val="00955379"/>
    <w:rsid w:val="009626FD"/>
    <w:rsid w:val="00972976"/>
    <w:rsid w:val="0098511C"/>
    <w:rsid w:val="00986AEA"/>
    <w:rsid w:val="00991368"/>
    <w:rsid w:val="009A0AC3"/>
    <w:rsid w:val="009A2632"/>
    <w:rsid w:val="009A37CA"/>
    <w:rsid w:val="009C10BF"/>
    <w:rsid w:val="009C1EE7"/>
    <w:rsid w:val="009C55CF"/>
    <w:rsid w:val="009C6FF4"/>
    <w:rsid w:val="009E2794"/>
    <w:rsid w:val="009E30F0"/>
    <w:rsid w:val="00A15845"/>
    <w:rsid w:val="00A32848"/>
    <w:rsid w:val="00A42A2C"/>
    <w:rsid w:val="00A50DEC"/>
    <w:rsid w:val="00A52CA1"/>
    <w:rsid w:val="00A6376B"/>
    <w:rsid w:val="00A646A7"/>
    <w:rsid w:val="00A71455"/>
    <w:rsid w:val="00A73DF3"/>
    <w:rsid w:val="00A80049"/>
    <w:rsid w:val="00A820ED"/>
    <w:rsid w:val="00A94903"/>
    <w:rsid w:val="00AB5E2D"/>
    <w:rsid w:val="00AB6088"/>
    <w:rsid w:val="00AC26EC"/>
    <w:rsid w:val="00AC36DD"/>
    <w:rsid w:val="00AC5C69"/>
    <w:rsid w:val="00AD1002"/>
    <w:rsid w:val="00AF6969"/>
    <w:rsid w:val="00B01583"/>
    <w:rsid w:val="00B0184A"/>
    <w:rsid w:val="00B117D3"/>
    <w:rsid w:val="00B157E4"/>
    <w:rsid w:val="00B21BDD"/>
    <w:rsid w:val="00B35319"/>
    <w:rsid w:val="00B36ED7"/>
    <w:rsid w:val="00B40A3C"/>
    <w:rsid w:val="00B44530"/>
    <w:rsid w:val="00B53A08"/>
    <w:rsid w:val="00B62D0E"/>
    <w:rsid w:val="00B66120"/>
    <w:rsid w:val="00B72129"/>
    <w:rsid w:val="00B72668"/>
    <w:rsid w:val="00B72D6B"/>
    <w:rsid w:val="00B7320D"/>
    <w:rsid w:val="00B76EA5"/>
    <w:rsid w:val="00B808B1"/>
    <w:rsid w:val="00B8090B"/>
    <w:rsid w:val="00B90E96"/>
    <w:rsid w:val="00B91EE7"/>
    <w:rsid w:val="00B925A2"/>
    <w:rsid w:val="00BA46EE"/>
    <w:rsid w:val="00BA5D32"/>
    <w:rsid w:val="00BB5B6D"/>
    <w:rsid w:val="00BC3670"/>
    <w:rsid w:val="00BC3BA5"/>
    <w:rsid w:val="00BD5F83"/>
    <w:rsid w:val="00BE3780"/>
    <w:rsid w:val="00BF0AFA"/>
    <w:rsid w:val="00C07128"/>
    <w:rsid w:val="00C41428"/>
    <w:rsid w:val="00C42163"/>
    <w:rsid w:val="00C4254A"/>
    <w:rsid w:val="00C44FEA"/>
    <w:rsid w:val="00C65B0B"/>
    <w:rsid w:val="00C80941"/>
    <w:rsid w:val="00C9353B"/>
    <w:rsid w:val="00CB2424"/>
    <w:rsid w:val="00CB4378"/>
    <w:rsid w:val="00CB7603"/>
    <w:rsid w:val="00CB7735"/>
    <w:rsid w:val="00CC256F"/>
    <w:rsid w:val="00CC6F1B"/>
    <w:rsid w:val="00CC6F81"/>
    <w:rsid w:val="00CD68BF"/>
    <w:rsid w:val="00CE3BBC"/>
    <w:rsid w:val="00CE664F"/>
    <w:rsid w:val="00CE6842"/>
    <w:rsid w:val="00CF18CE"/>
    <w:rsid w:val="00D018A2"/>
    <w:rsid w:val="00D06383"/>
    <w:rsid w:val="00D139FD"/>
    <w:rsid w:val="00D16AE8"/>
    <w:rsid w:val="00D17633"/>
    <w:rsid w:val="00D2265B"/>
    <w:rsid w:val="00D34338"/>
    <w:rsid w:val="00D35E4A"/>
    <w:rsid w:val="00D50993"/>
    <w:rsid w:val="00D53F50"/>
    <w:rsid w:val="00D610A2"/>
    <w:rsid w:val="00D628FE"/>
    <w:rsid w:val="00D6482A"/>
    <w:rsid w:val="00D8630A"/>
    <w:rsid w:val="00DA594C"/>
    <w:rsid w:val="00DA7186"/>
    <w:rsid w:val="00DB5DBF"/>
    <w:rsid w:val="00DE4DC4"/>
    <w:rsid w:val="00E0074E"/>
    <w:rsid w:val="00E03200"/>
    <w:rsid w:val="00E0681B"/>
    <w:rsid w:val="00E07FDD"/>
    <w:rsid w:val="00E107A0"/>
    <w:rsid w:val="00E14664"/>
    <w:rsid w:val="00E15F6B"/>
    <w:rsid w:val="00E34066"/>
    <w:rsid w:val="00E64909"/>
    <w:rsid w:val="00E6524B"/>
    <w:rsid w:val="00E721E1"/>
    <w:rsid w:val="00E77492"/>
    <w:rsid w:val="00E925EF"/>
    <w:rsid w:val="00EA412C"/>
    <w:rsid w:val="00EB18DB"/>
    <w:rsid w:val="00EB647F"/>
    <w:rsid w:val="00EC1923"/>
    <w:rsid w:val="00EC6545"/>
    <w:rsid w:val="00EC7768"/>
    <w:rsid w:val="00ED1A32"/>
    <w:rsid w:val="00ED3C6F"/>
    <w:rsid w:val="00EE133C"/>
    <w:rsid w:val="00EE4055"/>
    <w:rsid w:val="00EE4853"/>
    <w:rsid w:val="00F02E68"/>
    <w:rsid w:val="00F05390"/>
    <w:rsid w:val="00F139A3"/>
    <w:rsid w:val="00F1514B"/>
    <w:rsid w:val="00F22FF1"/>
    <w:rsid w:val="00F25216"/>
    <w:rsid w:val="00F32594"/>
    <w:rsid w:val="00F41062"/>
    <w:rsid w:val="00F50A4A"/>
    <w:rsid w:val="00F51ECC"/>
    <w:rsid w:val="00F80A38"/>
    <w:rsid w:val="00F9185A"/>
    <w:rsid w:val="00F97644"/>
    <w:rsid w:val="00FA7031"/>
    <w:rsid w:val="00FC5475"/>
    <w:rsid w:val="00FD59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878031"/>
  <w14:defaultImageDpi w14:val="32767"/>
  <w15:docId w15:val="{716A0701-0332-42C1-A0FF-2E49DBA6A2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eastAsiaTheme="minorHAnsi" w:hAnsi="Georgia"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semiHidden="1" w:qFormat="1"/>
    <w:lsdException w:name="heading 2" w:semiHidden="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semiHidden/>
    <w:qFormat/>
    <w:rsid w:val="008D51E9"/>
  </w:style>
  <w:style w:type="paragraph" w:styleId="Heading1">
    <w:name w:val="heading 1"/>
    <w:basedOn w:val="Normal"/>
    <w:next w:val="Normal"/>
    <w:link w:val="Heading1Char"/>
    <w:uiPriority w:val="99"/>
    <w:semiHidden/>
    <w:qFormat/>
    <w:rsid w:val="0016372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umberingMain">
    <w:name w:val="Numbering Main"/>
    <w:uiPriority w:val="99"/>
    <w:rsid w:val="00BF0AFA"/>
    <w:pPr>
      <w:numPr>
        <w:numId w:val="6"/>
      </w:numPr>
    </w:pPr>
  </w:style>
  <w:style w:type="paragraph" w:customStyle="1" w:styleId="BBHeading1Lower">
    <w:name w:val="B&amp;B Heading 1 (Lower)"/>
    <w:basedOn w:val="BBHeading1"/>
    <w:next w:val="BBBodyTextIndent1"/>
    <w:uiPriority w:val="9"/>
    <w:rsid w:val="00B76EA5"/>
    <w:rPr>
      <w:caps w:val="0"/>
    </w:rPr>
  </w:style>
  <w:style w:type="paragraph" w:customStyle="1" w:styleId="BBHeading2">
    <w:name w:val="B&amp;B Heading 2"/>
    <w:basedOn w:val="BBClause2"/>
    <w:next w:val="BBBodyTextIndent2"/>
    <w:uiPriority w:val="9"/>
    <w:qFormat/>
    <w:rsid w:val="001D101D"/>
    <w:pPr>
      <w:keepNext/>
      <w:outlineLvl w:val="1"/>
    </w:pPr>
    <w:rPr>
      <w:b/>
    </w:rPr>
  </w:style>
  <w:style w:type="paragraph" w:styleId="Header">
    <w:name w:val="header"/>
    <w:aliases w:val="B&amp;B Header"/>
    <w:basedOn w:val="Normal"/>
    <w:link w:val="HeaderChar"/>
    <w:uiPriority w:val="99"/>
    <w:semiHidden/>
    <w:rsid w:val="00B8090B"/>
    <w:pPr>
      <w:tabs>
        <w:tab w:val="center" w:pos="4513"/>
        <w:tab w:val="right" w:pos="9026"/>
      </w:tabs>
      <w:jc w:val="both"/>
    </w:pPr>
  </w:style>
  <w:style w:type="character" w:customStyle="1" w:styleId="HeaderChar">
    <w:name w:val="Header Char"/>
    <w:aliases w:val="B&amp;B Header Char"/>
    <w:basedOn w:val="DefaultParagraphFont"/>
    <w:link w:val="Header"/>
    <w:uiPriority w:val="99"/>
    <w:semiHidden/>
    <w:rsid w:val="00494F48"/>
  </w:style>
  <w:style w:type="paragraph" w:styleId="Footer">
    <w:name w:val="footer"/>
    <w:aliases w:val="B&amp;B Footer"/>
    <w:basedOn w:val="Normal"/>
    <w:link w:val="FooterChar"/>
    <w:uiPriority w:val="99"/>
    <w:semiHidden/>
    <w:rsid w:val="00B91EE7"/>
    <w:pPr>
      <w:tabs>
        <w:tab w:val="center" w:pos="4513"/>
        <w:tab w:val="right" w:pos="9026"/>
      </w:tabs>
      <w:jc w:val="center"/>
    </w:pPr>
  </w:style>
  <w:style w:type="character" w:customStyle="1" w:styleId="FooterChar">
    <w:name w:val="Footer Char"/>
    <w:aliases w:val="B&amp;B Footer Char"/>
    <w:basedOn w:val="DefaultParagraphFont"/>
    <w:link w:val="Footer"/>
    <w:uiPriority w:val="99"/>
    <w:semiHidden/>
    <w:rsid w:val="00B91EE7"/>
  </w:style>
  <w:style w:type="paragraph" w:customStyle="1" w:styleId="BBHeading3">
    <w:name w:val="B&amp;B Heading 3"/>
    <w:basedOn w:val="BBClause3"/>
    <w:next w:val="BBBodyTextIndent3"/>
    <w:uiPriority w:val="9"/>
    <w:qFormat/>
    <w:rsid w:val="000B0AF1"/>
    <w:pPr>
      <w:keepNext/>
      <w:outlineLvl w:val="2"/>
    </w:pPr>
    <w:rPr>
      <w:b/>
    </w:rPr>
  </w:style>
  <w:style w:type="paragraph" w:customStyle="1" w:styleId="BBHeading4">
    <w:name w:val="B&amp;B Heading 4"/>
    <w:basedOn w:val="BBClause4"/>
    <w:next w:val="BBBodyTextIndent4"/>
    <w:uiPriority w:val="9"/>
    <w:qFormat/>
    <w:rsid w:val="001D101D"/>
    <w:pPr>
      <w:keepNext/>
      <w:outlineLvl w:val="3"/>
    </w:pPr>
    <w:rPr>
      <w:b/>
    </w:rPr>
  </w:style>
  <w:style w:type="paragraph" w:customStyle="1" w:styleId="BBHeading5">
    <w:name w:val="B&amp;B Heading 5"/>
    <w:basedOn w:val="BBClause5"/>
    <w:next w:val="BBBodyTextIndent5"/>
    <w:uiPriority w:val="9"/>
    <w:rsid w:val="001D101D"/>
    <w:pPr>
      <w:keepNext/>
      <w:outlineLvl w:val="4"/>
    </w:pPr>
    <w:rPr>
      <w:b/>
    </w:rPr>
  </w:style>
  <w:style w:type="paragraph" w:customStyle="1" w:styleId="BBHeading1">
    <w:name w:val="B&amp;B Heading 1"/>
    <w:basedOn w:val="BodyText"/>
    <w:next w:val="BBBodyTextIndent1"/>
    <w:uiPriority w:val="9"/>
    <w:qFormat/>
    <w:rsid w:val="00BF0AFA"/>
    <w:pPr>
      <w:keepNext/>
      <w:numPr>
        <w:numId w:val="8"/>
      </w:numPr>
      <w:outlineLvl w:val="0"/>
    </w:pPr>
    <w:rPr>
      <w:b/>
      <w:caps/>
    </w:rPr>
  </w:style>
  <w:style w:type="paragraph" w:styleId="BodyText">
    <w:name w:val="Body Text"/>
    <w:aliases w:val="B&amp;B Body Text"/>
    <w:basedOn w:val="Normal"/>
    <w:link w:val="BodyTextChar"/>
    <w:rsid w:val="00D35E4A"/>
    <w:pPr>
      <w:spacing w:after="240"/>
      <w:jc w:val="both"/>
    </w:pPr>
    <w:rPr>
      <w:sz w:val="22"/>
    </w:rPr>
  </w:style>
  <w:style w:type="character" w:customStyle="1" w:styleId="BodyTextChar">
    <w:name w:val="Body Text Char"/>
    <w:aliases w:val="B&amp;B Body Text Char"/>
    <w:basedOn w:val="DefaultParagraphFont"/>
    <w:link w:val="BodyText"/>
    <w:rsid w:val="00D35E4A"/>
    <w:rPr>
      <w:sz w:val="22"/>
    </w:rPr>
  </w:style>
  <w:style w:type="paragraph" w:customStyle="1" w:styleId="BBHeading6">
    <w:name w:val="B&amp;B Heading 6"/>
    <w:basedOn w:val="BBClause6"/>
    <w:next w:val="BBBodyTextIndent6"/>
    <w:uiPriority w:val="9"/>
    <w:rsid w:val="001D101D"/>
    <w:pPr>
      <w:keepNext/>
      <w:outlineLvl w:val="5"/>
    </w:pPr>
    <w:rPr>
      <w:b/>
    </w:rPr>
  </w:style>
  <w:style w:type="paragraph" w:customStyle="1" w:styleId="BBHeading7">
    <w:name w:val="B&amp;B Heading 7"/>
    <w:basedOn w:val="BBClause7"/>
    <w:next w:val="BBBodyTextIndent7"/>
    <w:uiPriority w:val="9"/>
    <w:rsid w:val="001D101D"/>
    <w:pPr>
      <w:keepNext/>
      <w:outlineLvl w:val="6"/>
    </w:pPr>
    <w:rPr>
      <w:b/>
    </w:rPr>
  </w:style>
  <w:style w:type="paragraph" w:customStyle="1" w:styleId="BBHeading8">
    <w:name w:val="B&amp;B Heading 8"/>
    <w:basedOn w:val="BBClause8"/>
    <w:next w:val="BBBodyTextIndent8"/>
    <w:uiPriority w:val="9"/>
    <w:rsid w:val="001D101D"/>
    <w:pPr>
      <w:keepNext/>
      <w:outlineLvl w:val="7"/>
    </w:pPr>
    <w:rPr>
      <w:b/>
    </w:rPr>
  </w:style>
  <w:style w:type="paragraph" w:customStyle="1" w:styleId="BBHeading9">
    <w:name w:val="B&amp;B Heading 9"/>
    <w:basedOn w:val="BBClause9"/>
    <w:next w:val="BBBodyTextIndent9"/>
    <w:uiPriority w:val="9"/>
    <w:rsid w:val="001D101D"/>
    <w:pPr>
      <w:keepNext/>
      <w:outlineLvl w:val="8"/>
    </w:pPr>
    <w:rPr>
      <w:b/>
    </w:rPr>
  </w:style>
  <w:style w:type="paragraph" w:customStyle="1" w:styleId="BBClause1">
    <w:name w:val="B&amp;B Clause 1"/>
    <w:basedOn w:val="BBHeading1"/>
    <w:uiPriority w:val="29"/>
    <w:qFormat/>
    <w:rsid w:val="001D101D"/>
    <w:pPr>
      <w:keepNext w:val="0"/>
    </w:pPr>
    <w:rPr>
      <w:b w:val="0"/>
      <w:caps w:val="0"/>
    </w:rPr>
  </w:style>
  <w:style w:type="paragraph" w:customStyle="1" w:styleId="BBClause2">
    <w:name w:val="B&amp;B Clause 2"/>
    <w:basedOn w:val="BodyText"/>
    <w:uiPriority w:val="29"/>
    <w:qFormat/>
    <w:rsid w:val="00BF0AFA"/>
    <w:pPr>
      <w:numPr>
        <w:ilvl w:val="1"/>
        <w:numId w:val="8"/>
      </w:numPr>
    </w:pPr>
  </w:style>
  <w:style w:type="paragraph" w:customStyle="1" w:styleId="BBClause3">
    <w:name w:val="B&amp;B Clause 3"/>
    <w:basedOn w:val="BodyText"/>
    <w:uiPriority w:val="29"/>
    <w:qFormat/>
    <w:rsid w:val="00BF0AFA"/>
    <w:pPr>
      <w:numPr>
        <w:ilvl w:val="2"/>
        <w:numId w:val="8"/>
      </w:numPr>
    </w:pPr>
  </w:style>
  <w:style w:type="paragraph" w:customStyle="1" w:styleId="BBClause4">
    <w:name w:val="B&amp;B Clause 4"/>
    <w:basedOn w:val="BodyText"/>
    <w:uiPriority w:val="29"/>
    <w:qFormat/>
    <w:rsid w:val="00BF0AFA"/>
    <w:pPr>
      <w:numPr>
        <w:ilvl w:val="3"/>
        <w:numId w:val="8"/>
      </w:numPr>
    </w:pPr>
  </w:style>
  <w:style w:type="paragraph" w:customStyle="1" w:styleId="BBClause5">
    <w:name w:val="B&amp;B Clause 5"/>
    <w:basedOn w:val="BodyText"/>
    <w:uiPriority w:val="29"/>
    <w:rsid w:val="00BF0AFA"/>
    <w:pPr>
      <w:numPr>
        <w:ilvl w:val="4"/>
        <w:numId w:val="8"/>
      </w:numPr>
    </w:pPr>
  </w:style>
  <w:style w:type="paragraph" w:customStyle="1" w:styleId="BBClause6">
    <w:name w:val="B&amp;B Clause 6"/>
    <w:basedOn w:val="BodyText"/>
    <w:uiPriority w:val="29"/>
    <w:rsid w:val="00BF0AFA"/>
    <w:pPr>
      <w:numPr>
        <w:ilvl w:val="5"/>
        <w:numId w:val="8"/>
      </w:numPr>
    </w:pPr>
  </w:style>
  <w:style w:type="paragraph" w:customStyle="1" w:styleId="BBClause7">
    <w:name w:val="B&amp;B Clause 7"/>
    <w:basedOn w:val="BodyText"/>
    <w:uiPriority w:val="29"/>
    <w:rsid w:val="00BF0AFA"/>
    <w:pPr>
      <w:numPr>
        <w:ilvl w:val="6"/>
        <w:numId w:val="8"/>
      </w:numPr>
    </w:pPr>
  </w:style>
  <w:style w:type="paragraph" w:customStyle="1" w:styleId="BBClause8">
    <w:name w:val="B&amp;B Clause 8"/>
    <w:basedOn w:val="BodyText"/>
    <w:uiPriority w:val="29"/>
    <w:rsid w:val="00BF0AFA"/>
    <w:pPr>
      <w:numPr>
        <w:ilvl w:val="7"/>
        <w:numId w:val="8"/>
      </w:numPr>
    </w:pPr>
  </w:style>
  <w:style w:type="paragraph" w:customStyle="1" w:styleId="BBClause9">
    <w:name w:val="B&amp;B Clause 9"/>
    <w:basedOn w:val="BodyText"/>
    <w:uiPriority w:val="29"/>
    <w:rsid w:val="00BF0AFA"/>
    <w:pPr>
      <w:numPr>
        <w:ilvl w:val="8"/>
        <w:numId w:val="8"/>
      </w:numPr>
    </w:pPr>
  </w:style>
  <w:style w:type="paragraph" w:customStyle="1" w:styleId="BBScheduleHeading1">
    <w:name w:val="B&amp;B Schedule Heading 1"/>
    <w:basedOn w:val="BodyText"/>
    <w:next w:val="BBBodyTextIndent1"/>
    <w:uiPriority w:val="49"/>
    <w:rsid w:val="00BF0AFA"/>
    <w:pPr>
      <w:keepNext/>
      <w:numPr>
        <w:numId w:val="9"/>
      </w:numPr>
      <w:spacing w:before="120"/>
      <w:outlineLvl w:val="0"/>
    </w:pPr>
    <w:rPr>
      <w:b/>
    </w:rPr>
  </w:style>
  <w:style w:type="paragraph" w:customStyle="1" w:styleId="BBScheduleHeading2">
    <w:name w:val="B&amp;B Schedule Heading 2"/>
    <w:basedOn w:val="BBSchedule2"/>
    <w:next w:val="BBBodyTextIndent2"/>
    <w:uiPriority w:val="49"/>
    <w:rsid w:val="001D101D"/>
    <w:pPr>
      <w:keepNext/>
      <w:outlineLvl w:val="1"/>
    </w:pPr>
    <w:rPr>
      <w:b/>
    </w:rPr>
  </w:style>
  <w:style w:type="paragraph" w:customStyle="1" w:styleId="BBScheduleHeading3">
    <w:name w:val="B&amp;B Schedule Heading 3"/>
    <w:basedOn w:val="BBSchedule3"/>
    <w:next w:val="BBBodyTextIndent3"/>
    <w:uiPriority w:val="49"/>
    <w:rsid w:val="001D101D"/>
    <w:pPr>
      <w:keepNext/>
      <w:outlineLvl w:val="2"/>
    </w:pPr>
    <w:rPr>
      <w:b/>
    </w:rPr>
  </w:style>
  <w:style w:type="paragraph" w:customStyle="1" w:styleId="BBScheduleHeading4">
    <w:name w:val="B&amp;B Schedule Heading 4"/>
    <w:basedOn w:val="BBSchedule4"/>
    <w:next w:val="BBBodyTextIndent4"/>
    <w:uiPriority w:val="49"/>
    <w:rsid w:val="001D101D"/>
    <w:pPr>
      <w:keepNext/>
      <w:outlineLvl w:val="3"/>
    </w:pPr>
    <w:rPr>
      <w:b/>
    </w:rPr>
  </w:style>
  <w:style w:type="paragraph" w:customStyle="1" w:styleId="BBScheduleHeading5">
    <w:name w:val="B&amp;B Schedule Heading 5"/>
    <w:basedOn w:val="BBSchedule5"/>
    <w:next w:val="BBBodyTextIndent5"/>
    <w:uiPriority w:val="49"/>
    <w:rsid w:val="001D101D"/>
    <w:pPr>
      <w:keepNext/>
      <w:outlineLvl w:val="4"/>
    </w:pPr>
    <w:rPr>
      <w:b/>
    </w:rPr>
  </w:style>
  <w:style w:type="paragraph" w:customStyle="1" w:styleId="BBScheduleHeading6">
    <w:name w:val="B&amp;B Schedule Heading 6"/>
    <w:basedOn w:val="BBSchedule6"/>
    <w:next w:val="BBBodyTextIndent6"/>
    <w:uiPriority w:val="49"/>
    <w:rsid w:val="001D101D"/>
    <w:pPr>
      <w:keepNext/>
      <w:outlineLvl w:val="5"/>
    </w:pPr>
    <w:rPr>
      <w:b/>
    </w:rPr>
  </w:style>
  <w:style w:type="paragraph" w:customStyle="1" w:styleId="BBScheduleHeading7">
    <w:name w:val="B&amp;B Schedule Heading 7"/>
    <w:basedOn w:val="BBSchedule7"/>
    <w:next w:val="BBBodyTextIndent7"/>
    <w:uiPriority w:val="49"/>
    <w:rsid w:val="001D101D"/>
    <w:pPr>
      <w:keepNext/>
      <w:outlineLvl w:val="6"/>
    </w:pPr>
    <w:rPr>
      <w:b/>
    </w:rPr>
  </w:style>
  <w:style w:type="paragraph" w:customStyle="1" w:styleId="BBScheduleHeading8">
    <w:name w:val="B&amp;B Schedule Heading 8"/>
    <w:basedOn w:val="BBSchedule8"/>
    <w:next w:val="BBBodyTextIndent8"/>
    <w:uiPriority w:val="49"/>
    <w:rsid w:val="001D101D"/>
    <w:pPr>
      <w:keepNext/>
      <w:outlineLvl w:val="7"/>
    </w:pPr>
    <w:rPr>
      <w:b/>
    </w:rPr>
  </w:style>
  <w:style w:type="paragraph" w:customStyle="1" w:styleId="BBScheduleHeading9">
    <w:name w:val="B&amp;B Schedule Heading 9"/>
    <w:basedOn w:val="BBSchedule9"/>
    <w:next w:val="BBBodyTextIndent9"/>
    <w:uiPriority w:val="49"/>
    <w:rsid w:val="001D101D"/>
    <w:pPr>
      <w:keepNext/>
      <w:outlineLvl w:val="8"/>
    </w:pPr>
    <w:rPr>
      <w:b/>
    </w:rPr>
  </w:style>
  <w:style w:type="paragraph" w:customStyle="1" w:styleId="BBScheduleTitle">
    <w:name w:val="B&amp;B Schedule Title"/>
    <w:basedOn w:val="BodyText"/>
    <w:next w:val="BBScheduleSub-title"/>
    <w:uiPriority w:val="47"/>
    <w:rsid w:val="001D101D"/>
    <w:pPr>
      <w:keepNext/>
      <w:pageBreakBefore/>
      <w:jc w:val="center"/>
    </w:pPr>
    <w:rPr>
      <w:b/>
    </w:rPr>
  </w:style>
  <w:style w:type="paragraph" w:customStyle="1" w:styleId="BBScheduleSub-title">
    <w:name w:val="B&amp;B Schedule Sub-title"/>
    <w:basedOn w:val="Normal"/>
    <w:next w:val="BodyText"/>
    <w:uiPriority w:val="48"/>
    <w:rsid w:val="00152A99"/>
    <w:pPr>
      <w:keepNext/>
      <w:spacing w:after="240"/>
      <w:jc w:val="center"/>
    </w:pPr>
    <w:rPr>
      <w:rFonts w:eastAsia="Georgia"/>
      <w:b/>
    </w:rPr>
  </w:style>
  <w:style w:type="paragraph" w:customStyle="1" w:styleId="BBSchedule1">
    <w:name w:val="B&amp;B Schedule 1"/>
    <w:basedOn w:val="BBScheduleHeading1"/>
    <w:uiPriority w:val="59"/>
    <w:rsid w:val="001D101D"/>
    <w:rPr>
      <w:b w:val="0"/>
    </w:rPr>
  </w:style>
  <w:style w:type="paragraph" w:customStyle="1" w:styleId="BBSchedule2">
    <w:name w:val="B&amp;B Schedule 2"/>
    <w:basedOn w:val="BodyText"/>
    <w:uiPriority w:val="59"/>
    <w:rsid w:val="00BF0AFA"/>
    <w:pPr>
      <w:numPr>
        <w:ilvl w:val="1"/>
        <w:numId w:val="9"/>
      </w:numPr>
    </w:pPr>
  </w:style>
  <w:style w:type="paragraph" w:customStyle="1" w:styleId="BBSchedule3">
    <w:name w:val="B&amp;B Schedule 3"/>
    <w:basedOn w:val="BodyText"/>
    <w:uiPriority w:val="59"/>
    <w:rsid w:val="00BF0AFA"/>
    <w:pPr>
      <w:numPr>
        <w:ilvl w:val="2"/>
        <w:numId w:val="9"/>
      </w:numPr>
    </w:pPr>
  </w:style>
  <w:style w:type="paragraph" w:customStyle="1" w:styleId="BBSchedule5">
    <w:name w:val="B&amp;B Schedule 5"/>
    <w:basedOn w:val="BodyText"/>
    <w:uiPriority w:val="59"/>
    <w:rsid w:val="00BF0AFA"/>
    <w:pPr>
      <w:numPr>
        <w:ilvl w:val="4"/>
        <w:numId w:val="9"/>
      </w:numPr>
    </w:pPr>
  </w:style>
  <w:style w:type="paragraph" w:customStyle="1" w:styleId="BBSchedule6">
    <w:name w:val="B&amp;B Schedule 6"/>
    <w:basedOn w:val="BodyText"/>
    <w:uiPriority w:val="59"/>
    <w:rsid w:val="00BF0AFA"/>
    <w:pPr>
      <w:numPr>
        <w:ilvl w:val="5"/>
        <w:numId w:val="9"/>
      </w:numPr>
    </w:pPr>
  </w:style>
  <w:style w:type="paragraph" w:customStyle="1" w:styleId="BBSchedule7">
    <w:name w:val="B&amp;B Schedule 7"/>
    <w:basedOn w:val="BodyText"/>
    <w:uiPriority w:val="59"/>
    <w:rsid w:val="00BF0AFA"/>
    <w:pPr>
      <w:numPr>
        <w:ilvl w:val="6"/>
        <w:numId w:val="9"/>
      </w:numPr>
    </w:pPr>
  </w:style>
  <w:style w:type="paragraph" w:customStyle="1" w:styleId="BBSchedule8">
    <w:name w:val="B&amp;B Schedule 8"/>
    <w:basedOn w:val="BodyText"/>
    <w:uiPriority w:val="59"/>
    <w:rsid w:val="00BF0AFA"/>
    <w:pPr>
      <w:numPr>
        <w:ilvl w:val="7"/>
        <w:numId w:val="9"/>
      </w:numPr>
    </w:pPr>
  </w:style>
  <w:style w:type="paragraph" w:customStyle="1" w:styleId="BBSchedule9">
    <w:name w:val="B&amp;B Schedule 9"/>
    <w:basedOn w:val="BodyText"/>
    <w:uiPriority w:val="59"/>
    <w:rsid w:val="00BF0AFA"/>
    <w:pPr>
      <w:numPr>
        <w:ilvl w:val="8"/>
        <w:numId w:val="9"/>
      </w:numPr>
    </w:pPr>
  </w:style>
  <w:style w:type="numbering" w:customStyle="1" w:styleId="NumberingSchedules">
    <w:name w:val="Numbering Schedules"/>
    <w:uiPriority w:val="99"/>
    <w:rsid w:val="00BF0AFA"/>
    <w:pPr>
      <w:numPr>
        <w:numId w:val="1"/>
      </w:numPr>
    </w:pPr>
  </w:style>
  <w:style w:type="paragraph" w:customStyle="1" w:styleId="BBBodyTextIndent1">
    <w:name w:val="B&amp;B Body Text Indent 1"/>
    <w:basedOn w:val="Normal"/>
    <w:uiPriority w:val="19"/>
    <w:rsid w:val="00BF0AFA"/>
    <w:pPr>
      <w:spacing w:after="240"/>
      <w:ind w:left="720"/>
      <w:jc w:val="both"/>
    </w:pPr>
    <w:rPr>
      <w:sz w:val="22"/>
    </w:rPr>
  </w:style>
  <w:style w:type="paragraph" w:customStyle="1" w:styleId="BBBodyTextIndent2">
    <w:name w:val="B&amp;B Body Text Indent 2"/>
    <w:basedOn w:val="Normal"/>
    <w:uiPriority w:val="19"/>
    <w:rsid w:val="00BF0AFA"/>
    <w:pPr>
      <w:spacing w:after="240"/>
      <w:ind w:left="720"/>
      <w:jc w:val="both"/>
    </w:pPr>
    <w:rPr>
      <w:sz w:val="22"/>
    </w:rPr>
  </w:style>
  <w:style w:type="paragraph" w:customStyle="1" w:styleId="BBBodyTextIndent3">
    <w:name w:val="B&amp;B Body Text Indent 3"/>
    <w:basedOn w:val="Normal"/>
    <w:uiPriority w:val="19"/>
    <w:rsid w:val="00BF0AFA"/>
    <w:pPr>
      <w:spacing w:after="240"/>
      <w:ind w:left="1622"/>
      <w:jc w:val="both"/>
    </w:pPr>
    <w:rPr>
      <w:rFonts w:eastAsia="Georgia"/>
      <w:sz w:val="22"/>
    </w:rPr>
  </w:style>
  <w:style w:type="paragraph" w:customStyle="1" w:styleId="BBBodyTextIndent4">
    <w:name w:val="B&amp;B Body Text Indent 4"/>
    <w:basedOn w:val="Normal"/>
    <w:uiPriority w:val="19"/>
    <w:rsid w:val="00BF0AFA"/>
    <w:pPr>
      <w:spacing w:after="240"/>
      <w:ind w:left="2699"/>
      <w:jc w:val="both"/>
    </w:pPr>
    <w:rPr>
      <w:sz w:val="22"/>
    </w:rPr>
  </w:style>
  <w:style w:type="paragraph" w:customStyle="1" w:styleId="BBBodyTextIndent5">
    <w:name w:val="B&amp;B Body Text Indent 5"/>
    <w:basedOn w:val="Normal"/>
    <w:uiPriority w:val="19"/>
    <w:rsid w:val="00BF0AFA"/>
    <w:pPr>
      <w:spacing w:after="240"/>
      <w:ind w:left="2699"/>
      <w:jc w:val="both"/>
    </w:pPr>
    <w:rPr>
      <w:sz w:val="22"/>
    </w:rPr>
  </w:style>
  <w:style w:type="paragraph" w:customStyle="1" w:styleId="BBBodyTextIndent6">
    <w:name w:val="B&amp;B Body Text Indent 6"/>
    <w:basedOn w:val="Normal"/>
    <w:uiPriority w:val="19"/>
    <w:rsid w:val="00BF0AFA"/>
    <w:pPr>
      <w:spacing w:after="240"/>
      <w:ind w:left="3238"/>
      <w:jc w:val="both"/>
    </w:pPr>
    <w:rPr>
      <w:sz w:val="22"/>
    </w:rPr>
  </w:style>
  <w:style w:type="paragraph" w:customStyle="1" w:styleId="BBBodyTextIndent7">
    <w:name w:val="B&amp;B Body Text Indent 7"/>
    <w:basedOn w:val="Normal"/>
    <w:uiPriority w:val="19"/>
    <w:rsid w:val="00BF0AFA"/>
    <w:pPr>
      <w:spacing w:after="240"/>
      <w:ind w:left="3912"/>
      <w:jc w:val="both"/>
    </w:pPr>
    <w:rPr>
      <w:sz w:val="22"/>
    </w:rPr>
  </w:style>
  <w:style w:type="paragraph" w:customStyle="1" w:styleId="BBBodyTextIndent8">
    <w:name w:val="B&amp;B Body Text Indent 8"/>
    <w:basedOn w:val="Normal"/>
    <w:uiPriority w:val="19"/>
    <w:rsid w:val="00BF0AFA"/>
    <w:pPr>
      <w:spacing w:after="240"/>
      <w:ind w:left="4587"/>
      <w:jc w:val="both"/>
    </w:pPr>
    <w:rPr>
      <w:sz w:val="22"/>
    </w:rPr>
  </w:style>
  <w:style w:type="paragraph" w:customStyle="1" w:styleId="BBBodyTextIndent9">
    <w:name w:val="B&amp;B Body Text Indent 9"/>
    <w:basedOn w:val="Normal"/>
    <w:uiPriority w:val="19"/>
    <w:rsid w:val="00BF0AFA"/>
    <w:pPr>
      <w:spacing w:after="240"/>
      <w:ind w:left="5262"/>
      <w:jc w:val="both"/>
    </w:pPr>
    <w:rPr>
      <w:sz w:val="22"/>
    </w:rPr>
  </w:style>
  <w:style w:type="paragraph" w:customStyle="1" w:styleId="BBEndnoteText">
    <w:name w:val="B&amp;B Endnote Text"/>
    <w:basedOn w:val="Normal"/>
    <w:uiPriority w:val="69"/>
    <w:semiHidden/>
    <w:rsid w:val="00B8090B"/>
    <w:pPr>
      <w:ind w:left="62" w:hanging="62"/>
      <w:jc w:val="both"/>
    </w:pPr>
    <w:rPr>
      <w:sz w:val="16"/>
    </w:rPr>
  </w:style>
  <w:style w:type="paragraph" w:customStyle="1" w:styleId="BBFootnoteText">
    <w:name w:val="B&amp;B Footnote Text"/>
    <w:basedOn w:val="Normal"/>
    <w:uiPriority w:val="69"/>
    <w:semiHidden/>
    <w:rsid w:val="00B8090B"/>
    <w:pPr>
      <w:ind w:left="113" w:hanging="113"/>
      <w:jc w:val="both"/>
    </w:pPr>
    <w:rPr>
      <w:sz w:val="16"/>
    </w:rPr>
  </w:style>
  <w:style w:type="paragraph" w:customStyle="1" w:styleId="BBSchedule4">
    <w:name w:val="B&amp;B Schedule 4"/>
    <w:basedOn w:val="BodyText"/>
    <w:uiPriority w:val="59"/>
    <w:rsid w:val="00BF0AFA"/>
    <w:pPr>
      <w:numPr>
        <w:ilvl w:val="3"/>
        <w:numId w:val="9"/>
      </w:numPr>
    </w:pPr>
  </w:style>
  <w:style w:type="paragraph" w:customStyle="1" w:styleId="BBBullet1">
    <w:name w:val="B&amp;B Bullet 1"/>
    <w:basedOn w:val="BodyText"/>
    <w:uiPriority w:val="39"/>
    <w:rsid w:val="00BF0AFA"/>
    <w:pPr>
      <w:numPr>
        <w:ilvl w:val="1"/>
        <w:numId w:val="7"/>
      </w:numPr>
    </w:pPr>
  </w:style>
  <w:style w:type="paragraph" w:customStyle="1" w:styleId="BBBullet2">
    <w:name w:val="B&amp;B Bullet 2"/>
    <w:basedOn w:val="BodyText"/>
    <w:uiPriority w:val="39"/>
    <w:rsid w:val="00BF0AFA"/>
    <w:pPr>
      <w:numPr>
        <w:ilvl w:val="2"/>
        <w:numId w:val="7"/>
      </w:numPr>
    </w:pPr>
  </w:style>
  <w:style w:type="paragraph" w:customStyle="1" w:styleId="BBBullet3">
    <w:name w:val="B&amp;B Bullet 3"/>
    <w:basedOn w:val="BodyText"/>
    <w:uiPriority w:val="39"/>
    <w:rsid w:val="00BF0AFA"/>
    <w:pPr>
      <w:numPr>
        <w:ilvl w:val="3"/>
        <w:numId w:val="7"/>
      </w:numPr>
    </w:pPr>
  </w:style>
  <w:style w:type="paragraph" w:customStyle="1" w:styleId="BBBullet4">
    <w:name w:val="B&amp;B Bullet 4"/>
    <w:basedOn w:val="BodyText"/>
    <w:uiPriority w:val="39"/>
    <w:rsid w:val="00BF0AFA"/>
    <w:pPr>
      <w:numPr>
        <w:ilvl w:val="4"/>
        <w:numId w:val="7"/>
      </w:numPr>
    </w:pPr>
  </w:style>
  <w:style w:type="paragraph" w:customStyle="1" w:styleId="BBBullet5">
    <w:name w:val="B&amp;B Bullet 5"/>
    <w:basedOn w:val="BodyText"/>
    <w:uiPriority w:val="39"/>
    <w:rsid w:val="00BF0AFA"/>
    <w:pPr>
      <w:numPr>
        <w:ilvl w:val="5"/>
        <w:numId w:val="7"/>
      </w:numPr>
    </w:pPr>
  </w:style>
  <w:style w:type="paragraph" w:customStyle="1" w:styleId="BBBullet6">
    <w:name w:val="B&amp;B Bullet 6"/>
    <w:basedOn w:val="BodyText"/>
    <w:uiPriority w:val="39"/>
    <w:rsid w:val="00BF0AFA"/>
    <w:pPr>
      <w:numPr>
        <w:ilvl w:val="6"/>
        <w:numId w:val="7"/>
      </w:numPr>
    </w:pPr>
  </w:style>
  <w:style w:type="paragraph" w:customStyle="1" w:styleId="BBBullet7">
    <w:name w:val="B&amp;B Bullet 7"/>
    <w:basedOn w:val="BodyText"/>
    <w:uiPriority w:val="39"/>
    <w:rsid w:val="00BF0AFA"/>
    <w:pPr>
      <w:numPr>
        <w:ilvl w:val="7"/>
        <w:numId w:val="7"/>
      </w:numPr>
    </w:pPr>
  </w:style>
  <w:style w:type="paragraph" w:customStyle="1" w:styleId="BBBullet8">
    <w:name w:val="B&amp;B Bullet 8"/>
    <w:basedOn w:val="BodyText"/>
    <w:uiPriority w:val="39"/>
    <w:rsid w:val="00BF0AFA"/>
    <w:pPr>
      <w:numPr>
        <w:ilvl w:val="8"/>
        <w:numId w:val="7"/>
      </w:numPr>
    </w:pPr>
  </w:style>
  <w:style w:type="paragraph" w:customStyle="1" w:styleId="BBBulletatMargin">
    <w:name w:val="B&amp;B Bullet at Margin"/>
    <w:basedOn w:val="BBBullet8"/>
    <w:uiPriority w:val="38"/>
    <w:rsid w:val="00BF0AFA"/>
    <w:pPr>
      <w:numPr>
        <w:ilvl w:val="0"/>
      </w:numPr>
    </w:pPr>
  </w:style>
  <w:style w:type="numbering" w:customStyle="1" w:styleId="BulletList">
    <w:name w:val="Bullet List"/>
    <w:uiPriority w:val="99"/>
    <w:rsid w:val="00BF0AFA"/>
    <w:pPr>
      <w:numPr>
        <w:numId w:val="2"/>
      </w:numPr>
    </w:pPr>
  </w:style>
  <w:style w:type="paragraph" w:styleId="BalloonText">
    <w:name w:val="Balloon Text"/>
    <w:basedOn w:val="Normal"/>
    <w:link w:val="BalloonTextChar"/>
    <w:uiPriority w:val="99"/>
    <w:semiHidden/>
    <w:rsid w:val="00D53F50"/>
    <w:rPr>
      <w:rFonts w:ascii="Tahoma" w:hAnsi="Tahoma" w:cs="Tahoma"/>
      <w:sz w:val="16"/>
      <w:szCs w:val="16"/>
    </w:rPr>
  </w:style>
  <w:style w:type="character" w:customStyle="1" w:styleId="BalloonTextChar">
    <w:name w:val="Balloon Text Char"/>
    <w:basedOn w:val="DefaultParagraphFont"/>
    <w:link w:val="BalloonText"/>
    <w:uiPriority w:val="99"/>
    <w:semiHidden/>
    <w:rsid w:val="001D101D"/>
    <w:rPr>
      <w:rFonts w:ascii="Tahoma" w:hAnsi="Tahoma" w:cs="Tahoma"/>
      <w:sz w:val="16"/>
      <w:szCs w:val="16"/>
    </w:rPr>
  </w:style>
  <w:style w:type="paragraph" w:customStyle="1" w:styleId="BBBodyTextNoSpacing">
    <w:name w:val="B&amp;B Body Text No Spacing"/>
    <w:basedOn w:val="BodyText"/>
    <w:uiPriority w:val="1"/>
    <w:qFormat/>
    <w:rsid w:val="00AC26EC"/>
    <w:pPr>
      <w:spacing w:after="0"/>
    </w:pPr>
  </w:style>
  <w:style w:type="paragraph" w:customStyle="1" w:styleId="BBHeading0">
    <w:name w:val="B&amp;B Heading 0"/>
    <w:basedOn w:val="BodyText"/>
    <w:next w:val="BodyText"/>
    <w:uiPriority w:val="8"/>
    <w:qFormat/>
    <w:rsid w:val="00C41428"/>
    <w:pPr>
      <w:keepNext/>
      <w:outlineLvl w:val="0"/>
    </w:pPr>
    <w:rPr>
      <w:b/>
      <w:caps/>
    </w:rPr>
  </w:style>
  <w:style w:type="character" w:customStyle="1" w:styleId="Heading1Char">
    <w:name w:val="Heading 1 Char"/>
    <w:basedOn w:val="DefaultParagraphFont"/>
    <w:link w:val="Heading1"/>
    <w:uiPriority w:val="99"/>
    <w:semiHidden/>
    <w:rsid w:val="001D101D"/>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qFormat/>
    <w:rsid w:val="0016372F"/>
    <w:pPr>
      <w:spacing w:line="276" w:lineRule="auto"/>
      <w:outlineLvl w:val="9"/>
    </w:pPr>
    <w:rPr>
      <w:lang w:val="en-US" w:eastAsia="ja-JP"/>
    </w:rPr>
  </w:style>
  <w:style w:type="paragraph" w:styleId="TOC1">
    <w:name w:val="toc 1"/>
    <w:basedOn w:val="Normal"/>
    <w:next w:val="Normal"/>
    <w:uiPriority w:val="39"/>
    <w:rsid w:val="00BE3780"/>
    <w:pPr>
      <w:tabs>
        <w:tab w:val="left" w:pos="720"/>
        <w:tab w:val="right" w:leader="dot" w:pos="8998"/>
      </w:tabs>
      <w:spacing w:after="100"/>
    </w:pPr>
  </w:style>
  <w:style w:type="character" w:styleId="Hyperlink">
    <w:name w:val="Hyperlink"/>
    <w:basedOn w:val="DefaultParagraphFont"/>
    <w:uiPriority w:val="99"/>
    <w:rsid w:val="0016372F"/>
    <w:rPr>
      <w:color w:val="0000FF" w:themeColor="hyperlink"/>
      <w:u w:val="single"/>
    </w:rPr>
  </w:style>
  <w:style w:type="paragraph" w:styleId="TOC2">
    <w:name w:val="toc 2"/>
    <w:basedOn w:val="Normal"/>
    <w:next w:val="Normal"/>
    <w:autoRedefine/>
    <w:uiPriority w:val="39"/>
    <w:rsid w:val="002A5913"/>
    <w:pPr>
      <w:tabs>
        <w:tab w:val="left" w:pos="720"/>
        <w:tab w:val="right" w:leader="dot" w:pos="9000"/>
      </w:tabs>
      <w:spacing w:after="240"/>
    </w:pPr>
    <w:rPr>
      <w:rFonts w:eastAsia="Times New Roman"/>
      <w:noProof/>
      <w:lang w:eastAsia="en-GB"/>
    </w:rPr>
  </w:style>
  <w:style w:type="numbering" w:customStyle="1" w:styleId="Parties">
    <w:name w:val="Parties"/>
    <w:uiPriority w:val="99"/>
    <w:rsid w:val="002A5913"/>
    <w:pPr>
      <w:numPr>
        <w:numId w:val="3"/>
      </w:numPr>
    </w:pPr>
  </w:style>
  <w:style w:type="paragraph" w:customStyle="1" w:styleId="PartiesNumbering">
    <w:name w:val="Parties Numbering"/>
    <w:basedOn w:val="BodyText"/>
    <w:uiPriority w:val="99"/>
    <w:qFormat/>
    <w:rsid w:val="002A5913"/>
    <w:pPr>
      <w:numPr>
        <w:numId w:val="4"/>
      </w:numPr>
    </w:pPr>
  </w:style>
  <w:style w:type="numbering" w:customStyle="1" w:styleId="Recitals">
    <w:name w:val="Recitals"/>
    <w:uiPriority w:val="99"/>
    <w:rsid w:val="002A5913"/>
    <w:pPr>
      <w:numPr>
        <w:numId w:val="5"/>
      </w:numPr>
    </w:pPr>
  </w:style>
  <w:style w:type="paragraph" w:customStyle="1" w:styleId="RecitalsNumbering">
    <w:name w:val="Recitals Numbering"/>
    <w:basedOn w:val="BodyText"/>
    <w:uiPriority w:val="99"/>
    <w:qFormat/>
    <w:rsid w:val="002A5913"/>
    <w:rPr>
      <w:b/>
    </w:rPr>
  </w:style>
  <w:style w:type="table" w:styleId="TableGrid">
    <w:name w:val="Table Grid"/>
    <w:basedOn w:val="TableNormal"/>
    <w:uiPriority w:val="59"/>
    <w:rsid w:val="00F80A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semiHidden/>
    <w:rsid w:val="009C6FF4"/>
    <w:pPr>
      <w:spacing w:after="240"/>
      <w:ind w:left="62" w:hanging="62"/>
    </w:pPr>
    <w:rPr>
      <w:rFonts w:eastAsia="Times New Roman"/>
      <w:lang w:eastAsia="en-GB"/>
    </w:rPr>
  </w:style>
  <w:style w:type="character" w:customStyle="1" w:styleId="EndnoteTextChar">
    <w:name w:val="Endnote Text Char"/>
    <w:basedOn w:val="DefaultParagraphFont"/>
    <w:link w:val="EndnoteText"/>
    <w:semiHidden/>
    <w:rsid w:val="009C6FF4"/>
    <w:rPr>
      <w:rFonts w:eastAsia="Times New Roman"/>
      <w:lang w:eastAsia="en-GB"/>
    </w:rPr>
  </w:style>
  <w:style w:type="character" w:styleId="EndnoteReference">
    <w:name w:val="endnote reference"/>
    <w:basedOn w:val="DefaultParagraphFont"/>
    <w:semiHidden/>
    <w:rsid w:val="009C6FF4"/>
    <w:rPr>
      <w:rFonts w:ascii="Georgia" w:hAnsi="Georgia"/>
      <w:sz w:val="20"/>
      <w:vertAlign w:val="superscript"/>
    </w:rPr>
  </w:style>
  <w:style w:type="paragraph" w:customStyle="1" w:styleId="BBHeading0Lower">
    <w:name w:val="B&amp;B Heading 0 (Lower)"/>
    <w:basedOn w:val="BodyText"/>
    <w:next w:val="BodyText"/>
    <w:uiPriority w:val="8"/>
    <w:qFormat/>
    <w:rsid w:val="006F7052"/>
    <w:rPr>
      <w:b/>
    </w:rPr>
  </w:style>
  <w:style w:type="character" w:styleId="PlaceholderText">
    <w:name w:val="Placeholder Text"/>
    <w:basedOn w:val="DefaultParagraphFont"/>
    <w:uiPriority w:val="99"/>
    <w:semiHidden/>
    <w:rsid w:val="009A0AC3"/>
    <w:rPr>
      <w:color w:val="808080"/>
    </w:rPr>
  </w:style>
  <w:style w:type="paragraph" w:customStyle="1" w:styleId="BBDefinition">
    <w:name w:val="B&amp;B Definition"/>
    <w:basedOn w:val="BBBodyTextIndent1"/>
    <w:uiPriority w:val="99"/>
    <w:qFormat/>
    <w:rsid w:val="00F41062"/>
    <w:pPr>
      <w:numPr>
        <w:numId w:val="11"/>
      </w:numPr>
      <w:ind w:left="709" w:hanging="709"/>
    </w:pPr>
  </w:style>
  <w:style w:type="paragraph" w:customStyle="1" w:styleId="BBDefinitionNumbering1">
    <w:name w:val="B&amp;B Definition Numbering 1"/>
    <w:basedOn w:val="BBDefinition"/>
    <w:uiPriority w:val="99"/>
    <w:qFormat/>
    <w:rsid w:val="00F41062"/>
    <w:pPr>
      <w:numPr>
        <w:ilvl w:val="1"/>
      </w:numPr>
    </w:pPr>
  </w:style>
  <w:style w:type="paragraph" w:customStyle="1" w:styleId="BBDefinitionNumbering2">
    <w:name w:val="B&amp;B Definition Numbering 2"/>
    <w:basedOn w:val="BBDefinitionNumbering1"/>
    <w:uiPriority w:val="99"/>
    <w:qFormat/>
    <w:rsid w:val="00F41062"/>
    <w:pPr>
      <w:numPr>
        <w:ilvl w:val="2"/>
      </w:numPr>
      <w:ind w:left="1843" w:hanging="567"/>
    </w:pPr>
  </w:style>
  <w:style w:type="paragraph" w:styleId="FootnoteText">
    <w:name w:val="footnote text"/>
    <w:basedOn w:val="Normal"/>
    <w:link w:val="FootnoteTextChar"/>
    <w:uiPriority w:val="99"/>
    <w:semiHidden/>
    <w:unhideWhenUsed/>
    <w:rsid w:val="00B21BDD"/>
  </w:style>
  <w:style w:type="character" w:customStyle="1" w:styleId="FootnoteTextChar">
    <w:name w:val="Footnote Text Char"/>
    <w:basedOn w:val="DefaultParagraphFont"/>
    <w:link w:val="FootnoteText"/>
    <w:uiPriority w:val="99"/>
    <w:semiHidden/>
    <w:rsid w:val="00B21BDD"/>
  </w:style>
  <w:style w:type="character" w:styleId="FootnoteReference">
    <w:name w:val="footnote reference"/>
    <w:basedOn w:val="DefaultParagraphFont"/>
    <w:uiPriority w:val="99"/>
    <w:semiHidden/>
    <w:unhideWhenUsed/>
    <w:rsid w:val="00B21BDD"/>
    <w:rPr>
      <w:vertAlign w:val="superscript"/>
    </w:rPr>
  </w:style>
  <w:style w:type="character" w:styleId="CommentReference">
    <w:name w:val="annotation reference"/>
    <w:basedOn w:val="DefaultParagraphFont"/>
    <w:uiPriority w:val="99"/>
    <w:semiHidden/>
    <w:unhideWhenUsed/>
    <w:rsid w:val="00943E88"/>
    <w:rPr>
      <w:sz w:val="16"/>
      <w:szCs w:val="16"/>
    </w:rPr>
  </w:style>
  <w:style w:type="paragraph" w:styleId="CommentText">
    <w:name w:val="annotation text"/>
    <w:basedOn w:val="Normal"/>
    <w:link w:val="CommentTextChar"/>
    <w:uiPriority w:val="99"/>
    <w:unhideWhenUsed/>
    <w:rsid w:val="00943E88"/>
  </w:style>
  <w:style w:type="character" w:customStyle="1" w:styleId="CommentTextChar">
    <w:name w:val="Comment Text Char"/>
    <w:basedOn w:val="DefaultParagraphFont"/>
    <w:link w:val="CommentText"/>
    <w:uiPriority w:val="99"/>
    <w:rsid w:val="00943E88"/>
  </w:style>
  <w:style w:type="paragraph" w:styleId="CommentSubject">
    <w:name w:val="annotation subject"/>
    <w:basedOn w:val="CommentText"/>
    <w:next w:val="CommentText"/>
    <w:link w:val="CommentSubjectChar"/>
    <w:uiPriority w:val="99"/>
    <w:semiHidden/>
    <w:unhideWhenUsed/>
    <w:rsid w:val="00943E88"/>
    <w:rPr>
      <w:b/>
      <w:bCs/>
    </w:rPr>
  </w:style>
  <w:style w:type="character" w:customStyle="1" w:styleId="CommentSubjectChar">
    <w:name w:val="Comment Subject Char"/>
    <w:basedOn w:val="CommentTextChar"/>
    <w:link w:val="CommentSubject"/>
    <w:uiPriority w:val="99"/>
    <w:semiHidden/>
    <w:rsid w:val="00943E88"/>
    <w:rPr>
      <w:b/>
      <w:bCs/>
    </w:rPr>
  </w:style>
  <w:style w:type="paragraph" w:customStyle="1" w:styleId="DefinitionL1">
    <w:name w:val="Definition L1"/>
    <w:basedOn w:val="BodyText"/>
    <w:uiPriority w:val="99"/>
    <w:qFormat/>
    <w:rsid w:val="00B72668"/>
    <w:pPr>
      <w:numPr>
        <w:numId w:val="27"/>
      </w:numPr>
    </w:pPr>
  </w:style>
  <w:style w:type="paragraph" w:customStyle="1" w:styleId="DefinitionL2">
    <w:name w:val="Definition L2"/>
    <w:basedOn w:val="DefinitionL1"/>
    <w:uiPriority w:val="99"/>
    <w:qFormat/>
    <w:rsid w:val="00B72668"/>
    <w:pPr>
      <w:numPr>
        <w:ilvl w:val="1"/>
      </w:numPr>
    </w:pPr>
  </w:style>
  <w:style w:type="paragraph" w:customStyle="1" w:styleId="DefinitionsL3">
    <w:name w:val="Definitions L3"/>
    <w:basedOn w:val="DefinitionL2"/>
    <w:uiPriority w:val="99"/>
    <w:qFormat/>
    <w:rsid w:val="00B72668"/>
    <w:pPr>
      <w:numPr>
        <w:ilvl w:val="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4089948">
      <w:bodyDiv w:val="1"/>
      <w:marLeft w:val="0"/>
      <w:marRight w:val="0"/>
      <w:marTop w:val="0"/>
      <w:marBottom w:val="0"/>
      <w:divBdr>
        <w:top w:val="none" w:sz="0" w:space="0" w:color="auto"/>
        <w:left w:val="none" w:sz="0" w:space="0" w:color="auto"/>
        <w:bottom w:val="none" w:sz="0" w:space="0" w:color="auto"/>
        <w:right w:val="none" w:sz="0" w:space="0" w:color="auto"/>
      </w:divBdr>
    </w:div>
    <w:div w:id="1305156438">
      <w:bodyDiv w:val="1"/>
      <w:marLeft w:val="0"/>
      <w:marRight w:val="0"/>
      <w:marTop w:val="0"/>
      <w:marBottom w:val="0"/>
      <w:divBdr>
        <w:top w:val="none" w:sz="0" w:space="0" w:color="auto"/>
        <w:left w:val="none" w:sz="0" w:space="0" w:color="auto"/>
        <w:bottom w:val="none" w:sz="0" w:space="0" w:color="auto"/>
        <w:right w:val="none" w:sz="0" w:space="0" w:color="auto"/>
      </w:divBdr>
    </w:div>
    <w:div w:id="1411538149">
      <w:bodyDiv w:val="1"/>
      <w:marLeft w:val="0"/>
      <w:marRight w:val="0"/>
      <w:marTop w:val="0"/>
      <w:marBottom w:val="0"/>
      <w:divBdr>
        <w:top w:val="none" w:sz="0" w:space="0" w:color="auto"/>
        <w:left w:val="none" w:sz="0" w:space="0" w:color="auto"/>
        <w:bottom w:val="none" w:sz="0" w:space="0" w:color="auto"/>
        <w:right w:val="none" w:sz="0" w:space="0" w:color="auto"/>
      </w:divBdr>
    </w:div>
    <w:div w:id="1499615462">
      <w:bodyDiv w:val="1"/>
      <w:marLeft w:val="0"/>
      <w:marRight w:val="0"/>
      <w:marTop w:val="0"/>
      <w:marBottom w:val="0"/>
      <w:divBdr>
        <w:top w:val="none" w:sz="0" w:space="0" w:color="auto"/>
        <w:left w:val="none" w:sz="0" w:space="0" w:color="auto"/>
        <w:bottom w:val="none" w:sz="0" w:space="0" w:color="auto"/>
        <w:right w:val="none" w:sz="0" w:space="0" w:color="auto"/>
      </w:divBdr>
    </w:div>
    <w:div w:id="1942570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customXml" Target="../customXml/item2.xml"/><Relationship Id="rId3" Type="http://schemas.openxmlformats.org/officeDocument/2006/relationships/styles" Target="style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7.xml"/><Relationship Id="rId29"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twobirds.com" TargetMode="External"/><Relationship Id="rId23" Type="http://schemas.openxmlformats.org/officeDocument/2006/relationships/header" Target="header9.xml"/><Relationship Id="rId28" Type="http://schemas.openxmlformats.org/officeDocument/2006/relationships/customXml" Target="../customXml/item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5.xml"/><Relationship Id="rId27"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BirdAndBird\Office\Templates\Agreement%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amp;B Standard Fonts">
      <a:majorFont>
        <a:latin typeface="Georgia"/>
        <a:ea typeface=""/>
        <a:cs typeface=""/>
      </a:majorFont>
      <a:minorFont>
        <a:latin typeface="Georgi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7497EF3-DC38-4F7A-B0D4-B74204829CCB}">
  <we:reference id="6cec9104-4737-421b-a03d-239e5c3d9697" version="1.0.3.0" store="EXCatalog" storeType="EXCatalog"/>
  <we:alternateReferences>
    <we:reference id="WA200007740" version="1.0.3.0" store="en-GB"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Core Document" ma:contentTypeID="0x0101004691A8DE0991884F8E90AD6474FC737301003430BDA54C0C6947AD5510ED8D961E8E" ma:contentTypeVersion="13" ma:contentTypeDescription="Create a new document." ma:contentTypeScope="" ma:versionID="d18ae745e71e4703d4d8e7de04d65c09">
  <xsd:schema xmlns:xsd="http://www.w3.org/2001/XMLSchema" xmlns:xs="http://www.w3.org/2001/XMLSchema" xmlns:p="http://schemas.microsoft.com/office/2006/metadata/properties" xmlns:ns2="0f9fa326-da26-4ea8-b6a9-645e8136fe1d" xmlns:ns3="a213c276-2966-4a61-88a3-9acec9d9c2c2" xmlns:ns4="aaacb922-5235-4a66-b188-303b9b46fbd7" xmlns:ns5="13144106-1b45-4629-9905-05c2091b7dff" targetNamespace="http://schemas.microsoft.com/office/2006/metadata/properties" ma:root="true" ma:fieldsID="12487a57777791c8c8f8aafc55ee8312" ns2:_="" ns3:_="" ns4:_="" ns5:_="">
    <xsd:import namespace="0f9fa326-da26-4ea8-b6a9-645e8136fe1d"/>
    <xsd:import namespace="a213c276-2966-4a61-88a3-9acec9d9c2c2"/>
    <xsd:import namespace="aaacb922-5235-4a66-b188-303b9b46fbd7"/>
    <xsd:import namespace="13144106-1b45-4629-9905-05c2091b7dff"/>
    <xsd:element name="properties">
      <xsd:complexType>
        <xsd:sequence>
          <xsd:element name="documentManagement">
            <xsd:complexType>
              <xsd:all>
                <xsd:element ref="ns2:c6f593ada1854b629148449de059396b" minOccurs="0"/>
                <xsd:element ref="ns3:TaxCatchAll" minOccurs="0"/>
                <xsd:element ref="ns3:TaxCatchAllLabel" minOccurs="0"/>
                <xsd:element ref="ns2:m817f42addf14c9a838da36e78800043" minOccurs="0"/>
                <xsd:element ref="ns2:h573c97cf80c4aa6b446c5363dc3ac94" minOccurs="0"/>
                <xsd:element ref="ns4:LegacyData" minOccurs="0"/>
                <xsd:element ref="ns3:_dlc_DocId" minOccurs="0"/>
                <xsd:element ref="ns3:_dlc_DocIdPersistId" minOccurs="0"/>
                <xsd:element ref="ns3:_dlc_DocIdUrl" minOccurs="0"/>
                <xsd:element ref="ns5:MediaServiceMetadata" minOccurs="0"/>
                <xsd:element ref="ns5:MediaServiceFastMetadata" minOccurs="0"/>
                <xsd:element ref="ns5:MediaServiceSearchProperties" minOccurs="0"/>
                <xsd:element ref="ns5:Inpipeline" minOccurs="0"/>
                <xsd:element ref="ns5:MediaServiceDateTaken" minOccurs="0"/>
                <xsd:element ref="ns5:MediaServiceOCR" minOccurs="0"/>
                <xsd:element ref="ns5:MediaServiceGenerationTime" minOccurs="0"/>
                <xsd:element ref="ns5:MediaServiceEventHashCode" minOccurs="0"/>
                <xsd:element ref="ns5: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9fa326-da26-4ea8-b6a9-645e8136fe1d" elementFormDefault="qualified">
    <xsd:import namespace="http://schemas.microsoft.com/office/2006/documentManagement/types"/>
    <xsd:import namespace="http://schemas.microsoft.com/office/infopath/2007/PartnerControls"/>
    <xsd:element name="c6f593ada1854b629148449de059396b" ma:index="8" nillable="true" ma:taxonomy="true" ma:internalName="c6f593ada1854b629148449de059396b" ma:taxonomyFieldName="KIM_GovernmentBody" ma:displayName="Government Body" ma:default="3;#DESNZ|bb335eaf-f697-16af-0755-aa8d4628e736" ma:fieldId="{c6f593ad-a185-4b62-9148-449de059396b}" ma:sspId="9b0aeba9-2bce-41c2-8545-5d12d676a674" ma:termSetId="46784332-da01-4f4a-94fa-2a245cb438b3" ma:anchorId="00000000-0000-0000-0000-000000000000" ma:open="false" ma:isKeyword="false">
      <xsd:complexType>
        <xsd:sequence>
          <xsd:element ref="pc:Terms" minOccurs="0" maxOccurs="1"/>
        </xsd:sequence>
      </xsd:complexType>
    </xsd:element>
    <xsd:element name="m817f42addf14c9a838da36e78800043" ma:index="12" nillable="true" ma:taxonomy="true" ma:internalName="m817f42addf14c9a838da36e78800043" ma:taxonomyFieldName="KIM_Function" ma:displayName="Function" ma:default="1;#Partner organisations|3e29f963-82a5-72a9-6184-d34c0a7bb26f" ma:fieldId="{6817f42a-ddf1-4c9a-838d-a36e78800043}" ma:sspId="9b0aeba9-2bce-41c2-8545-5d12d676a674" ma:termSetId="8a8c3714-5ee2-45f9-8c60-591b9d070299" ma:anchorId="00000000-0000-0000-0000-000000000000" ma:open="false" ma:isKeyword="false">
      <xsd:complexType>
        <xsd:sequence>
          <xsd:element ref="pc:Terms" minOccurs="0" maxOccurs="1"/>
        </xsd:sequence>
      </xsd:complexType>
    </xsd:element>
    <xsd:element name="h573c97cf80c4aa6b446c5363dc3ac94" ma:index="14" nillable="true" ma:taxonomy="true" ma:internalName="h573c97cf80c4aa6b446c5363dc3ac94" ma:taxonomyFieldName="KIM_Activity" ma:displayName="Activity" ma:default="2;#Great British Energy|0d77f157-adc3-5de6-7e9a-e68b46a048d3" ma:fieldId="{1573c97c-f80c-4aa6-b446-c5363dc3ac94}" ma:sspId="9b0aeba9-2bce-41c2-8545-5d12d676a674" ma:termSetId="5c6dcaef-f335-486f-b10e-5a74f102472a"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213c276-2966-4a61-88a3-9acec9d9c2c2"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a7ab5463-a0aa-422a-82da-96e054f4a9f9}" ma:internalName="TaxCatchAll" ma:showField="CatchAllData" ma:web="a213c276-2966-4a61-88a3-9acec9d9c2c2">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a7ab5463-a0aa-422a-82da-96e054f4a9f9}" ma:internalName="TaxCatchAllLabel" ma:readOnly="true" ma:showField="CatchAllDataLabel" ma:web="a213c276-2966-4a61-88a3-9acec9d9c2c2">
      <xsd:complexType>
        <xsd:complexContent>
          <xsd:extension base="dms:MultiChoiceLookup">
            <xsd:sequence>
              <xsd:element name="Value" type="dms:Lookup" maxOccurs="unbounded" minOccurs="0" nillable="true"/>
            </xsd:sequence>
          </xsd:extension>
        </xsd:complexContent>
      </xsd:complexType>
    </xsd:element>
    <xsd:element name="_dlc_DocId" ma:index="17" nillable="true" ma:displayName="Document ID Value" ma:description="The value of the document ID assigned to this item." ma:indexed="true" ma:internalName="_dlc_DocId" ma:readOnly="true">
      <xsd:simpleType>
        <xsd:restriction base="dms:Text"/>
      </xsd:simpleType>
    </xsd:element>
    <xsd:element name="_dlc_DocIdPersistId" ma:index="18" nillable="true" ma:displayName="Persist ID" ma:description="Keep ID on add." ma:hidden="true" ma:internalName="_dlc_DocIdPersistId" ma:readOnly="true">
      <xsd:simpleType>
        <xsd:restriction base="dms:Boolean"/>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aacb922-5235-4a66-b188-303b9b46fbd7" elementFormDefault="qualified">
    <xsd:import namespace="http://schemas.microsoft.com/office/2006/documentManagement/types"/>
    <xsd:import namespace="http://schemas.microsoft.com/office/infopath/2007/PartnerControls"/>
    <xsd:element name="LegacyData" ma:index="16" nillable="true" ma:displayName="Legacy Data" ma:internalName="LegacyData">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144106-1b45-4629-9905-05c2091b7dff" elementFormDefault="qualified">
    <xsd:import namespace="http://schemas.microsoft.com/office/2006/documentManagement/types"/>
    <xsd:import namespace="http://schemas.microsoft.com/office/infopath/2007/PartnerControls"/>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Inpipeline" ma:index="23" nillable="true" ma:displayName="In pipeline" ma:default="1" ma:format="Dropdown" ma:internalName="Inpipeline">
      <xsd:simpleType>
        <xsd:restriction base="dms:Boolean"/>
      </xsd:simpleType>
    </xsd:element>
    <xsd:element name="MediaServiceDateTaken" ma:index="24" nillable="true" ma:displayName="MediaServiceDateTaken" ma:hidden="true" ma:indexed="true" ma:internalName="MediaServiceDateTaken" ma:readOnly="true">
      <xsd:simpleType>
        <xsd:restriction base="dms:Text"/>
      </xsd:simpleType>
    </xsd:element>
    <xsd:element name="MediaServiceOCR" ma:index="25" nillable="true" ma:displayName="Extracted Text" ma:internalName="MediaServiceOCR" ma:readOnly="true">
      <xsd:simpleType>
        <xsd:restriction base="dms:Note">
          <xsd:maxLength value="255"/>
        </xsd:restriction>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c6f593ada1854b629148449de059396b xmlns="0f9fa326-da26-4ea8-b6a9-645e8136fe1d">
      <Terms xmlns="http://schemas.microsoft.com/office/infopath/2007/PartnerControls">
        <TermInfo xmlns="http://schemas.microsoft.com/office/infopath/2007/PartnerControls">
          <TermName xmlns="http://schemas.microsoft.com/office/infopath/2007/PartnerControls">DESNZ</TermName>
          <TermId xmlns="http://schemas.microsoft.com/office/infopath/2007/PartnerControls">bb335eaf-f697-16af-0755-aa8d4628e736</TermId>
        </TermInfo>
      </Terms>
    </c6f593ada1854b629148449de059396b>
    <LegacyData xmlns="aaacb922-5235-4a66-b188-303b9b46fbd7" xsi:nil="true"/>
    <Inpipeline xmlns="13144106-1b45-4629-9905-05c2091b7dff">true</Inpipeline>
    <m817f42addf14c9a838da36e78800043 xmlns="0f9fa326-da26-4ea8-b6a9-645e8136fe1d">
      <Terms xmlns="http://schemas.microsoft.com/office/infopath/2007/PartnerControls">
        <TermInfo xmlns="http://schemas.microsoft.com/office/infopath/2007/PartnerControls">
          <TermName xmlns="http://schemas.microsoft.com/office/infopath/2007/PartnerControls">Partner organisations</TermName>
          <TermId xmlns="http://schemas.microsoft.com/office/infopath/2007/PartnerControls">3e29f963-82a5-72a9-6184-d34c0a7bb26f</TermId>
        </TermInfo>
      </Terms>
    </m817f42addf14c9a838da36e78800043>
    <TaxCatchAll xmlns="a213c276-2966-4a61-88a3-9acec9d9c2c2">
      <Value>3</Value>
      <Value>2</Value>
      <Value>1</Value>
    </TaxCatchAll>
    <h573c97cf80c4aa6b446c5363dc3ac94 xmlns="0f9fa326-da26-4ea8-b6a9-645e8136fe1d">
      <Terms xmlns="http://schemas.microsoft.com/office/infopath/2007/PartnerControls">
        <TermInfo xmlns="http://schemas.microsoft.com/office/infopath/2007/PartnerControls">
          <TermName xmlns="http://schemas.microsoft.com/office/infopath/2007/PartnerControls">Great British Energy</TermName>
          <TermId xmlns="http://schemas.microsoft.com/office/infopath/2007/PartnerControls">0d77f157-adc3-5de6-7e9a-e68b46a048d3</TermId>
        </TermInfo>
      </Terms>
    </h573c97cf80c4aa6b446c5363dc3ac94>
    <_dlc_DocId xmlns="a213c276-2966-4a61-88a3-9acec9d9c2c2">AK2ZMWYHZNRD-2128999959-2776</_dlc_DocId>
    <_dlc_DocIdUrl xmlns="a213c276-2966-4a61-88a3-9acec9d9c2c2">
      <Url>https://beisgov.sharepoint.com/sites/GBECompany-EXT-OS-GBELocal/_layouts/15/DocIdRedir.aspx?ID=AK2ZMWYHZNRD-2128999959-2776</Url>
      <Description>AK2ZMWYHZNRD-2128999959-2776</Description>
    </_dlc_DocIdUrl>
  </documentManagement>
</p:properties>
</file>

<file path=customXml/itemProps1.xml><?xml version="1.0" encoding="utf-8"?>
<ds:datastoreItem xmlns:ds="http://schemas.openxmlformats.org/officeDocument/2006/customXml" ds:itemID="{0438509E-5EB8-4A96-BE4C-C65A98CF2D63}">
  <ds:schemaRefs>
    <ds:schemaRef ds:uri="http://schemas.openxmlformats.org/officeDocument/2006/bibliography"/>
  </ds:schemaRefs>
</ds:datastoreItem>
</file>

<file path=customXml/itemProps2.xml><?xml version="1.0" encoding="utf-8"?>
<ds:datastoreItem xmlns:ds="http://schemas.openxmlformats.org/officeDocument/2006/customXml" ds:itemID="{0D7EED02-49C6-423D-A837-95C0A5A20004}"/>
</file>

<file path=customXml/itemProps3.xml><?xml version="1.0" encoding="utf-8"?>
<ds:datastoreItem xmlns:ds="http://schemas.openxmlformats.org/officeDocument/2006/customXml" ds:itemID="{4D205913-3416-4C70-AFF5-5B90C6AFCB3F}"/>
</file>

<file path=customXml/itemProps4.xml><?xml version="1.0" encoding="utf-8"?>
<ds:datastoreItem xmlns:ds="http://schemas.openxmlformats.org/officeDocument/2006/customXml" ds:itemID="{C13F301C-D2D8-4BA8-880F-72DF145D95D2}"/>
</file>

<file path=customXml/itemProps5.xml><?xml version="1.0" encoding="utf-8"?>
<ds:datastoreItem xmlns:ds="http://schemas.openxmlformats.org/officeDocument/2006/customXml" ds:itemID="{5E0C1DE2-D655-48C5-B84B-704DF90EB309}"/>
</file>

<file path=docMetadata/LabelInfo.xml><?xml version="1.0" encoding="utf-8"?>
<clbl:labelList xmlns:clbl="http://schemas.microsoft.com/office/2020/mipLabelMetadata">
  <clbl:label id="{d6ad42c7-5118-40ab-a3d0-dfe10796928b}" enabled="1" method="Standard" siteId="{a1cb8a79-a344-4336-9925-391266c2293c}" contentBits="0" removed="0"/>
</clbl:labelList>
</file>

<file path=docProps/app.xml><?xml version="1.0" encoding="utf-8"?>
<Properties xmlns="http://schemas.openxmlformats.org/officeDocument/2006/extended-properties" xmlns:vt="http://schemas.openxmlformats.org/officeDocument/2006/docPropsVTypes">
  <Template>Agreement Template.dotx</Template>
  <TotalTime>1</TotalTime>
  <Pages>14</Pages>
  <Words>4560</Words>
  <Characters>26723</Characters>
  <Application>Microsoft Office Word</Application>
  <DocSecurity>0</DocSecurity>
  <Lines>504</Lines>
  <Paragraphs>220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Zajiba Tarannum</dc:creator>
  <cp:lastModifiedBy>Bird &amp; Bird LLP</cp:lastModifiedBy>
  <cp:revision>4</cp:revision>
  <cp:lastPrinted>2013-04-23T14:29:00Z</cp:lastPrinted>
  <dcterms:created xsi:type="dcterms:W3CDTF">2026-04-01T16:02:00Z</dcterms:created>
  <dcterms:modified xsi:type="dcterms:W3CDTF">2026-04-01T16:02:00Z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ient/Matter">
    <vt:lpwstr>.</vt:lpwstr>
  </property>
  <property fmtid="{D5CDD505-2E9C-101B-9397-08002B2CF9AE}" pid="3" name="DocumentNumber">
    <vt:lpwstr>v</vt:lpwstr>
  </property>
  <property fmtid="{D5CDD505-2E9C-101B-9397-08002B2CF9AE}" pid="4" name="DocumentReference">
    <vt:lpwstr>/#v///</vt:lpwstr>
  </property>
  <property fmtid="{D5CDD505-2E9C-101B-9397-08002B2CF9AE}" pid="5" name="MSIP_Label_d6ad42c7-5118-40ab-a3d0-dfe10796928b_Enabled">
    <vt:lpwstr>true</vt:lpwstr>
  </property>
  <property fmtid="{D5CDD505-2E9C-101B-9397-08002B2CF9AE}" pid="6" name="MSIP_Label_d6ad42c7-5118-40ab-a3d0-dfe10796928b_SetDate">
    <vt:lpwstr>2024-03-14T14:23:16Z</vt:lpwstr>
  </property>
  <property fmtid="{D5CDD505-2E9C-101B-9397-08002B2CF9AE}" pid="7" name="MSIP_Label_d6ad42c7-5118-40ab-a3d0-dfe10796928b_Method">
    <vt:lpwstr>Standard</vt:lpwstr>
  </property>
  <property fmtid="{D5CDD505-2E9C-101B-9397-08002B2CF9AE}" pid="8" name="MSIP_Label_d6ad42c7-5118-40ab-a3d0-dfe10796928b_Name">
    <vt:lpwstr>Restricted</vt:lpwstr>
  </property>
  <property fmtid="{D5CDD505-2E9C-101B-9397-08002B2CF9AE}" pid="9" name="MSIP_Label_d6ad42c7-5118-40ab-a3d0-dfe10796928b_SiteId">
    <vt:lpwstr>a1cb8a79-a344-4336-9925-391266c2293c</vt:lpwstr>
  </property>
  <property fmtid="{D5CDD505-2E9C-101B-9397-08002B2CF9AE}" pid="10" name="MSIP_Label_d6ad42c7-5118-40ab-a3d0-dfe10796928b_ActionId">
    <vt:lpwstr>338ab9e1-045d-4a15-bf66-4eafad793488</vt:lpwstr>
  </property>
  <property fmtid="{D5CDD505-2E9C-101B-9397-08002B2CF9AE}" pid="11" name="MSIP_Label_d6ad42c7-5118-40ab-a3d0-dfe10796928b_ContentBits">
    <vt:lpwstr>0</vt:lpwstr>
  </property>
  <property fmtid="{D5CDD505-2E9C-101B-9397-08002B2CF9AE}" pid="12" name="GrammarlyDocumentId">
    <vt:lpwstr>108f7701-0d71-4a90-a082-3f19cb7819ee</vt:lpwstr>
  </property>
  <property fmtid="{D5CDD505-2E9C-101B-9397-08002B2CF9AE}" pid="13" name="BBIManageDocNumber">
    <vt:lpwstr>94375184</vt:lpwstr>
  </property>
  <property fmtid="{D5CDD505-2E9C-101B-9397-08002B2CF9AE}" pid="14" name="BBIManageDocVersion">
    <vt:lpwstr>1</vt:lpwstr>
  </property>
  <property fmtid="{D5CDD505-2E9C-101B-9397-08002B2CF9AE}" pid="15" name="BBIManageDocWorkspace">
    <vt:lpwstr>ENEBY.0002 - GB Energy Community Energy</vt:lpwstr>
  </property>
  <property fmtid="{D5CDD505-2E9C-101B-9397-08002B2CF9AE}" pid="16" name="BBIManageDocClient">
    <vt:lpwstr>ENEBY</vt:lpwstr>
  </property>
  <property fmtid="{D5CDD505-2E9C-101B-9397-08002B2CF9AE}" pid="17" name="BBIManageDocMatter">
    <vt:lpwstr>0002</vt:lpwstr>
  </property>
  <property fmtid="{D5CDD505-2E9C-101B-9397-08002B2CF9AE}" pid="18" name="BBIManageDocLibrary">
    <vt:lpwstr>Matters</vt:lpwstr>
  </property>
  <property fmtid="{D5CDD505-2E9C-101B-9397-08002B2CF9AE}" pid="19" name="BBIManageDocDescription">
    <vt:lpwstr>GBE - PCG (EPC)</vt:lpwstr>
  </property>
  <property fmtid="{D5CDD505-2E9C-101B-9397-08002B2CF9AE}" pid="20" name="BBIManageDocFolder">
    <vt:lpwstr>ENEBY.0002 - GB Energy Community Energy\Documents\* FINAL FORM Templates and Guidance\FINAL FORM Templates\</vt:lpwstr>
  </property>
  <property fmtid="{D5CDD505-2E9C-101B-9397-08002B2CF9AE}" pid="21" name="BBDocRef">
    <vt:lpwstr>Matters\94375184.1</vt:lpwstr>
  </property>
  <property fmtid="{D5CDD505-2E9C-101B-9397-08002B2CF9AE}" pid="22" name="ContentTypeId">
    <vt:lpwstr>0x0101004691A8DE0991884F8E90AD6474FC737301003430BDA54C0C6947AD5510ED8D961E8E</vt:lpwstr>
  </property>
  <property fmtid="{D5CDD505-2E9C-101B-9397-08002B2CF9AE}" pid="23" name="KIM_Activity">
    <vt:lpwstr>2;#Great British Energy|0d77f157-adc3-5de6-7e9a-e68b46a048d3</vt:lpwstr>
  </property>
  <property fmtid="{D5CDD505-2E9C-101B-9397-08002B2CF9AE}" pid="24" name="_dlc_DocIdItemGuid">
    <vt:lpwstr>aa357ad1-3770-4f35-8b44-4470a2638f43</vt:lpwstr>
  </property>
  <property fmtid="{D5CDD505-2E9C-101B-9397-08002B2CF9AE}" pid="25" name="KIM_GovernmentBody">
    <vt:lpwstr>3;#DESNZ|bb335eaf-f697-16af-0755-aa8d4628e736</vt:lpwstr>
  </property>
  <property fmtid="{D5CDD505-2E9C-101B-9397-08002B2CF9AE}" pid="26" name="KIM_Function">
    <vt:lpwstr>1;#Partner organisations|3e29f963-82a5-72a9-6184-d34c0a7bb26f</vt:lpwstr>
  </property>
</Properties>
</file>