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6A9B" w14:textId="2DFC669F" w:rsidR="002A5913" w:rsidRPr="00BD5F83" w:rsidRDefault="002A5913" w:rsidP="00754675">
      <w:pPr>
        <w:pStyle w:val="BodyText"/>
        <w:jc w:val="center"/>
        <w:rPr>
          <w:b/>
          <w:szCs w:val="22"/>
        </w:rPr>
      </w:pPr>
      <w:r w:rsidRPr="00BD5F83">
        <w:rPr>
          <w:b/>
          <w:szCs w:val="22"/>
        </w:rPr>
        <w:t>Date:</w:t>
      </w:r>
      <w:r w:rsidRPr="00BD5F83">
        <w:rPr>
          <w:b/>
          <w:szCs w:val="22"/>
        </w:rPr>
        <w:tab/>
      </w:r>
      <w:r w:rsidR="0023469C">
        <w:rPr>
          <w:b/>
          <w:szCs w:val="22"/>
        </w:rPr>
        <w:t>[</w:t>
      </w:r>
      <w:r w:rsidR="0023469C">
        <w:rPr>
          <w:b/>
          <w:szCs w:val="22"/>
        </w:rPr>
        <w:tab/>
        <w:t>]</w:t>
      </w:r>
    </w:p>
    <w:p w14:paraId="3E4285F7" w14:textId="77777777" w:rsidR="002A5913" w:rsidRPr="00BD5F83" w:rsidRDefault="002A5913" w:rsidP="00754675">
      <w:pPr>
        <w:pStyle w:val="BodyText"/>
        <w:jc w:val="center"/>
        <w:rPr>
          <w:szCs w:val="22"/>
        </w:rPr>
      </w:pPr>
    </w:p>
    <w:p w14:paraId="775A7AB1" w14:textId="77777777" w:rsidR="003818B4" w:rsidRPr="00BD5F83" w:rsidRDefault="003818B4"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36227046" w14:textId="51198FE3" w:rsidR="001379FB" w:rsidRPr="001379FB" w:rsidRDefault="00846FF8" w:rsidP="001379FB">
      <w:pPr>
        <w:pStyle w:val="BodyText"/>
        <w:jc w:val="center"/>
        <w:rPr>
          <w:b/>
          <w:szCs w:val="22"/>
        </w:rPr>
      </w:pPr>
      <w:r w:rsidRPr="00846FF8">
        <w:rPr>
          <w:b/>
          <w:szCs w:val="22"/>
        </w:rPr>
        <w:t>(1</w:t>
      </w:r>
      <w:r>
        <w:rPr>
          <w:b/>
          <w:szCs w:val="22"/>
        </w:rPr>
        <w:t>)</w:t>
      </w:r>
      <w:r w:rsidR="00123F72">
        <w:rPr>
          <w:b/>
          <w:szCs w:val="22"/>
        </w:rPr>
        <w:tab/>
      </w:r>
      <w:r w:rsidR="00E3092C" w:rsidRPr="003875E7">
        <w:rPr>
          <w:b/>
          <w:szCs w:val="22"/>
        </w:rPr>
        <w:t>[</w:t>
      </w:r>
      <w:r w:rsidR="00E3092C">
        <w:rPr>
          <w:b/>
          <w:szCs w:val="22"/>
        </w:rPr>
        <w:t>JVCO ENTITY]</w:t>
      </w:r>
    </w:p>
    <w:p w14:paraId="1C36C9D2" w14:textId="0B8F9A94" w:rsidR="00B71937" w:rsidRDefault="001379FB" w:rsidP="001379FB">
      <w:pPr>
        <w:pStyle w:val="BodyText"/>
        <w:jc w:val="center"/>
        <w:rPr>
          <w:szCs w:val="22"/>
        </w:rPr>
      </w:pPr>
      <w:r w:rsidRPr="001379FB">
        <w:rPr>
          <w:b/>
          <w:szCs w:val="22"/>
        </w:rPr>
        <w:t>(2)</w:t>
      </w:r>
      <w:r w:rsidR="00123F72">
        <w:rPr>
          <w:b/>
          <w:szCs w:val="22"/>
        </w:rPr>
        <w:tab/>
      </w:r>
      <w:r w:rsidR="00E3092C" w:rsidRPr="006432E1">
        <w:rPr>
          <w:b/>
          <w:szCs w:val="22"/>
        </w:rPr>
        <w:t>[CONTRACTOR ENTITY]</w:t>
      </w:r>
    </w:p>
    <w:p w14:paraId="2CBBF753" w14:textId="77777777" w:rsidR="00F028F9" w:rsidRDefault="00F028F9" w:rsidP="006572CF">
      <w:pPr>
        <w:pStyle w:val="BodyText"/>
        <w:jc w:val="center"/>
        <w:rPr>
          <w:szCs w:val="22"/>
        </w:rPr>
      </w:pPr>
    </w:p>
    <w:p w14:paraId="410DEFF4" w14:textId="77777777" w:rsidR="003818B4" w:rsidRDefault="003818B4" w:rsidP="006572CF">
      <w:pPr>
        <w:pStyle w:val="BodyText"/>
        <w:jc w:val="center"/>
        <w:rPr>
          <w:szCs w:val="22"/>
        </w:rPr>
      </w:pPr>
    </w:p>
    <w:p w14:paraId="7FB4F3F2" w14:textId="77777777" w:rsidR="003818B4" w:rsidRDefault="003818B4" w:rsidP="006572CF">
      <w:pPr>
        <w:pStyle w:val="BodyText"/>
        <w:jc w:val="center"/>
        <w:rPr>
          <w:szCs w:val="22"/>
        </w:rPr>
      </w:pPr>
    </w:p>
    <w:p w14:paraId="5C455030" w14:textId="77777777" w:rsidR="00C91959" w:rsidRPr="00BD5F83" w:rsidRDefault="00C91959" w:rsidP="001379FB">
      <w:pPr>
        <w:pStyle w:val="BodyText"/>
        <w:ind w:left="1701" w:right="1701"/>
        <w:jc w:val="center"/>
        <w:rPr>
          <w:szCs w:val="22"/>
        </w:rPr>
      </w:pPr>
    </w:p>
    <w:p w14:paraId="6A223A4B" w14:textId="77777777" w:rsidR="00C91959" w:rsidRPr="00BD5F83" w:rsidRDefault="00C91959" w:rsidP="001379FB">
      <w:pPr>
        <w:pStyle w:val="BodyText"/>
        <w:pBdr>
          <w:top w:val="single" w:sz="4" w:space="1" w:color="auto"/>
        </w:pBdr>
        <w:ind w:left="1701" w:right="1701"/>
        <w:jc w:val="center"/>
        <w:rPr>
          <w:szCs w:val="22"/>
        </w:rPr>
      </w:pPr>
    </w:p>
    <w:p w14:paraId="3E234EED" w14:textId="14693D1D" w:rsidR="00C91959" w:rsidRPr="00BD5F83" w:rsidRDefault="001379FB" w:rsidP="001379FB">
      <w:pPr>
        <w:pStyle w:val="BodyText"/>
        <w:ind w:left="1701" w:right="1701"/>
        <w:jc w:val="center"/>
        <w:rPr>
          <w:b/>
          <w:szCs w:val="22"/>
        </w:rPr>
      </w:pPr>
      <w:r w:rsidRPr="001379FB">
        <w:rPr>
          <w:b/>
          <w:szCs w:val="22"/>
        </w:rPr>
        <w:t>EPC CONTRACT</w:t>
      </w:r>
    </w:p>
    <w:p w14:paraId="1E6F50AD" w14:textId="7ED77712" w:rsidR="0021483F" w:rsidRPr="009B648E" w:rsidRDefault="001379FB" w:rsidP="001379FB">
      <w:pPr>
        <w:pStyle w:val="BodyText"/>
        <w:ind w:left="1701" w:right="1701"/>
        <w:jc w:val="center"/>
        <w:rPr>
          <w:b/>
          <w:szCs w:val="22"/>
        </w:rPr>
      </w:pPr>
      <w:r w:rsidRPr="001379FB">
        <w:rPr>
          <w:b/>
          <w:szCs w:val="22"/>
        </w:rPr>
        <w:t xml:space="preserve">in relation to </w:t>
      </w:r>
      <w:r w:rsidRPr="009B648E">
        <w:rPr>
          <w:b/>
          <w:szCs w:val="22"/>
        </w:rPr>
        <w:t xml:space="preserve">the design, supply, installation, testing and commissioning of </w:t>
      </w:r>
      <w:r w:rsidR="00D61EE3" w:rsidRPr="009B648E">
        <w:rPr>
          <w:b/>
          <w:szCs w:val="22"/>
        </w:rPr>
        <w:t>[</w:t>
      </w:r>
      <w:r w:rsidR="009B648E" w:rsidRPr="009B648E">
        <w:rPr>
          <w:b/>
          <w:szCs w:val="22"/>
        </w:rPr>
        <w:t>INSERT DESCRIPTION OF RENEWABLE ENERGY</w:t>
      </w:r>
      <w:r w:rsidR="000D1A70" w:rsidRPr="009B648E">
        <w:rPr>
          <w:b/>
          <w:szCs w:val="22"/>
        </w:rPr>
        <w:fldChar w:fldCharType="begin"/>
      </w:r>
      <w:r w:rsidR="000D1A70" w:rsidRPr="009B648E">
        <w:rPr>
          <w:b/>
          <w:szCs w:val="22"/>
        </w:rPr>
        <w:instrText xml:space="preserve"> REF _Ref220067469 \r \h </w:instrText>
      </w:r>
      <w:r w:rsidR="000D1A70" w:rsidRPr="009B648E">
        <w:rPr>
          <w:b/>
          <w:szCs w:val="22"/>
        </w:rPr>
      </w:r>
      <w:r w:rsidR="009B648E">
        <w:rPr>
          <w:b/>
          <w:szCs w:val="22"/>
        </w:rPr>
        <w:instrText xml:space="preserve"> \* MERGEFORMAT </w:instrText>
      </w:r>
      <w:r w:rsidR="000D1A70" w:rsidRPr="009B648E">
        <w:rPr>
          <w:b/>
          <w:szCs w:val="22"/>
        </w:rPr>
        <w:fldChar w:fldCharType="separate"/>
      </w:r>
      <w:r w:rsidR="000D1A70" w:rsidRPr="009B648E">
        <w:rPr>
          <w:b/>
          <w:szCs w:val="22"/>
        </w:rPr>
        <w:fldChar w:fldCharType="end"/>
      </w:r>
      <w:r w:rsidR="009B648E" w:rsidRPr="009B648E">
        <w:rPr>
          <w:b/>
          <w:szCs w:val="22"/>
        </w:rPr>
        <w:t xml:space="preserve"> PROJECT</w:t>
      </w:r>
      <w:r w:rsidR="00D61EE3" w:rsidRPr="009B648E">
        <w:rPr>
          <w:b/>
          <w:szCs w:val="22"/>
        </w:rPr>
        <w:t>]</w:t>
      </w:r>
      <w:r w:rsidRPr="009B648E">
        <w:rPr>
          <w:b/>
          <w:szCs w:val="22"/>
        </w:rPr>
        <w:t xml:space="preserve"> </w:t>
      </w:r>
    </w:p>
    <w:p w14:paraId="4F571C49" w14:textId="77777777" w:rsidR="0021483F" w:rsidRPr="009B648E" w:rsidRDefault="0021483F" w:rsidP="001379FB">
      <w:pPr>
        <w:pStyle w:val="BodyText"/>
        <w:ind w:left="1701" w:right="1701"/>
        <w:jc w:val="center"/>
        <w:rPr>
          <w:b/>
          <w:szCs w:val="22"/>
        </w:rPr>
      </w:pPr>
      <w:r w:rsidRPr="009B648E">
        <w:rPr>
          <w:b/>
          <w:szCs w:val="22"/>
        </w:rPr>
        <w:t xml:space="preserve">at </w:t>
      </w:r>
    </w:p>
    <w:p w14:paraId="3C9224F6" w14:textId="211A08FC" w:rsidR="00C91959" w:rsidRDefault="0021483F" w:rsidP="001379FB">
      <w:pPr>
        <w:pStyle w:val="BodyText"/>
        <w:ind w:left="1701" w:right="1701"/>
        <w:jc w:val="center"/>
        <w:rPr>
          <w:b/>
          <w:szCs w:val="22"/>
        </w:rPr>
      </w:pPr>
      <w:r w:rsidRPr="009B648E">
        <w:rPr>
          <w:b/>
          <w:szCs w:val="22"/>
        </w:rPr>
        <w:t>[</w:t>
      </w:r>
      <w:r w:rsidR="009B648E" w:rsidRPr="009B648E">
        <w:rPr>
          <w:b/>
          <w:szCs w:val="22"/>
        </w:rPr>
        <w:t>SITE ADDRESS</w:t>
      </w:r>
      <w:r w:rsidRPr="009B648E">
        <w:rPr>
          <w:b/>
          <w:szCs w:val="22"/>
        </w:rPr>
        <w:t>]</w:t>
      </w:r>
    </w:p>
    <w:p w14:paraId="3315EFEF" w14:textId="77777777" w:rsidR="00C91959" w:rsidRPr="00BD5F83" w:rsidRDefault="00C91959" w:rsidP="001379FB">
      <w:pPr>
        <w:pStyle w:val="BodyText"/>
        <w:pBdr>
          <w:bottom w:val="single" w:sz="4" w:space="1" w:color="auto"/>
        </w:pBdr>
        <w:ind w:left="1701" w:right="1701"/>
        <w:jc w:val="center"/>
        <w:rPr>
          <w:szCs w:val="22"/>
        </w:rPr>
      </w:pPr>
    </w:p>
    <w:p w14:paraId="3D408240" w14:textId="77777777" w:rsidR="002A5913" w:rsidRDefault="002A5913" w:rsidP="008949C7">
      <w:pPr>
        <w:pStyle w:val="BodyText"/>
        <w:ind w:left="2268" w:right="2268"/>
        <w:jc w:val="center"/>
        <w:rPr>
          <w:szCs w:val="22"/>
        </w:rPr>
      </w:pPr>
    </w:p>
    <w:p w14:paraId="572981DA" w14:textId="77777777" w:rsidR="00F028F9" w:rsidRDefault="00F028F9" w:rsidP="006572CF">
      <w:pPr>
        <w:pStyle w:val="BodyText"/>
        <w:jc w:val="center"/>
        <w:rPr>
          <w:szCs w:val="22"/>
        </w:rPr>
      </w:pPr>
    </w:p>
    <w:p w14:paraId="7726523B" w14:textId="7E568ACB" w:rsidR="00995644" w:rsidRDefault="00995644" w:rsidP="006572CF">
      <w:pPr>
        <w:pStyle w:val="BodyText"/>
        <w:jc w:val="center"/>
        <w:rPr>
          <w:szCs w:val="22"/>
        </w:rPr>
      </w:pPr>
    </w:p>
    <w:p w14:paraId="200A5166" w14:textId="77777777" w:rsidR="00F028F9" w:rsidRDefault="00F028F9" w:rsidP="006572CF">
      <w:pPr>
        <w:pStyle w:val="BodyText"/>
        <w:jc w:val="center"/>
        <w:rPr>
          <w:szCs w:val="22"/>
        </w:rPr>
      </w:pPr>
    </w:p>
    <w:p w14:paraId="1A4A6764" w14:textId="77777777" w:rsidR="003818B4" w:rsidRDefault="003818B4" w:rsidP="006572CF">
      <w:pPr>
        <w:pStyle w:val="BodyText"/>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2680F1B7" w14:textId="77777777" w:rsidR="006572CF" w:rsidRPr="00BD5F83" w:rsidRDefault="006572CF" w:rsidP="006572CF">
      <w:pPr>
        <w:pStyle w:val="BodyText"/>
        <w:jc w:val="center"/>
        <w:rPr>
          <w:szCs w:val="22"/>
        </w:rPr>
      </w:pPr>
    </w:p>
    <w:p w14:paraId="72E4BD8C" w14:textId="77777777" w:rsidR="006814AC" w:rsidRPr="00E90C35" w:rsidRDefault="006814AC" w:rsidP="006572CF">
      <w:pPr>
        <w:pStyle w:val="BodyText"/>
        <w:jc w:val="center"/>
        <w:rPr>
          <w:szCs w:val="22"/>
        </w:rPr>
      </w:pPr>
      <w:bookmarkStart w:id="0" w:name="labFirmEntities"/>
      <w:bookmarkEnd w:id="0"/>
      <w:r w:rsidRPr="00E90C35">
        <w:rPr>
          <w:noProof/>
        </w:rPr>
        <w:drawing>
          <wp:inline distT="0" distB="0" distL="0" distR="0" wp14:anchorId="774ED1B1" wp14:editId="25CF5935">
            <wp:extent cx="1510665" cy="266065"/>
            <wp:effectExtent l="0" t="0" r="0" b="635"/>
            <wp:docPr id="2" name="Picture 2" descr="A black and grey symbol&#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0665" cy="266065"/>
                    </a:xfrm>
                    <a:prstGeom prst="rect">
                      <a:avLst/>
                    </a:prstGeom>
                    <a:noFill/>
                    <a:ln>
                      <a:noFill/>
                    </a:ln>
                  </pic:spPr>
                </pic:pic>
              </a:graphicData>
            </a:graphic>
          </wp:inline>
        </w:drawing>
      </w:r>
    </w:p>
    <w:p w14:paraId="0E1D20B0" w14:textId="77777777" w:rsidR="008949C7" w:rsidRDefault="008949C7" w:rsidP="008949C7">
      <w:pPr>
        <w:pStyle w:val="BodyText"/>
        <w:spacing w:after="0"/>
        <w:jc w:val="center"/>
        <w:rPr>
          <w:sz w:val="16"/>
          <w:szCs w:val="16"/>
          <w:lang w:val="en-US"/>
        </w:rPr>
      </w:pPr>
      <w:r>
        <w:rPr>
          <w:sz w:val="16"/>
          <w:szCs w:val="16"/>
          <w:lang w:val="nl-BE"/>
        </w:rPr>
        <w:t>Bird &amp; Bird LLP</w:t>
      </w:r>
      <w:r>
        <w:rPr>
          <w:sz w:val="16"/>
          <w:szCs w:val="16"/>
          <w:lang w:val="en-US"/>
        </w:rPr>
        <w:t xml:space="preserve">, </w:t>
      </w:r>
      <w:r>
        <w:rPr>
          <w:sz w:val="16"/>
          <w:szCs w:val="16"/>
          <w:lang w:val="nl-BE"/>
        </w:rPr>
        <w:t xml:space="preserve">12 New </w:t>
      </w:r>
      <w:proofErr w:type="spellStart"/>
      <w:r>
        <w:rPr>
          <w:sz w:val="16"/>
          <w:szCs w:val="16"/>
          <w:lang w:val="nl-BE"/>
        </w:rPr>
        <w:t>Fetter</w:t>
      </w:r>
      <w:proofErr w:type="spellEnd"/>
      <w:r>
        <w:rPr>
          <w:sz w:val="16"/>
          <w:szCs w:val="16"/>
          <w:lang w:val="nl-BE"/>
        </w:rPr>
        <w:t xml:space="preserve"> Lane, London EC4A 1JP, United </w:t>
      </w:r>
      <w:proofErr w:type="spellStart"/>
      <w:r>
        <w:rPr>
          <w:sz w:val="16"/>
          <w:szCs w:val="16"/>
          <w:lang w:val="nl-BE"/>
        </w:rPr>
        <w:t>Kingdom</w:t>
      </w:r>
      <w:proofErr w:type="spellEnd"/>
    </w:p>
    <w:p w14:paraId="58EF81AE" w14:textId="6DDE1A2F" w:rsidR="006814AC" w:rsidRDefault="008949C7" w:rsidP="008949C7">
      <w:pPr>
        <w:pStyle w:val="BodyText"/>
        <w:spacing w:after="0"/>
        <w:jc w:val="center"/>
        <w:rPr>
          <w:b/>
        </w:rP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10" w:history="1">
        <w:r w:rsidRPr="001D5875">
          <w:rPr>
            <w:rStyle w:val="Hyperlink"/>
            <w:sz w:val="16"/>
            <w:szCs w:val="16"/>
            <w:lang w:val="nl-BE"/>
          </w:rPr>
          <w:t>www.twobirds.com</w:t>
        </w:r>
      </w:hyperlink>
      <w:r w:rsidR="006814AC">
        <w:rPr>
          <w:b/>
        </w:rPr>
        <w:br w:type="page"/>
      </w:r>
    </w:p>
    <w:p w14:paraId="7E56C406" w14:textId="77777777" w:rsidR="00745E2A" w:rsidRPr="00BD5F83" w:rsidRDefault="00745E2A" w:rsidP="00754675">
      <w:pPr>
        <w:pStyle w:val="BodyText"/>
        <w:rPr>
          <w:szCs w:val="22"/>
        </w:rPr>
        <w:sectPr w:rsidR="00745E2A" w:rsidRPr="00BD5F83" w:rsidSect="00B435F0">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docGrid w:linePitch="360"/>
        </w:sectPr>
      </w:pPr>
    </w:p>
    <w:p w14:paraId="61AB0926" w14:textId="77777777" w:rsidR="002A5913" w:rsidRDefault="002A5913" w:rsidP="00754675">
      <w:pPr>
        <w:pStyle w:val="BodyText"/>
        <w:jc w:val="center"/>
        <w:rPr>
          <w:b/>
          <w:szCs w:val="22"/>
        </w:rPr>
      </w:pPr>
      <w:r w:rsidRPr="00BD5F83">
        <w:rPr>
          <w:b/>
          <w:szCs w:val="22"/>
        </w:rPr>
        <w:lastRenderedPageBreak/>
        <w:t>CONTENTS</w:t>
      </w:r>
    </w:p>
    <w:p w14:paraId="4AE1A36D" w14:textId="77777777" w:rsidR="00D36283" w:rsidRDefault="00D36283" w:rsidP="003818B4">
      <w:pPr>
        <w:pStyle w:val="BodyText"/>
        <w:jc w:val="left"/>
        <w:rPr>
          <w:b/>
          <w:szCs w:val="22"/>
        </w:rPr>
      </w:pPr>
    </w:p>
    <w:p w14:paraId="5D258DEC" w14:textId="77777777" w:rsidR="003818B4" w:rsidRPr="00BD5F83"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BD5F83" w14:paraId="3B80149F" w14:textId="77777777" w:rsidTr="00745E2A">
        <w:tc>
          <w:tcPr>
            <w:tcW w:w="7088" w:type="dxa"/>
          </w:tcPr>
          <w:p w14:paraId="399DAAC5" w14:textId="39E1C66A" w:rsidR="002A5913" w:rsidRPr="00BD5F83" w:rsidRDefault="002A5913" w:rsidP="00B21EBD">
            <w:pPr>
              <w:pStyle w:val="BodyText"/>
              <w:ind w:left="739"/>
              <w:rPr>
                <w:szCs w:val="22"/>
              </w:rPr>
            </w:pPr>
            <w:r w:rsidRPr="00BD5F83">
              <w:rPr>
                <w:b/>
                <w:szCs w:val="22"/>
              </w:rPr>
              <w:t>Clause Heading</w:t>
            </w:r>
          </w:p>
        </w:tc>
        <w:tc>
          <w:tcPr>
            <w:tcW w:w="2126" w:type="dxa"/>
          </w:tcPr>
          <w:p w14:paraId="70AD1809" w14:textId="77777777" w:rsidR="002A5913" w:rsidRPr="00BD5F83" w:rsidRDefault="002A5913" w:rsidP="00754675">
            <w:pPr>
              <w:pStyle w:val="BodyText"/>
              <w:jc w:val="right"/>
              <w:rPr>
                <w:szCs w:val="22"/>
              </w:rPr>
            </w:pPr>
            <w:r w:rsidRPr="00BD5F83">
              <w:rPr>
                <w:b/>
                <w:szCs w:val="22"/>
              </w:rPr>
              <w:t>Page</w:t>
            </w:r>
          </w:p>
        </w:tc>
      </w:tr>
    </w:tbl>
    <w:p w14:paraId="24EEB416" w14:textId="77777777" w:rsidR="00846FF8" w:rsidRDefault="00846FF8">
      <w:pPr>
        <w:pStyle w:val="TOC1"/>
      </w:pPr>
    </w:p>
    <w:p w14:paraId="1A659F15" w14:textId="7AF7178A" w:rsidR="0033402F" w:rsidRDefault="00102897">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"B&amp;B Heading 1 (Lower),1,B&amp;B Heading 1,1,B&amp;B Schedule Title,1,B&amp;B Schedule Part Title,2,2A Alt List Level 1,1" </w:instrText>
      </w:r>
      <w:r>
        <w:fldChar w:fldCharType="separate"/>
      </w:r>
      <w:hyperlink w:anchor="_Toc225517310" w:history="1">
        <w:r w:rsidR="0033402F" w:rsidRPr="00C4573E">
          <w:rPr>
            <w:rStyle w:val="Hyperlink"/>
          </w:rPr>
          <w:t>1.</w:t>
        </w:r>
        <w:r w:rsidR="0033402F">
          <w:rPr>
            <w:rFonts w:asciiTheme="minorHAnsi" w:eastAsiaTheme="minorEastAsia" w:hAnsiTheme="minorHAnsi" w:cstheme="minorBidi"/>
            <w:kern w:val="2"/>
            <w:sz w:val="24"/>
            <w:szCs w:val="24"/>
            <w:lang w:eastAsia="en-GB"/>
            <w14:ligatures w14:val="standardContextual"/>
          </w:rPr>
          <w:tab/>
        </w:r>
        <w:r w:rsidR="0033402F" w:rsidRPr="00C4573E">
          <w:rPr>
            <w:rStyle w:val="Hyperlink"/>
          </w:rPr>
          <w:t>Definitions and Interpretation</w:t>
        </w:r>
        <w:r w:rsidR="0033402F">
          <w:rPr>
            <w:webHidden/>
          </w:rPr>
          <w:tab/>
        </w:r>
        <w:r w:rsidR="0033402F">
          <w:rPr>
            <w:webHidden/>
          </w:rPr>
          <w:fldChar w:fldCharType="begin"/>
        </w:r>
        <w:r w:rsidR="0033402F">
          <w:rPr>
            <w:webHidden/>
          </w:rPr>
          <w:instrText xml:space="preserve"> PAGEREF _Toc225517310 \h </w:instrText>
        </w:r>
        <w:r w:rsidR="0033402F">
          <w:rPr>
            <w:webHidden/>
          </w:rPr>
        </w:r>
        <w:r w:rsidR="0033402F">
          <w:rPr>
            <w:webHidden/>
          </w:rPr>
          <w:fldChar w:fldCharType="separate"/>
        </w:r>
        <w:r w:rsidR="0033402F">
          <w:rPr>
            <w:webHidden/>
          </w:rPr>
          <w:t>53</w:t>
        </w:r>
        <w:r w:rsidR="0033402F">
          <w:rPr>
            <w:webHidden/>
          </w:rPr>
          <w:fldChar w:fldCharType="end"/>
        </w:r>
      </w:hyperlink>
    </w:p>
    <w:p w14:paraId="4794B62E" w14:textId="168AC0FA"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1" w:history="1">
        <w:r w:rsidRPr="00C4573E">
          <w:rPr>
            <w:rStyle w:val="Hyperlink"/>
          </w:rPr>
          <w:t>2.</w:t>
        </w:r>
        <w:r>
          <w:rPr>
            <w:rFonts w:asciiTheme="minorHAnsi" w:eastAsiaTheme="minorEastAsia" w:hAnsiTheme="minorHAnsi" w:cstheme="minorBidi"/>
            <w:kern w:val="2"/>
            <w:sz w:val="24"/>
            <w:szCs w:val="24"/>
            <w:lang w:eastAsia="en-GB"/>
            <w14:ligatures w14:val="standardContextual"/>
          </w:rPr>
          <w:tab/>
        </w:r>
        <w:r w:rsidRPr="00C4573E">
          <w:rPr>
            <w:rStyle w:val="Hyperlink"/>
          </w:rPr>
          <w:t>Effectiveness and Notice to Proceed</w:t>
        </w:r>
        <w:r>
          <w:rPr>
            <w:webHidden/>
          </w:rPr>
          <w:tab/>
        </w:r>
        <w:r>
          <w:rPr>
            <w:webHidden/>
          </w:rPr>
          <w:fldChar w:fldCharType="begin"/>
        </w:r>
        <w:r>
          <w:rPr>
            <w:webHidden/>
          </w:rPr>
          <w:instrText xml:space="preserve"> PAGEREF _Toc225517311 \h </w:instrText>
        </w:r>
        <w:r>
          <w:rPr>
            <w:webHidden/>
          </w:rPr>
        </w:r>
        <w:r>
          <w:rPr>
            <w:webHidden/>
          </w:rPr>
          <w:fldChar w:fldCharType="separate"/>
        </w:r>
        <w:r>
          <w:rPr>
            <w:webHidden/>
          </w:rPr>
          <w:t>63</w:t>
        </w:r>
        <w:r>
          <w:rPr>
            <w:webHidden/>
          </w:rPr>
          <w:fldChar w:fldCharType="end"/>
        </w:r>
      </w:hyperlink>
    </w:p>
    <w:p w14:paraId="2F1DDC7A" w14:textId="5115F917"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2" w:history="1">
        <w:r w:rsidRPr="00C4573E">
          <w:rPr>
            <w:rStyle w:val="Hyperlink"/>
          </w:rPr>
          <w:t>3.</w:t>
        </w:r>
        <w:r>
          <w:rPr>
            <w:rFonts w:asciiTheme="minorHAnsi" w:eastAsiaTheme="minorEastAsia" w:hAnsiTheme="minorHAnsi" w:cstheme="minorBidi"/>
            <w:kern w:val="2"/>
            <w:sz w:val="24"/>
            <w:szCs w:val="24"/>
            <w:lang w:eastAsia="en-GB"/>
            <w14:ligatures w14:val="standardContextual"/>
          </w:rPr>
          <w:tab/>
        </w:r>
        <w:r w:rsidRPr="00C4573E">
          <w:rPr>
            <w:rStyle w:val="Hyperlink"/>
          </w:rPr>
          <w:t>Employer Obligations</w:t>
        </w:r>
        <w:r>
          <w:rPr>
            <w:webHidden/>
          </w:rPr>
          <w:tab/>
        </w:r>
        <w:r>
          <w:rPr>
            <w:webHidden/>
          </w:rPr>
          <w:fldChar w:fldCharType="begin"/>
        </w:r>
        <w:r>
          <w:rPr>
            <w:webHidden/>
          </w:rPr>
          <w:instrText xml:space="preserve"> PAGEREF _Toc225517312 \h </w:instrText>
        </w:r>
        <w:r>
          <w:rPr>
            <w:webHidden/>
          </w:rPr>
        </w:r>
        <w:r>
          <w:rPr>
            <w:webHidden/>
          </w:rPr>
          <w:fldChar w:fldCharType="separate"/>
        </w:r>
        <w:r>
          <w:rPr>
            <w:webHidden/>
          </w:rPr>
          <w:t>63</w:t>
        </w:r>
        <w:r>
          <w:rPr>
            <w:webHidden/>
          </w:rPr>
          <w:fldChar w:fldCharType="end"/>
        </w:r>
      </w:hyperlink>
    </w:p>
    <w:p w14:paraId="279FFF07" w14:textId="0831CC40"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3" w:history="1">
        <w:r w:rsidRPr="00C4573E">
          <w:rPr>
            <w:rStyle w:val="Hyperlink"/>
            <w:rFonts w:cs="Arial"/>
            <w:bCs/>
          </w:rPr>
          <w:t>4.</w:t>
        </w:r>
        <w:r>
          <w:rPr>
            <w:rFonts w:asciiTheme="minorHAnsi" w:eastAsiaTheme="minorEastAsia" w:hAnsiTheme="minorHAnsi" w:cstheme="minorBidi"/>
            <w:kern w:val="2"/>
            <w:sz w:val="24"/>
            <w:szCs w:val="24"/>
            <w:lang w:eastAsia="en-GB"/>
            <w14:ligatures w14:val="standardContextual"/>
          </w:rPr>
          <w:tab/>
        </w:r>
        <w:r w:rsidRPr="00C4573E">
          <w:rPr>
            <w:rStyle w:val="Hyperlink"/>
            <w:rFonts w:cs="Arial"/>
            <w:bCs/>
          </w:rPr>
          <w:t>[Employer-Supplied Materials and Employer’s Equipment</w:t>
        </w:r>
        <w:r>
          <w:rPr>
            <w:webHidden/>
          </w:rPr>
          <w:tab/>
        </w:r>
        <w:r>
          <w:rPr>
            <w:webHidden/>
          </w:rPr>
          <w:fldChar w:fldCharType="begin"/>
        </w:r>
        <w:r>
          <w:rPr>
            <w:webHidden/>
          </w:rPr>
          <w:instrText xml:space="preserve"> PAGEREF _Toc225517313 \h </w:instrText>
        </w:r>
        <w:r>
          <w:rPr>
            <w:webHidden/>
          </w:rPr>
        </w:r>
        <w:r>
          <w:rPr>
            <w:webHidden/>
          </w:rPr>
          <w:fldChar w:fldCharType="separate"/>
        </w:r>
        <w:r>
          <w:rPr>
            <w:webHidden/>
          </w:rPr>
          <w:t>64</w:t>
        </w:r>
        <w:r>
          <w:rPr>
            <w:webHidden/>
          </w:rPr>
          <w:fldChar w:fldCharType="end"/>
        </w:r>
      </w:hyperlink>
    </w:p>
    <w:p w14:paraId="400766B1" w14:textId="277A04AD"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4" w:history="1">
        <w:r w:rsidRPr="00C4573E">
          <w:rPr>
            <w:rStyle w:val="Hyperlink"/>
          </w:rPr>
          <w:t>5.</w:t>
        </w:r>
        <w:r>
          <w:rPr>
            <w:rFonts w:asciiTheme="minorHAnsi" w:eastAsiaTheme="minorEastAsia" w:hAnsiTheme="minorHAnsi" w:cstheme="minorBidi"/>
            <w:kern w:val="2"/>
            <w:sz w:val="24"/>
            <w:szCs w:val="24"/>
            <w:lang w:eastAsia="en-GB"/>
            <w14:ligatures w14:val="standardContextual"/>
          </w:rPr>
          <w:tab/>
        </w:r>
        <w:r w:rsidRPr="00C4573E">
          <w:rPr>
            <w:rStyle w:val="Hyperlink"/>
          </w:rPr>
          <w:t>The Works</w:t>
        </w:r>
        <w:r>
          <w:rPr>
            <w:webHidden/>
          </w:rPr>
          <w:tab/>
        </w:r>
        <w:r>
          <w:rPr>
            <w:webHidden/>
          </w:rPr>
          <w:fldChar w:fldCharType="begin"/>
        </w:r>
        <w:r>
          <w:rPr>
            <w:webHidden/>
          </w:rPr>
          <w:instrText xml:space="preserve"> PAGEREF _Toc225517314 \h </w:instrText>
        </w:r>
        <w:r>
          <w:rPr>
            <w:webHidden/>
          </w:rPr>
        </w:r>
        <w:r>
          <w:rPr>
            <w:webHidden/>
          </w:rPr>
          <w:fldChar w:fldCharType="separate"/>
        </w:r>
        <w:r>
          <w:rPr>
            <w:webHidden/>
          </w:rPr>
          <w:t>65</w:t>
        </w:r>
        <w:r>
          <w:rPr>
            <w:webHidden/>
          </w:rPr>
          <w:fldChar w:fldCharType="end"/>
        </w:r>
      </w:hyperlink>
    </w:p>
    <w:p w14:paraId="76FB6226" w14:textId="468264B7"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5" w:history="1">
        <w:r w:rsidRPr="00C4573E">
          <w:rPr>
            <w:rStyle w:val="Hyperlink"/>
          </w:rPr>
          <w:t>6.</w:t>
        </w:r>
        <w:r>
          <w:rPr>
            <w:rFonts w:asciiTheme="minorHAnsi" w:eastAsiaTheme="minorEastAsia" w:hAnsiTheme="minorHAnsi" w:cstheme="minorBidi"/>
            <w:kern w:val="2"/>
            <w:sz w:val="24"/>
            <w:szCs w:val="24"/>
            <w:lang w:eastAsia="en-GB"/>
            <w14:ligatures w14:val="standardContextual"/>
          </w:rPr>
          <w:tab/>
        </w:r>
        <w:r w:rsidRPr="00C4573E">
          <w:rPr>
            <w:rStyle w:val="Hyperlink"/>
          </w:rPr>
          <w:t>Health and Safety and Site Conditions</w:t>
        </w:r>
        <w:r>
          <w:rPr>
            <w:webHidden/>
          </w:rPr>
          <w:tab/>
        </w:r>
        <w:r>
          <w:rPr>
            <w:webHidden/>
          </w:rPr>
          <w:fldChar w:fldCharType="begin"/>
        </w:r>
        <w:r>
          <w:rPr>
            <w:webHidden/>
          </w:rPr>
          <w:instrText xml:space="preserve"> PAGEREF _Toc225517315 \h </w:instrText>
        </w:r>
        <w:r>
          <w:rPr>
            <w:webHidden/>
          </w:rPr>
        </w:r>
        <w:r>
          <w:rPr>
            <w:webHidden/>
          </w:rPr>
          <w:fldChar w:fldCharType="separate"/>
        </w:r>
        <w:r>
          <w:rPr>
            <w:webHidden/>
          </w:rPr>
          <w:t>71</w:t>
        </w:r>
        <w:r>
          <w:rPr>
            <w:webHidden/>
          </w:rPr>
          <w:fldChar w:fldCharType="end"/>
        </w:r>
      </w:hyperlink>
    </w:p>
    <w:p w14:paraId="24F14172" w14:textId="3221AD21"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6" w:history="1">
        <w:r w:rsidRPr="00C4573E">
          <w:rPr>
            <w:rStyle w:val="Hyperlink"/>
          </w:rPr>
          <w:t>7.</w:t>
        </w:r>
        <w:r>
          <w:rPr>
            <w:rFonts w:asciiTheme="minorHAnsi" w:eastAsiaTheme="minorEastAsia" w:hAnsiTheme="minorHAnsi" w:cstheme="minorBidi"/>
            <w:kern w:val="2"/>
            <w:sz w:val="24"/>
            <w:szCs w:val="24"/>
            <w:lang w:eastAsia="en-GB"/>
            <w14:ligatures w14:val="standardContextual"/>
          </w:rPr>
          <w:tab/>
        </w:r>
        <w:r w:rsidRPr="00C4573E">
          <w:rPr>
            <w:rStyle w:val="Hyperlink"/>
          </w:rPr>
          <w:t>Risk And Title</w:t>
        </w:r>
        <w:r>
          <w:rPr>
            <w:webHidden/>
          </w:rPr>
          <w:tab/>
        </w:r>
        <w:r>
          <w:rPr>
            <w:webHidden/>
          </w:rPr>
          <w:fldChar w:fldCharType="begin"/>
        </w:r>
        <w:r>
          <w:rPr>
            <w:webHidden/>
          </w:rPr>
          <w:instrText xml:space="preserve"> PAGEREF _Toc225517316 \h </w:instrText>
        </w:r>
        <w:r>
          <w:rPr>
            <w:webHidden/>
          </w:rPr>
        </w:r>
        <w:r>
          <w:rPr>
            <w:webHidden/>
          </w:rPr>
          <w:fldChar w:fldCharType="separate"/>
        </w:r>
        <w:r>
          <w:rPr>
            <w:webHidden/>
          </w:rPr>
          <w:t>74</w:t>
        </w:r>
        <w:r>
          <w:rPr>
            <w:webHidden/>
          </w:rPr>
          <w:fldChar w:fldCharType="end"/>
        </w:r>
      </w:hyperlink>
    </w:p>
    <w:p w14:paraId="56686CC8" w14:textId="61B2A1E4"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7" w:history="1">
        <w:r w:rsidRPr="00C4573E">
          <w:rPr>
            <w:rStyle w:val="Hyperlink"/>
          </w:rPr>
          <w:t>8.</w:t>
        </w:r>
        <w:r>
          <w:rPr>
            <w:rFonts w:asciiTheme="minorHAnsi" w:eastAsiaTheme="minorEastAsia" w:hAnsiTheme="minorHAnsi" w:cstheme="minorBidi"/>
            <w:kern w:val="2"/>
            <w:sz w:val="24"/>
            <w:szCs w:val="24"/>
            <w:lang w:eastAsia="en-GB"/>
            <w14:ligatures w14:val="standardContextual"/>
          </w:rPr>
          <w:tab/>
        </w:r>
        <w:r w:rsidRPr="00C4573E">
          <w:rPr>
            <w:rStyle w:val="Hyperlink"/>
          </w:rPr>
          <w:t>Variations</w:t>
        </w:r>
        <w:r>
          <w:rPr>
            <w:webHidden/>
          </w:rPr>
          <w:tab/>
        </w:r>
        <w:r>
          <w:rPr>
            <w:webHidden/>
          </w:rPr>
          <w:fldChar w:fldCharType="begin"/>
        </w:r>
        <w:r>
          <w:rPr>
            <w:webHidden/>
          </w:rPr>
          <w:instrText xml:space="preserve"> PAGEREF _Toc225517317 \h </w:instrText>
        </w:r>
        <w:r>
          <w:rPr>
            <w:webHidden/>
          </w:rPr>
        </w:r>
        <w:r>
          <w:rPr>
            <w:webHidden/>
          </w:rPr>
          <w:fldChar w:fldCharType="separate"/>
        </w:r>
        <w:r>
          <w:rPr>
            <w:webHidden/>
          </w:rPr>
          <w:t>74</w:t>
        </w:r>
        <w:r>
          <w:rPr>
            <w:webHidden/>
          </w:rPr>
          <w:fldChar w:fldCharType="end"/>
        </w:r>
      </w:hyperlink>
    </w:p>
    <w:p w14:paraId="7F222199" w14:textId="2EDE6188"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8" w:history="1">
        <w:r w:rsidRPr="00C4573E">
          <w:rPr>
            <w:rStyle w:val="Hyperlink"/>
          </w:rPr>
          <w:t>9.</w:t>
        </w:r>
        <w:r>
          <w:rPr>
            <w:rFonts w:asciiTheme="minorHAnsi" w:eastAsiaTheme="minorEastAsia" w:hAnsiTheme="minorHAnsi" w:cstheme="minorBidi"/>
            <w:kern w:val="2"/>
            <w:sz w:val="24"/>
            <w:szCs w:val="24"/>
            <w:lang w:eastAsia="en-GB"/>
            <w14:ligatures w14:val="standardContextual"/>
          </w:rPr>
          <w:tab/>
        </w:r>
        <w:r w:rsidRPr="00C4573E">
          <w:rPr>
            <w:rStyle w:val="Hyperlink"/>
          </w:rPr>
          <w:t>Completion Performance Tests</w:t>
        </w:r>
        <w:r>
          <w:rPr>
            <w:webHidden/>
          </w:rPr>
          <w:tab/>
        </w:r>
        <w:r>
          <w:rPr>
            <w:webHidden/>
          </w:rPr>
          <w:fldChar w:fldCharType="begin"/>
        </w:r>
        <w:r>
          <w:rPr>
            <w:webHidden/>
          </w:rPr>
          <w:instrText xml:space="preserve"> PAGEREF _Toc225517318 \h </w:instrText>
        </w:r>
        <w:r>
          <w:rPr>
            <w:webHidden/>
          </w:rPr>
        </w:r>
        <w:r>
          <w:rPr>
            <w:webHidden/>
          </w:rPr>
          <w:fldChar w:fldCharType="separate"/>
        </w:r>
        <w:r>
          <w:rPr>
            <w:webHidden/>
          </w:rPr>
          <w:t>76</w:t>
        </w:r>
        <w:r>
          <w:rPr>
            <w:webHidden/>
          </w:rPr>
          <w:fldChar w:fldCharType="end"/>
        </w:r>
      </w:hyperlink>
    </w:p>
    <w:p w14:paraId="5B6FEED4" w14:textId="3AA102E9"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19" w:history="1">
        <w:r w:rsidRPr="00C4573E">
          <w:rPr>
            <w:rStyle w:val="Hyperlink"/>
          </w:rPr>
          <w:t>10.</w:t>
        </w:r>
        <w:r>
          <w:rPr>
            <w:rFonts w:asciiTheme="minorHAnsi" w:eastAsiaTheme="minorEastAsia" w:hAnsiTheme="minorHAnsi" w:cstheme="minorBidi"/>
            <w:kern w:val="2"/>
            <w:sz w:val="24"/>
            <w:szCs w:val="24"/>
            <w:lang w:eastAsia="en-GB"/>
            <w14:ligatures w14:val="standardContextual"/>
          </w:rPr>
          <w:tab/>
        </w:r>
        <w:r w:rsidRPr="00C4573E">
          <w:rPr>
            <w:rStyle w:val="Hyperlink"/>
          </w:rPr>
          <w:t>First Year After Completion and Final Acceptance Tests</w:t>
        </w:r>
        <w:r>
          <w:rPr>
            <w:webHidden/>
          </w:rPr>
          <w:tab/>
        </w:r>
        <w:r>
          <w:rPr>
            <w:webHidden/>
          </w:rPr>
          <w:fldChar w:fldCharType="begin"/>
        </w:r>
        <w:r>
          <w:rPr>
            <w:webHidden/>
          </w:rPr>
          <w:instrText xml:space="preserve"> PAGEREF _Toc225517319 \h </w:instrText>
        </w:r>
        <w:r>
          <w:rPr>
            <w:webHidden/>
          </w:rPr>
        </w:r>
        <w:r>
          <w:rPr>
            <w:webHidden/>
          </w:rPr>
          <w:fldChar w:fldCharType="separate"/>
        </w:r>
        <w:r>
          <w:rPr>
            <w:webHidden/>
          </w:rPr>
          <w:t>78</w:t>
        </w:r>
        <w:r>
          <w:rPr>
            <w:webHidden/>
          </w:rPr>
          <w:fldChar w:fldCharType="end"/>
        </w:r>
      </w:hyperlink>
    </w:p>
    <w:p w14:paraId="702A2BC8" w14:textId="749C0D91"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0" w:history="1">
        <w:r w:rsidRPr="00C4573E">
          <w:rPr>
            <w:rStyle w:val="Hyperlink"/>
          </w:rPr>
          <w:t>11.</w:t>
        </w:r>
        <w:r>
          <w:rPr>
            <w:rFonts w:asciiTheme="minorHAnsi" w:eastAsiaTheme="minorEastAsia" w:hAnsiTheme="minorHAnsi" w:cstheme="minorBidi"/>
            <w:kern w:val="2"/>
            <w:sz w:val="24"/>
            <w:szCs w:val="24"/>
            <w:lang w:eastAsia="en-GB"/>
            <w14:ligatures w14:val="standardContextual"/>
          </w:rPr>
          <w:tab/>
        </w:r>
        <w:r w:rsidRPr="00C4573E">
          <w:rPr>
            <w:rStyle w:val="Hyperlink"/>
          </w:rPr>
          <w:t>Contract Price and Payment</w:t>
        </w:r>
        <w:r>
          <w:rPr>
            <w:webHidden/>
          </w:rPr>
          <w:tab/>
        </w:r>
        <w:r>
          <w:rPr>
            <w:webHidden/>
          </w:rPr>
          <w:fldChar w:fldCharType="begin"/>
        </w:r>
        <w:r>
          <w:rPr>
            <w:webHidden/>
          </w:rPr>
          <w:instrText xml:space="preserve"> PAGEREF _Toc225517320 \h </w:instrText>
        </w:r>
        <w:r>
          <w:rPr>
            <w:webHidden/>
          </w:rPr>
        </w:r>
        <w:r>
          <w:rPr>
            <w:webHidden/>
          </w:rPr>
          <w:fldChar w:fldCharType="separate"/>
        </w:r>
        <w:r>
          <w:rPr>
            <w:webHidden/>
          </w:rPr>
          <w:t>79</w:t>
        </w:r>
        <w:r>
          <w:rPr>
            <w:webHidden/>
          </w:rPr>
          <w:fldChar w:fldCharType="end"/>
        </w:r>
      </w:hyperlink>
    </w:p>
    <w:p w14:paraId="1CDE7FA9" w14:textId="115A0099"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1" w:history="1">
        <w:r w:rsidRPr="00C4573E">
          <w:rPr>
            <w:rStyle w:val="Hyperlink"/>
          </w:rPr>
          <w:t>12.</w:t>
        </w:r>
        <w:r>
          <w:rPr>
            <w:rFonts w:asciiTheme="minorHAnsi" w:eastAsiaTheme="minorEastAsia" w:hAnsiTheme="minorHAnsi" w:cstheme="minorBidi"/>
            <w:kern w:val="2"/>
            <w:sz w:val="24"/>
            <w:szCs w:val="24"/>
            <w:lang w:eastAsia="en-GB"/>
            <w14:ligatures w14:val="standardContextual"/>
          </w:rPr>
          <w:tab/>
        </w:r>
        <w:r w:rsidRPr="00C4573E">
          <w:rPr>
            <w:rStyle w:val="Hyperlink"/>
          </w:rPr>
          <w:t>Defects</w:t>
        </w:r>
        <w:r>
          <w:rPr>
            <w:webHidden/>
          </w:rPr>
          <w:tab/>
        </w:r>
        <w:r>
          <w:rPr>
            <w:webHidden/>
          </w:rPr>
          <w:fldChar w:fldCharType="begin"/>
        </w:r>
        <w:r>
          <w:rPr>
            <w:webHidden/>
          </w:rPr>
          <w:instrText xml:space="preserve"> PAGEREF _Toc225517321 \h </w:instrText>
        </w:r>
        <w:r>
          <w:rPr>
            <w:webHidden/>
          </w:rPr>
        </w:r>
        <w:r>
          <w:rPr>
            <w:webHidden/>
          </w:rPr>
          <w:fldChar w:fldCharType="separate"/>
        </w:r>
        <w:r>
          <w:rPr>
            <w:webHidden/>
          </w:rPr>
          <w:t>81</w:t>
        </w:r>
        <w:r>
          <w:rPr>
            <w:webHidden/>
          </w:rPr>
          <w:fldChar w:fldCharType="end"/>
        </w:r>
      </w:hyperlink>
    </w:p>
    <w:p w14:paraId="1ED42E5E" w14:textId="53512575"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2" w:history="1">
        <w:r w:rsidRPr="00C4573E">
          <w:rPr>
            <w:rStyle w:val="Hyperlink"/>
          </w:rPr>
          <w:t>13.</w:t>
        </w:r>
        <w:r>
          <w:rPr>
            <w:rFonts w:asciiTheme="minorHAnsi" w:eastAsiaTheme="minorEastAsia" w:hAnsiTheme="minorHAnsi" w:cstheme="minorBidi"/>
            <w:kern w:val="2"/>
            <w:sz w:val="24"/>
            <w:szCs w:val="24"/>
            <w:lang w:eastAsia="en-GB"/>
            <w14:ligatures w14:val="standardContextual"/>
          </w:rPr>
          <w:tab/>
        </w:r>
        <w:r w:rsidRPr="00C4573E">
          <w:rPr>
            <w:rStyle w:val="Hyperlink"/>
          </w:rPr>
          <w:t>Liquidated Damages</w:t>
        </w:r>
        <w:r>
          <w:rPr>
            <w:webHidden/>
          </w:rPr>
          <w:tab/>
        </w:r>
        <w:r>
          <w:rPr>
            <w:webHidden/>
          </w:rPr>
          <w:fldChar w:fldCharType="begin"/>
        </w:r>
        <w:r>
          <w:rPr>
            <w:webHidden/>
          </w:rPr>
          <w:instrText xml:space="preserve"> PAGEREF _Toc225517322 \h </w:instrText>
        </w:r>
        <w:r>
          <w:rPr>
            <w:webHidden/>
          </w:rPr>
        </w:r>
        <w:r>
          <w:rPr>
            <w:webHidden/>
          </w:rPr>
          <w:fldChar w:fldCharType="separate"/>
        </w:r>
        <w:r>
          <w:rPr>
            <w:webHidden/>
          </w:rPr>
          <w:t>82</w:t>
        </w:r>
        <w:r>
          <w:rPr>
            <w:webHidden/>
          </w:rPr>
          <w:fldChar w:fldCharType="end"/>
        </w:r>
      </w:hyperlink>
    </w:p>
    <w:p w14:paraId="4D0399EC" w14:textId="6483167A"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3" w:history="1">
        <w:r w:rsidRPr="00C4573E">
          <w:rPr>
            <w:rStyle w:val="Hyperlink"/>
          </w:rPr>
          <w:t>14.</w:t>
        </w:r>
        <w:r>
          <w:rPr>
            <w:rFonts w:asciiTheme="minorHAnsi" w:eastAsiaTheme="minorEastAsia" w:hAnsiTheme="minorHAnsi" w:cstheme="minorBidi"/>
            <w:kern w:val="2"/>
            <w:sz w:val="24"/>
            <w:szCs w:val="24"/>
            <w:lang w:eastAsia="en-GB"/>
            <w14:ligatures w14:val="standardContextual"/>
          </w:rPr>
          <w:tab/>
        </w:r>
        <w:r w:rsidRPr="00C4573E">
          <w:rPr>
            <w:rStyle w:val="Hyperlink"/>
          </w:rPr>
          <w:t>Indemnities</w:t>
        </w:r>
        <w:r>
          <w:rPr>
            <w:webHidden/>
          </w:rPr>
          <w:tab/>
        </w:r>
        <w:r>
          <w:rPr>
            <w:webHidden/>
          </w:rPr>
          <w:fldChar w:fldCharType="begin"/>
        </w:r>
        <w:r>
          <w:rPr>
            <w:webHidden/>
          </w:rPr>
          <w:instrText xml:space="preserve"> PAGEREF _Toc225517323 \h </w:instrText>
        </w:r>
        <w:r>
          <w:rPr>
            <w:webHidden/>
          </w:rPr>
        </w:r>
        <w:r>
          <w:rPr>
            <w:webHidden/>
          </w:rPr>
          <w:fldChar w:fldCharType="separate"/>
        </w:r>
        <w:r>
          <w:rPr>
            <w:webHidden/>
          </w:rPr>
          <w:t>84</w:t>
        </w:r>
        <w:r>
          <w:rPr>
            <w:webHidden/>
          </w:rPr>
          <w:fldChar w:fldCharType="end"/>
        </w:r>
      </w:hyperlink>
    </w:p>
    <w:p w14:paraId="1E34E168" w14:textId="3361767F"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4" w:history="1">
        <w:r w:rsidRPr="00C4573E">
          <w:rPr>
            <w:rStyle w:val="Hyperlink"/>
          </w:rPr>
          <w:t>15.</w:t>
        </w:r>
        <w:r>
          <w:rPr>
            <w:rFonts w:asciiTheme="minorHAnsi" w:eastAsiaTheme="minorEastAsia" w:hAnsiTheme="minorHAnsi" w:cstheme="minorBidi"/>
            <w:kern w:val="2"/>
            <w:sz w:val="24"/>
            <w:szCs w:val="24"/>
            <w:lang w:eastAsia="en-GB"/>
            <w14:ligatures w14:val="standardContextual"/>
          </w:rPr>
          <w:tab/>
        </w:r>
        <w:r w:rsidRPr="00C4573E">
          <w:rPr>
            <w:rStyle w:val="Hyperlink"/>
          </w:rPr>
          <w:t>Limitations on Liability</w:t>
        </w:r>
        <w:r>
          <w:rPr>
            <w:webHidden/>
          </w:rPr>
          <w:tab/>
        </w:r>
        <w:r>
          <w:rPr>
            <w:webHidden/>
          </w:rPr>
          <w:fldChar w:fldCharType="begin"/>
        </w:r>
        <w:r>
          <w:rPr>
            <w:webHidden/>
          </w:rPr>
          <w:instrText xml:space="preserve"> PAGEREF _Toc225517324 \h </w:instrText>
        </w:r>
        <w:r>
          <w:rPr>
            <w:webHidden/>
          </w:rPr>
        </w:r>
        <w:r>
          <w:rPr>
            <w:webHidden/>
          </w:rPr>
          <w:fldChar w:fldCharType="separate"/>
        </w:r>
        <w:r>
          <w:rPr>
            <w:webHidden/>
          </w:rPr>
          <w:t>84</w:t>
        </w:r>
        <w:r>
          <w:rPr>
            <w:webHidden/>
          </w:rPr>
          <w:fldChar w:fldCharType="end"/>
        </w:r>
      </w:hyperlink>
    </w:p>
    <w:p w14:paraId="6DB8111E" w14:textId="031096B1"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5" w:history="1">
        <w:r w:rsidRPr="00C4573E">
          <w:rPr>
            <w:rStyle w:val="Hyperlink"/>
          </w:rPr>
          <w:t>16.</w:t>
        </w:r>
        <w:r>
          <w:rPr>
            <w:rFonts w:asciiTheme="minorHAnsi" w:eastAsiaTheme="minorEastAsia" w:hAnsiTheme="minorHAnsi" w:cstheme="minorBidi"/>
            <w:kern w:val="2"/>
            <w:sz w:val="24"/>
            <w:szCs w:val="24"/>
            <w:lang w:eastAsia="en-GB"/>
            <w14:ligatures w14:val="standardContextual"/>
          </w:rPr>
          <w:tab/>
        </w:r>
        <w:r w:rsidRPr="00C4573E">
          <w:rPr>
            <w:rStyle w:val="Hyperlink"/>
          </w:rPr>
          <w:t>Sub-Contracting</w:t>
        </w:r>
        <w:r>
          <w:rPr>
            <w:webHidden/>
          </w:rPr>
          <w:tab/>
        </w:r>
        <w:r>
          <w:rPr>
            <w:webHidden/>
          </w:rPr>
          <w:fldChar w:fldCharType="begin"/>
        </w:r>
        <w:r>
          <w:rPr>
            <w:webHidden/>
          </w:rPr>
          <w:instrText xml:space="preserve"> PAGEREF _Toc225517325 \h </w:instrText>
        </w:r>
        <w:r>
          <w:rPr>
            <w:webHidden/>
          </w:rPr>
        </w:r>
        <w:r>
          <w:rPr>
            <w:webHidden/>
          </w:rPr>
          <w:fldChar w:fldCharType="separate"/>
        </w:r>
        <w:r>
          <w:rPr>
            <w:webHidden/>
          </w:rPr>
          <w:t>85</w:t>
        </w:r>
        <w:r>
          <w:rPr>
            <w:webHidden/>
          </w:rPr>
          <w:fldChar w:fldCharType="end"/>
        </w:r>
      </w:hyperlink>
    </w:p>
    <w:p w14:paraId="4975B0E5" w14:textId="5AE0A7C3"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6" w:history="1">
        <w:r w:rsidRPr="00C4573E">
          <w:rPr>
            <w:rStyle w:val="Hyperlink"/>
          </w:rPr>
          <w:t>17.</w:t>
        </w:r>
        <w:r>
          <w:rPr>
            <w:rFonts w:asciiTheme="minorHAnsi" w:eastAsiaTheme="minorEastAsia" w:hAnsiTheme="minorHAnsi" w:cstheme="minorBidi"/>
            <w:kern w:val="2"/>
            <w:sz w:val="24"/>
            <w:szCs w:val="24"/>
            <w:lang w:eastAsia="en-GB"/>
            <w14:ligatures w14:val="standardContextual"/>
          </w:rPr>
          <w:tab/>
        </w:r>
        <w:r w:rsidRPr="00C4573E">
          <w:rPr>
            <w:rStyle w:val="Hyperlink"/>
          </w:rPr>
          <w:t>Intellectual Property</w:t>
        </w:r>
        <w:r>
          <w:rPr>
            <w:webHidden/>
          </w:rPr>
          <w:tab/>
        </w:r>
        <w:r>
          <w:rPr>
            <w:webHidden/>
          </w:rPr>
          <w:fldChar w:fldCharType="begin"/>
        </w:r>
        <w:r>
          <w:rPr>
            <w:webHidden/>
          </w:rPr>
          <w:instrText xml:space="preserve"> PAGEREF _Toc225517326 \h </w:instrText>
        </w:r>
        <w:r>
          <w:rPr>
            <w:webHidden/>
          </w:rPr>
        </w:r>
        <w:r>
          <w:rPr>
            <w:webHidden/>
          </w:rPr>
          <w:fldChar w:fldCharType="separate"/>
        </w:r>
        <w:r>
          <w:rPr>
            <w:webHidden/>
          </w:rPr>
          <w:t>86</w:t>
        </w:r>
        <w:r>
          <w:rPr>
            <w:webHidden/>
          </w:rPr>
          <w:fldChar w:fldCharType="end"/>
        </w:r>
      </w:hyperlink>
    </w:p>
    <w:p w14:paraId="43102AEA" w14:textId="062B7500"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7" w:history="1">
        <w:r w:rsidRPr="00C4573E">
          <w:rPr>
            <w:rStyle w:val="Hyperlink"/>
          </w:rPr>
          <w:t>18.</w:t>
        </w:r>
        <w:r>
          <w:rPr>
            <w:rFonts w:asciiTheme="minorHAnsi" w:eastAsiaTheme="minorEastAsia" w:hAnsiTheme="minorHAnsi" w:cstheme="minorBidi"/>
            <w:kern w:val="2"/>
            <w:sz w:val="24"/>
            <w:szCs w:val="24"/>
            <w:lang w:eastAsia="en-GB"/>
            <w14:ligatures w14:val="standardContextual"/>
          </w:rPr>
          <w:tab/>
        </w:r>
        <w:r w:rsidRPr="00C4573E">
          <w:rPr>
            <w:rStyle w:val="Hyperlink"/>
          </w:rPr>
          <w:t>Spares Stock</w:t>
        </w:r>
        <w:r>
          <w:rPr>
            <w:webHidden/>
          </w:rPr>
          <w:tab/>
        </w:r>
        <w:r>
          <w:rPr>
            <w:webHidden/>
          </w:rPr>
          <w:fldChar w:fldCharType="begin"/>
        </w:r>
        <w:r>
          <w:rPr>
            <w:webHidden/>
          </w:rPr>
          <w:instrText xml:space="preserve"> PAGEREF _Toc225517327 \h </w:instrText>
        </w:r>
        <w:r>
          <w:rPr>
            <w:webHidden/>
          </w:rPr>
        </w:r>
        <w:r>
          <w:rPr>
            <w:webHidden/>
          </w:rPr>
          <w:fldChar w:fldCharType="separate"/>
        </w:r>
        <w:r>
          <w:rPr>
            <w:webHidden/>
          </w:rPr>
          <w:t>87</w:t>
        </w:r>
        <w:r>
          <w:rPr>
            <w:webHidden/>
          </w:rPr>
          <w:fldChar w:fldCharType="end"/>
        </w:r>
      </w:hyperlink>
    </w:p>
    <w:p w14:paraId="5E4B3829" w14:textId="093884B9"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8" w:history="1">
        <w:r w:rsidRPr="00C4573E">
          <w:rPr>
            <w:rStyle w:val="Hyperlink"/>
          </w:rPr>
          <w:t>19.</w:t>
        </w:r>
        <w:r>
          <w:rPr>
            <w:rFonts w:asciiTheme="minorHAnsi" w:eastAsiaTheme="minorEastAsia" w:hAnsiTheme="minorHAnsi" w:cstheme="minorBidi"/>
            <w:kern w:val="2"/>
            <w:sz w:val="24"/>
            <w:szCs w:val="24"/>
            <w:lang w:eastAsia="en-GB"/>
            <w14:ligatures w14:val="standardContextual"/>
          </w:rPr>
          <w:tab/>
        </w:r>
        <w:r w:rsidRPr="00C4573E">
          <w:rPr>
            <w:rStyle w:val="Hyperlink"/>
          </w:rPr>
          <w:t>Manufacturer's Warranties</w:t>
        </w:r>
        <w:r>
          <w:rPr>
            <w:webHidden/>
          </w:rPr>
          <w:tab/>
        </w:r>
        <w:r>
          <w:rPr>
            <w:webHidden/>
          </w:rPr>
          <w:fldChar w:fldCharType="begin"/>
        </w:r>
        <w:r>
          <w:rPr>
            <w:webHidden/>
          </w:rPr>
          <w:instrText xml:space="preserve"> PAGEREF _Toc225517328 \h </w:instrText>
        </w:r>
        <w:r>
          <w:rPr>
            <w:webHidden/>
          </w:rPr>
        </w:r>
        <w:r>
          <w:rPr>
            <w:webHidden/>
          </w:rPr>
          <w:fldChar w:fldCharType="separate"/>
        </w:r>
        <w:r>
          <w:rPr>
            <w:webHidden/>
          </w:rPr>
          <w:t>87</w:t>
        </w:r>
        <w:r>
          <w:rPr>
            <w:webHidden/>
          </w:rPr>
          <w:fldChar w:fldCharType="end"/>
        </w:r>
      </w:hyperlink>
    </w:p>
    <w:p w14:paraId="06B65EFB" w14:textId="693F4770"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29" w:history="1">
        <w:r w:rsidRPr="00C4573E">
          <w:rPr>
            <w:rStyle w:val="Hyperlink"/>
          </w:rPr>
          <w:t>20.</w:t>
        </w:r>
        <w:r>
          <w:rPr>
            <w:rFonts w:asciiTheme="minorHAnsi" w:eastAsiaTheme="minorEastAsia" w:hAnsiTheme="minorHAnsi" w:cstheme="minorBidi"/>
            <w:kern w:val="2"/>
            <w:sz w:val="24"/>
            <w:szCs w:val="24"/>
            <w:lang w:eastAsia="en-GB"/>
            <w14:ligatures w14:val="standardContextual"/>
          </w:rPr>
          <w:tab/>
        </w:r>
        <w:r w:rsidRPr="00C4573E">
          <w:rPr>
            <w:rStyle w:val="Hyperlink"/>
          </w:rPr>
          <w:t>Insurance</w:t>
        </w:r>
        <w:r>
          <w:rPr>
            <w:webHidden/>
          </w:rPr>
          <w:tab/>
        </w:r>
        <w:r>
          <w:rPr>
            <w:webHidden/>
          </w:rPr>
          <w:fldChar w:fldCharType="begin"/>
        </w:r>
        <w:r>
          <w:rPr>
            <w:webHidden/>
          </w:rPr>
          <w:instrText xml:space="preserve"> PAGEREF _Toc225517329 \h </w:instrText>
        </w:r>
        <w:r>
          <w:rPr>
            <w:webHidden/>
          </w:rPr>
        </w:r>
        <w:r>
          <w:rPr>
            <w:webHidden/>
          </w:rPr>
          <w:fldChar w:fldCharType="separate"/>
        </w:r>
        <w:r>
          <w:rPr>
            <w:webHidden/>
          </w:rPr>
          <w:t>88</w:t>
        </w:r>
        <w:r>
          <w:rPr>
            <w:webHidden/>
          </w:rPr>
          <w:fldChar w:fldCharType="end"/>
        </w:r>
      </w:hyperlink>
    </w:p>
    <w:p w14:paraId="1D666DBF" w14:textId="30608AD1"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0" w:history="1">
        <w:r w:rsidRPr="00C4573E">
          <w:rPr>
            <w:rStyle w:val="Hyperlink"/>
          </w:rPr>
          <w:t>21.</w:t>
        </w:r>
        <w:r>
          <w:rPr>
            <w:rFonts w:asciiTheme="minorHAnsi" w:eastAsiaTheme="minorEastAsia" w:hAnsiTheme="minorHAnsi" w:cstheme="minorBidi"/>
            <w:kern w:val="2"/>
            <w:sz w:val="24"/>
            <w:szCs w:val="24"/>
            <w:lang w:eastAsia="en-GB"/>
            <w14:ligatures w14:val="standardContextual"/>
          </w:rPr>
          <w:tab/>
        </w:r>
        <w:r w:rsidRPr="00C4573E">
          <w:rPr>
            <w:rStyle w:val="Hyperlink"/>
          </w:rPr>
          <w:t>Performance Security and Collateral Warranties</w:t>
        </w:r>
        <w:r>
          <w:rPr>
            <w:webHidden/>
          </w:rPr>
          <w:tab/>
        </w:r>
        <w:r>
          <w:rPr>
            <w:webHidden/>
          </w:rPr>
          <w:fldChar w:fldCharType="begin"/>
        </w:r>
        <w:r>
          <w:rPr>
            <w:webHidden/>
          </w:rPr>
          <w:instrText xml:space="preserve"> PAGEREF _Toc225517330 \h </w:instrText>
        </w:r>
        <w:r>
          <w:rPr>
            <w:webHidden/>
          </w:rPr>
        </w:r>
        <w:r>
          <w:rPr>
            <w:webHidden/>
          </w:rPr>
          <w:fldChar w:fldCharType="separate"/>
        </w:r>
        <w:r>
          <w:rPr>
            <w:webHidden/>
          </w:rPr>
          <w:t>89</w:t>
        </w:r>
        <w:r>
          <w:rPr>
            <w:webHidden/>
          </w:rPr>
          <w:fldChar w:fldCharType="end"/>
        </w:r>
      </w:hyperlink>
    </w:p>
    <w:p w14:paraId="7D8CF274" w14:textId="3E3B016A"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1" w:history="1">
        <w:r w:rsidRPr="00C4573E">
          <w:rPr>
            <w:rStyle w:val="Hyperlink"/>
          </w:rPr>
          <w:t>22.</w:t>
        </w:r>
        <w:r>
          <w:rPr>
            <w:rFonts w:asciiTheme="minorHAnsi" w:eastAsiaTheme="minorEastAsia" w:hAnsiTheme="minorHAnsi" w:cstheme="minorBidi"/>
            <w:kern w:val="2"/>
            <w:sz w:val="24"/>
            <w:szCs w:val="24"/>
            <w:lang w:eastAsia="en-GB"/>
            <w14:ligatures w14:val="standardContextual"/>
          </w:rPr>
          <w:tab/>
        </w:r>
        <w:r w:rsidRPr="00C4573E">
          <w:rPr>
            <w:rStyle w:val="Hyperlink"/>
          </w:rPr>
          <w:t>Force Majeure</w:t>
        </w:r>
        <w:r>
          <w:rPr>
            <w:webHidden/>
          </w:rPr>
          <w:tab/>
        </w:r>
        <w:r>
          <w:rPr>
            <w:webHidden/>
          </w:rPr>
          <w:fldChar w:fldCharType="begin"/>
        </w:r>
        <w:r>
          <w:rPr>
            <w:webHidden/>
          </w:rPr>
          <w:instrText xml:space="preserve"> PAGEREF _Toc225517331 \h </w:instrText>
        </w:r>
        <w:r>
          <w:rPr>
            <w:webHidden/>
          </w:rPr>
        </w:r>
        <w:r>
          <w:rPr>
            <w:webHidden/>
          </w:rPr>
          <w:fldChar w:fldCharType="separate"/>
        </w:r>
        <w:r>
          <w:rPr>
            <w:webHidden/>
          </w:rPr>
          <w:t>90</w:t>
        </w:r>
        <w:r>
          <w:rPr>
            <w:webHidden/>
          </w:rPr>
          <w:fldChar w:fldCharType="end"/>
        </w:r>
      </w:hyperlink>
    </w:p>
    <w:p w14:paraId="233E4394" w14:textId="60DCF287"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2" w:history="1">
        <w:r w:rsidRPr="00C4573E">
          <w:rPr>
            <w:rStyle w:val="Hyperlink"/>
          </w:rPr>
          <w:t>23.</w:t>
        </w:r>
        <w:r>
          <w:rPr>
            <w:rFonts w:asciiTheme="minorHAnsi" w:eastAsiaTheme="minorEastAsia" w:hAnsiTheme="minorHAnsi" w:cstheme="minorBidi"/>
            <w:kern w:val="2"/>
            <w:sz w:val="24"/>
            <w:szCs w:val="24"/>
            <w:lang w:eastAsia="en-GB"/>
            <w14:ligatures w14:val="standardContextual"/>
          </w:rPr>
          <w:tab/>
        </w:r>
        <w:r w:rsidRPr="00C4573E">
          <w:rPr>
            <w:rStyle w:val="Hyperlink"/>
          </w:rPr>
          <w:t>Suspension</w:t>
        </w:r>
        <w:r>
          <w:rPr>
            <w:webHidden/>
          </w:rPr>
          <w:tab/>
        </w:r>
        <w:r>
          <w:rPr>
            <w:webHidden/>
          </w:rPr>
          <w:fldChar w:fldCharType="begin"/>
        </w:r>
        <w:r>
          <w:rPr>
            <w:webHidden/>
          </w:rPr>
          <w:instrText xml:space="preserve"> PAGEREF _Toc225517332 \h </w:instrText>
        </w:r>
        <w:r>
          <w:rPr>
            <w:webHidden/>
          </w:rPr>
        </w:r>
        <w:r>
          <w:rPr>
            <w:webHidden/>
          </w:rPr>
          <w:fldChar w:fldCharType="separate"/>
        </w:r>
        <w:r>
          <w:rPr>
            <w:webHidden/>
          </w:rPr>
          <w:t>90</w:t>
        </w:r>
        <w:r>
          <w:rPr>
            <w:webHidden/>
          </w:rPr>
          <w:fldChar w:fldCharType="end"/>
        </w:r>
      </w:hyperlink>
    </w:p>
    <w:p w14:paraId="26B34CEC" w14:textId="19EA2ECB"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3" w:history="1">
        <w:r w:rsidRPr="00C4573E">
          <w:rPr>
            <w:rStyle w:val="Hyperlink"/>
          </w:rPr>
          <w:t>24.</w:t>
        </w:r>
        <w:r>
          <w:rPr>
            <w:rFonts w:asciiTheme="minorHAnsi" w:eastAsiaTheme="minorEastAsia" w:hAnsiTheme="minorHAnsi" w:cstheme="minorBidi"/>
            <w:kern w:val="2"/>
            <w:sz w:val="24"/>
            <w:szCs w:val="24"/>
            <w:lang w:eastAsia="en-GB"/>
            <w14:ligatures w14:val="standardContextual"/>
          </w:rPr>
          <w:tab/>
        </w:r>
        <w:r w:rsidRPr="00C4573E">
          <w:rPr>
            <w:rStyle w:val="Hyperlink"/>
          </w:rPr>
          <w:t>Termination</w:t>
        </w:r>
        <w:r>
          <w:rPr>
            <w:webHidden/>
          </w:rPr>
          <w:tab/>
        </w:r>
        <w:r>
          <w:rPr>
            <w:webHidden/>
          </w:rPr>
          <w:fldChar w:fldCharType="begin"/>
        </w:r>
        <w:r>
          <w:rPr>
            <w:webHidden/>
          </w:rPr>
          <w:instrText xml:space="preserve"> PAGEREF _Toc225517333 \h </w:instrText>
        </w:r>
        <w:r>
          <w:rPr>
            <w:webHidden/>
          </w:rPr>
        </w:r>
        <w:r>
          <w:rPr>
            <w:webHidden/>
          </w:rPr>
          <w:fldChar w:fldCharType="separate"/>
        </w:r>
        <w:r>
          <w:rPr>
            <w:webHidden/>
          </w:rPr>
          <w:t>91</w:t>
        </w:r>
        <w:r>
          <w:rPr>
            <w:webHidden/>
          </w:rPr>
          <w:fldChar w:fldCharType="end"/>
        </w:r>
      </w:hyperlink>
    </w:p>
    <w:p w14:paraId="479AD080" w14:textId="7041B0F6"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4" w:history="1">
        <w:r w:rsidRPr="00C4573E">
          <w:rPr>
            <w:rStyle w:val="Hyperlink"/>
          </w:rPr>
          <w:t>25.</w:t>
        </w:r>
        <w:r>
          <w:rPr>
            <w:rFonts w:asciiTheme="minorHAnsi" w:eastAsiaTheme="minorEastAsia" w:hAnsiTheme="minorHAnsi" w:cstheme="minorBidi"/>
            <w:kern w:val="2"/>
            <w:sz w:val="24"/>
            <w:szCs w:val="24"/>
            <w:lang w:eastAsia="en-GB"/>
            <w14:ligatures w14:val="standardContextual"/>
          </w:rPr>
          <w:tab/>
        </w:r>
        <w:r w:rsidRPr="00C4573E">
          <w:rPr>
            <w:rStyle w:val="Hyperlink"/>
          </w:rPr>
          <w:t>Rejection Rights</w:t>
        </w:r>
        <w:r>
          <w:rPr>
            <w:webHidden/>
          </w:rPr>
          <w:tab/>
        </w:r>
        <w:r>
          <w:rPr>
            <w:webHidden/>
          </w:rPr>
          <w:fldChar w:fldCharType="begin"/>
        </w:r>
        <w:r>
          <w:rPr>
            <w:webHidden/>
          </w:rPr>
          <w:instrText xml:space="preserve"> PAGEREF _Toc225517334 \h </w:instrText>
        </w:r>
        <w:r>
          <w:rPr>
            <w:webHidden/>
          </w:rPr>
        </w:r>
        <w:r>
          <w:rPr>
            <w:webHidden/>
          </w:rPr>
          <w:fldChar w:fldCharType="separate"/>
        </w:r>
        <w:r>
          <w:rPr>
            <w:webHidden/>
          </w:rPr>
          <w:t>94</w:t>
        </w:r>
        <w:r>
          <w:rPr>
            <w:webHidden/>
          </w:rPr>
          <w:fldChar w:fldCharType="end"/>
        </w:r>
      </w:hyperlink>
    </w:p>
    <w:p w14:paraId="193DA561" w14:textId="53B40141"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5" w:history="1">
        <w:r w:rsidRPr="00C4573E">
          <w:rPr>
            <w:rStyle w:val="Hyperlink"/>
          </w:rPr>
          <w:t>26.</w:t>
        </w:r>
        <w:r>
          <w:rPr>
            <w:rFonts w:asciiTheme="minorHAnsi" w:eastAsiaTheme="minorEastAsia" w:hAnsiTheme="minorHAnsi" w:cstheme="minorBidi"/>
            <w:kern w:val="2"/>
            <w:sz w:val="24"/>
            <w:szCs w:val="24"/>
            <w:lang w:eastAsia="en-GB"/>
            <w14:ligatures w14:val="standardContextual"/>
          </w:rPr>
          <w:tab/>
        </w:r>
        <w:r w:rsidRPr="00C4573E">
          <w:rPr>
            <w:rStyle w:val="Hyperlink"/>
          </w:rPr>
          <w:t>Assignment and Novation</w:t>
        </w:r>
        <w:r>
          <w:rPr>
            <w:webHidden/>
          </w:rPr>
          <w:tab/>
        </w:r>
        <w:r>
          <w:rPr>
            <w:webHidden/>
          </w:rPr>
          <w:fldChar w:fldCharType="begin"/>
        </w:r>
        <w:r>
          <w:rPr>
            <w:webHidden/>
          </w:rPr>
          <w:instrText xml:space="preserve"> PAGEREF _Toc225517335 \h </w:instrText>
        </w:r>
        <w:r>
          <w:rPr>
            <w:webHidden/>
          </w:rPr>
        </w:r>
        <w:r>
          <w:rPr>
            <w:webHidden/>
          </w:rPr>
          <w:fldChar w:fldCharType="separate"/>
        </w:r>
        <w:r>
          <w:rPr>
            <w:webHidden/>
          </w:rPr>
          <w:t>95</w:t>
        </w:r>
        <w:r>
          <w:rPr>
            <w:webHidden/>
          </w:rPr>
          <w:fldChar w:fldCharType="end"/>
        </w:r>
      </w:hyperlink>
    </w:p>
    <w:p w14:paraId="6CFE3CC6" w14:textId="28D1B7AF"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6" w:history="1">
        <w:r w:rsidRPr="00C4573E">
          <w:rPr>
            <w:rStyle w:val="Hyperlink"/>
          </w:rPr>
          <w:t>27.</w:t>
        </w:r>
        <w:r>
          <w:rPr>
            <w:rFonts w:asciiTheme="minorHAnsi" w:eastAsiaTheme="minorEastAsia" w:hAnsiTheme="minorHAnsi" w:cstheme="minorBidi"/>
            <w:kern w:val="2"/>
            <w:sz w:val="24"/>
            <w:szCs w:val="24"/>
            <w:lang w:eastAsia="en-GB"/>
            <w14:ligatures w14:val="standardContextual"/>
          </w:rPr>
          <w:tab/>
        </w:r>
        <w:r w:rsidRPr="00C4573E">
          <w:rPr>
            <w:rStyle w:val="Hyperlink"/>
          </w:rPr>
          <w:t>Confidentiality</w:t>
        </w:r>
        <w:r>
          <w:rPr>
            <w:webHidden/>
          </w:rPr>
          <w:tab/>
        </w:r>
        <w:r>
          <w:rPr>
            <w:webHidden/>
          </w:rPr>
          <w:fldChar w:fldCharType="begin"/>
        </w:r>
        <w:r>
          <w:rPr>
            <w:webHidden/>
          </w:rPr>
          <w:instrText xml:space="preserve"> PAGEREF _Toc225517336 \h </w:instrText>
        </w:r>
        <w:r>
          <w:rPr>
            <w:webHidden/>
          </w:rPr>
        </w:r>
        <w:r>
          <w:rPr>
            <w:webHidden/>
          </w:rPr>
          <w:fldChar w:fldCharType="separate"/>
        </w:r>
        <w:r>
          <w:rPr>
            <w:webHidden/>
          </w:rPr>
          <w:t>96</w:t>
        </w:r>
        <w:r>
          <w:rPr>
            <w:webHidden/>
          </w:rPr>
          <w:fldChar w:fldCharType="end"/>
        </w:r>
      </w:hyperlink>
    </w:p>
    <w:p w14:paraId="706E5D28" w14:textId="2E34F212"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7" w:history="1">
        <w:r w:rsidRPr="00C4573E">
          <w:rPr>
            <w:rStyle w:val="Hyperlink"/>
          </w:rPr>
          <w:t>28.</w:t>
        </w:r>
        <w:r>
          <w:rPr>
            <w:rFonts w:asciiTheme="minorHAnsi" w:eastAsiaTheme="minorEastAsia" w:hAnsiTheme="minorHAnsi" w:cstheme="minorBidi"/>
            <w:kern w:val="2"/>
            <w:sz w:val="24"/>
            <w:szCs w:val="24"/>
            <w:lang w:eastAsia="en-GB"/>
            <w14:ligatures w14:val="standardContextual"/>
          </w:rPr>
          <w:tab/>
        </w:r>
        <w:r w:rsidRPr="00C4573E">
          <w:rPr>
            <w:rStyle w:val="Hyperlink"/>
          </w:rPr>
          <w:t>Environmental Risk and Hazardous Substances</w:t>
        </w:r>
        <w:r>
          <w:rPr>
            <w:webHidden/>
          </w:rPr>
          <w:tab/>
        </w:r>
        <w:r>
          <w:rPr>
            <w:webHidden/>
          </w:rPr>
          <w:fldChar w:fldCharType="begin"/>
        </w:r>
        <w:r>
          <w:rPr>
            <w:webHidden/>
          </w:rPr>
          <w:instrText xml:space="preserve"> PAGEREF _Toc225517337 \h </w:instrText>
        </w:r>
        <w:r>
          <w:rPr>
            <w:webHidden/>
          </w:rPr>
        </w:r>
        <w:r>
          <w:rPr>
            <w:webHidden/>
          </w:rPr>
          <w:fldChar w:fldCharType="separate"/>
        </w:r>
        <w:r>
          <w:rPr>
            <w:webHidden/>
          </w:rPr>
          <w:t>96</w:t>
        </w:r>
        <w:r>
          <w:rPr>
            <w:webHidden/>
          </w:rPr>
          <w:fldChar w:fldCharType="end"/>
        </w:r>
      </w:hyperlink>
    </w:p>
    <w:p w14:paraId="54F8B0A8" w14:textId="2821B74E"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8" w:history="1">
        <w:r w:rsidRPr="00C4573E">
          <w:rPr>
            <w:rStyle w:val="Hyperlink"/>
          </w:rPr>
          <w:t>29.</w:t>
        </w:r>
        <w:r>
          <w:rPr>
            <w:rFonts w:asciiTheme="minorHAnsi" w:eastAsiaTheme="minorEastAsia" w:hAnsiTheme="minorHAnsi" w:cstheme="minorBidi"/>
            <w:kern w:val="2"/>
            <w:sz w:val="24"/>
            <w:szCs w:val="24"/>
            <w:lang w:eastAsia="en-GB"/>
            <w14:ligatures w14:val="standardContextual"/>
          </w:rPr>
          <w:tab/>
        </w:r>
        <w:r w:rsidRPr="00C4573E">
          <w:rPr>
            <w:rStyle w:val="Hyperlink"/>
          </w:rPr>
          <w:t>Third Party Rights</w:t>
        </w:r>
        <w:r>
          <w:rPr>
            <w:webHidden/>
          </w:rPr>
          <w:tab/>
        </w:r>
        <w:r>
          <w:rPr>
            <w:webHidden/>
          </w:rPr>
          <w:fldChar w:fldCharType="begin"/>
        </w:r>
        <w:r>
          <w:rPr>
            <w:webHidden/>
          </w:rPr>
          <w:instrText xml:space="preserve"> PAGEREF _Toc225517338 \h </w:instrText>
        </w:r>
        <w:r>
          <w:rPr>
            <w:webHidden/>
          </w:rPr>
        </w:r>
        <w:r>
          <w:rPr>
            <w:webHidden/>
          </w:rPr>
          <w:fldChar w:fldCharType="separate"/>
        </w:r>
        <w:r>
          <w:rPr>
            <w:webHidden/>
          </w:rPr>
          <w:t>97</w:t>
        </w:r>
        <w:r>
          <w:rPr>
            <w:webHidden/>
          </w:rPr>
          <w:fldChar w:fldCharType="end"/>
        </w:r>
      </w:hyperlink>
    </w:p>
    <w:p w14:paraId="639DF0E0" w14:textId="02A3B3D9"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39" w:history="1">
        <w:r w:rsidRPr="00C4573E">
          <w:rPr>
            <w:rStyle w:val="Hyperlink"/>
          </w:rPr>
          <w:t>30.</w:t>
        </w:r>
        <w:r>
          <w:rPr>
            <w:rFonts w:asciiTheme="minorHAnsi" w:eastAsiaTheme="minorEastAsia" w:hAnsiTheme="minorHAnsi" w:cstheme="minorBidi"/>
            <w:kern w:val="2"/>
            <w:sz w:val="24"/>
            <w:szCs w:val="24"/>
            <w:lang w:eastAsia="en-GB"/>
            <w14:ligatures w14:val="standardContextual"/>
          </w:rPr>
          <w:tab/>
        </w:r>
        <w:r w:rsidRPr="00C4573E">
          <w:rPr>
            <w:rStyle w:val="Hyperlink"/>
          </w:rPr>
          <w:t>Liability period</w:t>
        </w:r>
        <w:r>
          <w:rPr>
            <w:webHidden/>
          </w:rPr>
          <w:tab/>
        </w:r>
        <w:r>
          <w:rPr>
            <w:webHidden/>
          </w:rPr>
          <w:fldChar w:fldCharType="begin"/>
        </w:r>
        <w:r>
          <w:rPr>
            <w:webHidden/>
          </w:rPr>
          <w:instrText xml:space="preserve"> PAGEREF _Toc225517339 \h </w:instrText>
        </w:r>
        <w:r>
          <w:rPr>
            <w:webHidden/>
          </w:rPr>
        </w:r>
        <w:r>
          <w:rPr>
            <w:webHidden/>
          </w:rPr>
          <w:fldChar w:fldCharType="separate"/>
        </w:r>
        <w:r>
          <w:rPr>
            <w:webHidden/>
          </w:rPr>
          <w:t>97</w:t>
        </w:r>
        <w:r>
          <w:rPr>
            <w:webHidden/>
          </w:rPr>
          <w:fldChar w:fldCharType="end"/>
        </w:r>
      </w:hyperlink>
    </w:p>
    <w:p w14:paraId="3D2EA508" w14:textId="2CB25DCC"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0" w:history="1">
        <w:r w:rsidRPr="00C4573E">
          <w:rPr>
            <w:rStyle w:val="Hyperlink"/>
          </w:rPr>
          <w:t>31.</w:t>
        </w:r>
        <w:r>
          <w:rPr>
            <w:rFonts w:asciiTheme="minorHAnsi" w:eastAsiaTheme="minorEastAsia" w:hAnsiTheme="minorHAnsi" w:cstheme="minorBidi"/>
            <w:kern w:val="2"/>
            <w:sz w:val="24"/>
            <w:szCs w:val="24"/>
            <w:lang w:eastAsia="en-GB"/>
            <w14:ligatures w14:val="standardContextual"/>
          </w:rPr>
          <w:tab/>
        </w:r>
        <w:r w:rsidRPr="00C4573E">
          <w:rPr>
            <w:rStyle w:val="Hyperlink"/>
          </w:rPr>
          <w:t>Severance</w:t>
        </w:r>
        <w:r>
          <w:rPr>
            <w:webHidden/>
          </w:rPr>
          <w:tab/>
        </w:r>
        <w:r>
          <w:rPr>
            <w:webHidden/>
          </w:rPr>
          <w:fldChar w:fldCharType="begin"/>
        </w:r>
        <w:r>
          <w:rPr>
            <w:webHidden/>
          </w:rPr>
          <w:instrText xml:space="preserve"> PAGEREF _Toc225517340 \h </w:instrText>
        </w:r>
        <w:r>
          <w:rPr>
            <w:webHidden/>
          </w:rPr>
        </w:r>
        <w:r>
          <w:rPr>
            <w:webHidden/>
          </w:rPr>
          <w:fldChar w:fldCharType="separate"/>
        </w:r>
        <w:r>
          <w:rPr>
            <w:webHidden/>
          </w:rPr>
          <w:t>97</w:t>
        </w:r>
        <w:r>
          <w:rPr>
            <w:webHidden/>
          </w:rPr>
          <w:fldChar w:fldCharType="end"/>
        </w:r>
      </w:hyperlink>
    </w:p>
    <w:p w14:paraId="417DEDB6" w14:textId="11938DBC"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1" w:history="1">
        <w:r w:rsidRPr="00C4573E">
          <w:rPr>
            <w:rStyle w:val="Hyperlink"/>
          </w:rPr>
          <w:t>32.</w:t>
        </w:r>
        <w:r>
          <w:rPr>
            <w:rFonts w:asciiTheme="minorHAnsi" w:eastAsiaTheme="minorEastAsia" w:hAnsiTheme="minorHAnsi" w:cstheme="minorBidi"/>
            <w:kern w:val="2"/>
            <w:sz w:val="24"/>
            <w:szCs w:val="24"/>
            <w:lang w:eastAsia="en-GB"/>
            <w14:ligatures w14:val="standardContextual"/>
          </w:rPr>
          <w:tab/>
        </w:r>
        <w:r w:rsidRPr="00C4573E">
          <w:rPr>
            <w:rStyle w:val="Hyperlink"/>
          </w:rPr>
          <w:t>Entire Agreement</w:t>
        </w:r>
        <w:r>
          <w:rPr>
            <w:webHidden/>
          </w:rPr>
          <w:tab/>
        </w:r>
        <w:r>
          <w:rPr>
            <w:webHidden/>
          </w:rPr>
          <w:fldChar w:fldCharType="begin"/>
        </w:r>
        <w:r>
          <w:rPr>
            <w:webHidden/>
          </w:rPr>
          <w:instrText xml:space="preserve"> PAGEREF _Toc225517341 \h </w:instrText>
        </w:r>
        <w:r>
          <w:rPr>
            <w:webHidden/>
          </w:rPr>
        </w:r>
        <w:r>
          <w:rPr>
            <w:webHidden/>
          </w:rPr>
          <w:fldChar w:fldCharType="separate"/>
        </w:r>
        <w:r>
          <w:rPr>
            <w:webHidden/>
          </w:rPr>
          <w:t>97</w:t>
        </w:r>
        <w:r>
          <w:rPr>
            <w:webHidden/>
          </w:rPr>
          <w:fldChar w:fldCharType="end"/>
        </w:r>
      </w:hyperlink>
    </w:p>
    <w:p w14:paraId="171535BD" w14:textId="79273490"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2" w:history="1">
        <w:r w:rsidRPr="00C4573E">
          <w:rPr>
            <w:rStyle w:val="Hyperlink"/>
          </w:rPr>
          <w:t>33.</w:t>
        </w:r>
        <w:r>
          <w:rPr>
            <w:rFonts w:asciiTheme="minorHAnsi" w:eastAsiaTheme="minorEastAsia" w:hAnsiTheme="minorHAnsi" w:cstheme="minorBidi"/>
            <w:kern w:val="2"/>
            <w:sz w:val="24"/>
            <w:szCs w:val="24"/>
            <w:lang w:eastAsia="en-GB"/>
            <w14:ligatures w14:val="standardContextual"/>
          </w:rPr>
          <w:tab/>
        </w:r>
        <w:r w:rsidRPr="00C4573E">
          <w:rPr>
            <w:rStyle w:val="Hyperlink"/>
          </w:rPr>
          <w:t>Representatives</w:t>
        </w:r>
        <w:r>
          <w:rPr>
            <w:webHidden/>
          </w:rPr>
          <w:tab/>
        </w:r>
        <w:r>
          <w:rPr>
            <w:webHidden/>
          </w:rPr>
          <w:fldChar w:fldCharType="begin"/>
        </w:r>
        <w:r>
          <w:rPr>
            <w:webHidden/>
          </w:rPr>
          <w:instrText xml:space="preserve"> PAGEREF _Toc225517342 \h </w:instrText>
        </w:r>
        <w:r>
          <w:rPr>
            <w:webHidden/>
          </w:rPr>
        </w:r>
        <w:r>
          <w:rPr>
            <w:webHidden/>
          </w:rPr>
          <w:fldChar w:fldCharType="separate"/>
        </w:r>
        <w:r>
          <w:rPr>
            <w:webHidden/>
          </w:rPr>
          <w:t>97</w:t>
        </w:r>
        <w:r>
          <w:rPr>
            <w:webHidden/>
          </w:rPr>
          <w:fldChar w:fldCharType="end"/>
        </w:r>
      </w:hyperlink>
    </w:p>
    <w:p w14:paraId="23BB463D" w14:textId="7691E929"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3" w:history="1">
        <w:r w:rsidRPr="00C4573E">
          <w:rPr>
            <w:rStyle w:val="Hyperlink"/>
          </w:rPr>
          <w:t>34.</w:t>
        </w:r>
        <w:r>
          <w:rPr>
            <w:rFonts w:asciiTheme="minorHAnsi" w:eastAsiaTheme="minorEastAsia" w:hAnsiTheme="minorHAnsi" w:cstheme="minorBidi"/>
            <w:kern w:val="2"/>
            <w:sz w:val="24"/>
            <w:szCs w:val="24"/>
            <w:lang w:eastAsia="en-GB"/>
            <w14:ligatures w14:val="standardContextual"/>
          </w:rPr>
          <w:tab/>
        </w:r>
        <w:r w:rsidRPr="00C4573E">
          <w:rPr>
            <w:rStyle w:val="Hyperlink"/>
          </w:rPr>
          <w:t>Notices</w:t>
        </w:r>
        <w:r>
          <w:rPr>
            <w:webHidden/>
          </w:rPr>
          <w:tab/>
        </w:r>
        <w:r>
          <w:rPr>
            <w:webHidden/>
          </w:rPr>
          <w:fldChar w:fldCharType="begin"/>
        </w:r>
        <w:r>
          <w:rPr>
            <w:webHidden/>
          </w:rPr>
          <w:instrText xml:space="preserve"> PAGEREF _Toc225517343 \h </w:instrText>
        </w:r>
        <w:r>
          <w:rPr>
            <w:webHidden/>
          </w:rPr>
        </w:r>
        <w:r>
          <w:rPr>
            <w:webHidden/>
          </w:rPr>
          <w:fldChar w:fldCharType="separate"/>
        </w:r>
        <w:r>
          <w:rPr>
            <w:webHidden/>
          </w:rPr>
          <w:t>98</w:t>
        </w:r>
        <w:r>
          <w:rPr>
            <w:webHidden/>
          </w:rPr>
          <w:fldChar w:fldCharType="end"/>
        </w:r>
      </w:hyperlink>
    </w:p>
    <w:p w14:paraId="62825CF0" w14:textId="7190AD65"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4" w:history="1">
        <w:r w:rsidRPr="00C4573E">
          <w:rPr>
            <w:rStyle w:val="Hyperlink"/>
          </w:rPr>
          <w:t>35.</w:t>
        </w:r>
        <w:r>
          <w:rPr>
            <w:rFonts w:asciiTheme="minorHAnsi" w:eastAsiaTheme="minorEastAsia" w:hAnsiTheme="minorHAnsi" w:cstheme="minorBidi"/>
            <w:kern w:val="2"/>
            <w:sz w:val="24"/>
            <w:szCs w:val="24"/>
            <w:lang w:eastAsia="en-GB"/>
            <w14:ligatures w14:val="standardContextual"/>
          </w:rPr>
          <w:tab/>
        </w:r>
        <w:r w:rsidRPr="00C4573E">
          <w:rPr>
            <w:rStyle w:val="Hyperlink"/>
          </w:rPr>
          <w:t>Anti Bribery and Corruption</w:t>
        </w:r>
        <w:r>
          <w:rPr>
            <w:webHidden/>
          </w:rPr>
          <w:tab/>
        </w:r>
        <w:r>
          <w:rPr>
            <w:webHidden/>
          </w:rPr>
          <w:fldChar w:fldCharType="begin"/>
        </w:r>
        <w:r>
          <w:rPr>
            <w:webHidden/>
          </w:rPr>
          <w:instrText xml:space="preserve"> PAGEREF _Toc225517344 \h </w:instrText>
        </w:r>
        <w:r>
          <w:rPr>
            <w:webHidden/>
          </w:rPr>
        </w:r>
        <w:r>
          <w:rPr>
            <w:webHidden/>
          </w:rPr>
          <w:fldChar w:fldCharType="separate"/>
        </w:r>
        <w:r>
          <w:rPr>
            <w:webHidden/>
          </w:rPr>
          <w:t>99</w:t>
        </w:r>
        <w:r>
          <w:rPr>
            <w:webHidden/>
          </w:rPr>
          <w:fldChar w:fldCharType="end"/>
        </w:r>
      </w:hyperlink>
    </w:p>
    <w:p w14:paraId="3E3447AB" w14:textId="2CCD487F"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5" w:history="1">
        <w:r w:rsidRPr="00C4573E">
          <w:rPr>
            <w:rStyle w:val="Hyperlink"/>
          </w:rPr>
          <w:t>36.</w:t>
        </w:r>
        <w:r>
          <w:rPr>
            <w:rFonts w:asciiTheme="minorHAnsi" w:eastAsiaTheme="minorEastAsia" w:hAnsiTheme="minorHAnsi" w:cstheme="minorBidi"/>
            <w:kern w:val="2"/>
            <w:sz w:val="24"/>
            <w:szCs w:val="24"/>
            <w:lang w:eastAsia="en-GB"/>
            <w14:ligatures w14:val="standardContextual"/>
          </w:rPr>
          <w:tab/>
        </w:r>
        <w:r w:rsidRPr="00C4573E">
          <w:rPr>
            <w:rStyle w:val="Hyperlink"/>
          </w:rPr>
          <w:t>Disputes, Governing Law and Jurisdiction</w:t>
        </w:r>
        <w:r>
          <w:rPr>
            <w:webHidden/>
          </w:rPr>
          <w:tab/>
        </w:r>
        <w:r>
          <w:rPr>
            <w:webHidden/>
          </w:rPr>
          <w:fldChar w:fldCharType="begin"/>
        </w:r>
        <w:r>
          <w:rPr>
            <w:webHidden/>
          </w:rPr>
          <w:instrText xml:space="preserve"> PAGEREF _Toc225517345 \h </w:instrText>
        </w:r>
        <w:r>
          <w:rPr>
            <w:webHidden/>
          </w:rPr>
        </w:r>
        <w:r>
          <w:rPr>
            <w:webHidden/>
          </w:rPr>
          <w:fldChar w:fldCharType="separate"/>
        </w:r>
        <w:r>
          <w:rPr>
            <w:webHidden/>
          </w:rPr>
          <w:t>99</w:t>
        </w:r>
        <w:r>
          <w:rPr>
            <w:webHidden/>
          </w:rPr>
          <w:fldChar w:fldCharType="end"/>
        </w:r>
      </w:hyperlink>
    </w:p>
    <w:p w14:paraId="76AE34D9" w14:textId="23493B97"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6" w:history="1">
        <w:r w:rsidRPr="00C4573E">
          <w:rPr>
            <w:rStyle w:val="Hyperlink"/>
          </w:rPr>
          <w:t>Schedule 1 Specification</w:t>
        </w:r>
        <w:r>
          <w:rPr>
            <w:webHidden/>
          </w:rPr>
          <w:tab/>
        </w:r>
        <w:r>
          <w:rPr>
            <w:webHidden/>
          </w:rPr>
          <w:fldChar w:fldCharType="begin"/>
        </w:r>
        <w:r>
          <w:rPr>
            <w:webHidden/>
          </w:rPr>
          <w:instrText xml:space="preserve"> PAGEREF _Toc225517346 \h </w:instrText>
        </w:r>
        <w:r>
          <w:rPr>
            <w:webHidden/>
          </w:rPr>
        </w:r>
        <w:r>
          <w:rPr>
            <w:webHidden/>
          </w:rPr>
          <w:fldChar w:fldCharType="separate"/>
        </w:r>
        <w:r>
          <w:rPr>
            <w:webHidden/>
          </w:rPr>
          <w:t>102</w:t>
        </w:r>
        <w:r>
          <w:rPr>
            <w:webHidden/>
          </w:rPr>
          <w:fldChar w:fldCharType="end"/>
        </w:r>
      </w:hyperlink>
    </w:p>
    <w:p w14:paraId="142E5ED9" w14:textId="03779763"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47" w:history="1">
        <w:r w:rsidRPr="00C4573E">
          <w:rPr>
            <w:rStyle w:val="Hyperlink"/>
          </w:rPr>
          <w:t>Schedule 2</w:t>
        </w:r>
        <w:r>
          <w:rPr>
            <w:webHidden/>
          </w:rPr>
          <w:tab/>
        </w:r>
        <w:r>
          <w:rPr>
            <w:webHidden/>
          </w:rPr>
          <w:fldChar w:fldCharType="begin"/>
        </w:r>
        <w:r>
          <w:rPr>
            <w:webHidden/>
          </w:rPr>
          <w:instrText xml:space="preserve"> PAGEREF _Toc225517347 \h </w:instrText>
        </w:r>
        <w:r>
          <w:rPr>
            <w:webHidden/>
          </w:rPr>
        </w:r>
        <w:r>
          <w:rPr>
            <w:webHidden/>
          </w:rPr>
          <w:fldChar w:fldCharType="separate"/>
        </w:r>
        <w:r>
          <w:rPr>
            <w:webHidden/>
          </w:rPr>
          <w:t>103</w:t>
        </w:r>
        <w:r>
          <w:rPr>
            <w:webHidden/>
          </w:rPr>
          <w:fldChar w:fldCharType="end"/>
        </w:r>
      </w:hyperlink>
    </w:p>
    <w:p w14:paraId="51F9619B" w14:textId="34C14CA6" w:rsidR="0033402F" w:rsidRDefault="0033402F">
      <w:pPr>
        <w:pStyle w:val="TOC2"/>
        <w:rPr>
          <w:rFonts w:asciiTheme="minorHAnsi" w:eastAsiaTheme="minorEastAsia" w:hAnsiTheme="minorHAnsi" w:cstheme="minorBidi"/>
          <w:kern w:val="2"/>
          <w:sz w:val="24"/>
          <w:szCs w:val="24"/>
          <w14:ligatures w14:val="standardContextual"/>
        </w:rPr>
      </w:pPr>
      <w:hyperlink w:anchor="_Toc225517348" w:history="1">
        <w:r w:rsidRPr="00C4573E">
          <w:rPr>
            <w:rStyle w:val="Hyperlink"/>
          </w:rPr>
          <w:t>Part 1 : Completion Performance Tests</w:t>
        </w:r>
        <w:r>
          <w:rPr>
            <w:webHidden/>
          </w:rPr>
          <w:tab/>
        </w:r>
        <w:r>
          <w:rPr>
            <w:webHidden/>
          </w:rPr>
          <w:fldChar w:fldCharType="begin"/>
        </w:r>
        <w:r>
          <w:rPr>
            <w:webHidden/>
          </w:rPr>
          <w:instrText xml:space="preserve"> PAGEREF _Toc225517348 \h </w:instrText>
        </w:r>
        <w:r>
          <w:rPr>
            <w:webHidden/>
          </w:rPr>
        </w:r>
        <w:r>
          <w:rPr>
            <w:webHidden/>
          </w:rPr>
          <w:fldChar w:fldCharType="separate"/>
        </w:r>
        <w:r>
          <w:rPr>
            <w:webHidden/>
          </w:rPr>
          <w:t>103</w:t>
        </w:r>
        <w:r>
          <w:rPr>
            <w:webHidden/>
          </w:rPr>
          <w:fldChar w:fldCharType="end"/>
        </w:r>
      </w:hyperlink>
    </w:p>
    <w:p w14:paraId="672248AE" w14:textId="6577844B" w:rsidR="0033402F" w:rsidRDefault="0033402F">
      <w:pPr>
        <w:pStyle w:val="TOC2"/>
        <w:rPr>
          <w:rFonts w:asciiTheme="minorHAnsi" w:eastAsiaTheme="minorEastAsia" w:hAnsiTheme="minorHAnsi" w:cstheme="minorBidi"/>
          <w:kern w:val="2"/>
          <w:sz w:val="24"/>
          <w:szCs w:val="24"/>
          <w14:ligatures w14:val="standardContextual"/>
        </w:rPr>
      </w:pPr>
      <w:hyperlink w:anchor="_Toc225517349" w:history="1">
        <w:r w:rsidRPr="00C4573E">
          <w:rPr>
            <w:rStyle w:val="Hyperlink"/>
          </w:rPr>
          <w:t>Part 2 : First Year Test After Completion</w:t>
        </w:r>
        <w:r>
          <w:rPr>
            <w:webHidden/>
          </w:rPr>
          <w:tab/>
        </w:r>
        <w:r>
          <w:rPr>
            <w:webHidden/>
          </w:rPr>
          <w:fldChar w:fldCharType="begin"/>
        </w:r>
        <w:r>
          <w:rPr>
            <w:webHidden/>
          </w:rPr>
          <w:instrText xml:space="preserve"> PAGEREF _Toc225517349 \h </w:instrText>
        </w:r>
        <w:r>
          <w:rPr>
            <w:webHidden/>
          </w:rPr>
        </w:r>
        <w:r>
          <w:rPr>
            <w:webHidden/>
          </w:rPr>
          <w:fldChar w:fldCharType="separate"/>
        </w:r>
        <w:r>
          <w:rPr>
            <w:webHidden/>
          </w:rPr>
          <w:t>103</w:t>
        </w:r>
        <w:r>
          <w:rPr>
            <w:webHidden/>
          </w:rPr>
          <w:fldChar w:fldCharType="end"/>
        </w:r>
      </w:hyperlink>
    </w:p>
    <w:p w14:paraId="294B1F18" w14:textId="6D1173CB" w:rsidR="0033402F" w:rsidRDefault="0033402F">
      <w:pPr>
        <w:pStyle w:val="TOC2"/>
        <w:rPr>
          <w:rFonts w:asciiTheme="minorHAnsi" w:eastAsiaTheme="minorEastAsia" w:hAnsiTheme="minorHAnsi" w:cstheme="minorBidi"/>
          <w:kern w:val="2"/>
          <w:sz w:val="24"/>
          <w:szCs w:val="24"/>
          <w14:ligatures w14:val="standardContextual"/>
        </w:rPr>
      </w:pPr>
      <w:hyperlink w:anchor="_Toc225517350" w:history="1">
        <w:r w:rsidRPr="00C4573E">
          <w:rPr>
            <w:rStyle w:val="Hyperlink"/>
          </w:rPr>
          <w:t>Part 3 : Final Acceptance Test</w:t>
        </w:r>
        <w:r>
          <w:rPr>
            <w:webHidden/>
          </w:rPr>
          <w:tab/>
        </w:r>
        <w:r>
          <w:rPr>
            <w:webHidden/>
          </w:rPr>
          <w:fldChar w:fldCharType="begin"/>
        </w:r>
        <w:r>
          <w:rPr>
            <w:webHidden/>
          </w:rPr>
          <w:instrText xml:space="preserve"> PAGEREF _Toc225517350 \h </w:instrText>
        </w:r>
        <w:r>
          <w:rPr>
            <w:webHidden/>
          </w:rPr>
        </w:r>
        <w:r>
          <w:rPr>
            <w:webHidden/>
          </w:rPr>
          <w:fldChar w:fldCharType="separate"/>
        </w:r>
        <w:r>
          <w:rPr>
            <w:webHidden/>
          </w:rPr>
          <w:t>103</w:t>
        </w:r>
        <w:r>
          <w:rPr>
            <w:webHidden/>
          </w:rPr>
          <w:fldChar w:fldCharType="end"/>
        </w:r>
      </w:hyperlink>
    </w:p>
    <w:p w14:paraId="41F49411" w14:textId="3DB2A32E"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51" w:history="1">
        <w:r w:rsidRPr="00C4573E">
          <w:rPr>
            <w:rStyle w:val="Hyperlink"/>
          </w:rPr>
          <w:t>Schedule 3 Performance Liquidated Damages</w:t>
        </w:r>
        <w:r>
          <w:rPr>
            <w:webHidden/>
          </w:rPr>
          <w:tab/>
        </w:r>
        <w:r>
          <w:rPr>
            <w:webHidden/>
          </w:rPr>
          <w:fldChar w:fldCharType="begin"/>
        </w:r>
        <w:r>
          <w:rPr>
            <w:webHidden/>
          </w:rPr>
          <w:instrText xml:space="preserve"> PAGEREF _Toc225517351 \h </w:instrText>
        </w:r>
        <w:r>
          <w:rPr>
            <w:webHidden/>
          </w:rPr>
        </w:r>
        <w:r>
          <w:rPr>
            <w:webHidden/>
          </w:rPr>
          <w:fldChar w:fldCharType="separate"/>
        </w:r>
        <w:r>
          <w:rPr>
            <w:webHidden/>
          </w:rPr>
          <w:t>104</w:t>
        </w:r>
        <w:r>
          <w:rPr>
            <w:webHidden/>
          </w:rPr>
          <w:fldChar w:fldCharType="end"/>
        </w:r>
      </w:hyperlink>
    </w:p>
    <w:p w14:paraId="5EE11A6E" w14:textId="4EFE60B2"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52" w:history="1">
        <w:r w:rsidRPr="00C4573E">
          <w:rPr>
            <w:rStyle w:val="Hyperlink"/>
          </w:rPr>
          <w:t>Schedule 4 Manufacturer's Warranties</w:t>
        </w:r>
        <w:r>
          <w:rPr>
            <w:webHidden/>
          </w:rPr>
          <w:tab/>
        </w:r>
        <w:r>
          <w:rPr>
            <w:webHidden/>
          </w:rPr>
          <w:fldChar w:fldCharType="begin"/>
        </w:r>
        <w:r>
          <w:rPr>
            <w:webHidden/>
          </w:rPr>
          <w:instrText xml:space="preserve"> PAGEREF _Toc225517352 \h </w:instrText>
        </w:r>
        <w:r>
          <w:rPr>
            <w:webHidden/>
          </w:rPr>
        </w:r>
        <w:r>
          <w:rPr>
            <w:webHidden/>
          </w:rPr>
          <w:fldChar w:fldCharType="separate"/>
        </w:r>
        <w:r>
          <w:rPr>
            <w:webHidden/>
          </w:rPr>
          <w:t>105</w:t>
        </w:r>
        <w:r>
          <w:rPr>
            <w:webHidden/>
          </w:rPr>
          <w:fldChar w:fldCharType="end"/>
        </w:r>
      </w:hyperlink>
    </w:p>
    <w:p w14:paraId="7CBFC805" w14:textId="4C8E2B48"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53" w:history="1">
        <w:r w:rsidRPr="00C4573E">
          <w:rPr>
            <w:rStyle w:val="Hyperlink"/>
          </w:rPr>
          <w:t>Schedule 5 Form of Sub-Contractor Collateral Warranty</w:t>
        </w:r>
        <w:r>
          <w:rPr>
            <w:webHidden/>
          </w:rPr>
          <w:tab/>
        </w:r>
        <w:r>
          <w:rPr>
            <w:webHidden/>
          </w:rPr>
          <w:fldChar w:fldCharType="begin"/>
        </w:r>
        <w:r>
          <w:rPr>
            <w:webHidden/>
          </w:rPr>
          <w:instrText xml:space="preserve"> PAGEREF _Toc225517353 \h </w:instrText>
        </w:r>
        <w:r>
          <w:rPr>
            <w:webHidden/>
          </w:rPr>
        </w:r>
        <w:r>
          <w:rPr>
            <w:webHidden/>
          </w:rPr>
          <w:fldChar w:fldCharType="separate"/>
        </w:r>
        <w:r>
          <w:rPr>
            <w:webHidden/>
          </w:rPr>
          <w:t>106</w:t>
        </w:r>
        <w:r>
          <w:rPr>
            <w:webHidden/>
          </w:rPr>
          <w:fldChar w:fldCharType="end"/>
        </w:r>
      </w:hyperlink>
    </w:p>
    <w:p w14:paraId="646974C1" w14:textId="19BEF4CE"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54" w:history="1">
        <w:r w:rsidRPr="00C4573E">
          <w:rPr>
            <w:rStyle w:val="Hyperlink"/>
          </w:rPr>
          <w:t>Schedule 6 Form of Contractor Direct Agreement</w:t>
        </w:r>
        <w:r>
          <w:rPr>
            <w:webHidden/>
          </w:rPr>
          <w:tab/>
        </w:r>
        <w:r>
          <w:rPr>
            <w:webHidden/>
          </w:rPr>
          <w:fldChar w:fldCharType="begin"/>
        </w:r>
        <w:r>
          <w:rPr>
            <w:webHidden/>
          </w:rPr>
          <w:instrText xml:space="preserve"> PAGEREF _Toc225517354 \h </w:instrText>
        </w:r>
        <w:r>
          <w:rPr>
            <w:webHidden/>
          </w:rPr>
        </w:r>
        <w:r>
          <w:rPr>
            <w:webHidden/>
          </w:rPr>
          <w:fldChar w:fldCharType="separate"/>
        </w:r>
        <w:r>
          <w:rPr>
            <w:webHidden/>
          </w:rPr>
          <w:t>107</w:t>
        </w:r>
        <w:r>
          <w:rPr>
            <w:webHidden/>
          </w:rPr>
          <w:fldChar w:fldCharType="end"/>
        </w:r>
      </w:hyperlink>
    </w:p>
    <w:p w14:paraId="3CB10394" w14:textId="30ACF596"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55" w:history="1">
        <w:r w:rsidRPr="00C4573E">
          <w:rPr>
            <w:rStyle w:val="Hyperlink"/>
          </w:rPr>
          <w:t>Schedule 7 Schedule of Third Party Rights To Be Provided by a Contractor</w:t>
        </w:r>
        <w:r>
          <w:rPr>
            <w:webHidden/>
          </w:rPr>
          <w:tab/>
        </w:r>
        <w:r>
          <w:rPr>
            <w:webHidden/>
          </w:rPr>
          <w:fldChar w:fldCharType="begin"/>
        </w:r>
        <w:r>
          <w:rPr>
            <w:webHidden/>
          </w:rPr>
          <w:instrText xml:space="preserve"> PAGEREF _Toc225517355 \h </w:instrText>
        </w:r>
        <w:r>
          <w:rPr>
            <w:webHidden/>
          </w:rPr>
        </w:r>
        <w:r>
          <w:rPr>
            <w:webHidden/>
          </w:rPr>
          <w:fldChar w:fldCharType="separate"/>
        </w:r>
        <w:r>
          <w:rPr>
            <w:webHidden/>
          </w:rPr>
          <w:t>109</w:t>
        </w:r>
        <w:r>
          <w:rPr>
            <w:webHidden/>
          </w:rPr>
          <w:fldChar w:fldCharType="end"/>
        </w:r>
      </w:hyperlink>
    </w:p>
    <w:p w14:paraId="2B9E2F52" w14:textId="6F274C12"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67" w:history="1">
        <w:r w:rsidRPr="00C4573E">
          <w:rPr>
            <w:rStyle w:val="Hyperlink"/>
          </w:rPr>
          <w:t>Schedule 8 Spares Stock</w:t>
        </w:r>
        <w:r>
          <w:rPr>
            <w:webHidden/>
          </w:rPr>
          <w:tab/>
        </w:r>
        <w:r>
          <w:rPr>
            <w:webHidden/>
          </w:rPr>
          <w:fldChar w:fldCharType="begin"/>
        </w:r>
        <w:r>
          <w:rPr>
            <w:webHidden/>
          </w:rPr>
          <w:instrText xml:space="preserve"> PAGEREF _Toc225517367 \h </w:instrText>
        </w:r>
        <w:r>
          <w:rPr>
            <w:webHidden/>
          </w:rPr>
        </w:r>
        <w:r>
          <w:rPr>
            <w:webHidden/>
          </w:rPr>
          <w:fldChar w:fldCharType="separate"/>
        </w:r>
        <w:r>
          <w:rPr>
            <w:webHidden/>
          </w:rPr>
          <w:t>117</w:t>
        </w:r>
        <w:r>
          <w:rPr>
            <w:webHidden/>
          </w:rPr>
          <w:fldChar w:fldCharType="end"/>
        </w:r>
      </w:hyperlink>
    </w:p>
    <w:p w14:paraId="6E8A144F" w14:textId="3D34CF54"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68" w:history="1">
        <w:r w:rsidRPr="00C4573E">
          <w:rPr>
            <w:rStyle w:val="Hyperlink"/>
          </w:rPr>
          <w:t>Schedule 9 List of Approved Sub-Contractors</w:t>
        </w:r>
        <w:r>
          <w:rPr>
            <w:webHidden/>
          </w:rPr>
          <w:tab/>
        </w:r>
        <w:r>
          <w:rPr>
            <w:webHidden/>
          </w:rPr>
          <w:fldChar w:fldCharType="begin"/>
        </w:r>
        <w:r>
          <w:rPr>
            <w:webHidden/>
          </w:rPr>
          <w:instrText xml:space="preserve"> PAGEREF _Toc225517368 \h </w:instrText>
        </w:r>
        <w:r>
          <w:rPr>
            <w:webHidden/>
          </w:rPr>
        </w:r>
        <w:r>
          <w:rPr>
            <w:webHidden/>
          </w:rPr>
          <w:fldChar w:fldCharType="separate"/>
        </w:r>
        <w:r>
          <w:rPr>
            <w:webHidden/>
          </w:rPr>
          <w:t>118</w:t>
        </w:r>
        <w:r>
          <w:rPr>
            <w:webHidden/>
          </w:rPr>
          <w:fldChar w:fldCharType="end"/>
        </w:r>
      </w:hyperlink>
    </w:p>
    <w:p w14:paraId="423A0B64" w14:textId="3558D635"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69" w:history="1">
        <w:r w:rsidRPr="00C4573E">
          <w:rPr>
            <w:rStyle w:val="Hyperlink"/>
          </w:rPr>
          <w:t>Schedule 10 Price and Payment Schedule</w:t>
        </w:r>
        <w:r>
          <w:rPr>
            <w:webHidden/>
          </w:rPr>
          <w:tab/>
        </w:r>
        <w:r>
          <w:rPr>
            <w:webHidden/>
          </w:rPr>
          <w:fldChar w:fldCharType="begin"/>
        </w:r>
        <w:r>
          <w:rPr>
            <w:webHidden/>
          </w:rPr>
          <w:instrText xml:space="preserve"> PAGEREF _Toc225517369 \h </w:instrText>
        </w:r>
        <w:r>
          <w:rPr>
            <w:webHidden/>
          </w:rPr>
        </w:r>
        <w:r>
          <w:rPr>
            <w:webHidden/>
          </w:rPr>
          <w:fldChar w:fldCharType="separate"/>
        </w:r>
        <w:r>
          <w:rPr>
            <w:webHidden/>
          </w:rPr>
          <w:t>119</w:t>
        </w:r>
        <w:r>
          <w:rPr>
            <w:webHidden/>
          </w:rPr>
          <w:fldChar w:fldCharType="end"/>
        </w:r>
      </w:hyperlink>
    </w:p>
    <w:p w14:paraId="47D3DC5C" w14:textId="28B523F5"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70" w:history="1">
        <w:r w:rsidRPr="00C4573E">
          <w:rPr>
            <w:rStyle w:val="Hyperlink"/>
          </w:rPr>
          <w:t>Schedule 11 Form of Parent Company Guarantee</w:t>
        </w:r>
        <w:r>
          <w:rPr>
            <w:webHidden/>
          </w:rPr>
          <w:tab/>
        </w:r>
        <w:r>
          <w:rPr>
            <w:webHidden/>
          </w:rPr>
          <w:fldChar w:fldCharType="begin"/>
        </w:r>
        <w:r>
          <w:rPr>
            <w:webHidden/>
          </w:rPr>
          <w:instrText xml:space="preserve"> PAGEREF _Toc225517370 \h </w:instrText>
        </w:r>
        <w:r>
          <w:rPr>
            <w:webHidden/>
          </w:rPr>
        </w:r>
        <w:r>
          <w:rPr>
            <w:webHidden/>
          </w:rPr>
          <w:fldChar w:fldCharType="separate"/>
        </w:r>
        <w:r>
          <w:rPr>
            <w:webHidden/>
          </w:rPr>
          <w:t>120</w:t>
        </w:r>
        <w:r>
          <w:rPr>
            <w:webHidden/>
          </w:rPr>
          <w:fldChar w:fldCharType="end"/>
        </w:r>
      </w:hyperlink>
    </w:p>
    <w:p w14:paraId="25B997E1" w14:textId="2042D8D5"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71" w:history="1">
        <w:r w:rsidRPr="00C4573E">
          <w:rPr>
            <w:rStyle w:val="Hyperlink"/>
          </w:rPr>
          <w:t>Schedule 12 Form of Advance Payment Bond</w:t>
        </w:r>
        <w:r>
          <w:rPr>
            <w:webHidden/>
          </w:rPr>
          <w:tab/>
        </w:r>
        <w:r>
          <w:rPr>
            <w:webHidden/>
          </w:rPr>
          <w:fldChar w:fldCharType="begin"/>
        </w:r>
        <w:r>
          <w:rPr>
            <w:webHidden/>
          </w:rPr>
          <w:instrText xml:space="preserve"> PAGEREF _Toc225517371 \h </w:instrText>
        </w:r>
        <w:r>
          <w:rPr>
            <w:webHidden/>
          </w:rPr>
        </w:r>
        <w:r>
          <w:rPr>
            <w:webHidden/>
          </w:rPr>
          <w:fldChar w:fldCharType="separate"/>
        </w:r>
        <w:r>
          <w:rPr>
            <w:webHidden/>
          </w:rPr>
          <w:t>121</w:t>
        </w:r>
        <w:r>
          <w:rPr>
            <w:webHidden/>
          </w:rPr>
          <w:fldChar w:fldCharType="end"/>
        </w:r>
      </w:hyperlink>
    </w:p>
    <w:p w14:paraId="5C046023" w14:textId="711AF219"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72" w:history="1">
        <w:r w:rsidRPr="00C4573E">
          <w:rPr>
            <w:rStyle w:val="Hyperlink"/>
          </w:rPr>
          <w:t>Schedule 13 Form of Warranty Bond</w:t>
        </w:r>
        <w:r>
          <w:rPr>
            <w:webHidden/>
          </w:rPr>
          <w:tab/>
        </w:r>
        <w:r>
          <w:rPr>
            <w:webHidden/>
          </w:rPr>
          <w:fldChar w:fldCharType="begin"/>
        </w:r>
        <w:r>
          <w:rPr>
            <w:webHidden/>
          </w:rPr>
          <w:instrText xml:space="preserve"> PAGEREF _Toc225517372 \h </w:instrText>
        </w:r>
        <w:r>
          <w:rPr>
            <w:webHidden/>
          </w:rPr>
        </w:r>
        <w:r>
          <w:rPr>
            <w:webHidden/>
          </w:rPr>
          <w:fldChar w:fldCharType="separate"/>
        </w:r>
        <w:r>
          <w:rPr>
            <w:webHidden/>
          </w:rPr>
          <w:t>122</w:t>
        </w:r>
        <w:r>
          <w:rPr>
            <w:webHidden/>
          </w:rPr>
          <w:fldChar w:fldCharType="end"/>
        </w:r>
      </w:hyperlink>
    </w:p>
    <w:p w14:paraId="2EE910E8" w14:textId="2A036DC1" w:rsidR="0033402F" w:rsidRDefault="0033402F">
      <w:pPr>
        <w:pStyle w:val="TOC1"/>
        <w:rPr>
          <w:rFonts w:asciiTheme="minorHAnsi" w:eastAsiaTheme="minorEastAsia" w:hAnsiTheme="minorHAnsi" w:cstheme="minorBidi"/>
          <w:kern w:val="2"/>
          <w:sz w:val="24"/>
          <w:szCs w:val="24"/>
          <w:lang w:eastAsia="en-GB"/>
          <w14:ligatures w14:val="standardContextual"/>
        </w:rPr>
      </w:pPr>
      <w:hyperlink w:anchor="_Toc225517373" w:history="1">
        <w:r w:rsidRPr="00C4573E">
          <w:rPr>
            <w:rStyle w:val="Hyperlink"/>
          </w:rPr>
          <w:t>Schedule 14 Final Documentation</w:t>
        </w:r>
        <w:r>
          <w:rPr>
            <w:webHidden/>
          </w:rPr>
          <w:tab/>
        </w:r>
        <w:r>
          <w:rPr>
            <w:webHidden/>
          </w:rPr>
          <w:fldChar w:fldCharType="begin"/>
        </w:r>
        <w:r>
          <w:rPr>
            <w:webHidden/>
          </w:rPr>
          <w:instrText xml:space="preserve"> PAGEREF _Toc225517373 \h </w:instrText>
        </w:r>
        <w:r>
          <w:rPr>
            <w:webHidden/>
          </w:rPr>
        </w:r>
        <w:r>
          <w:rPr>
            <w:webHidden/>
          </w:rPr>
          <w:fldChar w:fldCharType="separate"/>
        </w:r>
        <w:r>
          <w:rPr>
            <w:webHidden/>
          </w:rPr>
          <w:t>123</w:t>
        </w:r>
        <w:r>
          <w:rPr>
            <w:webHidden/>
          </w:rPr>
          <w:fldChar w:fldCharType="end"/>
        </w:r>
      </w:hyperlink>
    </w:p>
    <w:p w14:paraId="6CB24853" w14:textId="3E3A673A" w:rsidR="002A5913" w:rsidRPr="00BD5F83" w:rsidRDefault="00102897"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B435F0">
          <w:footerReference w:type="default" r:id="rId17"/>
          <w:pgSz w:w="11906" w:h="16838" w:code="9"/>
          <w:pgMar w:top="1440" w:right="1418" w:bottom="1440" w:left="1418" w:header="720" w:footer="720" w:gutter="0"/>
          <w:cols w:space="720"/>
          <w:docGrid w:linePitch="272"/>
        </w:sectPr>
      </w:pPr>
    </w:p>
    <w:p w14:paraId="697538C4" w14:textId="65DC9D9A" w:rsidR="002A5913" w:rsidRPr="00BD5F83" w:rsidRDefault="002A5913" w:rsidP="00754675">
      <w:pPr>
        <w:pStyle w:val="BodyText"/>
        <w:rPr>
          <w:szCs w:val="22"/>
        </w:rPr>
      </w:pPr>
      <w:r w:rsidRPr="00BD5F83">
        <w:rPr>
          <w:b/>
          <w:szCs w:val="22"/>
        </w:rPr>
        <w:lastRenderedPageBreak/>
        <w:t xml:space="preserve">THIS </w:t>
      </w:r>
      <w:r w:rsidR="006162A3">
        <w:rPr>
          <w:b/>
          <w:szCs w:val="22"/>
        </w:rPr>
        <w:t>CONTRACT</w:t>
      </w:r>
      <w:r w:rsidR="00BD5F83">
        <w:rPr>
          <w:szCs w:val="22"/>
        </w:rPr>
        <w:t xml:space="preserve"> </w:t>
      </w:r>
      <w:r w:rsidRPr="00BD5F83">
        <w:rPr>
          <w:szCs w:val="22"/>
        </w:rPr>
        <w:t xml:space="preserve">is made the </w:t>
      </w:r>
      <w:r w:rsidR="005B6AB5">
        <w:rPr>
          <w:szCs w:val="22"/>
        </w:rPr>
        <w:tab/>
      </w:r>
      <w:r w:rsidRPr="00BD5F83">
        <w:rPr>
          <w:szCs w:val="22"/>
        </w:rPr>
        <w:tab/>
        <w:t>day of</w:t>
      </w:r>
      <w:r w:rsidR="005B6AB5">
        <w:rPr>
          <w:szCs w:val="22"/>
        </w:rPr>
        <w:tab/>
      </w:r>
      <w:r w:rsidRPr="00BD5F83">
        <w:rPr>
          <w:szCs w:val="22"/>
        </w:rPr>
        <w:tab/>
      </w:r>
      <w:r w:rsidRPr="00BD5F83">
        <w:rPr>
          <w:szCs w:val="22"/>
        </w:rPr>
        <w:tab/>
        <w:t>20</w:t>
      </w:r>
      <w:r w:rsidR="00241410">
        <w:rPr>
          <w:szCs w:val="22"/>
        </w:rPr>
        <w:t>[**]</w:t>
      </w:r>
    </w:p>
    <w:p w14:paraId="510FB2AF" w14:textId="77777777" w:rsidR="002A5913" w:rsidRPr="00BD5F83" w:rsidRDefault="002A5913" w:rsidP="00754675">
      <w:pPr>
        <w:pStyle w:val="BodyText"/>
        <w:rPr>
          <w:b/>
          <w:szCs w:val="22"/>
        </w:rPr>
      </w:pPr>
      <w:r w:rsidRPr="00BD5F83">
        <w:rPr>
          <w:b/>
          <w:szCs w:val="22"/>
        </w:rPr>
        <w:t>BETWEEN</w:t>
      </w:r>
    </w:p>
    <w:p w14:paraId="209AD130" w14:textId="1BD9B806" w:rsidR="006162A3" w:rsidRDefault="006252D7" w:rsidP="006162A3">
      <w:pPr>
        <w:pStyle w:val="PartiesNumbering"/>
      </w:pPr>
      <w:r w:rsidRPr="003137E5">
        <w:rPr>
          <w:b/>
        </w:rPr>
        <w:t>[JVCO ENTITY]</w:t>
      </w:r>
      <w:r w:rsidRPr="003137E5">
        <w:rPr>
          <w:bCs/>
        </w:rPr>
        <w:t xml:space="preserve">, a [private company limited by </w:t>
      </w:r>
      <w:proofErr w:type="gramStart"/>
      <w:r w:rsidRPr="003137E5">
        <w:rPr>
          <w:bCs/>
        </w:rPr>
        <w:t>shares]  incorporated</w:t>
      </w:r>
      <w:proofErr w:type="gramEnd"/>
      <w:r w:rsidRPr="003137E5">
        <w:rPr>
          <w:bCs/>
        </w:rPr>
        <w:t xml:space="preserve"> and registered in [England and Wales] under registration number [●] whose registered office is at [●] </w:t>
      </w:r>
      <w:r w:rsidRPr="003901ED">
        <w:t>(the "</w:t>
      </w:r>
      <w:r w:rsidRPr="003901ED">
        <w:rPr>
          <w:b/>
          <w:bCs/>
        </w:rPr>
        <w:t>Employer</w:t>
      </w:r>
      <w:r w:rsidRPr="003901ED">
        <w:t>")</w:t>
      </w:r>
      <w:r>
        <w:t xml:space="preserve">; and </w:t>
      </w:r>
    </w:p>
    <w:p w14:paraId="5F3F24D4" w14:textId="11A673F2" w:rsidR="00D3323B" w:rsidRPr="00D3323B" w:rsidRDefault="006252D7" w:rsidP="006162A3">
      <w:pPr>
        <w:pStyle w:val="PartiesNumbering"/>
      </w:pPr>
      <w:r>
        <w:rPr>
          <w:b/>
        </w:rPr>
        <w:t xml:space="preserve">[CONTRACTOR ENTITY] </w:t>
      </w:r>
      <w:r w:rsidRPr="00062427">
        <w:t xml:space="preserve">incorporated and registered in England and Wales with company number </w:t>
      </w:r>
      <w:r w:rsidR="00D66EB0" w:rsidRPr="003137E5">
        <w:rPr>
          <w:bCs/>
        </w:rPr>
        <w:t xml:space="preserve">[●] </w:t>
      </w:r>
      <w:r w:rsidRPr="00062427">
        <w:t xml:space="preserve">whose registered office is at </w:t>
      </w:r>
      <w:r w:rsidR="00D66EB0" w:rsidRPr="003137E5">
        <w:rPr>
          <w:bCs/>
        </w:rPr>
        <w:t xml:space="preserve">[●] </w:t>
      </w:r>
      <w:r>
        <w:t>(the "</w:t>
      </w:r>
      <w:r w:rsidRPr="00554FFE">
        <w:rPr>
          <w:b/>
        </w:rPr>
        <w:t>Contractor</w:t>
      </w:r>
      <w:r w:rsidR="00D66EB0" w:rsidRPr="00D66EB0">
        <w:rPr>
          <w:bCs/>
        </w:rPr>
        <w:t>"</w:t>
      </w:r>
      <w:r>
        <w:t>)</w:t>
      </w:r>
    </w:p>
    <w:p w14:paraId="605EE25B" w14:textId="797A9D3B" w:rsidR="002A5913" w:rsidRPr="00BD5F83" w:rsidRDefault="002A5913" w:rsidP="00754675">
      <w:pPr>
        <w:pStyle w:val="BBHeading0Lower"/>
      </w:pPr>
      <w:r w:rsidRPr="00BD5F83">
        <w:t>RECITALS</w:t>
      </w:r>
    </w:p>
    <w:p w14:paraId="3B744FBE" w14:textId="01C63655" w:rsidR="00263DD7" w:rsidRPr="00A37095" w:rsidRDefault="00263DD7" w:rsidP="00263DD7">
      <w:pPr>
        <w:pStyle w:val="RecitalsNumbering"/>
      </w:pPr>
      <w:r w:rsidRPr="00A37095">
        <w:t xml:space="preserve">The Contractor is a company dedicated to and experienced in the design, supply, construction, installation, testing and commissioning of </w:t>
      </w:r>
      <w:r>
        <w:t>[</w:t>
      </w:r>
      <w:r w:rsidR="000D1A70">
        <w:t xml:space="preserve">INSERT DESCRIPTION OF RENEWABLE ENERGY </w:t>
      </w:r>
      <w:r w:rsidR="000D1A70" w:rsidRPr="002205F9">
        <w:t>SYSTEM</w:t>
      </w:r>
      <w:r w:rsidR="000D1A70">
        <w:t xml:space="preserve"> TECHNOLOGY e.g. solar </w:t>
      </w:r>
      <w:r w:rsidR="00122782">
        <w:t>photovoltaic systems</w:t>
      </w:r>
      <w:r>
        <w:t>]</w:t>
      </w:r>
      <w:r w:rsidRPr="00A37095">
        <w:t xml:space="preserve"> projects, such as </w:t>
      </w:r>
      <w:r>
        <w:t xml:space="preserve">the </w:t>
      </w:r>
      <w:r w:rsidR="002477BD">
        <w:t>Renewable Energy System</w:t>
      </w:r>
      <w:r w:rsidRPr="00A37095">
        <w:t xml:space="preserve"> that is the subject of this Contract.</w:t>
      </w:r>
    </w:p>
    <w:p w14:paraId="68194C28" w14:textId="2C1F0CC8" w:rsidR="006162A3" w:rsidRPr="00A37095" w:rsidRDefault="002E5DF4" w:rsidP="006162A3">
      <w:pPr>
        <w:pStyle w:val="RecitalsNumbering"/>
      </w:pPr>
      <w:r>
        <w:t>T</w:t>
      </w:r>
      <w:r w:rsidR="006162A3" w:rsidRPr="00A37095">
        <w:t xml:space="preserve">he Employer wishes to </w:t>
      </w:r>
      <w:r w:rsidR="00263DD7">
        <w:t xml:space="preserve">engage the Contractor </w:t>
      </w:r>
      <w:r w:rsidR="006162A3" w:rsidRPr="00A37095">
        <w:t xml:space="preserve">procure the design, supply, construction, installation, testing and commissioning of </w:t>
      </w:r>
      <w:r w:rsidR="006252D7" w:rsidRPr="00633EA0">
        <w:t>[</w:t>
      </w:r>
      <w:r w:rsidR="00122782" w:rsidRPr="00921EFA">
        <w:t>INSERT DESCRIPTION OF RENEWABLE ENERGY PROJECT</w:t>
      </w:r>
      <w:r w:rsidR="006252D7" w:rsidRPr="00633EA0">
        <w:t>]</w:t>
      </w:r>
      <w:r w:rsidR="006162A3" w:rsidRPr="00A37095">
        <w:t xml:space="preserve"> </w:t>
      </w:r>
      <w:r w:rsidR="00263DD7">
        <w:t xml:space="preserve">to be </w:t>
      </w:r>
      <w:r w:rsidR="008806D9">
        <w:t xml:space="preserve">built </w:t>
      </w:r>
      <w:r w:rsidR="006162A3" w:rsidRPr="00A37095">
        <w:t xml:space="preserve">at the </w:t>
      </w:r>
      <w:r w:rsidR="008806D9">
        <w:t>Site</w:t>
      </w:r>
      <w:r w:rsidR="006162A3" w:rsidRPr="00A37095">
        <w:t>.</w:t>
      </w:r>
    </w:p>
    <w:p w14:paraId="2D8B9557" w14:textId="47FEC8F3" w:rsidR="006162A3" w:rsidRPr="00A37095" w:rsidRDefault="006162A3" w:rsidP="00EF266F">
      <w:pPr>
        <w:pStyle w:val="RecitalsNumbering"/>
      </w:pPr>
      <w:r w:rsidRPr="00A37095">
        <w:t xml:space="preserve">The Contractor has agreed to </w:t>
      </w:r>
      <w:r w:rsidR="008806D9">
        <w:t xml:space="preserve">such engagement upon and subject to </w:t>
      </w:r>
      <w:r w:rsidRPr="00A37095">
        <w:t xml:space="preserve">the terms set out in this Contract. </w:t>
      </w:r>
    </w:p>
    <w:p w14:paraId="07F84F92" w14:textId="2B8DFEA7" w:rsidR="002A5913" w:rsidRPr="00A37095" w:rsidRDefault="006162A3" w:rsidP="00754675">
      <w:pPr>
        <w:pStyle w:val="BBHeading0Lower"/>
        <w:rPr>
          <w:b w:val="0"/>
          <w:bCs/>
        </w:rPr>
      </w:pPr>
      <w:r w:rsidRPr="00A37095">
        <w:t xml:space="preserve">IT IS AGREED </w:t>
      </w:r>
      <w:r w:rsidRPr="00A37095">
        <w:rPr>
          <w:b w:val="0"/>
          <w:bCs/>
        </w:rPr>
        <w:t>as follows:</w:t>
      </w:r>
    </w:p>
    <w:p w14:paraId="5C115081" w14:textId="3A859F33" w:rsidR="002A5913" w:rsidRPr="00A37095" w:rsidRDefault="00B71937" w:rsidP="006572CF">
      <w:pPr>
        <w:pStyle w:val="BBHeading1"/>
      </w:pPr>
      <w:bookmarkStart w:id="1" w:name="_Ref223360195"/>
      <w:bookmarkStart w:id="2" w:name="_Toc223360642"/>
      <w:bookmarkStart w:id="3" w:name="_Toc225517310"/>
      <w:r w:rsidRPr="00A37095">
        <w:t>Definitions and Interpretation</w:t>
      </w:r>
      <w:bookmarkEnd w:id="1"/>
      <w:bookmarkEnd w:id="2"/>
      <w:bookmarkEnd w:id="3"/>
    </w:p>
    <w:p w14:paraId="35407E26" w14:textId="048F349A" w:rsidR="007309B4" w:rsidRPr="00A37095" w:rsidRDefault="006162A3" w:rsidP="00754675">
      <w:pPr>
        <w:pStyle w:val="BBClause2"/>
      </w:pPr>
      <w:r w:rsidRPr="00A37095">
        <w:t>In this Contract and the Background, unless the context otherwise requires, the following expressions shall have the meanings set out below.</w:t>
      </w:r>
    </w:p>
    <w:p w14:paraId="2D002D4C" w14:textId="145861BB" w:rsidR="006162A3" w:rsidRPr="00633EA0" w:rsidRDefault="00E36F91" w:rsidP="006162A3">
      <w:pPr>
        <w:pStyle w:val="BBDefinition"/>
      </w:pPr>
      <w:r w:rsidRPr="00633EA0">
        <w:t>"</w:t>
      </w:r>
      <w:r w:rsidR="006162A3" w:rsidRPr="00633EA0">
        <w:rPr>
          <w:b/>
          <w:bCs/>
        </w:rPr>
        <w:t>Actual Performance Ratio</w:t>
      </w:r>
      <w:r w:rsidRPr="00633EA0">
        <w:t>"</w:t>
      </w:r>
      <w:r w:rsidR="006162A3" w:rsidRPr="00633EA0">
        <w:t xml:space="preserve"> means the actual performance ratio of the </w:t>
      </w:r>
      <w:r w:rsidR="002477BD">
        <w:t>Renewable Energy System</w:t>
      </w:r>
      <w:r w:rsidR="006162A3" w:rsidRPr="00633EA0">
        <w:t xml:space="preserve"> installed at the Property as measured by the Contractor pursuant to </w:t>
      </w:r>
      <w:r w:rsidR="00A723D0" w:rsidRPr="00633EA0">
        <w:fldChar w:fldCharType="begin"/>
      </w:r>
      <w:r w:rsidR="00A723D0" w:rsidRPr="00633EA0">
        <w:instrText xml:space="preserve"> REF _Ref220066125 \n \h </w:instrText>
      </w:r>
      <w:r w:rsidR="00A37095" w:rsidRPr="00633EA0">
        <w:instrText xml:space="preserve"> \* MERGEFORMAT </w:instrText>
      </w:r>
      <w:r w:rsidR="00A723D0" w:rsidRPr="00633EA0">
        <w:fldChar w:fldCharType="separate"/>
      </w:r>
      <w:r w:rsidR="00154E54">
        <w:t>Part 2</w:t>
      </w:r>
      <w:r w:rsidR="00A723D0" w:rsidRPr="00633EA0">
        <w:fldChar w:fldCharType="end"/>
      </w:r>
      <w:r w:rsidR="006162A3" w:rsidRPr="00633EA0">
        <w:t xml:space="preserve"> of </w:t>
      </w:r>
      <w:r w:rsidR="00A723D0" w:rsidRPr="00633EA0">
        <w:fldChar w:fldCharType="begin"/>
      </w:r>
      <w:r w:rsidR="00A723D0" w:rsidRPr="00633EA0">
        <w:instrText xml:space="preserve"> REF _Ref220066090 \r \h </w:instrText>
      </w:r>
      <w:r w:rsidR="00A37095" w:rsidRPr="00633EA0">
        <w:instrText xml:space="preserve"> \* MERGEFORMAT </w:instrText>
      </w:r>
      <w:r w:rsidR="00A723D0" w:rsidRPr="00633EA0">
        <w:fldChar w:fldCharType="separate"/>
      </w:r>
      <w:r w:rsidR="00154E54">
        <w:t>Schedule 2</w:t>
      </w:r>
      <w:r w:rsidR="00A723D0" w:rsidRPr="00633EA0">
        <w:fldChar w:fldCharType="end"/>
      </w:r>
      <w:r w:rsidR="006162A3" w:rsidRPr="00633EA0">
        <w:t>;</w:t>
      </w:r>
    </w:p>
    <w:p w14:paraId="7AD68104" w14:textId="6D9992D8" w:rsidR="006162A3" w:rsidRPr="00A37095" w:rsidRDefault="00D270AE" w:rsidP="006162A3">
      <w:pPr>
        <w:pStyle w:val="BBDefinition"/>
      </w:pPr>
      <w:r>
        <w:t>[</w:t>
      </w:r>
      <w:r w:rsidR="00E36F91" w:rsidRPr="00A37095">
        <w:t>"</w:t>
      </w:r>
      <w:r w:rsidR="006162A3" w:rsidRPr="00A37095">
        <w:rPr>
          <w:b/>
          <w:bCs/>
        </w:rPr>
        <w:t>Adoption Agreement</w:t>
      </w:r>
      <w:r w:rsidR="00E36F91" w:rsidRPr="00A37095">
        <w:t>"</w:t>
      </w:r>
      <w:r w:rsidR="006162A3" w:rsidRPr="00A37095">
        <w:t xml:space="preserve"> means the adoption agreement to be entered into pursuant to the terms of the Grid Connection Offer for the adoption by the DNO of the contestable connection assets;</w:t>
      </w:r>
      <w:r w:rsidR="008F760C">
        <w:t>]</w:t>
      </w:r>
    </w:p>
    <w:p w14:paraId="4B873593" w14:textId="5A931610" w:rsidR="00E63668" w:rsidRDefault="00E63668" w:rsidP="006162A3">
      <w:pPr>
        <w:pStyle w:val="BBDefinition"/>
      </w:pPr>
      <w:r w:rsidRPr="00EF3E70">
        <w:t>"</w:t>
      </w:r>
      <w:r w:rsidRPr="00EF3E70">
        <w:rPr>
          <w:b/>
        </w:rPr>
        <w:t>Advance Payment Bond</w:t>
      </w:r>
      <w:r w:rsidRPr="00EF3E70">
        <w:t xml:space="preserve">" means the bond that must be provided by the Contractor to the </w:t>
      </w:r>
      <w:r w:rsidR="00BF7FC6">
        <w:t xml:space="preserve">Employer </w:t>
      </w:r>
      <w:r w:rsidRPr="00EF3E70">
        <w:t xml:space="preserve">pursuant to </w:t>
      </w:r>
      <w:r w:rsidR="00E701E2">
        <w:t>clause</w:t>
      </w:r>
      <w:r w:rsidR="00BF7FC6">
        <w:t xml:space="preserve"> </w:t>
      </w:r>
      <w:r w:rsidR="00D2285D">
        <w:fldChar w:fldCharType="begin"/>
      </w:r>
      <w:r w:rsidR="00D2285D">
        <w:instrText xml:space="preserve"> REF _Ref223087280 \r \h </w:instrText>
      </w:r>
      <w:r w:rsidR="00D2285D">
        <w:fldChar w:fldCharType="separate"/>
      </w:r>
      <w:r w:rsidR="00154E54">
        <w:t>21.1</w:t>
      </w:r>
      <w:r w:rsidR="00D2285D">
        <w:fldChar w:fldCharType="end"/>
      </w:r>
      <w:r w:rsidRPr="00EF3E70">
        <w:t>;</w:t>
      </w:r>
    </w:p>
    <w:p w14:paraId="18AA2DC8" w14:textId="6A83FCE2" w:rsidR="00E92895" w:rsidRDefault="00E92895" w:rsidP="00E92895">
      <w:pPr>
        <w:pStyle w:val="BBDefinition"/>
      </w:pPr>
      <w:bookmarkStart w:id="4" w:name="a142930"/>
      <w:r w:rsidRPr="002E7B5D">
        <w:t>"</w:t>
      </w:r>
      <w:r w:rsidRPr="00F96947">
        <w:rPr>
          <w:rStyle w:val="DefTerm"/>
        </w:rPr>
        <w:t xml:space="preserve">Building </w:t>
      </w:r>
      <w:r>
        <w:rPr>
          <w:rStyle w:val="DefTerm"/>
        </w:rPr>
        <w:t>Regulations Principal Contractor</w:t>
      </w:r>
      <w:r w:rsidRPr="002E7B5D">
        <w:t>" means</w:t>
      </w:r>
      <w:r w:rsidRPr="00F96947">
        <w:t xml:space="preserve"> </w:t>
      </w:r>
      <w:r>
        <w:t>[the Contractor</w:t>
      </w:r>
      <w:r w:rsidR="005E13E5">
        <w:t>]</w:t>
      </w:r>
      <w:r>
        <w:t xml:space="preserve"> or such replacement as the Employer may at any time appoint to fulfil that role</w:t>
      </w:r>
      <w:r w:rsidR="001F5E2C">
        <w:t xml:space="preserve"> for the purposes of the Building Regulations </w:t>
      </w:r>
      <w:proofErr w:type="gramStart"/>
      <w:r w:rsidR="001F5E2C">
        <w:t>2010</w:t>
      </w:r>
      <w:r>
        <w:t>;</w:t>
      </w:r>
      <w:proofErr w:type="gramEnd"/>
    </w:p>
    <w:p w14:paraId="323894E5" w14:textId="495A0D6D" w:rsidR="00E92895" w:rsidRDefault="00E92895" w:rsidP="005E13E5">
      <w:pPr>
        <w:pStyle w:val="BBDefinition"/>
      </w:pPr>
      <w:r w:rsidRPr="002E7B5D">
        <w:t>"</w:t>
      </w:r>
      <w:r w:rsidRPr="00F96947">
        <w:rPr>
          <w:rStyle w:val="DefTerm"/>
        </w:rPr>
        <w:t xml:space="preserve">Building </w:t>
      </w:r>
      <w:r>
        <w:rPr>
          <w:rStyle w:val="DefTerm"/>
        </w:rPr>
        <w:t>Regulations Principal Designer</w:t>
      </w:r>
      <w:r w:rsidRPr="002E7B5D">
        <w:t>" means</w:t>
      </w:r>
      <w:r w:rsidRPr="00F96947">
        <w:t xml:space="preserve"> </w:t>
      </w:r>
      <w:r>
        <w:t>[the Contractor]</w:t>
      </w:r>
      <w:r w:rsidR="005E13E5">
        <w:t xml:space="preserve"> </w:t>
      </w:r>
      <w:r>
        <w:t>or such replacement as the Employer may at any time appoint to fulfil that role</w:t>
      </w:r>
      <w:r w:rsidR="001F5E2C">
        <w:t xml:space="preserve"> for the purposes of the Building Regulations </w:t>
      </w:r>
      <w:proofErr w:type="gramStart"/>
      <w:r w:rsidR="001F5E2C">
        <w:t>2010</w:t>
      </w:r>
      <w:r>
        <w:t>;</w:t>
      </w:r>
      <w:proofErr w:type="gramEnd"/>
    </w:p>
    <w:p w14:paraId="3171FE18" w14:textId="77777777" w:rsidR="002B4B26" w:rsidRDefault="002E7B5D" w:rsidP="002B4B26">
      <w:pPr>
        <w:pStyle w:val="BBDefinition"/>
      </w:pPr>
      <w:r w:rsidRPr="002E7B5D">
        <w:t>"</w:t>
      </w:r>
      <w:r w:rsidRPr="002B4B26">
        <w:rPr>
          <w:rStyle w:val="DefTerm"/>
        </w:rPr>
        <w:t>Building Safety Laws</w:t>
      </w:r>
      <w:r w:rsidRPr="002E7B5D">
        <w:t>" means</w:t>
      </w:r>
      <w:bookmarkEnd w:id="4"/>
      <w:r w:rsidR="002B4B26">
        <w:t>:</w:t>
      </w:r>
    </w:p>
    <w:p w14:paraId="1903FFC3" w14:textId="77777777" w:rsidR="002B4B26" w:rsidRDefault="002E7B5D" w:rsidP="002B4B26">
      <w:pPr>
        <w:pStyle w:val="BBDefinitionLevel1"/>
      </w:pPr>
      <w:bookmarkStart w:id="5" w:name="_Ref224635559"/>
      <w:r w:rsidRPr="003D5F70">
        <w:t xml:space="preserve">the Building Safety Act </w:t>
      </w:r>
      <w:proofErr w:type="gramStart"/>
      <w:r w:rsidRPr="003D5F70">
        <w:t>2022;</w:t>
      </w:r>
      <w:bookmarkEnd w:id="5"/>
      <w:proofErr w:type="gramEnd"/>
    </w:p>
    <w:p w14:paraId="37DF0D82" w14:textId="77777777" w:rsidR="002B4B26" w:rsidRDefault="002E7B5D" w:rsidP="002B4B26">
      <w:pPr>
        <w:pStyle w:val="BBDefinitionLevel1"/>
      </w:pPr>
      <w:r w:rsidRPr="002B4B26">
        <w:t xml:space="preserve">the Defective Premises Act </w:t>
      </w:r>
      <w:proofErr w:type="gramStart"/>
      <w:r w:rsidRPr="002B4B26">
        <w:t>1972;</w:t>
      </w:r>
      <w:proofErr w:type="gramEnd"/>
    </w:p>
    <w:p w14:paraId="0CA5059B" w14:textId="77777777" w:rsidR="002B4B26" w:rsidRDefault="002E7B5D" w:rsidP="002B4B26">
      <w:pPr>
        <w:pStyle w:val="BBDefinitionLevel1"/>
      </w:pPr>
      <w:r w:rsidRPr="005E13E5">
        <w:lastRenderedPageBreak/>
        <w:t xml:space="preserve">the Building Act </w:t>
      </w:r>
      <w:proofErr w:type="gramStart"/>
      <w:r w:rsidRPr="005E13E5">
        <w:t>1984;</w:t>
      </w:r>
      <w:proofErr w:type="gramEnd"/>
    </w:p>
    <w:p w14:paraId="7F74818F" w14:textId="77777777" w:rsidR="002B4B26" w:rsidRDefault="002E7B5D" w:rsidP="002B4B26">
      <w:pPr>
        <w:pStyle w:val="BBDefinitionLevel1"/>
      </w:pPr>
      <w:r w:rsidRPr="005E13E5">
        <w:t xml:space="preserve">the Building </w:t>
      </w:r>
      <w:proofErr w:type="gramStart"/>
      <w:r w:rsidRPr="005E13E5">
        <w:t>Regulations;</w:t>
      </w:r>
      <w:proofErr w:type="gramEnd"/>
      <w:r w:rsidRPr="005E13E5">
        <w:t xml:space="preserve"> </w:t>
      </w:r>
    </w:p>
    <w:p w14:paraId="494A54E7" w14:textId="77777777" w:rsidR="002B4B26" w:rsidRDefault="002E7B5D" w:rsidP="002B4B26">
      <w:pPr>
        <w:pStyle w:val="BBDefinitionLevel1"/>
      </w:pPr>
      <w:r w:rsidRPr="005E13E5">
        <w:t xml:space="preserve">any statutory instrument, regulation, rule, order, code of practice or guideline made under or relating to the Building Safety Act 2022, the Defective Premises Act 1972, the Building Act 1984 and the Building Regulations having the force of law that affects the </w:t>
      </w:r>
      <w:proofErr w:type="gramStart"/>
      <w:r w:rsidRPr="005E13E5">
        <w:t>Works;</w:t>
      </w:r>
      <w:proofErr w:type="gramEnd"/>
      <w:r w:rsidRPr="005E13E5">
        <w:t xml:space="preserve"> </w:t>
      </w:r>
    </w:p>
    <w:p w14:paraId="113E5615" w14:textId="7EC43C4D" w:rsidR="002E7B5D" w:rsidRPr="002B4B26" w:rsidRDefault="002E7B5D" w:rsidP="002B4B26">
      <w:pPr>
        <w:pStyle w:val="BBDefinitionLevel1"/>
      </w:pPr>
      <w:bookmarkStart w:id="6" w:name="_Ref224635568"/>
      <w:r w:rsidRPr="005E13E5">
        <w:t>any building safety laws and regulations that affect the Works or performance of any obligations under this Contract,</w:t>
      </w:r>
      <w:bookmarkEnd w:id="6"/>
    </w:p>
    <w:p w14:paraId="1F790C18" w14:textId="1C51892C" w:rsidR="002E7B5D" w:rsidRPr="005E13E5" w:rsidRDefault="002E7B5D" w:rsidP="002E7B5D">
      <w:pPr>
        <w:pStyle w:val="BBDefinition"/>
      </w:pPr>
      <w:r w:rsidRPr="005E13E5">
        <w:t xml:space="preserve">together with any guidance issued and/or updated from time to time by a government department, the Building Safety Regulator or the Health and Safety Executive in connection with the legislation referred to in paragraphs </w:t>
      </w:r>
      <w:r w:rsidR="00E93086">
        <w:fldChar w:fldCharType="begin"/>
      </w:r>
      <w:r w:rsidR="00E93086">
        <w:instrText xml:space="preserve"> REF _Ref224635559 \r \h </w:instrText>
      </w:r>
      <w:r w:rsidR="00E93086">
        <w:fldChar w:fldCharType="separate"/>
      </w:r>
      <w:r w:rsidR="00154E54">
        <w:t>(a)</w:t>
      </w:r>
      <w:r w:rsidR="00E93086">
        <w:fldChar w:fldCharType="end"/>
      </w:r>
      <w:r w:rsidRPr="005E13E5">
        <w:t xml:space="preserve">to </w:t>
      </w:r>
      <w:r w:rsidR="00E93086">
        <w:fldChar w:fldCharType="begin"/>
      </w:r>
      <w:r w:rsidR="00E93086">
        <w:instrText xml:space="preserve"> REF _Ref224635568 \r \h </w:instrText>
      </w:r>
      <w:r w:rsidR="00E93086">
        <w:fldChar w:fldCharType="separate"/>
      </w:r>
      <w:r w:rsidR="00154E54">
        <w:t>(f)</w:t>
      </w:r>
      <w:r w:rsidR="00E93086">
        <w:fldChar w:fldCharType="end"/>
      </w:r>
      <w:r w:rsidRPr="005E13E5">
        <w:t xml:space="preserve"> above.</w:t>
      </w:r>
    </w:p>
    <w:p w14:paraId="01D1AB7F" w14:textId="171E6F49" w:rsidR="002E7B5D" w:rsidRPr="005E13E5" w:rsidRDefault="002E7B5D" w:rsidP="002E7B5D">
      <w:pPr>
        <w:pStyle w:val="BBDefinition"/>
      </w:pPr>
      <w:bookmarkStart w:id="7" w:name="a866126"/>
      <w:r w:rsidRPr="002E7B5D">
        <w:t>"</w:t>
      </w:r>
      <w:r w:rsidRPr="005E13E5">
        <w:rPr>
          <w:rStyle w:val="DefTerm"/>
        </w:rPr>
        <w:t>Building Safety Regulator</w:t>
      </w:r>
      <w:r w:rsidRPr="002E7B5D">
        <w:t>" means</w:t>
      </w:r>
      <w:r w:rsidRPr="005E13E5">
        <w:t xml:space="preserve"> the Building Safety Regulator as defined in the Building Safety Act 2022.</w:t>
      </w:r>
      <w:bookmarkEnd w:id="7"/>
    </w:p>
    <w:p w14:paraId="3C9CD16D" w14:textId="77777777" w:rsidR="0026208F" w:rsidRPr="007E5B34" w:rsidRDefault="0026208F" w:rsidP="0026208F">
      <w:pPr>
        <w:pStyle w:val="BBDefinition"/>
      </w:pPr>
      <w:bookmarkStart w:id="8" w:name="a188386"/>
      <w:r w:rsidRPr="007E5B34">
        <w:t>"</w:t>
      </w:r>
      <w:r>
        <w:rPr>
          <w:b/>
          <w:bCs/>
        </w:rPr>
        <w:t>Business</w:t>
      </w:r>
      <w:r w:rsidRPr="007E5B34">
        <w:rPr>
          <w:b/>
          <w:bCs/>
        </w:rPr>
        <w:t xml:space="preserve"> Days</w:t>
      </w:r>
      <w:r w:rsidRPr="007E5B34">
        <w:t xml:space="preserve">" means those days, from Monday (included) through Friday (included), on which the banks are open to the public in the city of </w:t>
      </w:r>
      <w:proofErr w:type="gramStart"/>
      <w:r w:rsidRPr="007E5B34">
        <w:t>London;</w:t>
      </w:r>
      <w:proofErr w:type="gramEnd"/>
    </w:p>
    <w:p w14:paraId="63ACD225" w14:textId="25F79C26" w:rsidR="002E7B5D" w:rsidRPr="005E13E5" w:rsidRDefault="002E7B5D" w:rsidP="002E7B5D">
      <w:pPr>
        <w:pStyle w:val="BBDefinition"/>
      </w:pPr>
      <w:r w:rsidRPr="002E7B5D">
        <w:t>"</w:t>
      </w:r>
      <w:r w:rsidRPr="005E13E5">
        <w:rPr>
          <w:rStyle w:val="DefTerm"/>
        </w:rPr>
        <w:t>Construction Products Regulations</w:t>
      </w:r>
      <w:r w:rsidRPr="002E7B5D">
        <w:t>" means</w:t>
      </w:r>
      <w:r w:rsidRPr="005E13E5">
        <w:t xml:space="preserve"> UK Construction Products Regulation 2011 and the Construction Products Regulations 2013 (SI 2013/1387).</w:t>
      </w:r>
      <w:bookmarkEnd w:id="8"/>
    </w:p>
    <w:p w14:paraId="176F69DC" w14:textId="53DDF775" w:rsidR="006162A3" w:rsidRPr="008A2996" w:rsidRDefault="00E36F91" w:rsidP="006162A3">
      <w:pPr>
        <w:pStyle w:val="BBDefinition"/>
      </w:pPr>
      <w:r w:rsidRPr="008A2996">
        <w:t>"</w:t>
      </w:r>
      <w:r w:rsidR="006162A3" w:rsidRPr="008A2996">
        <w:rPr>
          <w:b/>
          <w:bCs/>
        </w:rPr>
        <w:t>CDM Regulations</w:t>
      </w:r>
      <w:r w:rsidRPr="008A2996">
        <w:t>"</w:t>
      </w:r>
      <w:r w:rsidR="006162A3" w:rsidRPr="008A2996">
        <w:t xml:space="preserve"> </w:t>
      </w:r>
      <w:r w:rsidR="009B4B35" w:rsidRPr="008A2996">
        <w:t xml:space="preserve">means the Construction (Design and Management) Regulations 2015 together with any requirements issued from time to time by the Health and Safety Executive, or any remaking thereof or any amendments to a regulation </w:t>
      </w:r>
      <w:proofErr w:type="gramStart"/>
      <w:r w:rsidR="009B4B35" w:rsidRPr="008A2996">
        <w:t>therein</w:t>
      </w:r>
      <w:r w:rsidR="006162A3" w:rsidRPr="008A2996">
        <w:t>;</w:t>
      </w:r>
      <w:proofErr w:type="gramEnd"/>
    </w:p>
    <w:p w14:paraId="46B784F1" w14:textId="42D75A8E" w:rsidR="00C44164" w:rsidRDefault="00C44164" w:rsidP="006162A3">
      <w:pPr>
        <w:pStyle w:val="BBDefinition"/>
      </w:pPr>
      <w:r>
        <w:t>“</w:t>
      </w:r>
      <w:r w:rsidRPr="00C44164">
        <w:rPr>
          <w:b/>
          <w:bCs/>
        </w:rPr>
        <w:t>Commissioning</w:t>
      </w:r>
      <w:r>
        <w:t>” means:</w:t>
      </w:r>
    </w:p>
    <w:p w14:paraId="712090EB" w14:textId="1388C8D8" w:rsidR="00C44164" w:rsidRDefault="00E552F7" w:rsidP="00C44164">
      <w:pPr>
        <w:pStyle w:val="BBDefinitionLevel1"/>
      </w:pPr>
      <w:r>
        <w:t>[●]</w:t>
      </w:r>
      <w:r w:rsidR="00C44164">
        <w:t>; and</w:t>
      </w:r>
    </w:p>
    <w:p w14:paraId="30D87B82" w14:textId="0BDF7BD3" w:rsidR="00C44164" w:rsidRDefault="00C44164" w:rsidP="00C44164">
      <w:pPr>
        <w:pStyle w:val="BBDefinitionLevel1"/>
      </w:pPr>
      <w:r w:rsidRPr="00BA389C">
        <w:t xml:space="preserve">the Contractor has provided the information specified in </w:t>
      </w:r>
      <w:r w:rsidR="00EC664B">
        <w:fldChar w:fldCharType="begin"/>
      </w:r>
      <w:r w:rsidR="00EC664B">
        <w:instrText xml:space="preserve"> REF _Ref223702057 \r \h </w:instrText>
      </w:r>
      <w:r w:rsidR="00EC664B">
        <w:fldChar w:fldCharType="separate"/>
      </w:r>
      <w:r w:rsidR="00154E54">
        <w:t>Schedule 14</w:t>
      </w:r>
      <w:r w:rsidR="00EC664B">
        <w:fldChar w:fldCharType="end"/>
      </w:r>
      <w:r w:rsidR="00EC664B">
        <w:t xml:space="preserve"> </w:t>
      </w:r>
      <w:r w:rsidRPr="00BA389C">
        <w:t>(</w:t>
      </w:r>
      <w:r w:rsidR="00EC664B">
        <w:fldChar w:fldCharType="begin"/>
      </w:r>
      <w:r w:rsidR="00EC664B">
        <w:instrText xml:space="preserve"> REF _Ref223702057 \h </w:instrText>
      </w:r>
      <w:r w:rsidR="00EC664B">
        <w:fldChar w:fldCharType="separate"/>
      </w:r>
      <w:r w:rsidR="00154E54">
        <w:t>Final Documentation</w:t>
      </w:r>
      <w:r w:rsidR="00EC664B">
        <w:fldChar w:fldCharType="end"/>
      </w:r>
      <w:r w:rsidRPr="00BA389C">
        <w:t xml:space="preserve">) to the </w:t>
      </w:r>
      <w:r>
        <w:t xml:space="preserve">Employer </w:t>
      </w:r>
      <w:r w:rsidRPr="00BA389C">
        <w:t>in respect of the Works</w:t>
      </w:r>
    </w:p>
    <w:p w14:paraId="55170C21" w14:textId="77777777" w:rsidR="007F259E" w:rsidRPr="00EF3E70" w:rsidRDefault="007F259E" w:rsidP="007F259E">
      <w:pPr>
        <w:pStyle w:val="BBDefinition"/>
      </w:pPr>
      <w:r>
        <w:rPr>
          <w:b/>
          <w:bCs/>
        </w:rPr>
        <w:t>“</w:t>
      </w:r>
      <w:r>
        <w:rPr>
          <w:b/>
        </w:rPr>
        <w:t xml:space="preserve">Commencement </w:t>
      </w:r>
      <w:r w:rsidRPr="00EF3E70">
        <w:rPr>
          <w:b/>
        </w:rPr>
        <w:t>Date</w:t>
      </w:r>
      <w:r>
        <w:rPr>
          <w:b/>
        </w:rPr>
        <w:t>”</w:t>
      </w:r>
      <w:r w:rsidRPr="00EF3E70">
        <w:t xml:space="preserve"> means the date that the Notice to Proceed is issued by the </w:t>
      </w:r>
      <w:proofErr w:type="gramStart"/>
      <w:r>
        <w:t>Employer</w:t>
      </w:r>
      <w:r w:rsidRPr="00EF3E70">
        <w:t>;</w:t>
      </w:r>
      <w:proofErr w:type="gramEnd"/>
    </w:p>
    <w:p w14:paraId="0D6D2971" w14:textId="77777777" w:rsidR="00EE6D5E" w:rsidRPr="00A37095" w:rsidRDefault="00EE6D5E" w:rsidP="00EE6D5E">
      <w:pPr>
        <w:pStyle w:val="BBDefinition"/>
      </w:pPr>
      <w:r w:rsidRPr="00A37095">
        <w:t>"</w:t>
      </w:r>
      <w:r>
        <w:rPr>
          <w:b/>
          <w:bCs/>
        </w:rPr>
        <w:t>Completion</w:t>
      </w:r>
      <w:r w:rsidRPr="00A37095">
        <w:t>" means</w:t>
      </w:r>
      <w:r>
        <w:t xml:space="preserve"> the date when the Completion Performance Tests have been carried out and </w:t>
      </w:r>
      <w:proofErr w:type="gramStart"/>
      <w:r>
        <w:t>passed;</w:t>
      </w:r>
      <w:proofErr w:type="gramEnd"/>
    </w:p>
    <w:p w14:paraId="0E2D5017" w14:textId="26C8BC31" w:rsidR="006162A3" w:rsidRPr="00A37095" w:rsidRDefault="007F259E" w:rsidP="006162A3">
      <w:pPr>
        <w:pStyle w:val="BBDefinition"/>
      </w:pPr>
      <w:r>
        <w:t>“</w:t>
      </w:r>
      <w:r w:rsidR="006162A3" w:rsidRPr="00A37095">
        <w:rPr>
          <w:b/>
          <w:bCs/>
        </w:rPr>
        <w:t>Completion Date</w:t>
      </w:r>
      <w:r w:rsidR="00E36F91" w:rsidRPr="00A37095">
        <w:t>"</w:t>
      </w:r>
      <w:r w:rsidR="006162A3" w:rsidRPr="00A37095">
        <w:t xml:space="preserve"> means [</w:t>
      </w:r>
      <w:r w:rsidR="00D55DAB">
        <w:t>INSERT DATE FOR COMPLETION</w:t>
      </w:r>
      <w:r w:rsidR="006162A3" w:rsidRPr="00A37095">
        <w:t xml:space="preserve">], (subject to any extension made pursuant to </w:t>
      </w:r>
      <w:r w:rsidR="00E701E2">
        <w:t>clause</w:t>
      </w:r>
      <w:r w:rsidR="006162A3" w:rsidRPr="00A37095">
        <w:t xml:space="preserve"> </w:t>
      </w:r>
      <w:r w:rsidR="00A723D0" w:rsidRPr="00A37095">
        <w:fldChar w:fldCharType="begin"/>
      </w:r>
      <w:r w:rsidR="00A723D0" w:rsidRPr="00A37095">
        <w:instrText xml:space="preserve"> REF _Ref220066250 \n \h </w:instrText>
      </w:r>
      <w:r w:rsidR="00A37095">
        <w:instrText xml:space="preserve"> \* MERGEFORMAT </w:instrText>
      </w:r>
      <w:r w:rsidR="00A723D0" w:rsidRPr="00A37095">
        <w:fldChar w:fldCharType="separate"/>
      </w:r>
      <w:r w:rsidR="00154E54">
        <w:t>5.20</w:t>
      </w:r>
      <w:r w:rsidR="00A723D0" w:rsidRPr="00A37095">
        <w:fldChar w:fldCharType="end"/>
      </w:r>
      <w:proofErr w:type="gramStart"/>
      <w:r w:rsidR="006162A3" w:rsidRPr="00A37095">
        <w:t>);</w:t>
      </w:r>
      <w:proofErr w:type="gramEnd"/>
    </w:p>
    <w:p w14:paraId="7B6637A0" w14:textId="2990AFEA" w:rsidR="006162A3" w:rsidRPr="00A37095" w:rsidRDefault="00E36F91" w:rsidP="006162A3">
      <w:pPr>
        <w:pStyle w:val="BBDefinition"/>
      </w:pPr>
      <w:r w:rsidRPr="00A37095">
        <w:t>"</w:t>
      </w:r>
      <w:r w:rsidR="006162A3" w:rsidRPr="00A37095">
        <w:rPr>
          <w:b/>
          <w:bCs/>
        </w:rPr>
        <w:t>Completion Performance Test</w:t>
      </w:r>
      <w:r w:rsidR="00BA389C">
        <w:rPr>
          <w:b/>
          <w:bCs/>
        </w:rPr>
        <w:t>s</w:t>
      </w:r>
      <w:r w:rsidRPr="00A37095">
        <w:t>"</w:t>
      </w:r>
      <w:r w:rsidR="006162A3" w:rsidRPr="00A37095">
        <w:t xml:space="preserve"> means the tests detailed in </w:t>
      </w:r>
      <w:r w:rsidR="00A723D0" w:rsidRPr="00A37095">
        <w:fldChar w:fldCharType="begin"/>
      </w:r>
      <w:r w:rsidR="00A723D0" w:rsidRPr="00A37095">
        <w:instrText xml:space="preserve"> REF _Ref220066134 \n \h </w:instrText>
      </w:r>
      <w:r w:rsidR="00A37095">
        <w:instrText xml:space="preserve"> \* MERGEFORMAT </w:instrText>
      </w:r>
      <w:r w:rsidR="00A723D0" w:rsidRPr="00A37095">
        <w:fldChar w:fldCharType="separate"/>
      </w:r>
      <w:r w:rsidR="00154E54">
        <w:t>Part 1</w:t>
      </w:r>
      <w:r w:rsidR="00A723D0" w:rsidRPr="00A37095">
        <w:fldChar w:fldCharType="end"/>
      </w:r>
      <w:r w:rsidR="006162A3" w:rsidRPr="00A37095">
        <w:t xml:space="preserve"> of </w:t>
      </w:r>
      <w:r w:rsidR="00A723D0" w:rsidRPr="00A37095">
        <w:fldChar w:fldCharType="begin"/>
      </w:r>
      <w:r w:rsidR="00A723D0" w:rsidRPr="00A37095">
        <w:instrText xml:space="preserve"> REF _Ref220066090 \r \h </w:instrText>
      </w:r>
      <w:r w:rsidR="00A37095">
        <w:instrText xml:space="preserve"> \* MERGEFORMAT </w:instrText>
      </w:r>
      <w:r w:rsidR="00A723D0" w:rsidRPr="00A37095">
        <w:fldChar w:fldCharType="separate"/>
      </w:r>
      <w:r w:rsidR="00154E54">
        <w:t>Schedule 2</w:t>
      </w:r>
      <w:r w:rsidR="00A723D0" w:rsidRPr="00A37095">
        <w:fldChar w:fldCharType="end"/>
      </w:r>
      <w:r w:rsidR="006162A3" w:rsidRPr="00A37095">
        <w:t xml:space="preserve">, including visual, functional and performance tests; </w:t>
      </w:r>
    </w:p>
    <w:p w14:paraId="1B70FAF3" w14:textId="6C244D04" w:rsidR="006162A3" w:rsidRPr="00A37095" w:rsidRDefault="00E36F91" w:rsidP="006162A3">
      <w:pPr>
        <w:pStyle w:val="BBDefinition"/>
      </w:pPr>
      <w:r w:rsidRPr="00A37095">
        <w:t>"</w:t>
      </w:r>
      <w:r w:rsidR="006162A3" w:rsidRPr="00A37095">
        <w:rPr>
          <w:b/>
          <w:bCs/>
        </w:rPr>
        <w:t>Contract</w:t>
      </w:r>
      <w:r w:rsidR="007A2BD1">
        <w:rPr>
          <w:b/>
          <w:bCs/>
        </w:rPr>
        <w:t>or</w:t>
      </w:r>
      <w:r w:rsidR="006162A3" w:rsidRPr="00A37095">
        <w:rPr>
          <w:b/>
          <w:bCs/>
        </w:rPr>
        <w:t xml:space="preserve"> Direct Agreement</w:t>
      </w:r>
      <w:r w:rsidRPr="00A37095">
        <w:t>"</w:t>
      </w:r>
      <w:r w:rsidR="006162A3" w:rsidRPr="00A37095">
        <w:t xml:space="preserve"> shall have the meaning given to it in </w:t>
      </w:r>
      <w:r w:rsidR="00E701E2">
        <w:t>clause</w:t>
      </w:r>
      <w:r w:rsidR="006162A3" w:rsidRPr="00A37095">
        <w:t xml:space="preserve"> </w:t>
      </w:r>
      <w:r w:rsidR="00A723D0" w:rsidRPr="00A37095">
        <w:fldChar w:fldCharType="begin"/>
      </w:r>
      <w:r w:rsidR="00A723D0" w:rsidRPr="00A37095">
        <w:instrText xml:space="preserve"> REF _Ref220066259 \n \h </w:instrText>
      </w:r>
      <w:r w:rsidR="00A37095">
        <w:instrText xml:space="preserve"> \* MERGEFORMAT </w:instrText>
      </w:r>
      <w:r w:rsidR="00A723D0" w:rsidRPr="00A37095">
        <w:fldChar w:fldCharType="separate"/>
      </w:r>
      <w:r w:rsidR="00154E54">
        <w:t>21.7</w:t>
      </w:r>
      <w:r w:rsidR="00A723D0" w:rsidRPr="00A37095">
        <w:fldChar w:fldCharType="end"/>
      </w:r>
      <w:r w:rsidR="006162A3" w:rsidRPr="00A37095">
        <w:t xml:space="preserve">; </w:t>
      </w:r>
    </w:p>
    <w:p w14:paraId="5857FFA3" w14:textId="3FD9749E" w:rsidR="006162A3" w:rsidRPr="00A37095" w:rsidRDefault="00E36F91" w:rsidP="006162A3">
      <w:pPr>
        <w:pStyle w:val="BBDefinition"/>
      </w:pPr>
      <w:r w:rsidRPr="00A37095">
        <w:t>"</w:t>
      </w:r>
      <w:r w:rsidR="006162A3" w:rsidRPr="00A37095">
        <w:rPr>
          <w:b/>
          <w:bCs/>
        </w:rPr>
        <w:t>Contract Price</w:t>
      </w:r>
      <w:r w:rsidRPr="00A37095">
        <w:t>"</w:t>
      </w:r>
      <w:r w:rsidR="006162A3" w:rsidRPr="00A37095">
        <w:t xml:space="preserve"> means the price payable to the Contractor for the design, execution and completion of the Works (including the rectification of any Defects) as set out in </w:t>
      </w:r>
      <w:r w:rsidR="00E701E2">
        <w:t>clause</w:t>
      </w:r>
      <w:r w:rsidR="006162A3" w:rsidRPr="00A37095">
        <w:t xml:space="preserve"> </w:t>
      </w:r>
      <w:r w:rsidR="00154E54">
        <w:fldChar w:fldCharType="begin"/>
      </w:r>
      <w:r w:rsidR="00154E54">
        <w:instrText xml:space="preserve"> REF _Ref220066923 \w \h </w:instrText>
      </w:r>
      <w:r w:rsidR="00154E54">
        <w:fldChar w:fldCharType="separate"/>
      </w:r>
      <w:r w:rsidR="00154E54">
        <w:t>11</w:t>
      </w:r>
      <w:r w:rsidR="00154E54">
        <w:fldChar w:fldCharType="end"/>
      </w:r>
      <w:r w:rsidR="006162A3" w:rsidRPr="00A37095">
        <w:t xml:space="preserve">; </w:t>
      </w:r>
    </w:p>
    <w:p w14:paraId="42F6F55E" w14:textId="4291337B" w:rsidR="006162A3" w:rsidRPr="00A37095" w:rsidRDefault="00E36F91" w:rsidP="006162A3">
      <w:pPr>
        <w:pStyle w:val="BBDefinition"/>
      </w:pPr>
      <w:r w:rsidRPr="00A37095">
        <w:t>"</w:t>
      </w:r>
      <w:r w:rsidR="006162A3" w:rsidRPr="00A37095">
        <w:rPr>
          <w:b/>
          <w:bCs/>
        </w:rPr>
        <w:t>Contract</w:t>
      </w:r>
      <w:r w:rsidRPr="00A37095">
        <w:t>"</w:t>
      </w:r>
      <w:r w:rsidR="006162A3" w:rsidRPr="00A37095">
        <w:t xml:space="preserve"> means the </w:t>
      </w:r>
      <w:r w:rsidR="00E701E2">
        <w:t>clause</w:t>
      </w:r>
      <w:r w:rsidR="006162A3" w:rsidRPr="00A37095">
        <w:t xml:space="preserve">s and Schedules of this Contract and any documents expressly incorporated into </w:t>
      </w:r>
      <w:proofErr w:type="gramStart"/>
      <w:r w:rsidR="006162A3" w:rsidRPr="00A37095">
        <w:t>it;</w:t>
      </w:r>
      <w:proofErr w:type="gramEnd"/>
    </w:p>
    <w:p w14:paraId="172FF93B" w14:textId="4297FBCE" w:rsidR="006162A3" w:rsidRDefault="00E36F91" w:rsidP="006162A3">
      <w:pPr>
        <w:pStyle w:val="BBDefinition"/>
      </w:pPr>
      <w:r w:rsidRPr="00A37095">
        <w:lastRenderedPageBreak/>
        <w:t>"</w:t>
      </w:r>
      <w:r w:rsidR="006162A3" w:rsidRPr="00A37095">
        <w:rPr>
          <w:b/>
          <w:bCs/>
        </w:rPr>
        <w:t>Contractor Payments</w:t>
      </w:r>
      <w:r w:rsidRPr="00A37095">
        <w:t>"</w:t>
      </w:r>
      <w:r w:rsidR="006162A3" w:rsidRPr="00A37095">
        <w:t xml:space="preserve"> has the meaning given in </w:t>
      </w:r>
      <w:r w:rsidR="00E701E2">
        <w:t>clause</w:t>
      </w:r>
      <w:r w:rsidR="006162A3" w:rsidRPr="00A37095">
        <w:t xml:space="preserve"> </w:t>
      </w:r>
      <w:r w:rsidR="00A723D0" w:rsidRPr="00A37095">
        <w:fldChar w:fldCharType="begin"/>
      </w:r>
      <w:r w:rsidR="00A723D0" w:rsidRPr="00A37095">
        <w:instrText xml:space="preserve"> REF _Ref220066274 \n \h </w:instrText>
      </w:r>
      <w:r w:rsidR="00A37095">
        <w:instrText xml:space="preserve"> \* MERGEFORMAT </w:instrText>
      </w:r>
      <w:r w:rsidR="00A723D0" w:rsidRPr="00A37095">
        <w:fldChar w:fldCharType="separate"/>
      </w:r>
      <w:r w:rsidR="00154E54">
        <w:t>11.2.1</w:t>
      </w:r>
      <w:r w:rsidR="00A723D0" w:rsidRPr="00A37095">
        <w:fldChar w:fldCharType="end"/>
      </w:r>
      <w:r w:rsidR="006162A3" w:rsidRPr="00A37095">
        <w:t>;</w:t>
      </w:r>
    </w:p>
    <w:p w14:paraId="19D352B4" w14:textId="77777777" w:rsidR="002843CC" w:rsidRDefault="00161369" w:rsidP="006162A3">
      <w:pPr>
        <w:pStyle w:val="BBDefinition"/>
      </w:pPr>
      <w:r w:rsidRPr="00A37095">
        <w:t>"</w:t>
      </w:r>
      <w:r w:rsidRPr="00A37095">
        <w:rPr>
          <w:b/>
          <w:bCs/>
        </w:rPr>
        <w:t xml:space="preserve">Contractor's </w:t>
      </w:r>
      <w:r>
        <w:rPr>
          <w:b/>
          <w:bCs/>
        </w:rPr>
        <w:t>Persons</w:t>
      </w:r>
      <w:r w:rsidRPr="00A37095">
        <w:t xml:space="preserve">" means </w:t>
      </w:r>
      <w:r w:rsidR="00D06580" w:rsidRPr="003728DD">
        <w:rPr>
          <w:rFonts w:cs="Arial"/>
          <w:szCs w:val="22"/>
        </w:rPr>
        <w:t xml:space="preserve">a person (including an employee, agent or subsidiary) who performs works and/or services for or on the Contractor's </w:t>
      </w:r>
      <w:proofErr w:type="gramStart"/>
      <w:r w:rsidR="00D06580" w:rsidRPr="003728DD">
        <w:rPr>
          <w:rFonts w:cs="Arial"/>
          <w:szCs w:val="22"/>
        </w:rPr>
        <w:t>behalf</w:t>
      </w:r>
      <w:r w:rsidRPr="00A37095">
        <w:t>;</w:t>
      </w:r>
      <w:proofErr w:type="gramEnd"/>
      <w:r w:rsidRPr="00A37095">
        <w:t xml:space="preserve"> </w:t>
      </w:r>
    </w:p>
    <w:p w14:paraId="26791D5C" w14:textId="03547A6E" w:rsidR="006162A3" w:rsidRPr="00A37095" w:rsidRDefault="00E36F91" w:rsidP="006162A3">
      <w:pPr>
        <w:pStyle w:val="BBDefinition"/>
      </w:pPr>
      <w:r w:rsidRPr="00A37095">
        <w:t>"</w:t>
      </w:r>
      <w:r w:rsidR="006162A3" w:rsidRPr="00A37095">
        <w:rPr>
          <w:b/>
          <w:bCs/>
        </w:rPr>
        <w:t>Contractor's Representative</w:t>
      </w:r>
      <w:r w:rsidRPr="00A37095">
        <w:t>"</w:t>
      </w:r>
      <w:r w:rsidR="006162A3" w:rsidRPr="00A37095">
        <w:t xml:space="preserve"> means [</w:t>
      </w:r>
      <w:r w:rsidR="004B0D4D">
        <w:t>INSERT NAME</w:t>
      </w:r>
      <w:r w:rsidR="006162A3" w:rsidRPr="00A37095">
        <w:t xml:space="preserve">], or such other senior manager as may be appointed from time to time by the </w:t>
      </w:r>
      <w:proofErr w:type="gramStart"/>
      <w:r w:rsidR="006162A3" w:rsidRPr="00A37095">
        <w:t>Contractor;</w:t>
      </w:r>
      <w:proofErr w:type="gramEnd"/>
      <w:r w:rsidR="006162A3" w:rsidRPr="00A37095">
        <w:t xml:space="preserve"> </w:t>
      </w:r>
    </w:p>
    <w:p w14:paraId="0F680C7F" w14:textId="376595E2" w:rsidR="006162A3" w:rsidRDefault="00E36F91" w:rsidP="006162A3">
      <w:pPr>
        <w:pStyle w:val="BBDefinition"/>
      </w:pPr>
      <w:r w:rsidRPr="00A37095">
        <w:t>"</w:t>
      </w:r>
      <w:r w:rsidR="006162A3" w:rsidRPr="00A37095">
        <w:rPr>
          <w:b/>
          <w:bCs/>
        </w:rPr>
        <w:t>Copyright Works</w:t>
      </w:r>
      <w:r w:rsidRPr="00A37095">
        <w:t>"</w:t>
      </w:r>
      <w:r w:rsidR="006162A3" w:rsidRPr="00A37095">
        <w:t xml:space="preserve"> means a</w:t>
      </w:r>
      <w:bookmarkStart w:id="9" w:name="_Hlk223362954"/>
      <w:r w:rsidR="006162A3" w:rsidRPr="00A37095">
        <w:t>ny</w:t>
      </w:r>
      <w:r w:rsidR="00B92979">
        <w:t xml:space="preserve"> and all</w:t>
      </w:r>
      <w:r w:rsidR="006162A3" w:rsidRPr="00A37095">
        <w:t xml:space="preserve"> drawings, </w:t>
      </w:r>
      <w:r w:rsidR="00B92979">
        <w:t xml:space="preserve">CAD materials, </w:t>
      </w:r>
      <w:r w:rsidR="006162A3" w:rsidRPr="00A37095">
        <w:t xml:space="preserve">designs, charts, specifications, plans, </w:t>
      </w:r>
      <w:r w:rsidR="00B92979" w:rsidRPr="00472978">
        <w:rPr>
          <w:szCs w:val="22"/>
        </w:rPr>
        <w:t>diagrams, details, specifications, technical data, bills of quantities, reports and</w:t>
      </w:r>
      <w:r w:rsidR="00B92979">
        <w:rPr>
          <w:szCs w:val="22"/>
        </w:rPr>
        <w:t xml:space="preserve"> </w:t>
      </w:r>
      <w:r w:rsidR="006162A3" w:rsidRPr="00A37095">
        <w:t>other documents or recorded information whatsoever acquired or brought into existence in any manner whatsoever by or on behalf of the Contractor for and/or in connection with</w:t>
      </w:r>
      <w:r w:rsidR="00B92979">
        <w:t xml:space="preserve"> any purpose whatsoever in connection with</w:t>
      </w:r>
      <w:r w:rsidR="006162A3" w:rsidRPr="00A37095">
        <w:t xml:space="preserve"> </w:t>
      </w:r>
      <w:bookmarkEnd w:id="9"/>
      <w:r w:rsidR="006162A3" w:rsidRPr="00A37095">
        <w:t xml:space="preserve">the performance of the Works and/or the performance of its obligations under the Contract including in respect of </w:t>
      </w:r>
      <w:r w:rsidR="006162A3" w:rsidRPr="00633EA0">
        <w:t xml:space="preserve">the </w:t>
      </w:r>
      <w:r w:rsidR="002477BD">
        <w:t>Renewable Energy System</w:t>
      </w:r>
      <w:r w:rsidR="006162A3" w:rsidRPr="00633EA0">
        <w:t>,</w:t>
      </w:r>
      <w:r w:rsidR="006162A3" w:rsidRPr="00A37095">
        <w:t xml:space="preserve"> including the Health and Safety File (as defined in the CDM Regulations) and the Operation and Maintenance Manuals;</w:t>
      </w:r>
    </w:p>
    <w:p w14:paraId="7F0A9EC3" w14:textId="7A02DEE5" w:rsidR="00D06580" w:rsidRPr="00D06580" w:rsidRDefault="00D06580" w:rsidP="00D06580">
      <w:pPr>
        <w:pStyle w:val="BBDefinition"/>
      </w:pPr>
      <w:r w:rsidRPr="003728DD">
        <w:t>"</w:t>
      </w:r>
      <w:r w:rsidRPr="003728DD">
        <w:rPr>
          <w:b/>
        </w:rPr>
        <w:t>Corrupt Activity</w:t>
      </w:r>
      <w:r w:rsidRPr="003728DD">
        <w:t xml:space="preserve">" means extortion, fraud, deception, collusion, cartels, abuse of power, embezzlement, trading in influence, money laundering or any similar activity including without limitation any activity, practice or conduct which would or could constitute an offence </w:t>
      </w:r>
      <w:r w:rsidRPr="00D06580">
        <w:t xml:space="preserve">under </w:t>
      </w:r>
      <w:r w:rsidRPr="002B4B26">
        <w:t xml:space="preserve">the Bribery Act </w:t>
      </w:r>
      <w:proofErr w:type="gramStart"/>
      <w:r w:rsidRPr="002B4B26">
        <w:t>2010</w:t>
      </w:r>
      <w:r>
        <w:t>;</w:t>
      </w:r>
      <w:proofErr w:type="gramEnd"/>
      <w:r w:rsidRPr="002B4B26">
        <w:t xml:space="preserve"> </w:t>
      </w:r>
    </w:p>
    <w:p w14:paraId="25B40ED9" w14:textId="53208934" w:rsidR="006162A3" w:rsidRDefault="00E36F91" w:rsidP="006162A3">
      <w:pPr>
        <w:pStyle w:val="BBDefinition"/>
      </w:pPr>
      <w:r w:rsidRPr="00A37095">
        <w:t>"</w:t>
      </w:r>
      <w:r w:rsidR="006162A3" w:rsidRPr="00A37095">
        <w:rPr>
          <w:b/>
          <w:bCs/>
        </w:rPr>
        <w:t>Defect</w:t>
      </w:r>
      <w:r w:rsidRPr="00A37095">
        <w:t>"</w:t>
      </w:r>
      <w:r w:rsidR="006162A3" w:rsidRPr="00A37095">
        <w:t xml:space="preserve"> means any defect in any of the Works, or any part of them that</w:t>
      </w:r>
      <w:r w:rsidR="006162A3">
        <w:t xml:space="preserve"> is attributable to:</w:t>
      </w:r>
    </w:p>
    <w:p w14:paraId="07AA62D8" w14:textId="77777777" w:rsidR="006162A3" w:rsidRDefault="006162A3" w:rsidP="006162A3">
      <w:pPr>
        <w:pStyle w:val="BBDefinitionLevel1"/>
      </w:pPr>
      <w:r>
        <w:t xml:space="preserve">defective design, workmanship or defective materials, component parts, plant or machinery used in the Works (as the case may be) having regard to Law, Good Industry Practice and to appropriate British standards and codes of practice current at the date of </w:t>
      </w:r>
      <w:proofErr w:type="gramStart"/>
      <w:r>
        <w:t>construction;</w:t>
      </w:r>
      <w:proofErr w:type="gramEnd"/>
    </w:p>
    <w:p w14:paraId="2E9E9AF0" w14:textId="77777777" w:rsidR="006162A3" w:rsidRDefault="006162A3" w:rsidP="006162A3">
      <w:pPr>
        <w:pStyle w:val="BBDefinitionLevel1"/>
      </w:pPr>
      <w:r>
        <w:t>the use of component parts, materials or plant in the Works (as the case may be) which (</w:t>
      </w:r>
      <w:proofErr w:type="gramStart"/>
      <w:r>
        <w:t>whether or not</w:t>
      </w:r>
      <w:proofErr w:type="gramEnd"/>
      <w:r>
        <w:t xml:space="preserve"> defective in themselves) prove to be defective in the use to which they are put in the Works; and/or</w:t>
      </w:r>
    </w:p>
    <w:p w14:paraId="15AAB1F2" w14:textId="77777777" w:rsidR="006162A3" w:rsidRDefault="006162A3" w:rsidP="006162A3">
      <w:pPr>
        <w:pStyle w:val="BBDefinitionLevel1"/>
      </w:pPr>
      <w:r>
        <w:t>defective preparation of the Site,</w:t>
      </w:r>
    </w:p>
    <w:p w14:paraId="507952B3" w14:textId="77777777" w:rsidR="006162A3" w:rsidRDefault="006162A3" w:rsidP="006162A3">
      <w:pPr>
        <w:pStyle w:val="BBBodyTextIndent1"/>
      </w:pPr>
      <w:r>
        <w:t xml:space="preserve">but Defects/Defective excludes any fair wear and tear of the </w:t>
      </w:r>
      <w:proofErr w:type="gramStart"/>
      <w:r>
        <w:t>Works;</w:t>
      </w:r>
      <w:proofErr w:type="gramEnd"/>
    </w:p>
    <w:p w14:paraId="5966894C" w14:textId="3A96E289" w:rsidR="006162A3" w:rsidRDefault="00E36F91" w:rsidP="006162A3">
      <w:pPr>
        <w:pStyle w:val="BBDefinition"/>
      </w:pPr>
      <w:r>
        <w:t>"</w:t>
      </w:r>
      <w:r w:rsidR="006162A3" w:rsidRPr="002D46FF">
        <w:rPr>
          <w:b/>
          <w:bCs/>
        </w:rPr>
        <w:t>Delay Liquidated Damages</w:t>
      </w:r>
      <w:r>
        <w:t>"</w:t>
      </w:r>
      <w:r w:rsidR="006162A3">
        <w:t xml:space="preserve"> means the delay liquidated damages payable by the Contractor pursuant to </w:t>
      </w:r>
      <w:r w:rsidR="00E701E2">
        <w:t>clause</w:t>
      </w:r>
      <w:r w:rsidR="006162A3">
        <w:t xml:space="preserve"> </w:t>
      </w:r>
      <w:r w:rsidR="00A723D0">
        <w:fldChar w:fldCharType="begin"/>
      </w:r>
      <w:r w:rsidR="00A723D0">
        <w:instrText xml:space="preserve"> REF _Ref220066280 \n \h </w:instrText>
      </w:r>
      <w:r w:rsidR="00A723D0">
        <w:fldChar w:fldCharType="separate"/>
      </w:r>
      <w:r w:rsidR="00154E54">
        <w:t>13</w:t>
      </w:r>
      <w:r w:rsidR="00A723D0">
        <w:fldChar w:fldCharType="end"/>
      </w:r>
      <w:r w:rsidR="006162A3">
        <w:t>;</w:t>
      </w:r>
    </w:p>
    <w:p w14:paraId="4DAE1481" w14:textId="6DAE80FC" w:rsidR="006162A3" w:rsidRDefault="00E36F91" w:rsidP="006162A3">
      <w:pPr>
        <w:pStyle w:val="BBDefinition"/>
      </w:pPr>
      <w:r>
        <w:t>"</w:t>
      </w:r>
      <w:bookmarkStart w:id="10" w:name="_Hlk225509310"/>
      <w:r w:rsidR="006162A3" w:rsidRPr="002D46FF">
        <w:rPr>
          <w:b/>
          <w:bCs/>
        </w:rPr>
        <w:t>Delay Liquidated Damages Cap</w:t>
      </w:r>
      <w:bookmarkEnd w:id="10"/>
      <w:r>
        <w:t>"</w:t>
      </w:r>
      <w:r w:rsidR="006162A3">
        <w:t xml:space="preserve"> means [</w:t>
      </w:r>
      <w:r w:rsidR="006162A3" w:rsidRPr="00EF54F7">
        <w:rPr>
          <w:highlight w:val="yellow"/>
        </w:rPr>
        <w:t>●</w:t>
      </w:r>
      <w:r w:rsidR="006162A3">
        <w:t>] per cent ([</w:t>
      </w:r>
      <w:proofErr w:type="gramStart"/>
      <w:r w:rsidR="006162A3" w:rsidRPr="00EF54F7">
        <w:rPr>
          <w:highlight w:val="yellow"/>
        </w:rPr>
        <w:t>●</w:t>
      </w:r>
      <w:r w:rsidR="006162A3">
        <w:t>]%</w:t>
      </w:r>
      <w:proofErr w:type="gramEnd"/>
      <w:r w:rsidR="006162A3">
        <w:t xml:space="preserve">) of the Contract </w:t>
      </w:r>
      <w:proofErr w:type="gramStart"/>
      <w:r w:rsidR="006162A3">
        <w:t>Price;</w:t>
      </w:r>
      <w:proofErr w:type="gramEnd"/>
      <w:r w:rsidR="006162A3">
        <w:t xml:space="preserve"> </w:t>
      </w:r>
    </w:p>
    <w:p w14:paraId="777F8368" w14:textId="68B67FD9" w:rsidR="00FB5436" w:rsidRDefault="00FB5436" w:rsidP="006162A3">
      <w:pPr>
        <w:pStyle w:val="BBDefinition"/>
      </w:pPr>
      <w:r>
        <w:t>“</w:t>
      </w:r>
      <w:r w:rsidRPr="00E7547B">
        <w:rPr>
          <w:b/>
          <w:bCs/>
        </w:rPr>
        <w:t>Dispute</w:t>
      </w:r>
      <w:r>
        <w:t>”</w:t>
      </w:r>
      <w:r w:rsidR="00E7547B">
        <w:t xml:space="preserve"> </w:t>
      </w:r>
      <w:r w:rsidR="00E7547B" w:rsidRPr="00EF3E70">
        <w:t>means any dispute arising out of, relating to or in connection with, this Contract, including any question relating to the existence, validity, interpretation or termination of this Contract or to any contractual or non-contractual obligation related to this Contract and any dispute relating to the enforcement of this Contract</w:t>
      </w:r>
      <w:r w:rsidR="00E7547B">
        <w:t>.</w:t>
      </w:r>
    </w:p>
    <w:p w14:paraId="29DF0917" w14:textId="0D6C48B3" w:rsidR="008139CA" w:rsidRDefault="0093180C" w:rsidP="006162A3">
      <w:pPr>
        <w:pStyle w:val="BBDefinition"/>
      </w:pPr>
      <w:r>
        <w:t>[</w:t>
      </w:r>
      <w:r w:rsidR="008139CA">
        <w:t>“</w:t>
      </w:r>
      <w:r w:rsidR="008139CA" w:rsidRPr="00633EA0">
        <w:rPr>
          <w:b/>
          <w:bCs/>
        </w:rPr>
        <w:t>Distribution Network</w:t>
      </w:r>
      <w:r w:rsidR="008139CA">
        <w:t xml:space="preserve">” means </w:t>
      </w:r>
      <w:r w:rsidR="008139CA" w:rsidRPr="008139CA">
        <w:t xml:space="preserve">the network </w:t>
      </w:r>
      <w:proofErr w:type="gramStart"/>
      <w:r w:rsidR="00D270AE" w:rsidRPr="008139CA">
        <w:t>consisting</w:t>
      </w:r>
      <w:proofErr w:type="gramEnd"/>
      <w:r w:rsidR="00D270AE" w:rsidRPr="008139CA">
        <w:t xml:space="preserve"> </w:t>
      </w:r>
      <w:r w:rsidR="008139CA" w:rsidRPr="008139CA">
        <w:t xml:space="preserve">(wholly or mainly) of electric lines owned or operated by the DNO for the </w:t>
      </w:r>
      <w:r w:rsidR="002477BD">
        <w:t>Renewable Energy System</w:t>
      </w:r>
      <w:r w:rsidR="008139CA" w:rsidRPr="008139CA">
        <w:t xml:space="preserve"> and used for the distribution of electricity;</w:t>
      </w:r>
      <w:r>
        <w:t>]</w:t>
      </w:r>
    </w:p>
    <w:p w14:paraId="2A558849" w14:textId="407EFBF7" w:rsidR="006162A3" w:rsidRDefault="0093180C" w:rsidP="006162A3">
      <w:pPr>
        <w:pStyle w:val="BBDefinition"/>
      </w:pPr>
      <w:r>
        <w:t>[</w:t>
      </w:r>
      <w:r w:rsidR="00E36F91">
        <w:t>"</w:t>
      </w:r>
      <w:r w:rsidR="006162A3" w:rsidRPr="002D46FF">
        <w:rPr>
          <w:b/>
          <w:bCs/>
        </w:rPr>
        <w:t>Distribution Network Operator</w:t>
      </w:r>
      <w:r w:rsidR="00E36F91">
        <w:t>"</w:t>
      </w:r>
      <w:r w:rsidR="006162A3">
        <w:t xml:space="preserve"> or </w:t>
      </w:r>
      <w:r w:rsidR="00E36F91">
        <w:t>"</w:t>
      </w:r>
      <w:r w:rsidR="006162A3" w:rsidRPr="00C50A20">
        <w:rPr>
          <w:b/>
          <w:bCs/>
        </w:rPr>
        <w:t>DNO</w:t>
      </w:r>
      <w:r w:rsidR="00E36F91">
        <w:t>"</w:t>
      </w:r>
      <w:r w:rsidR="006162A3">
        <w:t xml:space="preserve"> means </w:t>
      </w:r>
      <w:r w:rsidR="001D19BD">
        <w:t xml:space="preserve">[NAME OF DNO] </w:t>
      </w:r>
      <w:r w:rsidR="006162A3">
        <w:t>as the applicable electricity distribution network operator for the Property;</w:t>
      </w:r>
      <w:r>
        <w:t>]</w:t>
      </w:r>
    </w:p>
    <w:p w14:paraId="552CE590" w14:textId="6AD575E0" w:rsidR="002B4B26" w:rsidRDefault="002B4B26" w:rsidP="00037983">
      <w:pPr>
        <w:pStyle w:val="BBDefinition"/>
      </w:pPr>
      <w:r>
        <w:lastRenderedPageBreak/>
        <w:t>[“</w:t>
      </w:r>
      <w:r w:rsidRPr="002B4B26">
        <w:rPr>
          <w:b/>
          <w:bCs/>
        </w:rPr>
        <w:t>Employer-Supplied Material</w:t>
      </w:r>
      <w:r>
        <w:t xml:space="preserve">” means </w:t>
      </w:r>
      <w:r w:rsidR="00E701E2">
        <w:t>[DESCRIBE ANY MATERIAL TO BE SUPPLIED BY THE EMPLOYER</w:t>
      </w:r>
      <w:proofErr w:type="gramStart"/>
      <w:r w:rsidR="00E701E2">
        <w:t>];</w:t>
      </w:r>
      <w:proofErr w:type="gramEnd"/>
    </w:p>
    <w:p w14:paraId="7103AA51" w14:textId="47096370" w:rsidR="00037983" w:rsidRDefault="002B4B26" w:rsidP="00037983">
      <w:pPr>
        <w:pStyle w:val="BBDefinition"/>
      </w:pPr>
      <w:r w:rsidRPr="002B4B26">
        <w:t>[</w:t>
      </w:r>
      <w:r w:rsidR="00037983" w:rsidRPr="003728DD">
        <w:rPr>
          <w:b/>
          <w:bCs/>
        </w:rPr>
        <w:t>"</w:t>
      </w:r>
      <w:bookmarkStart w:id="11" w:name="_Hlk225509410"/>
      <w:r w:rsidR="00037983" w:rsidRPr="003728DD">
        <w:rPr>
          <w:b/>
          <w:bCs/>
        </w:rPr>
        <w:t>Employer-Supplied Material Matrix</w:t>
      </w:r>
      <w:bookmarkEnd w:id="11"/>
      <w:r w:rsidR="00037983" w:rsidRPr="003728DD">
        <w:rPr>
          <w:b/>
          <w:bCs/>
        </w:rPr>
        <w:t>"</w:t>
      </w:r>
      <w:r w:rsidR="00037983" w:rsidRPr="003728DD">
        <w:t xml:space="preserve"> means the document named as such and contained in the </w:t>
      </w:r>
      <w:r w:rsidR="00037983">
        <w:t>Specification;]</w:t>
      </w:r>
    </w:p>
    <w:p w14:paraId="2E5A0FD1" w14:textId="6B0DB13B" w:rsidR="006162A3" w:rsidRDefault="00E36F91" w:rsidP="006162A3">
      <w:pPr>
        <w:pStyle w:val="BBDefinition"/>
      </w:pPr>
      <w:r>
        <w:t>"</w:t>
      </w:r>
      <w:r w:rsidR="006162A3" w:rsidRPr="002D46FF">
        <w:rPr>
          <w:b/>
          <w:bCs/>
        </w:rPr>
        <w:t>Employer's Representative</w:t>
      </w:r>
      <w:r>
        <w:t>"</w:t>
      </w:r>
      <w:r w:rsidR="006162A3">
        <w:t xml:space="preserve"> means [</w:t>
      </w:r>
      <w:r w:rsidR="001F4D87">
        <w:t>INSERT NAME</w:t>
      </w:r>
      <w:r w:rsidR="006162A3">
        <w:t xml:space="preserve">], or such other representative of the Employer as may be appointed from time to time by the </w:t>
      </w:r>
      <w:proofErr w:type="gramStart"/>
      <w:r w:rsidR="006162A3">
        <w:t>Employer;</w:t>
      </w:r>
      <w:proofErr w:type="gramEnd"/>
      <w:r w:rsidR="006162A3">
        <w:t xml:space="preserve"> </w:t>
      </w:r>
    </w:p>
    <w:p w14:paraId="501DA0B6" w14:textId="52E68A7B" w:rsidR="006162A3" w:rsidRDefault="00E36F91" w:rsidP="006162A3">
      <w:pPr>
        <w:pStyle w:val="BBDefinition"/>
      </w:pPr>
      <w:r>
        <w:t>"</w:t>
      </w:r>
      <w:r w:rsidR="006162A3" w:rsidRPr="002D46FF">
        <w:rPr>
          <w:b/>
          <w:bCs/>
        </w:rPr>
        <w:t>Environment</w:t>
      </w:r>
      <w:r>
        <w:t>"</w:t>
      </w:r>
      <w:r w:rsidR="006162A3">
        <w:t xml:space="preserve"> means </w:t>
      </w:r>
      <w:proofErr w:type="gramStart"/>
      <w:r w:rsidR="006162A3">
        <w:t>any and all</w:t>
      </w:r>
      <w:proofErr w:type="gramEnd"/>
      <w:r w:rsidR="006162A3">
        <w:t xml:space="preserve"> living organisms (including man), ecosystems, property and the media of air (including air in buildings, natural or man-made structures, below or above ground), water (including drains and sewers) and land (including under any water as described above and whether above or below surface</w:t>
      </w:r>
      <w:proofErr w:type="gramStart"/>
      <w:r w:rsidR="006162A3">
        <w:t>);</w:t>
      </w:r>
      <w:proofErr w:type="gramEnd"/>
    </w:p>
    <w:p w14:paraId="1BAB5384" w14:textId="66F0C560" w:rsidR="006162A3" w:rsidRDefault="00E36F91" w:rsidP="006162A3">
      <w:pPr>
        <w:pStyle w:val="BBDefinition"/>
      </w:pPr>
      <w:r>
        <w:t>"</w:t>
      </w:r>
      <w:r w:rsidR="006162A3" w:rsidRPr="002D46FF">
        <w:rPr>
          <w:b/>
          <w:bCs/>
        </w:rPr>
        <w:t>Environmental Damages and Liabilities</w:t>
      </w:r>
      <w:r>
        <w:t>"</w:t>
      </w:r>
      <w:r w:rsidR="006162A3">
        <w:t xml:space="preserve"> means actions, proceedings, claims, demands, losses, penalties, fines, damages, expenses, notices and orders brought against or suffered or incurred by or served upon a relevant party pursuant to the enforcement of Environmental Law by a Regulatory </w:t>
      </w:r>
      <w:proofErr w:type="gramStart"/>
      <w:r w:rsidR="006162A3">
        <w:t>Body;</w:t>
      </w:r>
      <w:proofErr w:type="gramEnd"/>
    </w:p>
    <w:p w14:paraId="16AFA9ED" w14:textId="2723743B" w:rsidR="006162A3" w:rsidRDefault="00E36F91" w:rsidP="006162A3">
      <w:pPr>
        <w:pStyle w:val="BBDefinition"/>
      </w:pPr>
      <w:r>
        <w:t>"</w:t>
      </w:r>
      <w:r w:rsidR="006162A3" w:rsidRPr="002D46FF">
        <w:rPr>
          <w:b/>
          <w:bCs/>
        </w:rPr>
        <w:t>Environmental Laws</w:t>
      </w:r>
      <w:r>
        <w:t>"</w:t>
      </w:r>
      <w:r w:rsidR="006162A3">
        <w:t xml:space="preserve"> means any rule of common law, statute, code of practice, circular, guidance note, by-law or regulation in force or any consent, licence, permit, order, notice, recording, registration or judgment whose breach can give rise, whether immediately or not, to criminal, civil or administrative damages, sanctions or penalties for the failure to meet any obligations relating to the presence, release, spillage, treatment, handling, deposit, escape or other mode of existence of any condition or phenomenon which has or could have detrimental impact on the Environment or could harm any physical entity whether living or not, impair the well-being or normal function of any living entity which could reasonably be expected to be affected, which in any such case has its primary purpose or effect the protection or enhancement of the environment generally or in any particular location; </w:t>
      </w:r>
    </w:p>
    <w:p w14:paraId="6C169AB3" w14:textId="6F0FD4ED" w:rsidR="006162A3" w:rsidRDefault="00E36F91" w:rsidP="006162A3">
      <w:pPr>
        <w:pStyle w:val="BBDefinition"/>
      </w:pPr>
      <w:r>
        <w:t>"</w:t>
      </w:r>
      <w:r w:rsidR="006162A3" w:rsidRPr="002D46FF">
        <w:rPr>
          <w:b/>
          <w:bCs/>
        </w:rPr>
        <w:t>Final Acceptance Certificate</w:t>
      </w:r>
      <w:r>
        <w:t>"</w:t>
      </w:r>
      <w:r w:rsidR="006162A3">
        <w:t xml:space="preserve"> means the certificate to be issued by the Contractor to the Employer in accordance with </w:t>
      </w:r>
      <w:r w:rsidR="00E701E2">
        <w:t>clause</w:t>
      </w:r>
      <w:r w:rsidR="006162A3">
        <w:t xml:space="preserve"> </w:t>
      </w:r>
      <w:r w:rsidR="00A723D0">
        <w:fldChar w:fldCharType="begin"/>
      </w:r>
      <w:r w:rsidR="00A723D0">
        <w:instrText xml:space="preserve"> REF _Ref220066288 \n \h </w:instrText>
      </w:r>
      <w:r w:rsidR="00A723D0">
        <w:fldChar w:fldCharType="separate"/>
      </w:r>
      <w:r w:rsidR="00154E54">
        <w:t>10.3</w:t>
      </w:r>
      <w:r w:rsidR="00A723D0">
        <w:fldChar w:fldCharType="end"/>
      </w:r>
      <w:r w:rsidR="006162A3">
        <w:t>;</w:t>
      </w:r>
    </w:p>
    <w:p w14:paraId="3A39A84F" w14:textId="41F57556" w:rsidR="006162A3" w:rsidRDefault="00E36F91" w:rsidP="006162A3">
      <w:pPr>
        <w:pStyle w:val="BBDefinition"/>
      </w:pPr>
      <w:r>
        <w:t>"</w:t>
      </w:r>
      <w:r w:rsidR="006162A3" w:rsidRPr="002D46FF">
        <w:rPr>
          <w:b/>
          <w:bCs/>
        </w:rPr>
        <w:t>Final Acceptance Test</w:t>
      </w:r>
      <w:r>
        <w:t>"</w:t>
      </w:r>
      <w:r w:rsidR="006162A3">
        <w:t xml:space="preserve"> the tests to be carried out in accordance with </w:t>
      </w:r>
      <w:r w:rsidR="00E701E2">
        <w:t>clause</w:t>
      </w:r>
      <w:r w:rsidR="006162A3">
        <w:t xml:space="preserve"> </w:t>
      </w:r>
      <w:r w:rsidR="00A723D0">
        <w:fldChar w:fldCharType="begin"/>
      </w:r>
      <w:r w:rsidR="00A723D0">
        <w:instrText xml:space="preserve"> REF _Ref220066292 \n \h </w:instrText>
      </w:r>
      <w:r w:rsidR="00A723D0">
        <w:fldChar w:fldCharType="separate"/>
      </w:r>
      <w:r w:rsidR="00154E54">
        <w:t>10.1.2</w:t>
      </w:r>
      <w:r w:rsidR="00A723D0">
        <w:fldChar w:fldCharType="end"/>
      </w:r>
      <w:r w:rsidR="006162A3">
        <w:t xml:space="preserve"> and </w:t>
      </w:r>
      <w:r w:rsidR="00A723D0">
        <w:fldChar w:fldCharType="begin"/>
      </w:r>
      <w:r w:rsidR="00A723D0">
        <w:instrText xml:space="preserve"> REF _Ref220066090 \r \h </w:instrText>
      </w:r>
      <w:r w:rsidR="00A723D0">
        <w:fldChar w:fldCharType="separate"/>
      </w:r>
      <w:r w:rsidR="00154E54">
        <w:t>Schedule 2</w:t>
      </w:r>
      <w:r w:rsidR="00A723D0">
        <w:fldChar w:fldCharType="end"/>
      </w:r>
      <w:r w:rsidR="006162A3">
        <w:t>;</w:t>
      </w:r>
    </w:p>
    <w:p w14:paraId="181CDA73" w14:textId="10E50510" w:rsidR="007F47E6" w:rsidRDefault="007F47E6" w:rsidP="006162A3">
      <w:pPr>
        <w:pStyle w:val="BBDefinition"/>
      </w:pPr>
      <w:r>
        <w:t>"</w:t>
      </w:r>
      <w:r w:rsidRPr="00D55DAB">
        <w:rPr>
          <w:b/>
          <w:bCs/>
        </w:rPr>
        <w:t>Final Documentation</w:t>
      </w:r>
      <w:r>
        <w:t xml:space="preserve">" means the documentation set out in </w:t>
      </w:r>
      <w:r>
        <w:fldChar w:fldCharType="begin"/>
      </w:r>
      <w:r>
        <w:instrText xml:space="preserve"> REF _Ref223702057 \r \h </w:instrText>
      </w:r>
      <w:r>
        <w:fldChar w:fldCharType="separate"/>
      </w:r>
      <w:r w:rsidR="00154E54">
        <w:t>Schedule 14</w:t>
      </w:r>
      <w:r>
        <w:fldChar w:fldCharType="end"/>
      </w:r>
      <w:r>
        <w:t>;</w:t>
      </w:r>
    </w:p>
    <w:p w14:paraId="50FAAC19" w14:textId="04993A58" w:rsidR="006162A3" w:rsidRDefault="00E36F91" w:rsidP="006162A3">
      <w:pPr>
        <w:pStyle w:val="BBDefinition"/>
      </w:pPr>
      <w:r>
        <w:t>"</w:t>
      </w:r>
      <w:r w:rsidR="006162A3" w:rsidRPr="002D46FF">
        <w:rPr>
          <w:b/>
          <w:bCs/>
        </w:rPr>
        <w:t>Final Performance Liquidated Damages</w:t>
      </w:r>
      <w:r>
        <w:t>"</w:t>
      </w:r>
      <w:r w:rsidR="006162A3">
        <w:t xml:space="preserve"> means the performance liquidated damages payable by the Contractor pursuant to </w:t>
      </w:r>
      <w:r w:rsidR="00E701E2">
        <w:t>clause</w:t>
      </w:r>
      <w:r w:rsidR="00CF4930">
        <w:t>s</w:t>
      </w:r>
      <w:r w:rsidR="006162A3">
        <w:t xml:space="preserve"> </w:t>
      </w:r>
      <w:r w:rsidR="00A723D0">
        <w:fldChar w:fldCharType="begin"/>
      </w:r>
      <w:r w:rsidR="00A723D0">
        <w:instrText xml:space="preserve"> REF _Ref220066300 \n \h </w:instrText>
      </w:r>
      <w:r w:rsidR="00A723D0">
        <w:fldChar w:fldCharType="separate"/>
      </w:r>
      <w:r w:rsidR="00154E54">
        <w:t>13.6</w:t>
      </w:r>
      <w:r w:rsidR="00A723D0">
        <w:fldChar w:fldCharType="end"/>
      </w:r>
      <w:r w:rsidR="00CF4930">
        <w:t>-</w:t>
      </w:r>
      <w:proofErr w:type="gramStart"/>
      <w:r w:rsidR="00CF4930">
        <w:t>13.10</w:t>
      </w:r>
      <w:r w:rsidR="006162A3">
        <w:t>;</w:t>
      </w:r>
      <w:proofErr w:type="gramEnd"/>
      <w:r w:rsidR="006162A3">
        <w:t xml:space="preserve"> </w:t>
      </w:r>
    </w:p>
    <w:p w14:paraId="3BA92D46" w14:textId="139146AA" w:rsidR="006162A3" w:rsidRDefault="00E36F91" w:rsidP="006162A3">
      <w:pPr>
        <w:pStyle w:val="BBDefinition"/>
      </w:pPr>
      <w:r>
        <w:t>"</w:t>
      </w:r>
      <w:r w:rsidR="006162A3" w:rsidRPr="002D46FF">
        <w:rPr>
          <w:b/>
          <w:bCs/>
        </w:rPr>
        <w:t>First Year Test After Completion</w:t>
      </w:r>
      <w:r>
        <w:t>"</w:t>
      </w:r>
      <w:r w:rsidR="006162A3">
        <w:t xml:space="preserve"> the tests to be carried out in accordance with </w:t>
      </w:r>
      <w:r w:rsidR="00E701E2">
        <w:t>clause</w:t>
      </w:r>
      <w:r w:rsidR="006162A3">
        <w:t xml:space="preserve"> </w:t>
      </w:r>
      <w:r w:rsidR="00A723D0">
        <w:fldChar w:fldCharType="begin"/>
      </w:r>
      <w:r w:rsidR="00A723D0">
        <w:instrText xml:space="preserve"> REF _Ref220066308 \n \h </w:instrText>
      </w:r>
      <w:r w:rsidR="00A723D0">
        <w:fldChar w:fldCharType="separate"/>
      </w:r>
      <w:r w:rsidR="00154E54">
        <w:t>10.1.1</w:t>
      </w:r>
      <w:r w:rsidR="00A723D0">
        <w:fldChar w:fldCharType="end"/>
      </w:r>
      <w:r w:rsidR="006162A3">
        <w:t xml:space="preserve"> and </w:t>
      </w:r>
      <w:r w:rsidR="00A723D0">
        <w:fldChar w:fldCharType="begin"/>
      </w:r>
      <w:r w:rsidR="00A723D0">
        <w:instrText xml:space="preserve"> REF _Ref220066090 \r \h </w:instrText>
      </w:r>
      <w:r w:rsidR="00A723D0">
        <w:fldChar w:fldCharType="separate"/>
      </w:r>
      <w:r w:rsidR="00154E54">
        <w:t>Schedule 2</w:t>
      </w:r>
      <w:r w:rsidR="00A723D0">
        <w:fldChar w:fldCharType="end"/>
      </w:r>
      <w:r w:rsidR="006162A3">
        <w:t>;</w:t>
      </w:r>
    </w:p>
    <w:p w14:paraId="643AA960" w14:textId="38500DFE" w:rsidR="006162A3" w:rsidRDefault="00E36F91" w:rsidP="006162A3">
      <w:pPr>
        <w:pStyle w:val="BBDefinition"/>
      </w:pPr>
      <w:r>
        <w:t>"</w:t>
      </w:r>
      <w:r w:rsidR="006162A3" w:rsidRPr="002D46FF">
        <w:rPr>
          <w:b/>
          <w:bCs/>
        </w:rPr>
        <w:t>Force Majeure Event</w:t>
      </w:r>
      <w:r>
        <w:t>"</w:t>
      </w:r>
      <w:r w:rsidR="006162A3">
        <w:t xml:space="preserve"> means any events which:</w:t>
      </w:r>
    </w:p>
    <w:p w14:paraId="3980A4A3" w14:textId="09DBC321" w:rsidR="006162A3" w:rsidRDefault="006162A3" w:rsidP="006162A3">
      <w:pPr>
        <w:pStyle w:val="BBDefinitionLevel1"/>
      </w:pPr>
      <w:r>
        <w:t xml:space="preserve">are beyond a Party's reasonable </w:t>
      </w:r>
      <w:proofErr w:type="gramStart"/>
      <w:r>
        <w:t>control;</w:t>
      </w:r>
      <w:proofErr w:type="gramEnd"/>
    </w:p>
    <w:p w14:paraId="1738D61D" w14:textId="4ED976C5" w:rsidR="006162A3" w:rsidRDefault="006162A3" w:rsidP="006162A3">
      <w:pPr>
        <w:pStyle w:val="BBDefinitionLevel1"/>
      </w:pPr>
      <w:r>
        <w:t xml:space="preserve">such Party could not reasonably have provided against before </w:t>
      </w:r>
      <w:proofErr w:type="gramStart"/>
      <w:r>
        <w:t>entering into</w:t>
      </w:r>
      <w:proofErr w:type="gramEnd"/>
      <w:r>
        <w:t xml:space="preserve"> the </w:t>
      </w:r>
      <w:proofErr w:type="gramStart"/>
      <w:r>
        <w:t>Contract;</w:t>
      </w:r>
      <w:proofErr w:type="gramEnd"/>
    </w:p>
    <w:p w14:paraId="7A7AC24A" w14:textId="07AE3CBC" w:rsidR="006162A3" w:rsidRDefault="006162A3" w:rsidP="006162A3">
      <w:pPr>
        <w:pStyle w:val="BBDefinitionLevel1"/>
      </w:pPr>
      <w:r>
        <w:t>having arisen, such Party could not reasonably have avoided or overcome; and</w:t>
      </w:r>
    </w:p>
    <w:p w14:paraId="527C9415" w14:textId="425CB19E" w:rsidR="006162A3" w:rsidRDefault="006162A3" w:rsidP="006162A3">
      <w:pPr>
        <w:pStyle w:val="BBDefinitionLevel1"/>
      </w:pPr>
      <w:r>
        <w:t>are not substantially attributable to the other Party,</w:t>
      </w:r>
    </w:p>
    <w:p w14:paraId="1049C592" w14:textId="77777777" w:rsidR="006162A3" w:rsidRDefault="006162A3" w:rsidP="002D46FF">
      <w:pPr>
        <w:pStyle w:val="BBBodyTextIndent1"/>
      </w:pPr>
      <w:r>
        <w:lastRenderedPageBreak/>
        <w:t>including but not limited to</w:t>
      </w:r>
    </w:p>
    <w:p w14:paraId="792D20A4" w14:textId="7916D283" w:rsidR="006162A3" w:rsidRDefault="006162A3" w:rsidP="006162A3">
      <w:pPr>
        <w:pStyle w:val="BBDefinitionLevel2"/>
      </w:pPr>
      <w:r>
        <w:t xml:space="preserve">acts of </w:t>
      </w:r>
      <w:proofErr w:type="gramStart"/>
      <w:r>
        <w:t>God;</w:t>
      </w:r>
      <w:proofErr w:type="gramEnd"/>
    </w:p>
    <w:p w14:paraId="534A3308" w14:textId="7B96DCCE" w:rsidR="006162A3" w:rsidRDefault="006162A3" w:rsidP="006162A3">
      <w:pPr>
        <w:pStyle w:val="BBDefinitionLevel2"/>
      </w:pPr>
      <w:r>
        <w:t xml:space="preserve">war, insurrection, riot, civil commotion, act or threat of </w:t>
      </w:r>
      <w:proofErr w:type="gramStart"/>
      <w:r>
        <w:t>terrorism;</w:t>
      </w:r>
      <w:proofErr w:type="gramEnd"/>
    </w:p>
    <w:p w14:paraId="609492B2" w14:textId="65A1B65B" w:rsidR="006162A3" w:rsidRDefault="006162A3" w:rsidP="006162A3">
      <w:pPr>
        <w:pStyle w:val="BBDefinitionLevel2"/>
      </w:pPr>
      <w:r>
        <w:t xml:space="preserve">lightning, earthquake, fire, </w:t>
      </w:r>
      <w:proofErr w:type="gramStart"/>
      <w:r>
        <w:t>flood;</w:t>
      </w:r>
      <w:proofErr w:type="gramEnd"/>
    </w:p>
    <w:p w14:paraId="3ECC99DF" w14:textId="07DDB414" w:rsidR="006162A3" w:rsidRDefault="006162A3" w:rsidP="006162A3">
      <w:pPr>
        <w:pStyle w:val="BBDefinitionLevel2"/>
      </w:pPr>
      <w:r>
        <w:t xml:space="preserve">munitions of war, explosive materials, ionising radiation or contamination by </w:t>
      </w:r>
      <w:proofErr w:type="gramStart"/>
      <w:r>
        <w:t>radio-activity</w:t>
      </w:r>
      <w:proofErr w:type="gramEnd"/>
      <w:r>
        <w:t>, except as may be attributable to the Contractor's use of such munitions, explosives, radiation or radio-</w:t>
      </w:r>
      <w:proofErr w:type="gramStart"/>
      <w:r>
        <w:t>activity;</w:t>
      </w:r>
      <w:proofErr w:type="gramEnd"/>
    </w:p>
    <w:p w14:paraId="4A37C65E" w14:textId="5F520FC5" w:rsidR="006162A3" w:rsidRDefault="006162A3" w:rsidP="006162A3">
      <w:pPr>
        <w:pStyle w:val="BBDefinitionLevel2"/>
      </w:pPr>
      <w:r>
        <w:t>evacuation due to chemical spillages and toxic emissions; or</w:t>
      </w:r>
    </w:p>
    <w:p w14:paraId="58C1F37E" w14:textId="6FA65CFC" w:rsidR="006162A3" w:rsidRDefault="006162A3" w:rsidP="006162A3">
      <w:pPr>
        <w:pStyle w:val="BBDefinitionLevel2"/>
      </w:pPr>
      <w:r>
        <w:t xml:space="preserve">national strikes, </w:t>
      </w:r>
      <w:proofErr w:type="gramStart"/>
      <w:r>
        <w:t>lock-outs</w:t>
      </w:r>
      <w:proofErr w:type="gramEnd"/>
      <w:r>
        <w:t xml:space="preserve"> or other industrial action not just affecting the affected Party.</w:t>
      </w:r>
    </w:p>
    <w:p w14:paraId="39CA437D" w14:textId="77ED74DE" w:rsidR="00CF4930" w:rsidRDefault="00E36F91" w:rsidP="006162A3">
      <w:pPr>
        <w:pStyle w:val="BBDefinition"/>
      </w:pPr>
      <w:r>
        <w:t>"</w:t>
      </w:r>
      <w:r w:rsidR="006162A3" w:rsidRPr="002D46FF">
        <w:rPr>
          <w:b/>
          <w:bCs/>
        </w:rPr>
        <w:t>Funder</w:t>
      </w:r>
      <w:r>
        <w:t>"</w:t>
      </w:r>
      <w:r w:rsidR="006162A3">
        <w:t xml:space="preserve"> </w:t>
      </w:r>
      <w:bookmarkStart w:id="12" w:name="_Hlk223363099"/>
      <w:r w:rsidR="006162A3">
        <w:t xml:space="preserve">means any </w:t>
      </w:r>
      <w:r w:rsidR="00CF4930">
        <w:t xml:space="preserve">person, </w:t>
      </w:r>
      <w:r w:rsidR="006162A3">
        <w:t>company, bank</w:t>
      </w:r>
      <w:r w:rsidR="00CF4930">
        <w:t xml:space="preserve"> </w:t>
      </w:r>
      <w:r w:rsidR="006162A3">
        <w:t>or institution</w:t>
      </w:r>
      <w:r w:rsidR="00CF4930">
        <w:t xml:space="preserve"> </w:t>
      </w:r>
      <w:r w:rsidR="00CF4930" w:rsidRPr="008C1FBA">
        <w:rPr>
          <w:szCs w:val="22"/>
        </w:rPr>
        <w:t xml:space="preserve">(acting for </w:t>
      </w:r>
      <w:r w:rsidR="00CF4930">
        <w:rPr>
          <w:szCs w:val="22"/>
        </w:rPr>
        <w:t>it</w:t>
      </w:r>
      <w:r w:rsidR="00CF4930" w:rsidRPr="008C1FBA">
        <w:rPr>
          <w:szCs w:val="22"/>
        </w:rPr>
        <w:t>self and, where such person leads for a syndicate of persons, as agent and trustee for such other persons)</w:t>
      </w:r>
      <w:r w:rsidR="00CF4930">
        <w:t xml:space="preserve"> </w:t>
      </w:r>
      <w:r w:rsidR="006162A3">
        <w:t xml:space="preserve"> </w:t>
      </w:r>
      <w:r w:rsidR="00CF4930" w:rsidRPr="008C1FBA">
        <w:rPr>
          <w:szCs w:val="22"/>
        </w:rPr>
        <w:t>who has entered into or intends to enter into an agreement or agreements for the provision of</w:t>
      </w:r>
      <w:r w:rsidR="006162A3">
        <w:t xml:space="preserve"> finance in connection with or secured </w:t>
      </w:r>
      <w:bookmarkEnd w:id="12"/>
      <w:r w:rsidR="006162A3">
        <w:t>(whether by charge, sale and leaseback or otherwise) upon the Works</w:t>
      </w:r>
      <w:r w:rsidR="00CF4930">
        <w:t xml:space="preserve">, </w:t>
      </w:r>
      <w:r w:rsidR="00CF4930" w:rsidRPr="008C1FBA">
        <w:rPr>
          <w:szCs w:val="22"/>
        </w:rPr>
        <w:t xml:space="preserve">(whether before or after </w:t>
      </w:r>
      <w:r w:rsidR="00A82ACE">
        <w:rPr>
          <w:szCs w:val="22"/>
        </w:rPr>
        <w:t>the Final Acceptance Certificate</w:t>
      </w:r>
      <w:r w:rsidR="00CF4930" w:rsidRPr="008C1FBA">
        <w:rPr>
          <w:szCs w:val="22"/>
        </w:rPr>
        <w:t xml:space="preserve">), the </w:t>
      </w:r>
      <w:r w:rsidR="00CF4930" w:rsidRPr="00422F9F">
        <w:rPr>
          <w:szCs w:val="22"/>
        </w:rPr>
        <w:t>Site</w:t>
      </w:r>
      <w:r w:rsidR="00CF4930" w:rsidRPr="008C1FBA">
        <w:rPr>
          <w:szCs w:val="22"/>
        </w:rPr>
        <w:t xml:space="preserve"> or the Employer </w:t>
      </w:r>
      <w:bookmarkStart w:id="13" w:name="_Hlk223363121"/>
      <w:r w:rsidR="00CF4930">
        <w:rPr>
          <w:szCs w:val="22"/>
        </w:rPr>
        <w:t>(</w:t>
      </w:r>
      <w:r w:rsidR="00CF4930" w:rsidRPr="008C1FBA">
        <w:rPr>
          <w:szCs w:val="22"/>
        </w:rPr>
        <w:t>and any security trustee for a number of people providing such finance</w:t>
      </w:r>
      <w:bookmarkEnd w:id="13"/>
      <w:r w:rsidR="00CF4930">
        <w:rPr>
          <w:szCs w:val="22"/>
        </w:rPr>
        <w:t>)</w:t>
      </w:r>
      <w:r w:rsidR="006162A3">
        <w:t>;</w:t>
      </w:r>
    </w:p>
    <w:p w14:paraId="0D7923BD" w14:textId="503E1420" w:rsidR="006162A3" w:rsidRDefault="006162A3" w:rsidP="006162A3">
      <w:pPr>
        <w:pStyle w:val="BBDefinition"/>
      </w:pPr>
      <w:r>
        <w:t>[</w:t>
      </w:r>
      <w:r w:rsidR="00E36F91">
        <w:t>"</w:t>
      </w:r>
      <w:r w:rsidR="00C4676E" w:rsidRPr="00C4676E">
        <w:rPr>
          <w:b/>
          <w:bCs/>
        </w:rPr>
        <w:t>G</w:t>
      </w:r>
      <w:r w:rsidR="008A2996">
        <w:rPr>
          <w:b/>
          <w:bCs/>
        </w:rPr>
        <w:t>99</w:t>
      </w:r>
      <w:r w:rsidRPr="002D46FF">
        <w:rPr>
          <w:b/>
          <w:bCs/>
        </w:rPr>
        <w:t xml:space="preserve"> Regulation</w:t>
      </w:r>
      <w:r w:rsidR="00E36F91">
        <w:t>"</w:t>
      </w:r>
      <w:r>
        <w:t xml:space="preserve"> </w:t>
      </w:r>
      <w:r w:rsidR="008A2996" w:rsidRPr="008A2996">
        <w:t>means the Engineering Recommendation G99 Issue 1 Amendment 9 issued by the Energy Networks Association having effect from 3 October 2022, as may be further amended from time to time</w:t>
      </w:r>
      <w:r>
        <w:t>;]</w:t>
      </w:r>
    </w:p>
    <w:p w14:paraId="267DE815" w14:textId="37D92D6D" w:rsidR="00C86416" w:rsidRDefault="00E36F91" w:rsidP="00C86416">
      <w:pPr>
        <w:pStyle w:val="BBDefinition"/>
      </w:pPr>
      <w:r>
        <w:t>"</w:t>
      </w:r>
      <w:r w:rsidR="006162A3" w:rsidRPr="002D46FF">
        <w:rPr>
          <w:b/>
          <w:bCs/>
        </w:rPr>
        <w:t>Good Industry Practice</w:t>
      </w:r>
      <w:r>
        <w:t>"</w:t>
      </w:r>
      <w:r w:rsidR="006162A3">
        <w:t xml:space="preserve"> </w:t>
      </w:r>
      <w:bookmarkStart w:id="14" w:name="_Hlk223363157"/>
      <w:r w:rsidR="006162A3">
        <w:t>means the exercise of the degree of skill,</w:t>
      </w:r>
      <w:r w:rsidR="00FB1E03">
        <w:t xml:space="preserve"> care</w:t>
      </w:r>
      <w:r w:rsidR="006162A3">
        <w:t xml:space="preserve"> diligence, prudence, efficiency, foresight and timeliness which would be expected from a reputable </w:t>
      </w:r>
      <w:r w:rsidR="00C86416">
        <w:t xml:space="preserve">and </w:t>
      </w:r>
      <w:r w:rsidR="00C86416" w:rsidRPr="00400869">
        <w:t xml:space="preserve">properly qualified and competent </w:t>
      </w:r>
      <w:r w:rsidR="00FB1E03">
        <w:t xml:space="preserve">contractor </w:t>
      </w:r>
      <w:r w:rsidR="006162A3">
        <w:t>within the</w:t>
      </w:r>
      <w:bookmarkEnd w:id="14"/>
      <w:r w:rsidR="006162A3">
        <w:t xml:space="preserve"> </w:t>
      </w:r>
      <w:r w:rsidR="002205F9">
        <w:t>[</w:t>
      </w:r>
      <w:bookmarkStart w:id="15" w:name="_Hlk223363197"/>
      <w:r w:rsidR="002477BD" w:rsidRPr="002477BD">
        <w:t>SPECIFY RENEWABLE ENERGY SYSTEM INDUSTRY</w:t>
      </w:r>
      <w:bookmarkEnd w:id="15"/>
      <w:r w:rsidR="0093180C">
        <w:t>]</w:t>
      </w:r>
      <w:r w:rsidR="006162A3">
        <w:t xml:space="preserve"> </w:t>
      </w:r>
      <w:r w:rsidR="00C86416">
        <w:t xml:space="preserve">experienced in the design and construction of works of a </w:t>
      </w:r>
      <w:r w:rsidR="006162A3">
        <w:t>similar</w:t>
      </w:r>
      <w:r w:rsidR="00C86416">
        <w:t xml:space="preserve"> </w:t>
      </w:r>
      <w:r w:rsidR="00C86416" w:rsidRPr="00400869">
        <w:t>size, scope and complexity</w:t>
      </w:r>
      <w:r w:rsidR="00C86416">
        <w:t xml:space="preserve"> as the Works</w:t>
      </w:r>
      <w:r w:rsidR="006162A3">
        <w:t xml:space="preserve"> (in whole or in part) </w:t>
      </w:r>
      <w:r w:rsidR="00C86416">
        <w:t>under</w:t>
      </w:r>
      <w:r w:rsidR="006162A3">
        <w:t xml:space="preserve"> this Contract</w:t>
      </w:r>
      <w:r w:rsidR="00C86416" w:rsidRPr="00C86416">
        <w:t xml:space="preserve"> </w:t>
      </w:r>
      <w:bookmarkStart w:id="16" w:name="_Hlk223363215"/>
      <w:r w:rsidR="00C86416" w:rsidRPr="002E0A4D">
        <w:t xml:space="preserve">unless any </w:t>
      </w:r>
      <w:r w:rsidR="004900AF">
        <w:t>Law</w:t>
      </w:r>
      <w:r w:rsidR="00C86416" w:rsidRPr="002E0A4D">
        <w:t xml:space="preserve"> impose</w:t>
      </w:r>
      <w:r w:rsidR="00855634">
        <w:t>s</w:t>
      </w:r>
      <w:r w:rsidR="00C86416" w:rsidRPr="002E0A4D">
        <w:t xml:space="preserve"> a higher standard in which case that higher standard will apply notwithstanding any provision of this Contract to the contrary</w:t>
      </w:r>
      <w:bookmarkEnd w:id="16"/>
      <w:r w:rsidR="006162A3">
        <w:t>;</w:t>
      </w:r>
      <w:r w:rsidR="00C86416">
        <w:t xml:space="preserve"> </w:t>
      </w:r>
    </w:p>
    <w:p w14:paraId="47D3B25B" w14:textId="4225F08C" w:rsidR="006162A3" w:rsidRDefault="00D270AE" w:rsidP="006162A3">
      <w:pPr>
        <w:pStyle w:val="BBDefinition"/>
      </w:pPr>
      <w:r>
        <w:t>[</w:t>
      </w:r>
      <w:r w:rsidR="00E36F91">
        <w:t>"</w:t>
      </w:r>
      <w:r w:rsidR="006162A3" w:rsidRPr="002D46FF">
        <w:rPr>
          <w:b/>
          <w:bCs/>
        </w:rPr>
        <w:t>Grid Connection Offer</w:t>
      </w:r>
      <w:r w:rsidR="00E36F91">
        <w:t>"</w:t>
      </w:r>
      <w:r w:rsidR="006162A3">
        <w:t xml:space="preserve"> means the grid connection </w:t>
      </w:r>
      <w:r w:rsidR="006162A3" w:rsidRPr="00E552F7">
        <w:t xml:space="preserve">offer dated </w:t>
      </w:r>
      <w:r w:rsidR="002477BD" w:rsidRPr="00E552F7">
        <w:t>[</w:t>
      </w:r>
      <w:r w:rsidR="002477BD">
        <w:t>DATE</w:t>
      </w:r>
      <w:r w:rsidR="002477BD" w:rsidRPr="00E552F7">
        <w:t xml:space="preserve">] </w:t>
      </w:r>
      <w:r w:rsidR="006162A3" w:rsidRPr="00E552F7">
        <w:t xml:space="preserve">from the Distribution Network Operator for the connection of the </w:t>
      </w:r>
      <w:r w:rsidR="002477BD">
        <w:t>Renewable Energy System</w:t>
      </w:r>
      <w:r w:rsidR="008A2996">
        <w:t xml:space="preserve"> </w:t>
      </w:r>
      <w:r w:rsidR="006162A3">
        <w:t xml:space="preserve">at the Property to the </w:t>
      </w:r>
      <w:r w:rsidR="008139CA">
        <w:t>Distribution Network</w:t>
      </w:r>
      <w:r w:rsidR="006162A3">
        <w:t>;</w:t>
      </w:r>
      <w:r>
        <w:t>]</w:t>
      </w:r>
    </w:p>
    <w:p w14:paraId="1F6E32F7" w14:textId="32A1A17F" w:rsidR="006162A3" w:rsidRDefault="00E36F91" w:rsidP="006162A3">
      <w:pPr>
        <w:pStyle w:val="BBDefinition"/>
      </w:pPr>
      <w:r>
        <w:t>"</w:t>
      </w:r>
      <w:r w:rsidR="006162A3" w:rsidRPr="002D46FF">
        <w:rPr>
          <w:b/>
          <w:bCs/>
        </w:rPr>
        <w:t>Hazardous Substances</w:t>
      </w:r>
      <w:r>
        <w:t>"</w:t>
      </w:r>
      <w:r w:rsidR="006162A3">
        <w:t xml:space="preserve"> means any substances or organisms which alone or in combination with others </w:t>
      </w:r>
      <w:proofErr w:type="gramStart"/>
      <w:r w:rsidR="006162A3">
        <w:t>are capable of causing</w:t>
      </w:r>
      <w:proofErr w:type="gramEnd"/>
      <w:r w:rsidR="006162A3">
        <w:t xml:space="preserve"> harm or damage to Environment, property or to man or to other organisms or any waste material or </w:t>
      </w:r>
      <w:proofErr w:type="gramStart"/>
      <w:r w:rsidR="006162A3">
        <w:t>substance;</w:t>
      </w:r>
      <w:proofErr w:type="gramEnd"/>
    </w:p>
    <w:p w14:paraId="61A5E267" w14:textId="3407E672" w:rsidR="006162A3" w:rsidRDefault="00E36F91" w:rsidP="006162A3">
      <w:pPr>
        <w:pStyle w:val="BBDefinition"/>
      </w:pPr>
      <w:r>
        <w:t>"</w:t>
      </w:r>
      <w:r w:rsidR="006162A3" w:rsidRPr="002D46FF">
        <w:rPr>
          <w:b/>
          <w:bCs/>
        </w:rPr>
        <w:t>Health and Safety Legislation</w:t>
      </w:r>
      <w:r>
        <w:t>"</w:t>
      </w:r>
      <w:r w:rsidR="006162A3">
        <w:t xml:space="preserve"> means </w:t>
      </w:r>
      <w:proofErr w:type="gramStart"/>
      <w:r w:rsidR="006162A3">
        <w:t>any and all</w:t>
      </w:r>
      <w:proofErr w:type="gramEnd"/>
      <w:r w:rsidR="006162A3">
        <w:t xml:space="preserve"> Law relating to health and safety matters that are applicable to the </w:t>
      </w:r>
      <w:proofErr w:type="gramStart"/>
      <w:r w:rsidR="006162A3">
        <w:t>Works;</w:t>
      </w:r>
      <w:proofErr w:type="gramEnd"/>
    </w:p>
    <w:p w14:paraId="50A922E8" w14:textId="69C82BF6" w:rsidR="00BC26DA" w:rsidRDefault="00BC26DA" w:rsidP="006162A3">
      <w:pPr>
        <w:pStyle w:val="BBDefinition"/>
      </w:pPr>
      <w:r>
        <w:t>“I</w:t>
      </w:r>
      <w:r>
        <w:rPr>
          <w:b/>
          <w:bCs/>
        </w:rPr>
        <w:t>nformation</w:t>
      </w:r>
      <w:r>
        <w:t xml:space="preserve">” has the meaning set out in clause </w:t>
      </w:r>
      <w:proofErr w:type="gramStart"/>
      <w:r>
        <w:t>4.5;</w:t>
      </w:r>
      <w:proofErr w:type="gramEnd"/>
    </w:p>
    <w:p w14:paraId="33EB7DDC" w14:textId="4E1B6410" w:rsidR="006162A3" w:rsidRDefault="00E36F91" w:rsidP="006162A3">
      <w:pPr>
        <w:pStyle w:val="BBDefinition"/>
      </w:pPr>
      <w:bookmarkStart w:id="17" w:name="_Hlk221566351"/>
      <w:r>
        <w:t>"</w:t>
      </w:r>
      <w:r w:rsidR="006162A3" w:rsidRPr="002D46FF">
        <w:rPr>
          <w:b/>
          <w:bCs/>
        </w:rPr>
        <w:t>Insolvent</w:t>
      </w:r>
      <w:r>
        <w:t>"</w:t>
      </w:r>
      <w:r w:rsidR="006162A3">
        <w:t xml:space="preserve"> means where a Party:</w:t>
      </w:r>
    </w:p>
    <w:p w14:paraId="6C481EBC" w14:textId="6CA6D581" w:rsidR="006162A3" w:rsidRDefault="006162A3" w:rsidP="006162A3">
      <w:pPr>
        <w:pStyle w:val="BBDefinitionLevel1"/>
      </w:pPr>
      <w:r>
        <w:lastRenderedPageBreak/>
        <w:t>proposes or passes a resolution for its winding up or in the case of a limited liability partnership proposes or determines that it will be wound up (save for the purpose of a solvent reconstruction or amalgamation</w:t>
      </w:r>
      <w:proofErr w:type="gramStart"/>
      <w:r>
        <w:t>);</w:t>
      </w:r>
      <w:proofErr w:type="gramEnd"/>
    </w:p>
    <w:p w14:paraId="25D00CE2" w14:textId="5759B5C4" w:rsidR="006162A3" w:rsidRDefault="006162A3" w:rsidP="006162A3">
      <w:pPr>
        <w:pStyle w:val="BBDefinitionLevel1"/>
      </w:pPr>
      <w:r>
        <w:t xml:space="preserve">is subject to the filing of a winding up petition (other than a frivolous or vexatious petition that is discharged or struck out within 20 days) or an order or notice issued by a court or other authority of competent jurisdiction for its winding up or striking </w:t>
      </w:r>
      <w:proofErr w:type="gramStart"/>
      <w:r>
        <w:t>off;</w:t>
      </w:r>
      <w:proofErr w:type="gramEnd"/>
    </w:p>
    <w:p w14:paraId="398AF3DF" w14:textId="12C306E4" w:rsidR="006162A3" w:rsidRDefault="006162A3" w:rsidP="006162A3">
      <w:pPr>
        <w:pStyle w:val="BBDefinitionLevel1"/>
      </w:pPr>
      <w:bookmarkStart w:id="18" w:name="_Hlk223363297"/>
      <w:r>
        <w:t>enters administration or is the subject of an application for administration filed at any court or a notice of intention to appoint an administrator given by any person filed at any court</w:t>
      </w:r>
      <w:r w:rsidR="004719D9" w:rsidRPr="004719D9">
        <w:t xml:space="preserve"> </w:t>
      </w:r>
      <w:r w:rsidR="004719D9">
        <w:t xml:space="preserve">or is subject to a moratorium pursuant to Part A1 of the Insolvency Act </w:t>
      </w:r>
      <w:proofErr w:type="gramStart"/>
      <w:r w:rsidR="004719D9">
        <w:t>1986</w:t>
      </w:r>
      <w:bookmarkEnd w:id="18"/>
      <w:r>
        <w:t>;</w:t>
      </w:r>
      <w:proofErr w:type="gramEnd"/>
    </w:p>
    <w:p w14:paraId="22BA8D94" w14:textId="447D72E8" w:rsidR="006162A3" w:rsidRDefault="006162A3" w:rsidP="006162A3">
      <w:pPr>
        <w:pStyle w:val="BBDefinitionLevel1"/>
      </w:pPr>
      <w:bookmarkStart w:id="19" w:name="_Hlk223363284"/>
      <w:r>
        <w:t>proposes, makes or is subject to, a company voluntary arrangement or a composition with its creditors generally, an application to a court of competent jurisdiction for protection from its creditors generally or a scheme of arrangement under Part 26 Companies Act 2006 (save in the latter case for the purpose of a solvent reconstruction or amalgamation)</w:t>
      </w:r>
      <w:r w:rsidR="004719D9">
        <w:t xml:space="preserve"> or is subject to an order sanctioning a compromise or arrangement pursuant to Part 26A of the Companies Act 2006</w:t>
      </w:r>
      <w:bookmarkEnd w:id="19"/>
      <w:r>
        <w:t>;</w:t>
      </w:r>
    </w:p>
    <w:p w14:paraId="69D618E4" w14:textId="1642BD9D" w:rsidR="006162A3" w:rsidRDefault="006162A3" w:rsidP="006162A3">
      <w:pPr>
        <w:pStyle w:val="BBDefinitionLevel1"/>
      </w:pPr>
      <w:bookmarkStart w:id="20" w:name="_Hlk223363271"/>
      <w:r>
        <w:t>has a receiver or a provisional liquidator appointed over any of its assets, undertaking or income</w:t>
      </w:r>
      <w:r w:rsidR="004719D9">
        <w:t xml:space="preserve">, including the appointment of an administrative receiver or a receiver or manager of its property under Chapter I of Part III of the Insolvency Act 1986, or the appointment of a receiver under Chapter II of that </w:t>
      </w:r>
      <w:proofErr w:type="gramStart"/>
      <w:r w:rsidR="004719D9">
        <w:t>Part</w:t>
      </w:r>
      <w:bookmarkEnd w:id="20"/>
      <w:r>
        <w:t>;</w:t>
      </w:r>
      <w:proofErr w:type="gramEnd"/>
    </w:p>
    <w:p w14:paraId="5585D086" w14:textId="543BBC4D" w:rsidR="006162A3" w:rsidRDefault="006162A3" w:rsidP="006162A3">
      <w:pPr>
        <w:pStyle w:val="BBDefinitionLevel1"/>
      </w:pPr>
      <w:r>
        <w:t xml:space="preserve">ceases to </w:t>
      </w:r>
      <w:proofErr w:type="gramStart"/>
      <w:r>
        <w:t>trade;</w:t>
      </w:r>
      <w:proofErr w:type="gramEnd"/>
    </w:p>
    <w:p w14:paraId="62CC0D72" w14:textId="77777777" w:rsidR="004719D9" w:rsidRDefault="006162A3" w:rsidP="006162A3">
      <w:pPr>
        <w:pStyle w:val="BBDefinitionLevel1"/>
      </w:pPr>
      <w:bookmarkStart w:id="21" w:name="_Hlk223363250"/>
      <w:r>
        <w:t xml:space="preserve">is unable to pay its debts within the meaning of section 123 Insolvency Act </w:t>
      </w:r>
      <w:proofErr w:type="gramStart"/>
      <w:r>
        <w:t>1986;</w:t>
      </w:r>
      <w:proofErr w:type="gramEnd"/>
      <w:r>
        <w:t xml:space="preserve"> </w:t>
      </w:r>
    </w:p>
    <w:p w14:paraId="0EB9617E" w14:textId="77777777" w:rsidR="004719D9" w:rsidRDefault="004719D9" w:rsidP="002B4B26">
      <w:pPr>
        <w:pStyle w:val="BBDefinitionLevel1"/>
      </w:pPr>
      <w:r>
        <w:t xml:space="preserve">(in the case of a partnership) is subject to a winding-up order under any provision of the Insolvency Act 1986 as applied by an order under section 420 of the Act, or has sequestration awarded on its estate under the Bankruptcy (Scotland) Act 2016 or grants a trust deed for its creditors, or where each partner becomes subject to an individual insolvency arrangement or any other event or proceedings referred to in this definition; </w:t>
      </w:r>
    </w:p>
    <w:p w14:paraId="099D7B86" w14:textId="43BB064C" w:rsidR="006162A3" w:rsidRDefault="004719D9" w:rsidP="007E32C0">
      <w:pPr>
        <w:pStyle w:val="BBDefinitionLevel1"/>
      </w:pPr>
      <w:r>
        <w:t xml:space="preserve">(in the case of an individual) is subject to a bankruptcy order under Part IX of the Insolvency Act 1986, or has their estate sequestrated or grants a trust deed for their creditors under the Bankruptcy (Scotland) Act 2016; </w:t>
      </w:r>
      <w:r w:rsidR="006162A3">
        <w:t>or</w:t>
      </w:r>
    </w:p>
    <w:p w14:paraId="79988B28" w14:textId="166BE232" w:rsidR="006162A3" w:rsidRDefault="006162A3" w:rsidP="006162A3">
      <w:pPr>
        <w:pStyle w:val="BBDefinitionLevel1"/>
      </w:pPr>
      <w:r>
        <w:t xml:space="preserve">is the subject of anything analogous to the foregoing under the laws of any applicable </w:t>
      </w:r>
      <w:proofErr w:type="gramStart"/>
      <w:r>
        <w:t>jurisdiction;</w:t>
      </w:r>
      <w:proofErr w:type="gramEnd"/>
    </w:p>
    <w:bookmarkEnd w:id="17"/>
    <w:bookmarkEnd w:id="21"/>
    <w:p w14:paraId="4BB37D7F" w14:textId="2BF99339" w:rsidR="00F3754D" w:rsidRDefault="00E36F91" w:rsidP="00F3754D">
      <w:pPr>
        <w:pStyle w:val="BBDefinition"/>
      </w:pPr>
      <w:r>
        <w:t>"</w:t>
      </w:r>
      <w:r w:rsidR="006162A3" w:rsidRPr="002D46FF">
        <w:rPr>
          <w:b/>
          <w:bCs/>
        </w:rPr>
        <w:t>Intellectual Property Rights</w:t>
      </w:r>
      <w:r>
        <w:t>"</w:t>
      </w:r>
      <w:r w:rsidR="006162A3">
        <w:t xml:space="preserve"> </w:t>
      </w:r>
      <w:bookmarkStart w:id="22" w:name="_Hlk223363340"/>
      <w:r w:rsidR="006162A3">
        <w:t>means (</w:t>
      </w:r>
      <w:proofErr w:type="spellStart"/>
      <w:r w:rsidR="006162A3">
        <w:t>i</w:t>
      </w:r>
      <w:proofErr w:type="spellEnd"/>
      <w:r w:rsidR="006162A3">
        <w:t xml:space="preserve">) </w:t>
      </w:r>
      <w:r w:rsidR="00F3754D" w:rsidRPr="00400869">
        <w:rPr>
          <w:szCs w:val="22"/>
        </w:rPr>
        <w:t xml:space="preserve">copyright, moral rights, related rights, </w:t>
      </w:r>
      <w:r w:rsidR="006162A3">
        <w:t xml:space="preserve">patents, inventions, designs, copyright and related rights, database rights, </w:t>
      </w:r>
      <w:proofErr w:type="spellStart"/>
      <w:r w:rsidR="006162A3">
        <w:t>trade marks</w:t>
      </w:r>
      <w:proofErr w:type="spellEnd"/>
      <w:r w:rsidR="00F3754D">
        <w:t xml:space="preserve">, </w:t>
      </w:r>
      <w:r w:rsidR="00F3754D" w:rsidRPr="00400869">
        <w:rPr>
          <w:szCs w:val="22"/>
        </w:rPr>
        <w:t>service marks</w:t>
      </w:r>
      <w:r w:rsidR="00F3754D">
        <w:rPr>
          <w:szCs w:val="22"/>
        </w:rPr>
        <w:t>,</w:t>
      </w:r>
      <w:r w:rsidR="00F3754D">
        <w:t xml:space="preserve"> </w:t>
      </w:r>
      <w:r w:rsidR="00F3754D" w:rsidRPr="00400869">
        <w:rPr>
          <w:szCs w:val="22"/>
        </w:rPr>
        <w:t xml:space="preserve">semiconductor topography rights </w:t>
      </w:r>
      <w:r w:rsidR="006162A3">
        <w:t xml:space="preserve">and related goodwill, trade names (whether registered or unregistered), and rights to apply for registration; (ii) proprietary rights in domain names; (iii) knowhow and </w:t>
      </w:r>
      <w:r w:rsidR="00F3754D" w:rsidRPr="00400869">
        <w:rPr>
          <w:szCs w:val="22"/>
        </w:rPr>
        <w:t xml:space="preserve">any undisclosed or </w:t>
      </w:r>
      <w:r w:rsidR="006162A3">
        <w:t>confidential information</w:t>
      </w:r>
      <w:r w:rsidR="00F3754D">
        <w:t xml:space="preserve"> </w:t>
      </w:r>
      <w:r w:rsidR="00F3754D" w:rsidRPr="00400869">
        <w:rPr>
          <w:szCs w:val="22"/>
        </w:rPr>
        <w:t xml:space="preserve">such as </w:t>
      </w:r>
      <w:proofErr w:type="spellStart"/>
      <w:r w:rsidR="00F3754D" w:rsidRPr="00400869">
        <w:rPr>
          <w:szCs w:val="22"/>
        </w:rPr>
        <w:t>know how</w:t>
      </w:r>
      <w:proofErr w:type="spellEnd"/>
      <w:r w:rsidR="00F3754D" w:rsidRPr="00400869">
        <w:rPr>
          <w:szCs w:val="22"/>
        </w:rPr>
        <w:t xml:space="preserve">, </w:t>
      </w:r>
      <w:r w:rsidR="00F3754D" w:rsidRPr="00D7653A">
        <w:rPr>
          <w:szCs w:val="22"/>
        </w:rPr>
        <w:t>trade secrets or inventions (whether patentable or not)</w:t>
      </w:r>
      <w:r w:rsidR="006162A3">
        <w:t>; (iv) applications, extensions and renewals in relation to any of these rights; and (v) all other rights of a similar nature or having an equivalent effect anywhere in the world</w:t>
      </w:r>
      <w:bookmarkEnd w:id="22"/>
      <w:r w:rsidR="006162A3">
        <w:t xml:space="preserve">; </w:t>
      </w:r>
    </w:p>
    <w:p w14:paraId="10CB142A" w14:textId="7BA4EFDA" w:rsidR="006162A3" w:rsidRDefault="00E36F91" w:rsidP="006162A3">
      <w:pPr>
        <w:pStyle w:val="BBDefinition"/>
      </w:pPr>
      <w:r>
        <w:lastRenderedPageBreak/>
        <w:t>"</w:t>
      </w:r>
      <w:r w:rsidR="006162A3" w:rsidRPr="002D46FF">
        <w:rPr>
          <w:b/>
          <w:bCs/>
        </w:rPr>
        <w:t>Interim Acceptance Certificate</w:t>
      </w:r>
      <w:r>
        <w:t>"</w:t>
      </w:r>
      <w:r w:rsidR="006162A3">
        <w:t xml:space="preserve"> means the certificate to be issued by the Contractor to the Employer in accordance with </w:t>
      </w:r>
      <w:r w:rsidR="00E701E2">
        <w:t>clause</w:t>
      </w:r>
      <w:r w:rsidR="006162A3">
        <w:t xml:space="preserve"> </w:t>
      </w:r>
      <w:r w:rsidR="00A723D0">
        <w:fldChar w:fldCharType="begin"/>
      </w:r>
      <w:r w:rsidR="00A723D0">
        <w:instrText xml:space="preserve"> REF _Ref220066322 \n \h </w:instrText>
      </w:r>
      <w:r w:rsidR="00A723D0">
        <w:fldChar w:fldCharType="separate"/>
      </w:r>
      <w:r w:rsidR="00154E54">
        <w:t>10.2</w:t>
      </w:r>
      <w:r w:rsidR="00A723D0">
        <w:fldChar w:fldCharType="end"/>
      </w:r>
      <w:r w:rsidR="006162A3">
        <w:t>;</w:t>
      </w:r>
    </w:p>
    <w:p w14:paraId="1CE0BBF7" w14:textId="2BE742D2" w:rsidR="006162A3" w:rsidRDefault="00E36F91" w:rsidP="006162A3">
      <w:pPr>
        <w:pStyle w:val="BBDefinition"/>
      </w:pPr>
      <w:r>
        <w:t>"</w:t>
      </w:r>
      <w:r w:rsidR="006162A3" w:rsidRPr="002D46FF">
        <w:rPr>
          <w:b/>
          <w:bCs/>
        </w:rPr>
        <w:t>Law</w:t>
      </w:r>
      <w:r>
        <w:t>"</w:t>
      </w:r>
      <w:r w:rsidR="006162A3">
        <w:t xml:space="preserve"> </w:t>
      </w:r>
      <w:bookmarkStart w:id="23" w:name="_Hlk223363380"/>
      <w:r w:rsidR="006162A3">
        <w:t xml:space="preserve">means any applicable law, statute, </w:t>
      </w:r>
      <w:proofErr w:type="gramStart"/>
      <w:r w:rsidR="006162A3">
        <w:t>bye-law</w:t>
      </w:r>
      <w:proofErr w:type="gramEnd"/>
      <w:r w:rsidR="006162A3">
        <w:t>, regulation, order, regulatory policy, guidance or industry code, rule of court or directives or requirements of any Regulatory Body, or any delegated or subordinate legislation or any notice of any Regulatory Body</w:t>
      </w:r>
      <w:r w:rsidR="002E7B5D">
        <w:t xml:space="preserve">, including the Building Safety </w:t>
      </w:r>
      <w:proofErr w:type="gramStart"/>
      <w:r w:rsidR="002E7B5D">
        <w:t>Laws</w:t>
      </w:r>
      <w:bookmarkEnd w:id="23"/>
      <w:r w:rsidR="006162A3">
        <w:t>;</w:t>
      </w:r>
      <w:proofErr w:type="gramEnd"/>
    </w:p>
    <w:p w14:paraId="7497C06E" w14:textId="6E7AC918" w:rsidR="006162A3" w:rsidRDefault="00E36F91" w:rsidP="006162A3">
      <w:pPr>
        <w:pStyle w:val="BBDefinition"/>
      </w:pPr>
      <w:r>
        <w:t>"</w:t>
      </w:r>
      <w:r w:rsidR="006162A3" w:rsidRPr="00820C02">
        <w:rPr>
          <w:b/>
          <w:bCs/>
        </w:rPr>
        <w:t>Lease</w:t>
      </w:r>
      <w:r w:rsidRPr="00820C02">
        <w:t>"</w:t>
      </w:r>
      <w:r w:rsidR="006162A3" w:rsidRPr="00820C02">
        <w:t xml:space="preserve"> </w:t>
      </w:r>
      <w:bookmarkStart w:id="24" w:name="_Hlk223363394"/>
      <w:r w:rsidR="006162A3" w:rsidRPr="00820C02">
        <w:t>means the lease dated [</w:t>
      </w:r>
      <w:r w:rsidR="00E701E2">
        <w:t>DATE</w:t>
      </w:r>
      <w:r w:rsidR="006162A3" w:rsidRPr="00820C02">
        <w:t>] between 1) [</w:t>
      </w:r>
      <w:r w:rsidR="00E701E2" w:rsidRPr="00E701E2">
        <w:t>INSERT NAME OF LANDLORD</w:t>
      </w:r>
      <w:r w:rsidR="006162A3" w:rsidRPr="00820C02">
        <w:t>] of [</w:t>
      </w:r>
      <w:r w:rsidR="00E701E2" w:rsidRPr="00E701E2">
        <w:t>INSERT ADDRESS OF LANDLORD</w:t>
      </w:r>
      <w:r w:rsidR="006162A3" w:rsidRPr="00820C02">
        <w:t xml:space="preserve">] (2) [the Employer] for the purposes of installing, operating and maintaining the </w:t>
      </w:r>
      <w:r w:rsidR="002477BD">
        <w:t>Renewable Energy System</w:t>
      </w:r>
      <w:r w:rsidR="00EC4B15" w:rsidRPr="00820C02">
        <w:t xml:space="preserve"> </w:t>
      </w:r>
      <w:r w:rsidR="006162A3" w:rsidRPr="00820C02">
        <w:t xml:space="preserve">at the </w:t>
      </w:r>
      <w:proofErr w:type="gramStart"/>
      <w:r w:rsidR="006162A3" w:rsidRPr="00820C02">
        <w:t>Property</w:t>
      </w:r>
      <w:bookmarkEnd w:id="24"/>
      <w:r w:rsidR="006162A3" w:rsidRPr="00820C02">
        <w:t>;</w:t>
      </w:r>
      <w:proofErr w:type="gramEnd"/>
    </w:p>
    <w:p w14:paraId="25390A36" w14:textId="77777777" w:rsidR="004E4BF1" w:rsidRDefault="00E36F91" w:rsidP="006162A3">
      <w:pPr>
        <w:pStyle w:val="BBDefinition"/>
      </w:pPr>
      <w:r>
        <w:t>"</w:t>
      </w:r>
      <w:r w:rsidR="006162A3" w:rsidRPr="002D46FF">
        <w:rPr>
          <w:b/>
          <w:bCs/>
        </w:rPr>
        <w:t>Liquidated Damages</w:t>
      </w:r>
      <w:r>
        <w:t>"</w:t>
      </w:r>
      <w:r w:rsidR="006162A3">
        <w:t xml:space="preserve"> means the Delay Liquidated Damages and Performance Liquidated </w:t>
      </w:r>
      <w:proofErr w:type="gramStart"/>
      <w:r w:rsidR="006162A3">
        <w:t>Damages;</w:t>
      </w:r>
      <w:proofErr w:type="gramEnd"/>
    </w:p>
    <w:p w14:paraId="3E52A93B" w14:textId="11C97839" w:rsidR="00241410" w:rsidRDefault="00241410" w:rsidP="00F776F1">
      <w:pPr>
        <w:pStyle w:val="BBDefinition"/>
      </w:pPr>
      <w:r>
        <w:t>"</w:t>
      </w:r>
      <w:r w:rsidRPr="00D55DAB">
        <w:rPr>
          <w:b/>
          <w:bCs/>
        </w:rPr>
        <w:t>Longstop Date</w:t>
      </w:r>
      <w:r>
        <w:t>" mean</w:t>
      </w:r>
      <w:r w:rsidR="007F47E6">
        <w:t>s</w:t>
      </w:r>
      <w:r>
        <w:t xml:space="preserve"> [DATE</w:t>
      </w:r>
      <w:proofErr w:type="gramStart"/>
      <w:r>
        <w:t>]</w:t>
      </w:r>
      <w:r w:rsidR="007F47E6">
        <w:t>;</w:t>
      </w:r>
      <w:proofErr w:type="gramEnd"/>
    </w:p>
    <w:p w14:paraId="0436FA87" w14:textId="52FD238A" w:rsidR="00C270EA" w:rsidRDefault="00C270EA" w:rsidP="00F776F1">
      <w:pPr>
        <w:pStyle w:val="BBDefinition"/>
      </w:pPr>
      <w:r>
        <w:t>"</w:t>
      </w:r>
      <w:r w:rsidRPr="00D55DAB">
        <w:rPr>
          <w:b/>
          <w:bCs/>
        </w:rPr>
        <w:t>Major Equipment</w:t>
      </w:r>
      <w:r>
        <w:t xml:space="preserve">" means the major equipment described in </w:t>
      </w:r>
      <w:r>
        <w:fldChar w:fldCharType="begin"/>
      </w:r>
      <w:r>
        <w:instrText xml:space="preserve"> REF _Ref225152518 \w \h </w:instrText>
      </w:r>
      <w:r>
        <w:fldChar w:fldCharType="separate"/>
      </w:r>
      <w:r w:rsidR="00154E54">
        <w:t>Schedule 1</w:t>
      </w:r>
      <w:r>
        <w:fldChar w:fldCharType="end"/>
      </w:r>
      <w:r>
        <w:t xml:space="preserve"> (</w:t>
      </w:r>
      <w:r>
        <w:fldChar w:fldCharType="begin"/>
      </w:r>
      <w:r>
        <w:instrText xml:space="preserve"> REF _Ref225152524 \h </w:instrText>
      </w:r>
      <w:r>
        <w:fldChar w:fldCharType="separate"/>
      </w:r>
      <w:r w:rsidR="00154E54">
        <w:t>Specification</w:t>
      </w:r>
      <w:r>
        <w:fldChar w:fldCharType="end"/>
      </w:r>
      <w:proofErr w:type="gramStart"/>
      <w:r>
        <w:t>);</w:t>
      </w:r>
      <w:proofErr w:type="gramEnd"/>
      <w:r>
        <w:t xml:space="preserve"> </w:t>
      </w:r>
    </w:p>
    <w:p w14:paraId="227C7F16" w14:textId="2B840EC2" w:rsidR="00125D8A" w:rsidRDefault="00125D8A" w:rsidP="00F776F1">
      <w:pPr>
        <w:pStyle w:val="BBDefinition"/>
      </w:pPr>
      <w:r>
        <w:t>"</w:t>
      </w:r>
      <w:r>
        <w:rPr>
          <w:b/>
          <w:bCs/>
        </w:rPr>
        <w:t>Material</w:t>
      </w:r>
      <w:r w:rsidR="00820C02">
        <w:rPr>
          <w:b/>
          <w:bCs/>
        </w:rPr>
        <w:t>s</w:t>
      </w:r>
      <w:r>
        <w:t xml:space="preserve">" means all goods and materials (other than Plant) whether on the Site or otherwise allocated to the Contract and intended to form or forming part of the Works, including any supply-only materials (if any) to be supplied by the Contractor under this </w:t>
      </w:r>
      <w:proofErr w:type="gramStart"/>
      <w:r>
        <w:t>Contract;</w:t>
      </w:r>
      <w:proofErr w:type="gramEnd"/>
    </w:p>
    <w:p w14:paraId="46616962" w14:textId="182CF1B4" w:rsidR="00273D1F" w:rsidRDefault="00273D1F" w:rsidP="003D5F70">
      <w:pPr>
        <w:pStyle w:val="BBDefinition"/>
        <w:numPr>
          <w:ilvl w:val="0"/>
          <w:numId w:val="0"/>
        </w:numPr>
        <w:ind w:left="720"/>
      </w:pPr>
      <w:r>
        <w:t>“</w:t>
      </w:r>
      <w:r w:rsidRPr="00820C02">
        <w:rPr>
          <w:b/>
          <w:bCs/>
        </w:rPr>
        <w:t>Notice of Making Good</w:t>
      </w:r>
      <w:r>
        <w:t xml:space="preserve">” means the notice issued pursuant to </w:t>
      </w:r>
      <w:r w:rsidR="00E701E2">
        <w:t>clause</w:t>
      </w:r>
      <w:r>
        <w:t xml:space="preserve"> </w:t>
      </w:r>
      <w:r w:rsidR="00A14FE2">
        <w:fldChar w:fldCharType="begin"/>
      </w:r>
      <w:r w:rsidR="00A14FE2">
        <w:instrText xml:space="preserve"> REF _Ref223710378 \r \h </w:instrText>
      </w:r>
      <w:r w:rsidR="00A14FE2">
        <w:fldChar w:fldCharType="separate"/>
      </w:r>
      <w:r w:rsidR="00154E54">
        <w:t>12.11</w:t>
      </w:r>
      <w:r w:rsidR="00A14FE2">
        <w:fldChar w:fldCharType="end"/>
      </w:r>
      <w:r>
        <w:t>;</w:t>
      </w:r>
    </w:p>
    <w:p w14:paraId="08BB5354" w14:textId="4818C673" w:rsidR="00DD5107" w:rsidRDefault="00DD5107" w:rsidP="006162A3">
      <w:pPr>
        <w:pStyle w:val="BBDefinition"/>
      </w:pPr>
      <w:r w:rsidRPr="00DD5107">
        <w:rPr>
          <w:b/>
          <w:bCs/>
        </w:rPr>
        <w:t>“Notice to Proceed”</w:t>
      </w:r>
      <w:r>
        <w:t xml:space="preserve"> </w:t>
      </w:r>
      <w:r w:rsidRPr="00EF3E70">
        <w:t xml:space="preserve">has the meaning given to it in </w:t>
      </w:r>
      <w:r w:rsidR="00E701E2">
        <w:t>clause</w:t>
      </w:r>
      <w:r w:rsidRPr="00EF3E70">
        <w:t xml:space="preserve"> </w:t>
      </w:r>
      <w:r>
        <w:fldChar w:fldCharType="begin"/>
      </w:r>
      <w:r>
        <w:instrText xml:space="preserve"> REF _Ref223114888 \r \h </w:instrText>
      </w:r>
      <w:r>
        <w:fldChar w:fldCharType="separate"/>
      </w:r>
      <w:r w:rsidR="00154E54">
        <w:t>2.3</w:t>
      </w:r>
      <w:r>
        <w:fldChar w:fldCharType="end"/>
      </w:r>
      <w:r>
        <w:t>;</w:t>
      </w:r>
    </w:p>
    <w:p w14:paraId="42B2E388" w14:textId="1820893D" w:rsidR="006162A3" w:rsidRPr="00820C02" w:rsidRDefault="00E36F91" w:rsidP="006162A3">
      <w:pPr>
        <w:pStyle w:val="BBDefinition"/>
      </w:pPr>
      <w:r>
        <w:t>"</w:t>
      </w:r>
      <w:r w:rsidR="006162A3" w:rsidRPr="002D46FF">
        <w:rPr>
          <w:b/>
          <w:bCs/>
        </w:rPr>
        <w:t>O&amp;M Contract</w:t>
      </w:r>
      <w:r>
        <w:t>"</w:t>
      </w:r>
      <w:r w:rsidR="006162A3">
        <w:t xml:space="preserve"> means the Contract </w:t>
      </w:r>
      <w:proofErr w:type="gramStart"/>
      <w:r w:rsidR="006162A3">
        <w:t>entered into</w:t>
      </w:r>
      <w:proofErr w:type="gramEnd"/>
      <w:r w:rsidR="006162A3">
        <w:t xml:space="preserve"> on the date of this Contract between the Employer and </w:t>
      </w:r>
      <w:r w:rsidR="00F3754D" w:rsidRPr="00820C02">
        <w:t>[</w:t>
      </w:r>
      <w:r w:rsidR="00122782">
        <w:t>NAME</w:t>
      </w:r>
      <w:r w:rsidR="00E14B1D">
        <w:t xml:space="preserve"> OF O&amp;M CONTRACTOR</w:t>
      </w:r>
      <w:r w:rsidR="00F3754D" w:rsidRPr="00820C02">
        <w:t>]</w:t>
      </w:r>
      <w:r w:rsidR="006162A3" w:rsidRPr="00820C02">
        <w:t xml:space="preserve"> for the provision of operation and maintenance </w:t>
      </w:r>
      <w:proofErr w:type="gramStart"/>
      <w:r w:rsidR="006162A3" w:rsidRPr="00820C02">
        <w:t>services;</w:t>
      </w:r>
      <w:proofErr w:type="gramEnd"/>
    </w:p>
    <w:p w14:paraId="63CFB098" w14:textId="36E88886" w:rsidR="006162A3" w:rsidRPr="00820C02" w:rsidRDefault="00E36F91" w:rsidP="006162A3">
      <w:pPr>
        <w:pStyle w:val="BBDefinition"/>
      </w:pPr>
      <w:r w:rsidRPr="00820C02">
        <w:t>"</w:t>
      </w:r>
      <w:r w:rsidR="006162A3" w:rsidRPr="00820C02">
        <w:rPr>
          <w:b/>
          <w:bCs/>
        </w:rPr>
        <w:t>Operation and Maintenance Manuals</w:t>
      </w:r>
      <w:r w:rsidRPr="00820C02">
        <w:t>"</w:t>
      </w:r>
      <w:r w:rsidR="006162A3" w:rsidRPr="00820C02">
        <w:t xml:space="preserve"> means the drawings, manuals, models and other documents of a technical nature relating to the operation and maintenance of the </w:t>
      </w:r>
      <w:r w:rsidR="002477BD">
        <w:t xml:space="preserve">Renewable Energy </w:t>
      </w:r>
      <w:proofErr w:type="gramStart"/>
      <w:r w:rsidR="002477BD">
        <w:t>System</w:t>
      </w:r>
      <w:r w:rsidR="006162A3" w:rsidRPr="00820C02">
        <w:t>;</w:t>
      </w:r>
      <w:proofErr w:type="gramEnd"/>
    </w:p>
    <w:p w14:paraId="6D626544" w14:textId="47D561B9" w:rsidR="00B00701" w:rsidRPr="00980F49" w:rsidRDefault="00B00701" w:rsidP="00B00701">
      <w:pPr>
        <w:pStyle w:val="BBDefinition"/>
      </w:pPr>
      <w:r>
        <w:t>"</w:t>
      </w:r>
      <w:r w:rsidRPr="00980F49">
        <w:rPr>
          <w:b/>
          <w:bCs/>
        </w:rPr>
        <w:t xml:space="preserve">Original </w:t>
      </w:r>
      <w:r w:rsidR="0068134A" w:rsidRPr="00E14B1D">
        <w:rPr>
          <w:b/>
          <w:bCs/>
        </w:rPr>
        <w:t>Employer</w:t>
      </w:r>
      <w:r>
        <w:t xml:space="preserve">" </w:t>
      </w:r>
      <w:r w:rsidRPr="00980F49">
        <w:t xml:space="preserve">means the Party named as </w:t>
      </w:r>
      <w:r>
        <w:t xml:space="preserve">Employer </w:t>
      </w:r>
      <w:r w:rsidRPr="00980F49">
        <w:t xml:space="preserve">in this </w:t>
      </w:r>
      <w:r>
        <w:t>Contract</w:t>
      </w:r>
      <w:r w:rsidRPr="00980F49">
        <w:t xml:space="preserve"> on the date it is entered </w:t>
      </w:r>
      <w:proofErr w:type="gramStart"/>
      <w:r w:rsidRPr="00980F49">
        <w:t>into</w:t>
      </w:r>
      <w:r>
        <w:t>;</w:t>
      </w:r>
      <w:proofErr w:type="gramEnd"/>
    </w:p>
    <w:p w14:paraId="78EC4F23" w14:textId="563590D1" w:rsidR="00E4681A" w:rsidRDefault="00E4681A" w:rsidP="00E4681A">
      <w:pPr>
        <w:pStyle w:val="BBDefinition"/>
      </w:pPr>
      <w:r w:rsidRPr="00820C02">
        <w:t>"</w:t>
      </w:r>
      <w:r w:rsidRPr="00820C02">
        <w:rPr>
          <w:b/>
        </w:rPr>
        <w:t>Parent Company Guarantee</w:t>
      </w:r>
      <w:r w:rsidRPr="00EF3E70">
        <w:t xml:space="preserve">" means the </w:t>
      </w:r>
      <w:r>
        <w:t xml:space="preserve">parent company guarantee </w:t>
      </w:r>
      <w:r w:rsidRPr="00EF3E70">
        <w:t xml:space="preserve">that must be provided by the Contractor to the </w:t>
      </w:r>
      <w:r>
        <w:t xml:space="preserve">Employer </w:t>
      </w:r>
      <w:r w:rsidRPr="00EF3E70">
        <w:t xml:space="preserve">pursuant to </w:t>
      </w:r>
      <w:r w:rsidR="00E701E2">
        <w:t>clause</w:t>
      </w:r>
      <w:r>
        <w:t xml:space="preserve"> </w:t>
      </w:r>
      <w:r>
        <w:fldChar w:fldCharType="begin"/>
      </w:r>
      <w:r>
        <w:instrText xml:space="preserve"> REF _Ref223113827 \r \h </w:instrText>
      </w:r>
      <w:r>
        <w:fldChar w:fldCharType="separate"/>
      </w:r>
      <w:r w:rsidR="00154E54">
        <w:t>21.3</w:t>
      </w:r>
      <w:r>
        <w:fldChar w:fldCharType="end"/>
      </w:r>
      <w:r w:rsidRPr="00EF3E70">
        <w:t>;</w:t>
      </w:r>
    </w:p>
    <w:p w14:paraId="31B6AF68" w14:textId="24B9EF6C" w:rsidR="006162A3" w:rsidRDefault="00E36F91" w:rsidP="006162A3">
      <w:pPr>
        <w:pStyle w:val="BBDefinition"/>
      </w:pPr>
      <w:r>
        <w:t>"</w:t>
      </w:r>
      <w:r w:rsidR="006162A3" w:rsidRPr="002D46FF">
        <w:rPr>
          <w:b/>
          <w:bCs/>
        </w:rPr>
        <w:t>Parties</w:t>
      </w:r>
      <w:r>
        <w:t>"</w:t>
      </w:r>
      <w:r w:rsidR="006162A3">
        <w:t xml:space="preserve"> means the Employer and the Contractor, and </w:t>
      </w:r>
      <w:r>
        <w:t>"</w:t>
      </w:r>
      <w:r w:rsidR="006162A3" w:rsidRPr="00C50A20">
        <w:rPr>
          <w:b/>
          <w:bCs/>
        </w:rPr>
        <w:t>Party</w:t>
      </w:r>
      <w:r>
        <w:t>"</w:t>
      </w:r>
      <w:r w:rsidR="006162A3">
        <w:t xml:space="preserve"> shall mean the relevant one of </w:t>
      </w:r>
      <w:proofErr w:type="gramStart"/>
      <w:r w:rsidR="006162A3">
        <w:t>them;</w:t>
      </w:r>
      <w:proofErr w:type="gramEnd"/>
    </w:p>
    <w:p w14:paraId="4A36CE8C" w14:textId="06458A16" w:rsidR="004201A1" w:rsidRDefault="004201A1" w:rsidP="006162A3">
      <w:pPr>
        <w:pStyle w:val="BBDefinition"/>
      </w:pPr>
      <w:r>
        <w:t>"</w:t>
      </w:r>
      <w:r w:rsidRPr="004B0D4D">
        <w:rPr>
          <w:b/>
          <w:bCs/>
        </w:rPr>
        <w:t>Payment Milestone</w:t>
      </w:r>
      <w:r>
        <w:t xml:space="preserve">" has the meaning given to it in </w:t>
      </w:r>
      <w:r>
        <w:fldChar w:fldCharType="begin"/>
      </w:r>
      <w:r>
        <w:instrText xml:space="preserve"> REF _Ref225503158 \w \h </w:instrText>
      </w:r>
      <w:r>
        <w:fldChar w:fldCharType="separate"/>
      </w:r>
      <w:r w:rsidR="00154E54">
        <w:t>Schedule 10</w:t>
      </w:r>
      <w:r>
        <w:fldChar w:fldCharType="end"/>
      </w:r>
      <w:r>
        <w:t xml:space="preserve"> (</w:t>
      </w:r>
      <w:r>
        <w:fldChar w:fldCharType="begin"/>
      </w:r>
      <w:r>
        <w:instrText xml:space="preserve"> REF _Ref225503112 \h </w:instrText>
      </w:r>
      <w:r>
        <w:fldChar w:fldCharType="separate"/>
      </w:r>
      <w:r w:rsidR="00154E54">
        <w:t>Price and Payment Schedule</w:t>
      </w:r>
      <w:r>
        <w:fldChar w:fldCharType="end"/>
      </w:r>
      <w:proofErr w:type="gramStart"/>
      <w:r>
        <w:t>);</w:t>
      </w:r>
      <w:proofErr w:type="gramEnd"/>
    </w:p>
    <w:p w14:paraId="4873E9BE" w14:textId="14B6F738" w:rsidR="006162A3" w:rsidRDefault="00E36F91" w:rsidP="006162A3">
      <w:pPr>
        <w:pStyle w:val="BBDefinition"/>
      </w:pPr>
      <w:r>
        <w:t>"</w:t>
      </w:r>
      <w:r w:rsidR="006162A3" w:rsidRPr="002D46FF">
        <w:rPr>
          <w:b/>
          <w:bCs/>
        </w:rPr>
        <w:t>Performance Liquidated Damages</w:t>
      </w:r>
      <w:r>
        <w:t>"</w:t>
      </w:r>
      <w:r w:rsidR="006162A3">
        <w:t xml:space="preserve"> means the Year 1 Performance Liquidated Damages and the Final Performance Liquidated </w:t>
      </w:r>
      <w:proofErr w:type="gramStart"/>
      <w:r w:rsidR="006162A3">
        <w:t>Damages;</w:t>
      </w:r>
      <w:proofErr w:type="gramEnd"/>
    </w:p>
    <w:p w14:paraId="21DB0A5F" w14:textId="0A920F4C" w:rsidR="006162A3" w:rsidRPr="009B36FC" w:rsidRDefault="00E36F91" w:rsidP="006162A3">
      <w:pPr>
        <w:pStyle w:val="BBDefinition"/>
      </w:pPr>
      <w:r w:rsidRPr="009B36FC">
        <w:t>"</w:t>
      </w:r>
      <w:bookmarkStart w:id="25" w:name="_Hlk224826197"/>
      <w:r w:rsidR="006162A3" w:rsidRPr="009B36FC">
        <w:rPr>
          <w:b/>
          <w:bCs/>
        </w:rPr>
        <w:t>Performance Liquidated Damages Cap</w:t>
      </w:r>
      <w:bookmarkEnd w:id="25"/>
      <w:r w:rsidRPr="009B36FC">
        <w:t>"</w:t>
      </w:r>
      <w:r w:rsidR="006162A3" w:rsidRPr="009B36FC">
        <w:t xml:space="preserve"> means an amount equal to </w:t>
      </w:r>
      <w:r w:rsidR="009B36FC" w:rsidRPr="009B36FC">
        <w:t>[●] per cent ([</w:t>
      </w:r>
      <w:proofErr w:type="gramStart"/>
      <w:r w:rsidR="009B36FC" w:rsidRPr="009B36FC">
        <w:t>●]%</w:t>
      </w:r>
      <w:proofErr w:type="gramEnd"/>
      <w:r w:rsidR="009B36FC" w:rsidRPr="009B36FC">
        <w:t xml:space="preserve">) of the Contract Price </w:t>
      </w:r>
      <w:r w:rsidR="009B36FC">
        <w:t>[</w:t>
      </w:r>
      <w:r w:rsidR="006162A3" w:rsidRPr="009B36FC">
        <w:rPr>
          <w:i/>
          <w:iCs/>
        </w:rPr>
        <w:t>reducing to [</w:t>
      </w:r>
      <w:r w:rsidR="009B36FC" w:rsidRPr="009B36FC">
        <w:rPr>
          <w:i/>
          <w:iCs/>
        </w:rPr>
        <w:t>●</w:t>
      </w:r>
      <w:r w:rsidR="006162A3" w:rsidRPr="009B36FC">
        <w:rPr>
          <w:i/>
          <w:iCs/>
        </w:rPr>
        <w:t>] per cent (</w:t>
      </w:r>
      <w:r w:rsidR="009B36FC" w:rsidRPr="009B36FC">
        <w:rPr>
          <w:i/>
          <w:iCs/>
        </w:rPr>
        <w:t>[</w:t>
      </w:r>
      <w:proofErr w:type="gramStart"/>
      <w:r w:rsidR="009B36FC" w:rsidRPr="009B36FC">
        <w:rPr>
          <w:i/>
          <w:iCs/>
        </w:rPr>
        <w:t>●]</w:t>
      </w:r>
      <w:r w:rsidR="006162A3" w:rsidRPr="009B36FC">
        <w:rPr>
          <w:i/>
          <w:iCs/>
        </w:rPr>
        <w:t>%</w:t>
      </w:r>
      <w:proofErr w:type="gramEnd"/>
      <w:r w:rsidR="006162A3" w:rsidRPr="009B36FC">
        <w:rPr>
          <w:i/>
          <w:iCs/>
        </w:rPr>
        <w:t>) of the Contract Price if the First Year Test After Completion is passed</w:t>
      </w:r>
      <w:proofErr w:type="gramStart"/>
      <w:r w:rsidR="009B36FC">
        <w:t>]</w:t>
      </w:r>
      <w:r w:rsidR="006162A3" w:rsidRPr="009B36FC">
        <w:t>;</w:t>
      </w:r>
      <w:proofErr w:type="gramEnd"/>
      <w:r w:rsidR="006162A3" w:rsidRPr="009B36FC">
        <w:t xml:space="preserve"> </w:t>
      </w:r>
    </w:p>
    <w:p w14:paraId="00C79B4B" w14:textId="77777777" w:rsidR="00633EA0" w:rsidRDefault="00E36F91" w:rsidP="00633EA0">
      <w:pPr>
        <w:pStyle w:val="BBDefinition"/>
      </w:pPr>
      <w:r>
        <w:lastRenderedPageBreak/>
        <w:t>"</w:t>
      </w:r>
      <w:r w:rsidR="006162A3" w:rsidRPr="002D46FF">
        <w:rPr>
          <w:b/>
          <w:bCs/>
        </w:rPr>
        <w:t>Planning Consents</w:t>
      </w:r>
      <w:r>
        <w:t>"</w:t>
      </w:r>
      <w:r w:rsidR="006162A3">
        <w:t xml:space="preserve"> means</w:t>
      </w:r>
      <w:r w:rsidR="00633EA0">
        <w:t>:</w:t>
      </w:r>
    </w:p>
    <w:p w14:paraId="6E13EED9" w14:textId="77777777" w:rsidR="00633EA0" w:rsidRPr="005E6249" w:rsidRDefault="006162A3" w:rsidP="00633EA0">
      <w:pPr>
        <w:pStyle w:val="BBDefinitionLevel1"/>
      </w:pPr>
      <w:r w:rsidRPr="005E6249">
        <w:t xml:space="preserve">the grant of conditional planning permission with reference number [●] dated [●]; </w:t>
      </w:r>
      <w:r w:rsidR="00633EA0" w:rsidRPr="005E6249">
        <w:t>and</w:t>
      </w:r>
    </w:p>
    <w:p w14:paraId="38927D63" w14:textId="0DBEE6BB" w:rsidR="006162A3" w:rsidRDefault="006162A3" w:rsidP="00633EA0">
      <w:pPr>
        <w:pStyle w:val="BBDefinitionLevel1"/>
      </w:pPr>
      <w:r>
        <w:t xml:space="preserve">the planning conditions that such planning permissions are subject </w:t>
      </w:r>
      <w:proofErr w:type="gramStart"/>
      <w:r>
        <w:t>to;</w:t>
      </w:r>
      <w:proofErr w:type="gramEnd"/>
      <w:r>
        <w:t xml:space="preserve"> </w:t>
      </w:r>
    </w:p>
    <w:p w14:paraId="119FD08C" w14:textId="6CBFF505" w:rsidR="006D73C9" w:rsidRDefault="006D73C9" w:rsidP="006162A3">
      <w:pPr>
        <w:pStyle w:val="BBDefinition"/>
      </w:pPr>
      <w:r>
        <w:t>"</w:t>
      </w:r>
      <w:r>
        <w:rPr>
          <w:b/>
          <w:bCs/>
        </w:rPr>
        <w:t>Plant</w:t>
      </w:r>
      <w:r>
        <w:t xml:space="preserve">" means the apparatus, equipment, machinery and vehicles (including any components) whether on the Site or otherwise allocated to this Contract and intended to form or forming any part of the </w:t>
      </w:r>
      <w:proofErr w:type="gramStart"/>
      <w:r>
        <w:t>Works;</w:t>
      </w:r>
      <w:proofErr w:type="gramEnd"/>
    </w:p>
    <w:p w14:paraId="66E11CFF" w14:textId="501E6B7C" w:rsidR="006162A3" w:rsidRPr="00820C02" w:rsidRDefault="00E36F91" w:rsidP="006162A3">
      <w:pPr>
        <w:pStyle w:val="BBDefinition"/>
      </w:pPr>
      <w:r>
        <w:t>"</w:t>
      </w:r>
      <w:r w:rsidR="006162A3" w:rsidRPr="002D46FF">
        <w:rPr>
          <w:b/>
          <w:bCs/>
        </w:rPr>
        <w:t>Principal Contractor</w:t>
      </w:r>
      <w:r>
        <w:t>"</w:t>
      </w:r>
      <w:r w:rsidR="006162A3">
        <w:t xml:space="preserve"> means the Contractor or such other party appointed by the </w:t>
      </w:r>
      <w:r w:rsidR="006162A3" w:rsidRPr="007E5B34">
        <w:t xml:space="preserve">Contractor as </w:t>
      </w:r>
      <w:r w:rsidR="00A43BB6">
        <w:t>‘p</w:t>
      </w:r>
      <w:r w:rsidR="006162A3" w:rsidRPr="007E5B34">
        <w:t xml:space="preserve">rincipal </w:t>
      </w:r>
      <w:r w:rsidR="00A43BB6">
        <w:t>c</w:t>
      </w:r>
      <w:r w:rsidR="006162A3" w:rsidRPr="007E5B34">
        <w:t>ontractor</w:t>
      </w:r>
      <w:r w:rsidR="00A43BB6">
        <w:t>’</w:t>
      </w:r>
      <w:r w:rsidR="006162A3" w:rsidRPr="007E5B34">
        <w:t xml:space="preserve"> </w:t>
      </w:r>
      <w:r w:rsidR="006162A3" w:rsidRPr="00820C02">
        <w:t xml:space="preserve">as defined under the CDM </w:t>
      </w:r>
      <w:proofErr w:type="gramStart"/>
      <w:r w:rsidR="006162A3" w:rsidRPr="00820C02">
        <w:t>Regulations;</w:t>
      </w:r>
      <w:proofErr w:type="gramEnd"/>
    </w:p>
    <w:p w14:paraId="5F778139" w14:textId="5FDA6DDA" w:rsidR="00014906" w:rsidRPr="00820C02" w:rsidRDefault="00014906" w:rsidP="00014906">
      <w:pPr>
        <w:pStyle w:val="BBDefinition"/>
      </w:pPr>
      <w:r w:rsidRPr="00820C02">
        <w:t>"</w:t>
      </w:r>
      <w:r w:rsidRPr="00820C02">
        <w:rPr>
          <w:b/>
          <w:bCs/>
        </w:rPr>
        <w:t>Principal Designer</w:t>
      </w:r>
      <w:r w:rsidRPr="00820C02">
        <w:t>" means the [</w:t>
      </w:r>
      <w:r w:rsidR="00122782" w:rsidRPr="00122782">
        <w:t>INSERT NAME</w:t>
      </w:r>
      <w:r w:rsidRPr="00820C02">
        <w:t>]</w:t>
      </w:r>
      <w:proofErr w:type="gramStart"/>
      <w:r w:rsidR="00633EA0">
        <w:t>/</w:t>
      </w:r>
      <w:r w:rsidRPr="00820C02">
        <w:t>[</w:t>
      </w:r>
      <w:proofErr w:type="gramEnd"/>
      <w:r w:rsidRPr="00820C02">
        <w:t xml:space="preserve">the Contractor] or such other party appointed by the Contractor as ‘principal designer’ as defined under the CDM </w:t>
      </w:r>
      <w:proofErr w:type="gramStart"/>
      <w:r w:rsidRPr="00820C02">
        <w:t>Regulations;</w:t>
      </w:r>
      <w:proofErr w:type="gramEnd"/>
    </w:p>
    <w:p w14:paraId="65226143" w14:textId="5633E198" w:rsidR="006162A3" w:rsidRPr="00820C02" w:rsidRDefault="00E36F91" w:rsidP="006162A3">
      <w:pPr>
        <w:pStyle w:val="BBDefinition"/>
      </w:pPr>
      <w:r w:rsidRPr="00820C02">
        <w:t>"</w:t>
      </w:r>
      <w:r w:rsidR="006162A3" w:rsidRPr="00820C02">
        <w:rPr>
          <w:b/>
          <w:bCs/>
        </w:rPr>
        <w:t>Principal Sub</w:t>
      </w:r>
      <w:r w:rsidR="00A23BA0" w:rsidRPr="00820C02">
        <w:rPr>
          <w:b/>
          <w:bCs/>
        </w:rPr>
        <w:t>-C</w:t>
      </w:r>
      <w:r w:rsidR="006162A3" w:rsidRPr="00820C02">
        <w:rPr>
          <w:b/>
          <w:bCs/>
        </w:rPr>
        <w:t>ontractors</w:t>
      </w:r>
      <w:r w:rsidRPr="00820C02">
        <w:t>"</w:t>
      </w:r>
      <w:r w:rsidR="006162A3" w:rsidRPr="00820C02">
        <w:t xml:space="preserve"> means [</w:t>
      </w:r>
      <w:r w:rsidR="00122782" w:rsidRPr="00820C02">
        <w:t>INSERT RELEVANT SUB-CONTRACTORS</w:t>
      </w:r>
      <w:r w:rsidR="006162A3" w:rsidRPr="00820C02">
        <w:t>]</w:t>
      </w:r>
      <w:r w:rsidR="00E874DF">
        <w:t xml:space="preserve"> (each a "</w:t>
      </w:r>
      <w:r w:rsidR="00E874DF" w:rsidRPr="00921EFA">
        <w:rPr>
          <w:b/>
          <w:bCs/>
        </w:rPr>
        <w:t>Sub-Contractor</w:t>
      </w:r>
      <w:r w:rsidR="00E874DF">
        <w:t>"</w:t>
      </w:r>
      <w:proofErr w:type="gramStart"/>
      <w:r w:rsidR="00E874DF">
        <w:t>)</w:t>
      </w:r>
      <w:r w:rsidR="006162A3" w:rsidRPr="00820C02">
        <w:t>;</w:t>
      </w:r>
      <w:proofErr w:type="gramEnd"/>
      <w:r w:rsidR="006162A3" w:rsidRPr="00820C02">
        <w:t xml:space="preserve"> </w:t>
      </w:r>
    </w:p>
    <w:p w14:paraId="682F05A3" w14:textId="77777777" w:rsidR="002205F9" w:rsidRDefault="002900F1" w:rsidP="002205F9">
      <w:pPr>
        <w:pStyle w:val="BBDefinition"/>
      </w:pPr>
      <w:bookmarkStart w:id="26" w:name="_Hlk221825108"/>
      <w:r w:rsidRPr="007E5B34">
        <w:t>"</w:t>
      </w:r>
      <w:r w:rsidRPr="003728DD">
        <w:rPr>
          <w:b/>
          <w:szCs w:val="22"/>
        </w:rPr>
        <w:t>Prohibited Materials</w:t>
      </w:r>
      <w:r w:rsidRPr="007E5B34">
        <w:t>"</w:t>
      </w:r>
      <w:r w:rsidRPr="002900F1">
        <w:rPr>
          <w:szCs w:val="22"/>
        </w:rPr>
        <w:t xml:space="preserve"> </w:t>
      </w:r>
      <w:r w:rsidRPr="003728DD">
        <w:rPr>
          <w:szCs w:val="22"/>
        </w:rPr>
        <w:t>means materials, goods or substances or any other goods, substances, products or materials which:</w:t>
      </w:r>
    </w:p>
    <w:p w14:paraId="09D6A090" w14:textId="77777777" w:rsidR="002205F9" w:rsidRDefault="002900F1" w:rsidP="002205F9">
      <w:pPr>
        <w:pStyle w:val="BBDefinitionLevel1"/>
      </w:pPr>
      <w:r w:rsidRPr="002205F9">
        <w:t>do not comply with relevant EU or UK Standard Specifications and/or Codes of Practice; or</w:t>
      </w:r>
    </w:p>
    <w:p w14:paraId="3134FF43" w14:textId="77777777" w:rsidR="002205F9" w:rsidRPr="002205F9" w:rsidRDefault="004F55EE" w:rsidP="002205F9">
      <w:pPr>
        <w:pStyle w:val="BBDefinitionLevel1"/>
      </w:pPr>
      <w:r w:rsidRPr="002205F9">
        <w:rPr>
          <w:szCs w:val="22"/>
        </w:rPr>
        <w:t xml:space="preserve">present </w:t>
      </w:r>
      <w:r w:rsidR="002900F1" w:rsidRPr="002205F9">
        <w:rPr>
          <w:szCs w:val="22"/>
        </w:rPr>
        <w:t xml:space="preserve">a hazard to the health or safety of any person who may </w:t>
      </w:r>
      <w:proofErr w:type="gramStart"/>
      <w:r w:rsidR="002900F1" w:rsidRPr="002205F9">
        <w:rPr>
          <w:szCs w:val="22"/>
        </w:rPr>
        <w:t>come into contact with</w:t>
      </w:r>
      <w:proofErr w:type="gramEnd"/>
      <w:r w:rsidR="002900F1" w:rsidRPr="002205F9">
        <w:rPr>
          <w:szCs w:val="22"/>
        </w:rPr>
        <w:t xml:space="preserve"> the Works (whether during their construction or after their completion); or</w:t>
      </w:r>
    </w:p>
    <w:p w14:paraId="03B95D4E" w14:textId="77777777" w:rsidR="002205F9" w:rsidRPr="002205F9" w:rsidRDefault="002900F1" w:rsidP="002205F9">
      <w:pPr>
        <w:pStyle w:val="BBDefinitionLevel1"/>
      </w:pPr>
      <w:r w:rsidRPr="002205F9">
        <w:rPr>
          <w:szCs w:val="22"/>
        </w:rPr>
        <w:t xml:space="preserve">either by themselves or </w:t>
      </w:r>
      <w:proofErr w:type="gramStart"/>
      <w:r w:rsidRPr="002205F9">
        <w:rPr>
          <w:szCs w:val="22"/>
        </w:rPr>
        <w:t>as a result of</w:t>
      </w:r>
      <w:proofErr w:type="gramEnd"/>
      <w:r w:rsidRPr="002205F9">
        <w:rPr>
          <w:szCs w:val="22"/>
        </w:rPr>
        <w:t xml:space="preserve"> their use in a particular situation or in combination with other materials, would or are likely to have the effect of reducing the normal life expectancy of any other materials or structure in which the materials are incorporated or to which they are affixed; or</w:t>
      </w:r>
    </w:p>
    <w:p w14:paraId="12553CF4" w14:textId="77777777" w:rsidR="002205F9" w:rsidRPr="002205F9" w:rsidRDefault="002900F1" w:rsidP="002205F9">
      <w:pPr>
        <w:pStyle w:val="BBDefinitionLevel1"/>
      </w:pPr>
      <w:r w:rsidRPr="002205F9">
        <w:rPr>
          <w:szCs w:val="22"/>
        </w:rPr>
        <w:t>are or become generally known within the international or national building, construction or engineering industries to be deleterious (either to health and safety or to the durability of the works); or</w:t>
      </w:r>
    </w:p>
    <w:p w14:paraId="12349F99" w14:textId="77777777" w:rsidR="002205F9" w:rsidRPr="002205F9" w:rsidRDefault="002900F1" w:rsidP="002205F9">
      <w:pPr>
        <w:pStyle w:val="BBDefinitionLevel1"/>
      </w:pPr>
      <w:r w:rsidRPr="002205F9">
        <w:rPr>
          <w:rFonts w:cs="Arial"/>
          <w:szCs w:val="22"/>
        </w:rPr>
        <w:t xml:space="preserve">do not conform to the </w:t>
      </w:r>
      <w:r w:rsidR="004F55EE" w:rsidRPr="002205F9">
        <w:rPr>
          <w:rFonts w:cs="Arial"/>
          <w:szCs w:val="22"/>
        </w:rPr>
        <w:t>Specification</w:t>
      </w:r>
      <w:r w:rsidRPr="002205F9">
        <w:rPr>
          <w:rFonts w:cs="Arial"/>
          <w:szCs w:val="22"/>
        </w:rPr>
        <w:t xml:space="preserve"> or other plan or specification for the Works; or</w:t>
      </w:r>
    </w:p>
    <w:p w14:paraId="4760721E" w14:textId="77777777" w:rsidR="002205F9" w:rsidRPr="002205F9" w:rsidRDefault="002900F1" w:rsidP="002205F9">
      <w:pPr>
        <w:pStyle w:val="BBDefinitionLevel1"/>
      </w:pPr>
      <w:r w:rsidRPr="002205F9">
        <w:rPr>
          <w:rFonts w:cs="Arial"/>
          <w:szCs w:val="22"/>
        </w:rPr>
        <w:t>fall under national prohibition concerning harmful construction materials according to national, regional and/or local health &amp; safety, environmental and hazard prevention legislation</w:t>
      </w:r>
      <w:r w:rsidRPr="004A08FB">
        <w:rPr>
          <w:rFonts w:cs="Arial"/>
          <w:szCs w:val="22"/>
        </w:rPr>
        <w:t>; or</w:t>
      </w:r>
    </w:p>
    <w:p w14:paraId="114DBE46" w14:textId="19284531" w:rsidR="002205F9" w:rsidRDefault="002205F9" w:rsidP="002205F9">
      <w:pPr>
        <w:pStyle w:val="BBDefinitionLevel1"/>
      </w:pPr>
      <w:r w:rsidRPr="002205F9">
        <w:t>contravene any relevant law, regulation or standard code of practice issued from time to time by any relevant authority (including any environmental authority), or good building practice or Good Industry Practice;</w:t>
      </w:r>
      <w:r w:rsidR="00707533">
        <w:t xml:space="preserve"> or</w:t>
      </w:r>
    </w:p>
    <w:p w14:paraId="5BB6E58D" w14:textId="6BDD2DE0" w:rsidR="00707533" w:rsidRDefault="00707533" w:rsidP="002205F9">
      <w:pPr>
        <w:pStyle w:val="BBDefinitionLevel1"/>
      </w:pPr>
      <w:r>
        <w:t xml:space="preserve">have been </w:t>
      </w:r>
      <w:r w:rsidRPr="00707533">
        <w:t xml:space="preserve">placed on the market in breach of the Construction Products </w:t>
      </w:r>
      <w:proofErr w:type="gramStart"/>
      <w:r w:rsidRPr="00707533">
        <w:t>Regulations</w:t>
      </w:r>
      <w:r w:rsidR="00FF617E">
        <w:t>;</w:t>
      </w:r>
      <w:proofErr w:type="gramEnd"/>
    </w:p>
    <w:p w14:paraId="72FA467E" w14:textId="30219BE6" w:rsidR="006162A3" w:rsidRPr="007E5B34" w:rsidRDefault="00E36F91" w:rsidP="006162A3">
      <w:pPr>
        <w:pStyle w:val="BBDefinition"/>
      </w:pPr>
      <w:bookmarkStart w:id="27" w:name="_Hlk223709530"/>
      <w:bookmarkEnd w:id="26"/>
      <w:r w:rsidRPr="007E5B34">
        <w:t>"</w:t>
      </w:r>
      <w:r w:rsidR="006162A3" w:rsidRPr="007E5B34">
        <w:rPr>
          <w:b/>
          <w:bCs/>
        </w:rPr>
        <w:t>Property Owner</w:t>
      </w:r>
      <w:r w:rsidRPr="007E5B34">
        <w:t>"</w:t>
      </w:r>
      <w:r w:rsidR="006162A3" w:rsidRPr="007E5B34">
        <w:t xml:space="preserve"> means </w:t>
      </w:r>
      <w:r w:rsidR="00122782" w:rsidRPr="007E5B34">
        <w:t>[</w:t>
      </w:r>
      <w:bookmarkStart w:id="28" w:name="_Hlk223709512"/>
      <w:r w:rsidR="00122782">
        <w:t>NAME AND DETAILS OF PROPERTY OWNER</w:t>
      </w:r>
      <w:bookmarkEnd w:id="28"/>
      <w:proofErr w:type="gramStart"/>
      <w:r w:rsidR="00122782" w:rsidRPr="007E5B34">
        <w:t>]</w:t>
      </w:r>
      <w:r w:rsidR="006162A3" w:rsidRPr="007E5B34">
        <w:t>;</w:t>
      </w:r>
      <w:proofErr w:type="gramEnd"/>
    </w:p>
    <w:bookmarkEnd w:id="27"/>
    <w:p w14:paraId="066F32FB" w14:textId="26A25D5D" w:rsidR="006162A3" w:rsidRPr="007E5B34" w:rsidRDefault="00E36F91" w:rsidP="006162A3">
      <w:pPr>
        <w:pStyle w:val="BBDefinition"/>
      </w:pPr>
      <w:r w:rsidRPr="007E5B34">
        <w:lastRenderedPageBreak/>
        <w:t>"</w:t>
      </w:r>
      <w:r w:rsidR="006162A3" w:rsidRPr="007E5B34">
        <w:rPr>
          <w:b/>
          <w:bCs/>
        </w:rPr>
        <w:t>Property</w:t>
      </w:r>
      <w:r w:rsidRPr="007E5B34">
        <w:t>"</w:t>
      </w:r>
      <w:r w:rsidR="006162A3" w:rsidRPr="007E5B34">
        <w:t xml:space="preserve"> means the land at </w:t>
      </w:r>
      <w:r w:rsidR="00122782" w:rsidRPr="007E5B34">
        <w:t>[</w:t>
      </w:r>
      <w:r w:rsidR="00122782">
        <w:t>ADDRESS</w:t>
      </w:r>
      <w:r w:rsidR="00621BF2">
        <w:t xml:space="preserve"> OF PROPERTY</w:t>
      </w:r>
      <w:r w:rsidR="00122782" w:rsidRPr="007E5B34">
        <w:t xml:space="preserve">] </w:t>
      </w:r>
      <w:r w:rsidR="006162A3" w:rsidRPr="007E5B34">
        <w:t xml:space="preserve">demised to the Employer under the Lease where the </w:t>
      </w:r>
      <w:r w:rsidR="002477BD">
        <w:t>Renewable Energy System</w:t>
      </w:r>
      <w:r w:rsidR="00EC4B15" w:rsidRPr="007E5B34">
        <w:t xml:space="preserve"> </w:t>
      </w:r>
      <w:r w:rsidR="006162A3" w:rsidRPr="007E5B34">
        <w:t xml:space="preserve">shall be built and </w:t>
      </w:r>
      <w:proofErr w:type="gramStart"/>
      <w:r w:rsidR="006162A3" w:rsidRPr="007E5B34">
        <w:t>installed;</w:t>
      </w:r>
      <w:proofErr w:type="gramEnd"/>
      <w:r w:rsidR="006162A3" w:rsidRPr="007E5B34">
        <w:t xml:space="preserve">  </w:t>
      </w:r>
    </w:p>
    <w:p w14:paraId="73038D8A" w14:textId="067AEA58" w:rsidR="006162A3" w:rsidRPr="007E5B34" w:rsidRDefault="00E36F91" w:rsidP="006162A3">
      <w:pPr>
        <w:pStyle w:val="BBDefinition"/>
      </w:pPr>
      <w:r w:rsidRPr="007E5B34">
        <w:t>"</w:t>
      </w:r>
      <w:r w:rsidR="006162A3" w:rsidRPr="007E5B34">
        <w:rPr>
          <w:b/>
          <w:bCs/>
        </w:rPr>
        <w:t>Provisional Acceptance</w:t>
      </w:r>
      <w:r w:rsidRPr="007E5B34">
        <w:t>"</w:t>
      </w:r>
      <w:r w:rsidR="006162A3" w:rsidRPr="007E5B34">
        <w:t xml:space="preserve"> means, in respect of the </w:t>
      </w:r>
      <w:r w:rsidR="002477BD">
        <w:t>Renewable Energy System</w:t>
      </w:r>
      <w:r w:rsidR="006162A3" w:rsidRPr="007E5B34">
        <w:t xml:space="preserve">, fulfilment of the requirements of </w:t>
      </w:r>
      <w:r w:rsidR="00E701E2">
        <w:t>clause</w:t>
      </w:r>
      <w:r w:rsidR="006162A3" w:rsidRPr="007E5B34">
        <w:t xml:space="preserve"> </w:t>
      </w:r>
      <w:r w:rsidR="00A723D0" w:rsidRPr="007E5B34">
        <w:fldChar w:fldCharType="begin"/>
      </w:r>
      <w:r w:rsidR="00A723D0" w:rsidRPr="007E5B34">
        <w:instrText xml:space="preserve"> REF _Ref220066332 \n \h </w:instrText>
      </w:r>
      <w:r w:rsidR="007E5B34">
        <w:instrText xml:space="preserve"> \* MERGEFORMAT </w:instrText>
      </w:r>
      <w:r w:rsidR="00A723D0" w:rsidRPr="007E5B34">
        <w:fldChar w:fldCharType="separate"/>
      </w:r>
      <w:r w:rsidR="00154E54">
        <w:t>9.13</w:t>
      </w:r>
      <w:r w:rsidR="00A723D0" w:rsidRPr="007E5B34">
        <w:fldChar w:fldCharType="end"/>
      </w:r>
      <w:r w:rsidR="006162A3" w:rsidRPr="007E5B34">
        <w:t xml:space="preserve"> of this Contract and the issue of the Provisional Acceptance </w:t>
      </w:r>
      <w:proofErr w:type="gramStart"/>
      <w:r w:rsidR="006162A3" w:rsidRPr="007E5B34">
        <w:t>Certificate;</w:t>
      </w:r>
      <w:proofErr w:type="gramEnd"/>
    </w:p>
    <w:p w14:paraId="6A59D679" w14:textId="3458F0A9" w:rsidR="006162A3" w:rsidRPr="007E5B34" w:rsidRDefault="00E36F91" w:rsidP="006162A3">
      <w:pPr>
        <w:pStyle w:val="BBDefinition"/>
      </w:pPr>
      <w:r w:rsidRPr="007E5B34">
        <w:t>"</w:t>
      </w:r>
      <w:r w:rsidR="006162A3" w:rsidRPr="007E5B34">
        <w:rPr>
          <w:b/>
          <w:bCs/>
        </w:rPr>
        <w:t>Provisional Acceptance Certificate</w:t>
      </w:r>
      <w:r w:rsidRPr="007E5B34">
        <w:t>"</w:t>
      </w:r>
      <w:r w:rsidR="006162A3" w:rsidRPr="007E5B34">
        <w:t xml:space="preserve"> means the certificate issued by the Contractor to the Employer in accordance with </w:t>
      </w:r>
      <w:r w:rsidR="00E701E2">
        <w:t>clause</w:t>
      </w:r>
      <w:r w:rsidR="006162A3" w:rsidRPr="007E5B34">
        <w:t xml:space="preserve"> </w:t>
      </w:r>
      <w:r w:rsidR="00A723D0" w:rsidRPr="007E5B34">
        <w:fldChar w:fldCharType="begin"/>
      </w:r>
      <w:r w:rsidR="00A723D0" w:rsidRPr="007E5B34">
        <w:instrText xml:space="preserve"> REF _Ref220066332 \n \h </w:instrText>
      </w:r>
      <w:r w:rsidR="007E5B34">
        <w:instrText xml:space="preserve"> \* MERGEFORMAT </w:instrText>
      </w:r>
      <w:r w:rsidR="00A723D0" w:rsidRPr="007E5B34">
        <w:fldChar w:fldCharType="separate"/>
      </w:r>
      <w:r w:rsidR="00154E54">
        <w:t>9.13</w:t>
      </w:r>
      <w:r w:rsidR="00A723D0" w:rsidRPr="007E5B34">
        <w:fldChar w:fldCharType="end"/>
      </w:r>
      <w:r w:rsidR="006162A3" w:rsidRPr="007E5B34">
        <w:t>;</w:t>
      </w:r>
    </w:p>
    <w:p w14:paraId="1385DD2A" w14:textId="57126F65" w:rsidR="006162A3" w:rsidRPr="004A08FB" w:rsidRDefault="00E36F91" w:rsidP="006162A3">
      <w:pPr>
        <w:pStyle w:val="BBDefinition"/>
      </w:pPr>
      <w:r w:rsidRPr="004A08FB">
        <w:t>"</w:t>
      </w:r>
      <w:r w:rsidR="006162A3" w:rsidRPr="004A08FB">
        <w:rPr>
          <w:b/>
          <w:bCs/>
        </w:rPr>
        <w:t>Provisional Acceptance Documents</w:t>
      </w:r>
      <w:r w:rsidRPr="004A08FB">
        <w:t>"</w:t>
      </w:r>
      <w:r w:rsidR="006162A3" w:rsidRPr="004A08FB">
        <w:t xml:space="preserve"> means those documents required by to be issued to the Employer to evidence that Provisional Acceptance has occurred in respect of the </w:t>
      </w:r>
      <w:r w:rsidR="002477BD">
        <w:t>Renewable Energy System</w:t>
      </w:r>
      <w:r w:rsidR="00EC4B15" w:rsidRPr="004A08FB">
        <w:t xml:space="preserve"> </w:t>
      </w:r>
      <w:r w:rsidR="006162A3" w:rsidRPr="004A08FB">
        <w:t xml:space="preserve">as listed in </w:t>
      </w:r>
      <w:r w:rsidR="00A723D0" w:rsidRPr="004A08FB">
        <w:fldChar w:fldCharType="begin"/>
      </w:r>
      <w:r w:rsidR="00A723D0" w:rsidRPr="004A08FB">
        <w:instrText xml:space="preserve"> REF _Ref220066090 \r \h </w:instrText>
      </w:r>
      <w:r w:rsidR="007E5B34" w:rsidRPr="004A08FB">
        <w:instrText xml:space="preserve"> \* MERGEFORMAT </w:instrText>
      </w:r>
      <w:r w:rsidR="00A723D0" w:rsidRPr="004A08FB">
        <w:fldChar w:fldCharType="separate"/>
      </w:r>
      <w:r w:rsidR="00154E54">
        <w:t>Schedule 2</w:t>
      </w:r>
      <w:r w:rsidR="00A723D0" w:rsidRPr="004A08FB">
        <w:fldChar w:fldCharType="end"/>
      </w:r>
      <w:r w:rsidR="006162A3" w:rsidRPr="004A08FB">
        <w:t xml:space="preserve">, </w:t>
      </w:r>
      <w:r w:rsidR="00A723D0" w:rsidRPr="004A08FB">
        <w:fldChar w:fldCharType="begin"/>
      </w:r>
      <w:r w:rsidR="00A723D0" w:rsidRPr="004A08FB">
        <w:instrText xml:space="preserve"> REF _Ref220066143 \n \h </w:instrText>
      </w:r>
      <w:r w:rsidR="007E5B34" w:rsidRPr="004A08FB">
        <w:instrText xml:space="preserve"> \* MERGEFORMAT </w:instrText>
      </w:r>
      <w:r w:rsidR="00A723D0" w:rsidRPr="004A08FB">
        <w:fldChar w:fldCharType="separate"/>
      </w:r>
      <w:r w:rsidR="00154E54">
        <w:t>Part 1</w:t>
      </w:r>
      <w:r w:rsidR="00A723D0" w:rsidRPr="004A08FB">
        <w:fldChar w:fldCharType="end"/>
      </w:r>
      <w:r w:rsidR="006162A3" w:rsidRPr="004A08FB">
        <w:t xml:space="preserve">; </w:t>
      </w:r>
    </w:p>
    <w:p w14:paraId="35CE22C8" w14:textId="65DE8E2A" w:rsidR="006162A3" w:rsidRPr="007E5B34" w:rsidRDefault="00E36F91" w:rsidP="006162A3">
      <w:pPr>
        <w:pStyle w:val="BBDefinition"/>
      </w:pPr>
      <w:r w:rsidRPr="007E5B34">
        <w:t>"</w:t>
      </w:r>
      <w:r w:rsidR="006162A3" w:rsidRPr="007E5B34">
        <w:rPr>
          <w:b/>
          <w:bCs/>
        </w:rPr>
        <w:t>Regulatory Bodies</w:t>
      </w:r>
      <w:r w:rsidRPr="007E5B34">
        <w:t>"</w:t>
      </w:r>
      <w:r w:rsidR="006162A3" w:rsidRPr="007E5B34">
        <w:t xml:space="preserve"> means those government departments and regulatory, statutory and other entities, committees and bodies which, whether under statute, rules, regulations, codes of practice or otherwise, are entitled to regulate, investigate, or influence the matters dealt with in this Contract or any other affairs of either Party and </w:t>
      </w:r>
      <w:r w:rsidRPr="007E5B34">
        <w:t>"</w:t>
      </w:r>
      <w:r w:rsidR="006162A3" w:rsidRPr="00514BA1">
        <w:rPr>
          <w:b/>
          <w:bCs/>
        </w:rPr>
        <w:t>Regulatory Body</w:t>
      </w:r>
      <w:r w:rsidRPr="007E5B34">
        <w:t>"</w:t>
      </w:r>
      <w:r w:rsidR="006162A3" w:rsidRPr="007E5B34">
        <w:t xml:space="preserve"> shall be construed </w:t>
      </w:r>
      <w:proofErr w:type="gramStart"/>
      <w:r w:rsidR="006162A3" w:rsidRPr="007E5B34">
        <w:t>accordingly;</w:t>
      </w:r>
      <w:proofErr w:type="gramEnd"/>
    </w:p>
    <w:p w14:paraId="401915F1" w14:textId="4BCE56DE" w:rsidR="006162A3" w:rsidRDefault="00E36F91" w:rsidP="006162A3">
      <w:pPr>
        <w:pStyle w:val="BBDefinition"/>
      </w:pPr>
      <w:r w:rsidRPr="007E5B34">
        <w:t>"</w:t>
      </w:r>
      <w:r w:rsidR="006162A3" w:rsidRPr="007E5B34">
        <w:rPr>
          <w:b/>
          <w:bCs/>
        </w:rPr>
        <w:t>Regulatory Requirements</w:t>
      </w:r>
      <w:r w:rsidRPr="007E5B34">
        <w:t>"</w:t>
      </w:r>
      <w:r w:rsidR="006162A3" w:rsidRPr="007E5B34">
        <w:t xml:space="preserve"> means the requirements, directions, practice notes, manuals and/or guidance issued from time to time by Regulatory</w:t>
      </w:r>
      <w:r w:rsidR="006162A3">
        <w:t xml:space="preserve"> </w:t>
      </w:r>
      <w:proofErr w:type="gramStart"/>
      <w:r w:rsidR="006162A3">
        <w:t>Bodies;</w:t>
      </w:r>
      <w:proofErr w:type="gramEnd"/>
    </w:p>
    <w:p w14:paraId="1D6B9CBD" w14:textId="66A14042" w:rsidR="006162A3" w:rsidRDefault="00E36F91" w:rsidP="006162A3">
      <w:pPr>
        <w:pStyle w:val="BBDefinition"/>
      </w:pPr>
      <w:r>
        <w:t>"</w:t>
      </w:r>
      <w:r w:rsidR="006162A3" w:rsidRPr="002D46FF">
        <w:rPr>
          <w:b/>
          <w:bCs/>
        </w:rPr>
        <w:t>Remediation Notice</w:t>
      </w:r>
      <w:r>
        <w:t>"</w:t>
      </w:r>
      <w:r w:rsidR="006162A3">
        <w:t xml:space="preserve"> means the notice given in accordance with </w:t>
      </w:r>
      <w:r w:rsidR="00E701E2">
        <w:t>clause</w:t>
      </w:r>
      <w:r w:rsidR="006162A3">
        <w:t xml:space="preserve"> </w:t>
      </w:r>
      <w:r w:rsidR="00A723D0">
        <w:fldChar w:fldCharType="begin"/>
      </w:r>
      <w:r w:rsidR="00A723D0">
        <w:instrText xml:space="preserve"> REF _Ref220066342 \n \h </w:instrText>
      </w:r>
      <w:r w:rsidR="00A723D0">
        <w:fldChar w:fldCharType="separate"/>
      </w:r>
      <w:r w:rsidR="00154E54">
        <w:t>9.3</w:t>
      </w:r>
      <w:r w:rsidR="00A723D0">
        <w:fldChar w:fldCharType="end"/>
      </w:r>
      <w:r w:rsidR="006162A3">
        <w:t>;</w:t>
      </w:r>
    </w:p>
    <w:p w14:paraId="4468BE80" w14:textId="136B88E8" w:rsidR="006162A3" w:rsidRDefault="00E36F91" w:rsidP="006162A3">
      <w:pPr>
        <w:pStyle w:val="BBDefinition"/>
      </w:pPr>
      <w:r>
        <w:t>"</w:t>
      </w:r>
      <w:r w:rsidR="006162A3" w:rsidRPr="002D46FF">
        <w:rPr>
          <w:b/>
          <w:bCs/>
        </w:rPr>
        <w:t>Remediation Plan</w:t>
      </w:r>
      <w:r>
        <w:t>"</w:t>
      </w:r>
      <w:r w:rsidR="006162A3">
        <w:t xml:space="preserve"> means the notice given in accordance with </w:t>
      </w:r>
      <w:r w:rsidR="00E701E2">
        <w:t>clause</w:t>
      </w:r>
      <w:r w:rsidR="006162A3">
        <w:t xml:space="preserve"> </w:t>
      </w:r>
      <w:r w:rsidR="00A723D0">
        <w:fldChar w:fldCharType="begin"/>
      </w:r>
      <w:r w:rsidR="00A723D0">
        <w:instrText xml:space="preserve"> REF _Ref220066346 \n \h </w:instrText>
      </w:r>
      <w:r w:rsidR="00A723D0">
        <w:fldChar w:fldCharType="separate"/>
      </w:r>
      <w:r w:rsidR="00154E54">
        <w:t>9.4</w:t>
      </w:r>
      <w:r w:rsidR="00A723D0">
        <w:fldChar w:fldCharType="end"/>
      </w:r>
      <w:r w:rsidR="006162A3">
        <w:t>;</w:t>
      </w:r>
    </w:p>
    <w:p w14:paraId="1A358BF6" w14:textId="1DD503F9" w:rsidR="002477BD" w:rsidRPr="00EE6D5E" w:rsidRDefault="002477BD" w:rsidP="002477BD">
      <w:pPr>
        <w:pStyle w:val="BBDefinition"/>
      </w:pPr>
      <w:r w:rsidRPr="00EE6D5E">
        <w:t>"</w:t>
      </w:r>
      <w:r w:rsidRPr="00EE6D5E">
        <w:rPr>
          <w:b/>
          <w:bCs/>
        </w:rPr>
        <w:t>Renewable Energy System</w:t>
      </w:r>
      <w:r w:rsidRPr="00EE6D5E">
        <w:t>" means the multiple components, including but not limited to the cells and modules, mechanical and electrical connections including inverters, generation and export meters, remote monitoring equipment[, physical grid connection] and wiring, all associated equipment including mountings, where relevant  a pyranometer and associated equipment and comprising the complete [</w:t>
      </w:r>
      <w:r>
        <w:t>INSERT ENER</w:t>
      </w:r>
      <w:r w:rsidR="00780387">
        <w:t>G</w:t>
      </w:r>
      <w:r>
        <w:t xml:space="preserve">Y SYSTEM TECHOLOGY e.g. solar </w:t>
      </w:r>
      <w:r w:rsidR="00122782">
        <w:t xml:space="preserve">photovoltaic </w:t>
      </w:r>
      <w:r>
        <w:t xml:space="preserve">system] </w:t>
      </w:r>
      <w:r w:rsidRPr="00EE6D5E">
        <w:t>to be installed at the Property in accordance with the terms of this Contract;</w:t>
      </w:r>
    </w:p>
    <w:p w14:paraId="0161050D" w14:textId="7B84C7F9" w:rsidR="006162A3" w:rsidRDefault="00E36F91" w:rsidP="006162A3">
      <w:pPr>
        <w:pStyle w:val="BBDefinition"/>
      </w:pPr>
      <w:r>
        <w:t>"</w:t>
      </w:r>
      <w:r w:rsidR="006162A3" w:rsidRPr="002D46FF">
        <w:rPr>
          <w:b/>
          <w:bCs/>
        </w:rPr>
        <w:t>Representatives</w:t>
      </w:r>
      <w:r>
        <w:t>"</w:t>
      </w:r>
      <w:r w:rsidR="006162A3">
        <w:t xml:space="preserve"> means either or </w:t>
      </w:r>
      <w:proofErr w:type="gramStart"/>
      <w:r w:rsidR="006162A3">
        <w:t>both of the Employer's</w:t>
      </w:r>
      <w:proofErr w:type="gramEnd"/>
      <w:r w:rsidR="006162A3">
        <w:t xml:space="preserve"> Representative and the Contractor's </w:t>
      </w:r>
      <w:proofErr w:type="gramStart"/>
      <w:r w:rsidR="006162A3">
        <w:t>Representative;</w:t>
      </w:r>
      <w:proofErr w:type="gramEnd"/>
    </w:p>
    <w:p w14:paraId="020B8151" w14:textId="186B2A76" w:rsidR="006162A3" w:rsidRDefault="00E36F91" w:rsidP="006162A3">
      <w:pPr>
        <w:pStyle w:val="BBDefinition"/>
      </w:pPr>
      <w:r>
        <w:t>"</w:t>
      </w:r>
      <w:r w:rsidR="006162A3" w:rsidRPr="002D46FF">
        <w:rPr>
          <w:b/>
          <w:bCs/>
        </w:rPr>
        <w:t>Retention Amount</w:t>
      </w:r>
      <w:r>
        <w:t>"</w:t>
      </w:r>
      <w:r w:rsidR="006162A3">
        <w:t xml:space="preserve"> has the meaning given to it in </w:t>
      </w:r>
      <w:r w:rsidR="00E701E2">
        <w:t>clause</w:t>
      </w:r>
      <w:r w:rsidR="006162A3">
        <w:t xml:space="preserve"> </w:t>
      </w:r>
      <w:r w:rsidR="00A723D0">
        <w:fldChar w:fldCharType="begin"/>
      </w:r>
      <w:r w:rsidR="00A723D0">
        <w:instrText xml:space="preserve"> REF _Ref220066357 \n \h </w:instrText>
      </w:r>
      <w:r w:rsidR="00A723D0">
        <w:fldChar w:fldCharType="separate"/>
      </w:r>
      <w:r w:rsidR="00154E54">
        <w:t>11.2.2</w:t>
      </w:r>
      <w:r w:rsidR="00A723D0">
        <w:fldChar w:fldCharType="end"/>
      </w:r>
      <w:r w:rsidR="006162A3">
        <w:t>;</w:t>
      </w:r>
    </w:p>
    <w:p w14:paraId="67EF18AF" w14:textId="1AE09299" w:rsidR="00FC2EEE" w:rsidRPr="00FC2EEE" w:rsidRDefault="00FC2EEE" w:rsidP="00FC2EEE">
      <w:pPr>
        <w:pStyle w:val="BBDefinition"/>
      </w:pPr>
      <w:r w:rsidRPr="00FC2EEE">
        <w:t>“</w:t>
      </w:r>
      <w:r w:rsidRPr="00FC2EEE">
        <w:rPr>
          <w:b/>
          <w:bCs/>
        </w:rPr>
        <w:t>Serial Defects</w:t>
      </w:r>
      <w:r w:rsidRPr="00FC2EEE">
        <w:t xml:space="preserve">” has the meaning given in </w:t>
      </w:r>
      <w:r w:rsidR="00E701E2">
        <w:t>clause</w:t>
      </w:r>
      <w:r>
        <w:t xml:space="preserve"> </w:t>
      </w:r>
      <w:r>
        <w:fldChar w:fldCharType="begin"/>
      </w:r>
      <w:r>
        <w:instrText xml:space="preserve"> REF _Ref223358819 \r \h </w:instrText>
      </w:r>
      <w:r>
        <w:fldChar w:fldCharType="separate"/>
      </w:r>
      <w:r w:rsidR="00154E54">
        <w:t>12.7</w:t>
      </w:r>
      <w:r>
        <w:fldChar w:fldCharType="end"/>
      </w:r>
      <w:r w:rsidRPr="00FC2EEE">
        <w:t>.</w:t>
      </w:r>
    </w:p>
    <w:p w14:paraId="69D35C11" w14:textId="77777777" w:rsidR="00DD5107" w:rsidRPr="00A37095" w:rsidRDefault="00DD5107" w:rsidP="00DD5107">
      <w:pPr>
        <w:pStyle w:val="BBDefinition"/>
      </w:pPr>
      <w:r>
        <w:t>"</w:t>
      </w:r>
      <w:r>
        <w:rPr>
          <w:b/>
          <w:bCs/>
        </w:rPr>
        <w:t xml:space="preserve">Signature </w:t>
      </w:r>
      <w:r w:rsidRPr="002D46FF">
        <w:rPr>
          <w:b/>
          <w:bCs/>
        </w:rPr>
        <w:t>Date</w:t>
      </w:r>
      <w:r w:rsidRPr="00A37095">
        <w:t xml:space="preserve">" means the date of this </w:t>
      </w:r>
      <w:proofErr w:type="gramStart"/>
      <w:r w:rsidRPr="00A37095">
        <w:t>Contract;</w:t>
      </w:r>
      <w:proofErr w:type="gramEnd"/>
    </w:p>
    <w:p w14:paraId="4B1DBD1B" w14:textId="33AD7306" w:rsidR="006162A3" w:rsidRPr="00820C02" w:rsidRDefault="00E36F91" w:rsidP="006162A3">
      <w:pPr>
        <w:pStyle w:val="BBDefinition"/>
      </w:pPr>
      <w:r>
        <w:t>"</w:t>
      </w:r>
      <w:r w:rsidR="006162A3" w:rsidRPr="00820C02">
        <w:rPr>
          <w:b/>
          <w:bCs/>
        </w:rPr>
        <w:t>Site</w:t>
      </w:r>
      <w:r w:rsidRPr="00820C02">
        <w:t>"</w:t>
      </w:r>
      <w:r w:rsidR="006162A3" w:rsidRPr="00820C02">
        <w:t xml:space="preserve"> means the work area at the Property where the Contractor shall be installing the </w:t>
      </w:r>
      <w:r w:rsidR="002477BD">
        <w:t>Renewable Energy System</w:t>
      </w:r>
      <w:r w:rsidR="00EC4B15" w:rsidRPr="00820C02">
        <w:t xml:space="preserve"> </w:t>
      </w:r>
      <w:r w:rsidR="006162A3" w:rsidRPr="00820C02">
        <w:t xml:space="preserve">and undertaking the </w:t>
      </w:r>
      <w:proofErr w:type="gramStart"/>
      <w:r w:rsidR="006162A3" w:rsidRPr="00820C02">
        <w:t>Works;</w:t>
      </w:r>
      <w:proofErr w:type="gramEnd"/>
    </w:p>
    <w:p w14:paraId="61F99310" w14:textId="77777777" w:rsidR="002477BD" w:rsidRPr="006945F2" w:rsidRDefault="002477BD" w:rsidP="002477BD">
      <w:pPr>
        <w:pStyle w:val="BBDefinition"/>
      </w:pPr>
      <w:r>
        <w:t>"</w:t>
      </w:r>
      <w:r w:rsidRPr="00BC283D">
        <w:rPr>
          <w:b/>
          <w:bCs/>
        </w:rPr>
        <w:t>Snag</w:t>
      </w:r>
      <w:r>
        <w:rPr>
          <w:b/>
          <w:bCs/>
        </w:rPr>
        <w:t>ging</w:t>
      </w:r>
      <w:r w:rsidRPr="00BC283D">
        <w:rPr>
          <w:b/>
          <w:bCs/>
        </w:rPr>
        <w:t xml:space="preserve"> </w:t>
      </w:r>
      <w:r>
        <w:rPr>
          <w:b/>
          <w:bCs/>
        </w:rPr>
        <w:t>Items</w:t>
      </w:r>
      <w:r>
        <w:t xml:space="preserve">" </w:t>
      </w:r>
      <w:r w:rsidRPr="006945F2">
        <w:t>means any minor outstanding work which will not, either individually or cumulatively:</w:t>
      </w:r>
    </w:p>
    <w:p w14:paraId="3E8BBC88" w14:textId="77777777" w:rsidR="002477BD" w:rsidRPr="006945F2" w:rsidRDefault="002477BD" w:rsidP="002477BD">
      <w:pPr>
        <w:pStyle w:val="BBDefinitionLevel1"/>
      </w:pPr>
      <w:r w:rsidRPr="006945F2">
        <w:t xml:space="preserve">adversely affect the use of the Works and/or the operational performance of the </w:t>
      </w:r>
      <w:r>
        <w:t xml:space="preserve">Renewable Energy System </w:t>
      </w:r>
      <w:r w:rsidRPr="006945F2">
        <w:t>or any part thereof (as the case may be) for its intended purpose; or</w:t>
      </w:r>
    </w:p>
    <w:p w14:paraId="11CC8094" w14:textId="77777777" w:rsidR="002477BD" w:rsidRPr="006945F2" w:rsidRDefault="002477BD" w:rsidP="002477BD">
      <w:pPr>
        <w:pStyle w:val="BBDefinitionLevel1"/>
      </w:pPr>
      <w:r w:rsidRPr="006945F2">
        <w:t xml:space="preserve">affect the security of or the safe operation of the </w:t>
      </w:r>
      <w:r>
        <w:t xml:space="preserve">Renewable Energy System </w:t>
      </w:r>
      <w:r w:rsidRPr="006945F2">
        <w:t>(or any part thereof); or</w:t>
      </w:r>
    </w:p>
    <w:p w14:paraId="6D6D7911" w14:textId="77777777" w:rsidR="002477BD" w:rsidRPr="006945F2" w:rsidRDefault="002477BD" w:rsidP="002477BD">
      <w:pPr>
        <w:pStyle w:val="BBDefinitionLevel1"/>
      </w:pPr>
      <w:r w:rsidRPr="006945F2">
        <w:lastRenderedPageBreak/>
        <w:t xml:space="preserve">adversely affect the generation of electricity by the </w:t>
      </w:r>
      <w:r>
        <w:t xml:space="preserve">Renewable Energy System </w:t>
      </w:r>
      <w:r w:rsidRPr="006945F2">
        <w:t xml:space="preserve">or the ability of the </w:t>
      </w:r>
      <w:r>
        <w:t>Employer</w:t>
      </w:r>
      <w:r w:rsidRPr="006945F2">
        <w:t xml:space="preserve"> to operate the </w:t>
      </w:r>
      <w:r>
        <w:t xml:space="preserve">Renewable Energy </w:t>
      </w:r>
      <w:proofErr w:type="gramStart"/>
      <w:r>
        <w:t>System;</w:t>
      </w:r>
      <w:proofErr w:type="gramEnd"/>
    </w:p>
    <w:p w14:paraId="4EEC9637" w14:textId="144E1846" w:rsidR="006162A3" w:rsidRPr="00820C02" w:rsidRDefault="00E36F91" w:rsidP="006162A3">
      <w:pPr>
        <w:pStyle w:val="BBDefinition"/>
      </w:pPr>
      <w:r w:rsidRPr="00820C02">
        <w:t>"</w:t>
      </w:r>
      <w:r w:rsidR="006162A3" w:rsidRPr="00820C02">
        <w:rPr>
          <w:b/>
          <w:bCs/>
        </w:rPr>
        <w:t>Spares Stock</w:t>
      </w:r>
      <w:r w:rsidRPr="00820C02">
        <w:t>"</w:t>
      </w:r>
      <w:r w:rsidR="006162A3" w:rsidRPr="00820C02">
        <w:t xml:space="preserve"> means those parts and materials listed in </w:t>
      </w:r>
      <w:r w:rsidR="00A723D0" w:rsidRPr="00820C02">
        <w:fldChar w:fldCharType="begin"/>
      </w:r>
      <w:r w:rsidR="00A723D0" w:rsidRPr="00820C02">
        <w:instrText xml:space="preserve"> REF _Ref220066189 \n \h </w:instrText>
      </w:r>
      <w:r w:rsidR="007E5B34" w:rsidRPr="00820C02">
        <w:instrText xml:space="preserve"> \* MERGEFORMAT </w:instrText>
      </w:r>
      <w:r w:rsidR="00A723D0" w:rsidRPr="00820C02">
        <w:fldChar w:fldCharType="separate"/>
      </w:r>
      <w:r w:rsidR="00154E54">
        <w:t>Schedule 8</w:t>
      </w:r>
      <w:r w:rsidR="00A723D0" w:rsidRPr="00820C02">
        <w:fldChar w:fldCharType="end"/>
      </w:r>
      <w:r w:rsidR="006162A3" w:rsidRPr="00820C02">
        <w:t xml:space="preserve">; </w:t>
      </w:r>
    </w:p>
    <w:p w14:paraId="654B9AEA" w14:textId="635D8E1E" w:rsidR="006162A3" w:rsidRPr="00820C02" w:rsidRDefault="00E36F91" w:rsidP="006162A3">
      <w:pPr>
        <w:pStyle w:val="BBDefinition"/>
      </w:pPr>
      <w:r w:rsidRPr="00820C02">
        <w:t>"</w:t>
      </w:r>
      <w:r w:rsidR="006162A3" w:rsidRPr="00820C02">
        <w:rPr>
          <w:b/>
          <w:bCs/>
        </w:rPr>
        <w:t>Specification</w:t>
      </w:r>
      <w:r w:rsidRPr="00820C02">
        <w:t>"</w:t>
      </w:r>
      <w:r w:rsidR="006162A3" w:rsidRPr="00820C02">
        <w:t xml:space="preserve"> means the specification for the </w:t>
      </w:r>
      <w:r w:rsidR="002477BD">
        <w:t>Renewable Energy System</w:t>
      </w:r>
      <w:r w:rsidR="00EC4B15" w:rsidRPr="00820C02">
        <w:t xml:space="preserve"> </w:t>
      </w:r>
      <w:r w:rsidR="006162A3" w:rsidRPr="00820C02">
        <w:t xml:space="preserve">and the Works set out in </w:t>
      </w:r>
      <w:r w:rsidR="00A723D0" w:rsidRPr="00820C02">
        <w:fldChar w:fldCharType="begin"/>
      </w:r>
      <w:r w:rsidR="00A723D0" w:rsidRPr="00820C02">
        <w:instrText xml:space="preserve"> REF _Ref220066082 \r \h </w:instrText>
      </w:r>
      <w:r w:rsidR="007E5B34" w:rsidRPr="00820C02">
        <w:instrText xml:space="preserve"> \* MERGEFORMAT </w:instrText>
      </w:r>
      <w:r w:rsidR="00A723D0" w:rsidRPr="00820C02">
        <w:fldChar w:fldCharType="separate"/>
      </w:r>
      <w:r w:rsidR="00154E54">
        <w:t>Schedule 1</w:t>
      </w:r>
      <w:r w:rsidR="00A723D0" w:rsidRPr="00820C02">
        <w:fldChar w:fldCharType="end"/>
      </w:r>
      <w:r w:rsidR="006162A3" w:rsidRPr="00820C02">
        <w:t>;</w:t>
      </w:r>
    </w:p>
    <w:p w14:paraId="2082E22B" w14:textId="7FF613E7" w:rsidR="006162A3" w:rsidRPr="00820C02" w:rsidRDefault="00E36F91" w:rsidP="006162A3">
      <w:pPr>
        <w:pStyle w:val="BBDefinition"/>
      </w:pPr>
      <w:r w:rsidRPr="00820C02">
        <w:t>"</w:t>
      </w:r>
      <w:r w:rsidR="006162A3" w:rsidRPr="00820C02">
        <w:rPr>
          <w:b/>
          <w:bCs/>
        </w:rPr>
        <w:t>Technical Advisor</w:t>
      </w:r>
      <w:r w:rsidRPr="00820C02">
        <w:t>"</w:t>
      </w:r>
      <w:r w:rsidR="006162A3" w:rsidRPr="00820C02">
        <w:t xml:space="preserve"> means </w:t>
      </w:r>
      <w:r w:rsidR="00C45899" w:rsidRPr="00820C02">
        <w:t>[</w:t>
      </w:r>
      <w:r w:rsidR="00C45899">
        <w:t>NAME OF TECHNICAL ADVISOR</w:t>
      </w:r>
      <w:r w:rsidR="00C45899" w:rsidRPr="00820C02">
        <w:t xml:space="preserve">] </w:t>
      </w:r>
      <w:r w:rsidR="006162A3" w:rsidRPr="00820C02">
        <w:t>(a company registered in England and Wales with number [</w:t>
      </w:r>
      <w:r w:rsidR="00C45899">
        <w:t>COMPANY NUMBER</w:t>
      </w:r>
      <w:r w:rsidR="006162A3" w:rsidRPr="00820C02">
        <w:t>]</w:t>
      </w:r>
      <w:proofErr w:type="gramStart"/>
      <w:r w:rsidR="006162A3" w:rsidRPr="00820C02">
        <w:t>);</w:t>
      </w:r>
      <w:proofErr w:type="gramEnd"/>
      <w:r w:rsidR="006162A3" w:rsidRPr="00820C02">
        <w:t xml:space="preserve"> </w:t>
      </w:r>
    </w:p>
    <w:p w14:paraId="215F3766" w14:textId="37911761" w:rsidR="00FF617E" w:rsidRDefault="00FF617E" w:rsidP="00BF7FC6">
      <w:pPr>
        <w:pStyle w:val="BBDefinition"/>
      </w:pPr>
      <w:r w:rsidRPr="00FF617E">
        <w:rPr>
          <w:b/>
          <w:bCs/>
        </w:rPr>
        <w:t>UK Construction Products Regulation 2011</w:t>
      </w:r>
      <w:r w:rsidRPr="00820C02">
        <w:t>" means</w:t>
      </w:r>
      <w:r w:rsidRPr="00FF617E">
        <w:t xml:space="preserve"> the UK version of Regulation (EU) No. 305/2011, as it forms part of [English OR Scottish OR Northern Irish] law under the European Union (Withdrawal) Act </w:t>
      </w:r>
      <w:proofErr w:type="gramStart"/>
      <w:r w:rsidRPr="00FF617E">
        <w:t>2018</w:t>
      </w:r>
      <w:r w:rsidR="00E106B9">
        <w:t>;</w:t>
      </w:r>
      <w:proofErr w:type="gramEnd"/>
      <w:r w:rsidRPr="00FF617E">
        <w:t xml:space="preserve"> </w:t>
      </w:r>
    </w:p>
    <w:p w14:paraId="58A20F18" w14:textId="0E34DECA" w:rsidR="00BF7FC6" w:rsidRPr="00820C02" w:rsidRDefault="00BF7FC6" w:rsidP="00BF7FC6">
      <w:pPr>
        <w:pStyle w:val="BBDefinition"/>
      </w:pPr>
      <w:r w:rsidRPr="00820C02">
        <w:t>"</w:t>
      </w:r>
      <w:r w:rsidRPr="00820C02">
        <w:rPr>
          <w:b/>
        </w:rPr>
        <w:t>Warranty Bond</w:t>
      </w:r>
      <w:r w:rsidRPr="00820C02">
        <w:t xml:space="preserve">" means the bond that must be provided by the Contractor to the Employer pursuant to </w:t>
      </w:r>
      <w:r w:rsidR="00E701E2">
        <w:t>clause</w:t>
      </w:r>
      <w:r w:rsidRPr="00820C02">
        <w:t xml:space="preserve"> [</w:t>
      </w:r>
      <w:r w:rsidRPr="00820C02">
        <w:fldChar w:fldCharType="begin"/>
      </w:r>
      <w:r w:rsidRPr="00820C02">
        <w:instrText xml:space="preserve"> REF _Ref223087234 \r \h </w:instrText>
      </w:r>
      <w:r w:rsidR="00820C02">
        <w:instrText xml:space="preserve"> \* MERGEFORMAT </w:instrText>
      </w:r>
      <w:r w:rsidRPr="00820C02">
        <w:fldChar w:fldCharType="separate"/>
      </w:r>
      <w:r w:rsidR="00154E54">
        <w:t>21.4</w:t>
      </w:r>
      <w:r w:rsidRPr="00820C02">
        <w:fldChar w:fldCharType="end"/>
      </w:r>
      <w:proofErr w:type="gramStart"/>
      <w:r w:rsidRPr="00820C02">
        <w:t>];</w:t>
      </w:r>
      <w:proofErr w:type="gramEnd"/>
    </w:p>
    <w:p w14:paraId="582B5952" w14:textId="31A4710D" w:rsidR="006162A3" w:rsidRPr="00820C02" w:rsidRDefault="00E36F91" w:rsidP="006162A3">
      <w:pPr>
        <w:pStyle w:val="BBDefinition"/>
      </w:pPr>
      <w:r w:rsidRPr="00820C02">
        <w:t>"</w:t>
      </w:r>
      <w:r w:rsidR="006162A3" w:rsidRPr="00820C02">
        <w:rPr>
          <w:b/>
          <w:bCs/>
        </w:rPr>
        <w:t>Warranted Performance Ratio</w:t>
      </w:r>
      <w:r w:rsidRPr="00820C02">
        <w:t>"</w:t>
      </w:r>
      <w:r w:rsidR="006162A3" w:rsidRPr="00820C02">
        <w:t xml:space="preserve"> means [●]% during the first year from Provisional Acceptance and [●]% during the second year from Provisional Acceptance, or any higher percentage agreed to by the Contractor pursuant to </w:t>
      </w:r>
      <w:r w:rsidR="00E701E2">
        <w:t>clause</w:t>
      </w:r>
      <w:r w:rsidR="006162A3" w:rsidRPr="00820C02">
        <w:t xml:space="preserve"> </w:t>
      </w:r>
      <w:r w:rsidR="00A723D0" w:rsidRPr="00820C02">
        <w:fldChar w:fldCharType="begin"/>
      </w:r>
      <w:r w:rsidR="00A723D0" w:rsidRPr="00820C02">
        <w:instrText xml:space="preserve"> REF _Ref220066375 \n \h </w:instrText>
      </w:r>
      <w:r w:rsidR="007E5B34" w:rsidRPr="00820C02">
        <w:instrText xml:space="preserve"> \* MERGEFORMAT </w:instrText>
      </w:r>
      <w:r w:rsidR="00A723D0" w:rsidRPr="00820C02">
        <w:fldChar w:fldCharType="separate"/>
      </w:r>
      <w:r w:rsidR="00154E54">
        <w:t>13.6.1</w:t>
      </w:r>
      <w:r w:rsidR="00A723D0" w:rsidRPr="00820C02">
        <w:fldChar w:fldCharType="end"/>
      </w:r>
      <w:r w:rsidR="006162A3" w:rsidRPr="00820C02">
        <w:t>;</w:t>
      </w:r>
    </w:p>
    <w:p w14:paraId="120E867E" w14:textId="1881BDCA" w:rsidR="006162A3" w:rsidRPr="00820C02" w:rsidRDefault="00E36F91" w:rsidP="006162A3">
      <w:pPr>
        <w:pStyle w:val="BBDefinition"/>
      </w:pPr>
      <w:r w:rsidRPr="00820C02">
        <w:t>"</w:t>
      </w:r>
      <w:r w:rsidR="006162A3" w:rsidRPr="00820C02">
        <w:rPr>
          <w:b/>
          <w:bCs/>
        </w:rPr>
        <w:t>Warranty Period</w:t>
      </w:r>
      <w:r w:rsidRPr="00820C02">
        <w:t>"</w:t>
      </w:r>
      <w:r w:rsidR="006162A3" w:rsidRPr="00820C02">
        <w:t xml:space="preserve"> shall commence on Provisional Acceptance of the </w:t>
      </w:r>
      <w:r w:rsidR="002477BD">
        <w:t>Renewable Energy System</w:t>
      </w:r>
      <w:r w:rsidR="006162A3" w:rsidRPr="00820C02">
        <w:t xml:space="preserve"> and shall continue for a period until the later of: </w:t>
      </w:r>
    </w:p>
    <w:p w14:paraId="524A523C" w14:textId="7CB55724" w:rsidR="006162A3" w:rsidRPr="00820C02" w:rsidRDefault="006162A3" w:rsidP="006162A3">
      <w:pPr>
        <w:pStyle w:val="BBDefinitionLevel1"/>
      </w:pPr>
      <w:r w:rsidRPr="00820C02">
        <w:t>two (2) years from Provisional Acceptance; and</w:t>
      </w:r>
    </w:p>
    <w:p w14:paraId="0841A60F" w14:textId="4FEFF688" w:rsidR="006162A3" w:rsidRPr="007E5B34" w:rsidRDefault="006162A3" w:rsidP="006162A3">
      <w:pPr>
        <w:pStyle w:val="BBDefinitionLevel1"/>
      </w:pPr>
      <w:r w:rsidRPr="007E5B34">
        <w:t xml:space="preserve">the extended period pursuant to </w:t>
      </w:r>
      <w:r w:rsidR="00E701E2">
        <w:t>clause</w:t>
      </w:r>
      <w:r w:rsidRPr="007E5B34">
        <w:t xml:space="preserve"> </w:t>
      </w:r>
      <w:r w:rsidR="00A723D0" w:rsidRPr="007E5B34">
        <w:fldChar w:fldCharType="begin"/>
      </w:r>
      <w:r w:rsidR="00A723D0" w:rsidRPr="007E5B34">
        <w:instrText xml:space="preserve"> REF _Ref220066382 \n \h </w:instrText>
      </w:r>
      <w:r w:rsidR="007E5B34">
        <w:instrText xml:space="preserve"> \* MERGEFORMAT </w:instrText>
      </w:r>
      <w:r w:rsidR="00A723D0" w:rsidRPr="007E5B34">
        <w:fldChar w:fldCharType="separate"/>
      </w:r>
      <w:r w:rsidR="00154E54">
        <w:t>12.3</w:t>
      </w:r>
      <w:r w:rsidR="00A723D0" w:rsidRPr="007E5B34">
        <w:fldChar w:fldCharType="end"/>
      </w:r>
      <w:r w:rsidRPr="007E5B34">
        <w:t xml:space="preserve">, </w:t>
      </w:r>
    </w:p>
    <w:p w14:paraId="598C5441" w14:textId="77777777" w:rsidR="006162A3" w:rsidRPr="007E5B34" w:rsidRDefault="006162A3" w:rsidP="006162A3">
      <w:pPr>
        <w:pStyle w:val="BBBodyTextIndent1"/>
      </w:pPr>
      <w:r w:rsidRPr="007E5B34">
        <w:t xml:space="preserve">and in any case, not before the Final Acceptance Test has been </w:t>
      </w:r>
      <w:proofErr w:type="gramStart"/>
      <w:r w:rsidRPr="007E5B34">
        <w:t>made;</w:t>
      </w:r>
      <w:proofErr w:type="gramEnd"/>
    </w:p>
    <w:p w14:paraId="1AE37C9F" w14:textId="172C7A01" w:rsidR="006162A3" w:rsidRDefault="00E36F91" w:rsidP="006162A3">
      <w:pPr>
        <w:pStyle w:val="BBDefinition"/>
      </w:pPr>
      <w:r w:rsidRPr="007E5B34">
        <w:t>"</w:t>
      </w:r>
      <w:r w:rsidR="006162A3" w:rsidRPr="007E5B34">
        <w:rPr>
          <w:b/>
          <w:bCs/>
        </w:rPr>
        <w:t>Works</w:t>
      </w:r>
      <w:r w:rsidRPr="007E5B34">
        <w:t>"</w:t>
      </w:r>
      <w:r w:rsidR="006162A3" w:rsidRPr="007E5B34">
        <w:t xml:space="preserve"> means the design, supply, installation, connection, testing and Commissioning of </w:t>
      </w:r>
      <w:r w:rsidR="006162A3" w:rsidRPr="00820C02">
        <w:t xml:space="preserve">the </w:t>
      </w:r>
      <w:r w:rsidR="002477BD">
        <w:t>Renewable Energy System</w:t>
      </w:r>
      <w:r w:rsidR="00EC4B15" w:rsidRPr="00820C02">
        <w:t xml:space="preserve"> </w:t>
      </w:r>
      <w:r w:rsidR="006162A3" w:rsidRPr="00820C02">
        <w:t>and</w:t>
      </w:r>
      <w:r w:rsidR="006162A3" w:rsidRPr="007E5B34">
        <w:t xml:space="preserve"> the rectification of any Defects therein as more particularly detailed in the Specification and in accordance with the terms of this </w:t>
      </w:r>
      <w:proofErr w:type="gramStart"/>
      <w:r w:rsidR="006162A3" w:rsidRPr="007E5B34">
        <w:t>Contract</w:t>
      </w:r>
      <w:r w:rsidR="006162A3">
        <w:t>;</w:t>
      </w:r>
      <w:proofErr w:type="gramEnd"/>
    </w:p>
    <w:p w14:paraId="24309842" w14:textId="4EF2743F" w:rsidR="006162A3" w:rsidRDefault="00E36F91" w:rsidP="006162A3">
      <w:pPr>
        <w:pStyle w:val="BBDefinition"/>
      </w:pPr>
      <w:r>
        <w:t>"</w:t>
      </w:r>
      <w:r w:rsidR="006162A3" w:rsidRPr="002D46FF">
        <w:rPr>
          <w:b/>
          <w:bCs/>
        </w:rPr>
        <w:t>Year 1 Performance Liquidated Damages</w:t>
      </w:r>
      <w:r>
        <w:t>"</w:t>
      </w:r>
      <w:r w:rsidR="006162A3">
        <w:t xml:space="preserve"> means the performance liquidated damages payable by the Contractor pursuant to </w:t>
      </w:r>
      <w:r w:rsidR="00E701E2">
        <w:t>clause</w:t>
      </w:r>
      <w:r w:rsidR="006162A3">
        <w:t xml:space="preserve"> </w:t>
      </w:r>
      <w:r w:rsidR="00A723D0">
        <w:fldChar w:fldCharType="begin"/>
      </w:r>
      <w:r w:rsidR="00A723D0">
        <w:instrText xml:space="preserve"> REF _Ref220066300 \n \h </w:instrText>
      </w:r>
      <w:r w:rsidR="00A723D0">
        <w:fldChar w:fldCharType="separate"/>
      </w:r>
      <w:r w:rsidR="00154E54">
        <w:t>13.6</w:t>
      </w:r>
      <w:r w:rsidR="00A723D0">
        <w:fldChar w:fldCharType="end"/>
      </w:r>
      <w:r w:rsidR="006162A3">
        <w:t xml:space="preserve"> </w:t>
      </w:r>
      <w:r w:rsidR="004719D9">
        <w:t xml:space="preserve">to </w:t>
      </w:r>
      <w:r w:rsidR="00E701E2">
        <w:t>clause</w:t>
      </w:r>
      <w:r w:rsidR="004719D9">
        <w:t xml:space="preserve"> </w:t>
      </w:r>
      <w:r w:rsidR="00E93086">
        <w:fldChar w:fldCharType="begin"/>
      </w:r>
      <w:r w:rsidR="00E93086">
        <w:instrText xml:space="preserve"> REF _Ref224635657 \r \h </w:instrText>
      </w:r>
      <w:r w:rsidR="00E93086">
        <w:fldChar w:fldCharType="separate"/>
      </w:r>
      <w:r w:rsidR="00154E54">
        <w:t>13.10</w:t>
      </w:r>
      <w:r w:rsidR="00E93086">
        <w:fldChar w:fldCharType="end"/>
      </w:r>
      <w:r w:rsidR="006162A3">
        <w:t>;</w:t>
      </w:r>
    </w:p>
    <w:p w14:paraId="7794590B" w14:textId="77777777" w:rsidR="006162A3" w:rsidRDefault="006162A3" w:rsidP="006162A3">
      <w:pPr>
        <w:pStyle w:val="BBClause2"/>
      </w:pPr>
      <w:r>
        <w:t>Where the context so requires or admits, the masculine will include the feminine and the neuter, and the singular will include the plural and vice versa.</w:t>
      </w:r>
    </w:p>
    <w:p w14:paraId="1128EFE3" w14:textId="668BF42A" w:rsidR="006162A3" w:rsidRDefault="006162A3" w:rsidP="006162A3">
      <w:pPr>
        <w:pStyle w:val="BBClause2"/>
      </w:pPr>
      <w:r>
        <w:t xml:space="preserve">The headings to the </w:t>
      </w:r>
      <w:r w:rsidR="00E701E2">
        <w:t>clause</w:t>
      </w:r>
      <w:r>
        <w:t>s and Schedules shall not affect their construction.</w:t>
      </w:r>
    </w:p>
    <w:p w14:paraId="6A8798BA" w14:textId="78FCDDD7" w:rsidR="006162A3" w:rsidRDefault="006162A3" w:rsidP="006162A3">
      <w:pPr>
        <w:pStyle w:val="BBClause2"/>
      </w:pPr>
      <w:r>
        <w:t xml:space="preserve">Any words following the words </w:t>
      </w:r>
      <w:r w:rsidR="00E36F91">
        <w:t>"</w:t>
      </w:r>
      <w:r w:rsidRPr="00C50A20">
        <w:rPr>
          <w:b/>
          <w:bCs/>
        </w:rPr>
        <w:t>include</w:t>
      </w:r>
      <w:r w:rsidR="00E36F91">
        <w:t>"</w:t>
      </w:r>
      <w:r>
        <w:t xml:space="preserve">, </w:t>
      </w:r>
      <w:r w:rsidR="00E36F91">
        <w:t>"</w:t>
      </w:r>
      <w:r w:rsidRPr="00C50A20">
        <w:rPr>
          <w:b/>
          <w:bCs/>
        </w:rPr>
        <w:t>includes</w:t>
      </w:r>
      <w:r w:rsidR="00E36F91">
        <w:t>"</w:t>
      </w:r>
      <w:r>
        <w:t xml:space="preserve">, </w:t>
      </w:r>
      <w:r w:rsidR="00E36F91">
        <w:t>"</w:t>
      </w:r>
      <w:r w:rsidRPr="00C50A20">
        <w:rPr>
          <w:b/>
          <w:bCs/>
        </w:rPr>
        <w:t>including</w:t>
      </w:r>
      <w:r w:rsidR="00E36F91">
        <w:t>"</w:t>
      </w:r>
      <w:r>
        <w:t xml:space="preserve">, </w:t>
      </w:r>
      <w:r w:rsidR="00E36F91">
        <w:t>"</w:t>
      </w:r>
      <w:r w:rsidRPr="00C50A20">
        <w:rPr>
          <w:b/>
          <w:bCs/>
        </w:rPr>
        <w:t>in particular</w:t>
      </w:r>
      <w:r w:rsidR="00E36F91">
        <w:t>"</w:t>
      </w:r>
      <w:r>
        <w:t xml:space="preserve">, </w:t>
      </w:r>
      <w:r w:rsidR="00E36F91">
        <w:t>"</w:t>
      </w:r>
      <w:r w:rsidRPr="00C50A20">
        <w:rPr>
          <w:b/>
          <w:bCs/>
        </w:rPr>
        <w:t>other</w:t>
      </w:r>
      <w:r w:rsidR="00E36F91">
        <w:t>"</w:t>
      </w:r>
      <w:r>
        <w:t xml:space="preserve"> or any similar words or expressions shall be construed without limitation and accordingly shall not limit the meaning of the words preceding them.</w:t>
      </w:r>
    </w:p>
    <w:p w14:paraId="6EFAF96D" w14:textId="77777777" w:rsidR="006162A3" w:rsidRPr="007E5B34" w:rsidRDefault="006162A3" w:rsidP="006162A3">
      <w:pPr>
        <w:pStyle w:val="BBClause2"/>
      </w:pPr>
      <w:r>
        <w:t>References to any statute or statutory provision shall include any subordinate legislation made under it and shall be construed as references to such statute, statutory provision and/or subordinate legislation as modified, amended, extended, consolidated, re-</w:t>
      </w:r>
      <w:r w:rsidRPr="007E5B34">
        <w:t>enacted and/or replaced and in force from time to time.</w:t>
      </w:r>
    </w:p>
    <w:p w14:paraId="2D3FACFB" w14:textId="77777777" w:rsidR="006162A3" w:rsidRPr="007E5B34" w:rsidRDefault="006162A3" w:rsidP="006162A3">
      <w:pPr>
        <w:pStyle w:val="BBClause2"/>
      </w:pPr>
      <w:r w:rsidRPr="007E5B34">
        <w:t>A reference to this Contract includes any deed or document which is supplemental to, varies or is ancillary to this Contract from time to time.</w:t>
      </w:r>
    </w:p>
    <w:p w14:paraId="7EDBDFB0" w14:textId="4E94CCA7" w:rsidR="006162A3" w:rsidRPr="00D43317" w:rsidRDefault="006162A3" w:rsidP="006162A3">
      <w:pPr>
        <w:pStyle w:val="BBClause2"/>
      </w:pPr>
      <w:r w:rsidRPr="00D43317">
        <w:lastRenderedPageBreak/>
        <w:t xml:space="preserve">References in this Contract to the </w:t>
      </w:r>
      <w:r w:rsidR="002477BD">
        <w:t>Renewable Energy System</w:t>
      </w:r>
      <w:r w:rsidR="00EC4B15" w:rsidRPr="00D43317">
        <w:t xml:space="preserve"> </w:t>
      </w:r>
      <w:r w:rsidRPr="00D43317">
        <w:t xml:space="preserve">shall, where the context so requires, be deemed to be a reference to the relevant part of such </w:t>
      </w:r>
      <w:r w:rsidR="002477BD">
        <w:t>Renewable Energy System</w:t>
      </w:r>
      <w:r w:rsidRPr="00D43317">
        <w:t>.</w:t>
      </w:r>
    </w:p>
    <w:p w14:paraId="6209DC53" w14:textId="2550646E" w:rsidR="001D2376" w:rsidRDefault="001D2376" w:rsidP="001D2376">
      <w:pPr>
        <w:pStyle w:val="BBClause2"/>
      </w:pPr>
      <w:r>
        <w:t>The Contract applies to the execution of any works forming part of the Works, and the performance of any of the Contractor's obligations relating to the Works, carried out before, on or after the date of the Contract.</w:t>
      </w:r>
    </w:p>
    <w:p w14:paraId="29A6FC10" w14:textId="1829998B" w:rsidR="001D2376" w:rsidRDefault="001D2376" w:rsidP="001D2376">
      <w:pPr>
        <w:pStyle w:val="BBClause2"/>
      </w:pPr>
      <w:r>
        <w:t>Where the Contractor has undertaken any design, services or works in connection with the Works prior to the date of the Contract, the Contractor warrants to the Employer that such activities have been carried out in accordance with the requirements of the Contract and confirms that all the warranties, obligations and liabilities of the Contractor under or in connection with the Contract apply to such design, services or works.</w:t>
      </w:r>
    </w:p>
    <w:p w14:paraId="66B863A1" w14:textId="3E4622D6" w:rsidR="008664DB" w:rsidRDefault="008664DB" w:rsidP="00A12A26">
      <w:pPr>
        <w:pStyle w:val="BBHeading1"/>
      </w:pPr>
      <w:bookmarkStart w:id="29" w:name="_Ref223360213"/>
      <w:bookmarkStart w:id="30" w:name="_Toc223360643"/>
      <w:bookmarkStart w:id="31" w:name="_Toc225517311"/>
      <w:r>
        <w:t>Effectiveness and Notice to Proceed</w:t>
      </w:r>
      <w:bookmarkEnd w:id="29"/>
      <w:bookmarkEnd w:id="30"/>
      <w:bookmarkEnd w:id="31"/>
    </w:p>
    <w:p w14:paraId="09D61F40" w14:textId="15694B0C" w:rsidR="002C0CBC" w:rsidRDefault="002C0CBC" w:rsidP="002C0CBC">
      <w:pPr>
        <w:pStyle w:val="BBClause2"/>
      </w:pPr>
      <w:r w:rsidRPr="002C0CBC">
        <w:t xml:space="preserve">The obligations of the Parties under this Contract (other than </w:t>
      </w:r>
      <w:r w:rsidR="00E701E2">
        <w:t>clause</w:t>
      </w:r>
      <w:r w:rsidRPr="002C0CBC">
        <w:t xml:space="preserve">s </w:t>
      </w:r>
      <w:r w:rsidR="00F733AE">
        <w:fldChar w:fldCharType="begin"/>
      </w:r>
      <w:r w:rsidR="00F733AE">
        <w:instrText xml:space="preserve"> REF _Ref223360195 \r \h </w:instrText>
      </w:r>
      <w:r w:rsidR="00F733AE">
        <w:fldChar w:fldCharType="separate"/>
      </w:r>
      <w:r w:rsidR="00154E54">
        <w:t>1</w:t>
      </w:r>
      <w:r w:rsidR="00F733AE">
        <w:fldChar w:fldCharType="end"/>
      </w:r>
      <w:r w:rsidRPr="002C0CBC">
        <w:t xml:space="preserve"> (Definitions and Interpretation), </w:t>
      </w:r>
      <w:r w:rsidR="00820340">
        <w:fldChar w:fldCharType="begin"/>
      </w:r>
      <w:r w:rsidR="00820340">
        <w:instrText xml:space="preserve"> REF _Ref223360213 \r \h </w:instrText>
      </w:r>
      <w:r w:rsidR="00820340">
        <w:fldChar w:fldCharType="separate"/>
      </w:r>
      <w:r w:rsidR="00154E54">
        <w:t>2</w:t>
      </w:r>
      <w:r w:rsidR="00820340">
        <w:fldChar w:fldCharType="end"/>
      </w:r>
      <w:r w:rsidRPr="002C0CBC">
        <w:t xml:space="preserve"> (Effectiveness and Notice to Proceed), </w:t>
      </w:r>
      <w:r w:rsidR="00820340">
        <w:fldChar w:fldCharType="begin"/>
      </w:r>
      <w:r w:rsidR="00820340">
        <w:instrText xml:space="preserve"> REF _Ref223360282 \r \h </w:instrText>
      </w:r>
      <w:r w:rsidR="00820340">
        <w:fldChar w:fldCharType="separate"/>
      </w:r>
      <w:r w:rsidR="00154E54">
        <w:t>5.19</w:t>
      </w:r>
      <w:r w:rsidR="00820340">
        <w:fldChar w:fldCharType="end"/>
      </w:r>
      <w:r w:rsidRPr="002C0CBC">
        <w:t xml:space="preserve"> (</w:t>
      </w:r>
      <w:r w:rsidR="00820340">
        <w:t xml:space="preserve">Contractor’s </w:t>
      </w:r>
      <w:r w:rsidRPr="002C0CBC">
        <w:t xml:space="preserve">Representations and Warranties), </w:t>
      </w:r>
      <w:r w:rsidR="0087487C">
        <w:fldChar w:fldCharType="begin"/>
      </w:r>
      <w:r w:rsidR="0087487C">
        <w:instrText xml:space="preserve"> REF _Ref220067755 \r \h </w:instrText>
      </w:r>
      <w:r w:rsidR="0087487C">
        <w:fldChar w:fldCharType="separate"/>
      </w:r>
      <w:r w:rsidR="00154E54">
        <w:t>26.3</w:t>
      </w:r>
      <w:r w:rsidR="0087487C">
        <w:fldChar w:fldCharType="end"/>
      </w:r>
      <w:r w:rsidR="0087487C" w:rsidRPr="002C0CBC">
        <w:t xml:space="preserve"> (Confidentiality), </w:t>
      </w:r>
      <w:r w:rsidR="0087487C">
        <w:fldChar w:fldCharType="begin"/>
      </w:r>
      <w:r w:rsidR="0087487C">
        <w:instrText xml:space="preserve"> REF _Ref223360812 \r \h </w:instrText>
      </w:r>
      <w:r w:rsidR="0087487C">
        <w:fldChar w:fldCharType="separate"/>
      </w:r>
      <w:r w:rsidR="00154E54">
        <w:t>34</w:t>
      </w:r>
      <w:r w:rsidR="0087487C">
        <w:fldChar w:fldCharType="end"/>
      </w:r>
      <w:r w:rsidR="0087487C" w:rsidRPr="002C0CBC">
        <w:t xml:space="preserve"> (Notices),</w:t>
      </w:r>
      <w:r w:rsidR="0087487C">
        <w:t xml:space="preserve"> </w:t>
      </w:r>
      <w:r w:rsidR="00820340">
        <w:fldChar w:fldCharType="begin"/>
      </w:r>
      <w:r w:rsidR="00820340">
        <w:instrText xml:space="preserve"> REF _Ref223360357 \r \h </w:instrText>
      </w:r>
      <w:r w:rsidR="00820340">
        <w:fldChar w:fldCharType="separate"/>
      </w:r>
      <w:r w:rsidR="00154E54">
        <w:t>34.1</w:t>
      </w:r>
      <w:r w:rsidR="00820340">
        <w:fldChar w:fldCharType="end"/>
      </w:r>
      <w:r w:rsidRPr="002C0CBC">
        <w:t xml:space="preserve"> (Anti-</w:t>
      </w:r>
      <w:r w:rsidR="00820340">
        <w:t>Bribery and Corruption</w:t>
      </w:r>
      <w:r w:rsidRPr="002C0CBC">
        <w:t xml:space="preserve">), </w:t>
      </w:r>
      <w:r w:rsidR="0087487C">
        <w:fldChar w:fldCharType="begin"/>
      </w:r>
      <w:r w:rsidR="0087487C">
        <w:instrText xml:space="preserve"> REF _Ref220066742 \r \h </w:instrText>
      </w:r>
      <w:r w:rsidR="0087487C">
        <w:fldChar w:fldCharType="separate"/>
      </w:r>
      <w:r w:rsidR="00154E54">
        <w:t>36</w:t>
      </w:r>
      <w:r w:rsidR="0087487C">
        <w:fldChar w:fldCharType="end"/>
      </w:r>
      <w:r w:rsidR="0087487C">
        <w:t xml:space="preserve"> </w:t>
      </w:r>
      <w:r w:rsidRPr="002C0CBC">
        <w:t>(Dispute</w:t>
      </w:r>
      <w:r w:rsidR="0087487C">
        <w:t>s, Governing Law and Jurisdiction</w:t>
      </w:r>
      <w:r w:rsidRPr="002C0CBC">
        <w:t>)</w:t>
      </w:r>
      <w:r w:rsidR="0087487C">
        <w:t xml:space="preserve"> </w:t>
      </w:r>
      <w:r w:rsidRPr="002C0CBC">
        <w:t xml:space="preserve">and </w:t>
      </w:r>
      <w:r w:rsidR="00513A68">
        <w:t>[SPECIFY OTHER CLAUSES]</w:t>
      </w:r>
      <w:r w:rsidR="00513A68" w:rsidRPr="002C0CBC">
        <w:t xml:space="preserve">, </w:t>
      </w:r>
      <w:r w:rsidRPr="002C0CBC">
        <w:t xml:space="preserve">which each shall become effective on the Signature Date) shall come into full force and effect upon the </w:t>
      </w:r>
      <w:r w:rsidR="007F259E">
        <w:t>Commencement Date</w:t>
      </w:r>
      <w:r>
        <w:t>.</w:t>
      </w:r>
    </w:p>
    <w:p w14:paraId="560BDA0A" w14:textId="6B74E613" w:rsidR="002C0CBC" w:rsidRDefault="002C0CBC" w:rsidP="002C0CBC">
      <w:pPr>
        <w:pStyle w:val="BBClause2"/>
      </w:pPr>
      <w:bookmarkStart w:id="32" w:name="_Ref223113613"/>
      <w:r>
        <w:t xml:space="preserve">Within five (5) </w:t>
      </w:r>
      <w:r w:rsidR="0026208F">
        <w:t xml:space="preserve">Business </w:t>
      </w:r>
      <w:r>
        <w:t xml:space="preserve">Days of the </w:t>
      </w:r>
      <w:r w:rsidR="008E0A02">
        <w:t xml:space="preserve">Signature </w:t>
      </w:r>
      <w:r>
        <w:t xml:space="preserve">Date the Contractor shall deliver to the </w:t>
      </w:r>
      <w:r w:rsidR="009E6810">
        <w:t xml:space="preserve">Employer </w:t>
      </w:r>
      <w:r>
        <w:t>the following documents:</w:t>
      </w:r>
      <w:bookmarkEnd w:id="32"/>
    </w:p>
    <w:p w14:paraId="1FB89092" w14:textId="3D92344F" w:rsidR="002C0CBC" w:rsidRDefault="00286634" w:rsidP="002C0CBC">
      <w:pPr>
        <w:pStyle w:val="BBClause3"/>
      </w:pPr>
      <w:bookmarkStart w:id="33" w:name="_Ref223113296"/>
      <w:r>
        <w:t>[</w:t>
      </w:r>
      <w:r w:rsidR="002C0CBC">
        <w:t xml:space="preserve">the Advance Payment Bond referred to in </w:t>
      </w:r>
      <w:r w:rsidR="00E701E2">
        <w:t>clause</w:t>
      </w:r>
      <w:r w:rsidR="002C0CBC">
        <w:t xml:space="preserve"> </w:t>
      </w:r>
      <w:r w:rsidR="009E6810">
        <w:fldChar w:fldCharType="begin"/>
      </w:r>
      <w:r w:rsidR="009E6810">
        <w:instrText xml:space="preserve"> REF _Ref223087280 \r \h </w:instrText>
      </w:r>
      <w:r w:rsidR="009E6810">
        <w:fldChar w:fldCharType="separate"/>
      </w:r>
      <w:r w:rsidR="00154E54">
        <w:t>21.1</w:t>
      </w:r>
      <w:r w:rsidR="009E6810">
        <w:fldChar w:fldCharType="end"/>
      </w:r>
      <w:r>
        <w:t>]</w:t>
      </w:r>
      <w:r w:rsidR="002C0CBC">
        <w:t>; and</w:t>
      </w:r>
      <w:bookmarkEnd w:id="33"/>
    </w:p>
    <w:p w14:paraId="068EE9D7" w14:textId="2DE76C28" w:rsidR="002C0CBC" w:rsidRPr="00D43317" w:rsidRDefault="00286634" w:rsidP="002C0CBC">
      <w:pPr>
        <w:pStyle w:val="BBClause3"/>
      </w:pPr>
      <w:bookmarkStart w:id="34" w:name="_Ref223113315"/>
      <w:r w:rsidRPr="00D43317">
        <w:t>[</w:t>
      </w:r>
      <w:r w:rsidR="002C0CBC" w:rsidRPr="00D43317">
        <w:t xml:space="preserve">the Parent Company Guarantee </w:t>
      </w:r>
      <w:r w:rsidRPr="00D43317">
        <w:t xml:space="preserve">referred </w:t>
      </w:r>
      <w:r w:rsidR="002C0CBC" w:rsidRPr="00D43317">
        <w:t xml:space="preserve">to </w:t>
      </w:r>
      <w:r w:rsidRPr="00D43317">
        <w:t xml:space="preserve">in </w:t>
      </w:r>
      <w:r w:rsidR="00E701E2">
        <w:t>clause</w:t>
      </w:r>
      <w:r w:rsidR="002C0CBC" w:rsidRPr="00D43317">
        <w:t xml:space="preserve"> </w:t>
      </w:r>
      <w:r w:rsidR="00A97E40" w:rsidRPr="00D43317">
        <w:fldChar w:fldCharType="begin"/>
      </w:r>
      <w:r w:rsidR="00A97E40" w:rsidRPr="00D43317">
        <w:instrText xml:space="preserve"> REF _Ref223086692 \r \h </w:instrText>
      </w:r>
      <w:r w:rsidR="00D43317">
        <w:instrText xml:space="preserve"> \* MERGEFORMAT </w:instrText>
      </w:r>
      <w:r w:rsidR="00A97E40" w:rsidRPr="00D43317">
        <w:fldChar w:fldCharType="separate"/>
      </w:r>
      <w:r w:rsidR="00154E54">
        <w:t>21.3</w:t>
      </w:r>
      <w:r w:rsidR="00A97E40" w:rsidRPr="00D43317">
        <w:fldChar w:fldCharType="end"/>
      </w:r>
      <w:r w:rsidRPr="00D43317">
        <w:t>]</w:t>
      </w:r>
      <w:r w:rsidR="00A97E40" w:rsidRPr="00D43317">
        <w:t>; and</w:t>
      </w:r>
      <w:bookmarkEnd w:id="34"/>
    </w:p>
    <w:p w14:paraId="33AD8472" w14:textId="5F2D1F6C" w:rsidR="002C0CBC" w:rsidRPr="00D43317" w:rsidRDefault="002C0CBC" w:rsidP="002C0CBC">
      <w:pPr>
        <w:pStyle w:val="BBClause3"/>
      </w:pPr>
      <w:r w:rsidRPr="00D43317">
        <w:t xml:space="preserve">[any other </w:t>
      </w:r>
      <w:r w:rsidR="00E5528D">
        <w:t>conditions precedent</w:t>
      </w:r>
      <w:r w:rsidRPr="00D43317">
        <w:t>s to be confirmed]</w:t>
      </w:r>
      <w:r w:rsidR="00A97E40" w:rsidRPr="00D43317">
        <w:t>.</w:t>
      </w:r>
    </w:p>
    <w:p w14:paraId="1FE1C6CB" w14:textId="53F9CF75" w:rsidR="008E0A02" w:rsidRDefault="008E0A02" w:rsidP="008E0A02">
      <w:pPr>
        <w:pStyle w:val="BBClause2"/>
      </w:pPr>
      <w:bookmarkStart w:id="35" w:name="_Ref223114888"/>
      <w:r>
        <w:t xml:space="preserve">The </w:t>
      </w:r>
      <w:r w:rsidR="00286634">
        <w:t xml:space="preserve">Employer </w:t>
      </w:r>
      <w:r>
        <w:t>shall issue to the Contractor a notice to proceed in respect of the Works (a "</w:t>
      </w:r>
      <w:r w:rsidRPr="00D47389">
        <w:rPr>
          <w:b/>
          <w:bCs/>
        </w:rPr>
        <w:t>Notice to Proceed</w:t>
      </w:r>
      <w:r>
        <w:t xml:space="preserve">") as soon as practicable after it has received the documents listed in </w:t>
      </w:r>
      <w:r w:rsidR="00E701E2">
        <w:t>clause</w:t>
      </w:r>
      <w:r w:rsidR="00286634">
        <w:t xml:space="preserve"> </w:t>
      </w:r>
      <w:r w:rsidR="00286634">
        <w:fldChar w:fldCharType="begin"/>
      </w:r>
      <w:r w:rsidR="00286634">
        <w:instrText xml:space="preserve"> REF _Ref223113613 \r \h </w:instrText>
      </w:r>
      <w:r w:rsidR="00286634">
        <w:fldChar w:fldCharType="separate"/>
      </w:r>
      <w:r w:rsidR="00154E54">
        <w:t>2.2</w:t>
      </w:r>
      <w:r w:rsidR="00286634">
        <w:fldChar w:fldCharType="end"/>
      </w:r>
      <w:r>
        <w:t>.</w:t>
      </w:r>
      <w:bookmarkEnd w:id="35"/>
    </w:p>
    <w:p w14:paraId="33940E6C" w14:textId="318E45F4" w:rsidR="008E0A02" w:rsidRDefault="008E0A02" w:rsidP="008E0A02">
      <w:pPr>
        <w:pStyle w:val="BBClause2"/>
      </w:pPr>
      <w:r>
        <w:t xml:space="preserve">If the </w:t>
      </w:r>
      <w:r w:rsidR="009E6810">
        <w:t xml:space="preserve">Employer </w:t>
      </w:r>
      <w:r>
        <w:t xml:space="preserve">does not receive all the documents as required under </w:t>
      </w:r>
      <w:r w:rsidR="00E701E2">
        <w:t>clause</w:t>
      </w:r>
      <w:r>
        <w:t xml:space="preserve"> 2.2, the </w:t>
      </w:r>
      <w:r w:rsidR="009E6810">
        <w:t xml:space="preserve">Employer </w:t>
      </w:r>
      <w:r>
        <w:t xml:space="preserve">may withhold the Notice to Proceed until such time as the documents listed in </w:t>
      </w:r>
      <w:r w:rsidR="00E701E2">
        <w:rPr>
          <w:szCs w:val="22"/>
        </w:rPr>
        <w:t>clause</w:t>
      </w:r>
      <w:r w:rsidR="00286634" w:rsidRPr="00286634">
        <w:rPr>
          <w:szCs w:val="22"/>
        </w:rPr>
        <w:t xml:space="preserve"> </w:t>
      </w:r>
      <w:r w:rsidR="00286634" w:rsidRPr="00286634">
        <w:rPr>
          <w:szCs w:val="22"/>
        </w:rPr>
        <w:fldChar w:fldCharType="begin"/>
      </w:r>
      <w:r w:rsidR="00286634" w:rsidRPr="00286634">
        <w:rPr>
          <w:szCs w:val="22"/>
        </w:rPr>
        <w:instrText xml:space="preserve"> REF _Ref223113613 \r \h </w:instrText>
      </w:r>
      <w:r w:rsidR="00286634">
        <w:rPr>
          <w:szCs w:val="22"/>
        </w:rPr>
        <w:instrText xml:space="preserve"> \* MERGEFORMAT </w:instrText>
      </w:r>
      <w:r w:rsidR="00286634" w:rsidRPr="00286634">
        <w:rPr>
          <w:szCs w:val="22"/>
        </w:rPr>
      </w:r>
      <w:r w:rsidR="00286634" w:rsidRPr="00286634">
        <w:rPr>
          <w:szCs w:val="22"/>
        </w:rPr>
        <w:fldChar w:fldCharType="separate"/>
      </w:r>
      <w:r w:rsidR="00154E54">
        <w:rPr>
          <w:szCs w:val="22"/>
        </w:rPr>
        <w:t>2.2</w:t>
      </w:r>
      <w:r w:rsidR="00286634" w:rsidRPr="00286634">
        <w:rPr>
          <w:szCs w:val="22"/>
        </w:rPr>
        <w:fldChar w:fldCharType="end"/>
      </w:r>
      <w:r w:rsidR="00286634">
        <w:t xml:space="preserve"> </w:t>
      </w:r>
      <w:r>
        <w:t xml:space="preserve">have been provided to its reasonable satisfaction, upon which occurrence the </w:t>
      </w:r>
      <w:r w:rsidR="009E6810">
        <w:t xml:space="preserve">Employer </w:t>
      </w:r>
      <w:r>
        <w:t xml:space="preserve">must, subject to the operation of </w:t>
      </w:r>
      <w:r w:rsidR="00E701E2">
        <w:t>clause</w:t>
      </w:r>
      <w:r w:rsidR="00286634">
        <w:t xml:space="preserve"> </w:t>
      </w:r>
      <w:r w:rsidR="00286634">
        <w:fldChar w:fldCharType="begin"/>
      </w:r>
      <w:r w:rsidR="00286634">
        <w:instrText xml:space="preserve"> REF _Ref223113694 \r \h </w:instrText>
      </w:r>
      <w:r w:rsidR="00286634">
        <w:fldChar w:fldCharType="separate"/>
      </w:r>
      <w:r w:rsidR="00154E54">
        <w:t>2.5</w:t>
      </w:r>
      <w:r w:rsidR="00286634">
        <w:fldChar w:fldCharType="end"/>
      </w:r>
      <w:r>
        <w:t xml:space="preserve">, issue the Notice to Proceed as soon as practicable. </w:t>
      </w:r>
    </w:p>
    <w:p w14:paraId="7D12D0DA" w14:textId="643D0C7A" w:rsidR="008E0A02" w:rsidRDefault="008E0A02" w:rsidP="008E0A02">
      <w:pPr>
        <w:pStyle w:val="BBClause2"/>
      </w:pPr>
      <w:bookmarkStart w:id="36" w:name="_Ref223113694"/>
      <w:r>
        <w:t xml:space="preserve">If the </w:t>
      </w:r>
      <w:r w:rsidR="007F259E">
        <w:t xml:space="preserve">Commencement </w:t>
      </w:r>
      <w:r>
        <w:t xml:space="preserve">Date is not achieved by the Longstop Date, or such later date as the Parties may agree then either Party shall be entitled to terminate this Contract on seven (7) </w:t>
      </w:r>
      <w:r w:rsidR="0026208F">
        <w:t>Business Day</w:t>
      </w:r>
      <w:r>
        <w:t>s' notice to the other Party, provided that the Notice to Proceed has not been issued as at the date of such termination.</w:t>
      </w:r>
      <w:bookmarkEnd w:id="36"/>
    </w:p>
    <w:p w14:paraId="55E332DB" w14:textId="3E2932B8" w:rsidR="008E0A02" w:rsidRDefault="008E0A02" w:rsidP="008E0A02">
      <w:pPr>
        <w:pStyle w:val="BBClause2"/>
      </w:pPr>
      <w:r>
        <w:t xml:space="preserve">Upon termination of this Contract under </w:t>
      </w:r>
      <w:r w:rsidR="00E701E2">
        <w:t>clause</w:t>
      </w:r>
      <w:r>
        <w:t xml:space="preserve"> </w:t>
      </w:r>
      <w:r w:rsidR="00286634">
        <w:fldChar w:fldCharType="begin"/>
      </w:r>
      <w:r w:rsidR="00286634">
        <w:instrText xml:space="preserve"> REF _Ref223113694 \r \h </w:instrText>
      </w:r>
      <w:r w:rsidR="00286634">
        <w:fldChar w:fldCharType="separate"/>
      </w:r>
      <w:r w:rsidR="00154E54">
        <w:t>2.5</w:t>
      </w:r>
      <w:r w:rsidR="00286634">
        <w:fldChar w:fldCharType="end"/>
      </w:r>
      <w:r>
        <w:t xml:space="preserve"> the Parties shall have no further obligations or liabilities under this Contract.</w:t>
      </w:r>
    </w:p>
    <w:p w14:paraId="54216037" w14:textId="0299F0D2" w:rsidR="006162A3" w:rsidRPr="007E5B34" w:rsidRDefault="00A12A26" w:rsidP="00A12A26">
      <w:pPr>
        <w:pStyle w:val="BBHeading1"/>
      </w:pPr>
      <w:bookmarkStart w:id="37" w:name="_Toc223360644"/>
      <w:bookmarkStart w:id="38" w:name="_Toc225517312"/>
      <w:r w:rsidRPr="007E5B34">
        <w:t>Employer Obligations</w:t>
      </w:r>
      <w:bookmarkEnd w:id="37"/>
      <w:bookmarkEnd w:id="38"/>
    </w:p>
    <w:p w14:paraId="1F7512CC" w14:textId="2051327D" w:rsidR="006162A3" w:rsidRPr="00566F10" w:rsidRDefault="006162A3" w:rsidP="006162A3">
      <w:pPr>
        <w:pStyle w:val="BBClause2"/>
      </w:pPr>
      <w:r>
        <w:t>The Employer shall comply with all relevant requirements under applicable Law</w:t>
      </w:r>
      <w:r w:rsidR="00573C17">
        <w:t>s</w:t>
      </w:r>
      <w:r>
        <w:t xml:space="preserve"> and its </w:t>
      </w:r>
      <w:r w:rsidRPr="00566F10">
        <w:t>obligations under this Contract.</w:t>
      </w:r>
    </w:p>
    <w:p w14:paraId="695ED667" w14:textId="22A7210A" w:rsidR="006162A3" w:rsidRPr="00566F10" w:rsidRDefault="006162A3" w:rsidP="006162A3">
      <w:pPr>
        <w:pStyle w:val="BBClause2"/>
      </w:pPr>
      <w:r w:rsidRPr="00566F10">
        <w:lastRenderedPageBreak/>
        <w:t xml:space="preserve">The Employer shall </w:t>
      </w:r>
      <w:proofErr w:type="gramStart"/>
      <w:r w:rsidRPr="00566F10">
        <w:t>enter into</w:t>
      </w:r>
      <w:proofErr w:type="gramEnd"/>
      <w:r w:rsidRPr="00566F10">
        <w:t xml:space="preserve"> </w:t>
      </w:r>
      <w:r w:rsidR="00573C17">
        <w:t xml:space="preserve">the </w:t>
      </w:r>
      <w:r w:rsidRPr="00566F10">
        <w:t xml:space="preserve">Lease with the Property Owner in relation to the Property.  </w:t>
      </w:r>
    </w:p>
    <w:p w14:paraId="76541364" w14:textId="53EC5A74" w:rsidR="006162A3" w:rsidRDefault="006162A3" w:rsidP="006162A3">
      <w:pPr>
        <w:pStyle w:val="BBClause2"/>
      </w:pPr>
      <w:r w:rsidRPr="00566F10">
        <w:t>The Employer will</w:t>
      </w:r>
      <w:r>
        <w:t xml:space="preserve"> procure the Contractor </w:t>
      </w:r>
      <w:r w:rsidR="00BE5948">
        <w:t xml:space="preserve">has </w:t>
      </w:r>
      <w:r>
        <w:t xml:space="preserve">access to the Property </w:t>
      </w:r>
      <w:proofErr w:type="gramStart"/>
      <w:r>
        <w:t>in order to</w:t>
      </w:r>
      <w:proofErr w:type="gramEnd"/>
      <w:r>
        <w:t xml:space="preserve"> carry out the Works in accordance with the terms of the Lease and the Contractor acknowledges that such access is sufficient for the purposes of the carrying out and completion of the Works.  The Contractor shall not be liable for any failure to perform the Works or any delay if such failure or delay is directly caused by a failure of the Employer to procure a right of access for it.</w:t>
      </w:r>
    </w:p>
    <w:p w14:paraId="1278EBB3" w14:textId="611B5763" w:rsidR="006162A3" w:rsidRDefault="00BE5948" w:rsidP="006162A3">
      <w:pPr>
        <w:pStyle w:val="BBClause2"/>
      </w:pPr>
      <w:r>
        <w:t>[</w:t>
      </w:r>
      <w:r w:rsidR="006162A3">
        <w:t>The Employer shall procure that, subject to the terms of the Lease, the Contractor has exclusive possession of the Property for the purpose of the Works up to Provisional Acceptance</w:t>
      </w:r>
      <w:proofErr w:type="gramStart"/>
      <w:r w:rsidR="006162A3">
        <w:t xml:space="preserve">. </w:t>
      </w:r>
      <w:r>
        <w:t>]</w:t>
      </w:r>
      <w:proofErr w:type="gramEnd"/>
    </w:p>
    <w:p w14:paraId="32688A93" w14:textId="4C234486" w:rsidR="00B21A3D" w:rsidRDefault="006162A3" w:rsidP="00B21A3D">
      <w:pPr>
        <w:pStyle w:val="BBClause2"/>
      </w:pPr>
      <w:r w:rsidRPr="00102897">
        <w:t xml:space="preserve">If the Employer receives any written notice from any third party (including the Property Owner) that is relevant for the performance of the Works, the Employer shall pass a copy of such notice to the Contractor within ten (10) </w:t>
      </w:r>
      <w:r w:rsidR="0026208F">
        <w:t>Business Day</w:t>
      </w:r>
      <w:r w:rsidRPr="00102897">
        <w:t>s.</w:t>
      </w:r>
      <w:bookmarkStart w:id="39" w:name="_Ref220066400"/>
    </w:p>
    <w:p w14:paraId="565B06B0" w14:textId="70F4530B" w:rsidR="00907D70" w:rsidRPr="00211AEA" w:rsidRDefault="001B3DF4" w:rsidP="00DA360F">
      <w:pPr>
        <w:pStyle w:val="BBHeading1"/>
        <w:rPr>
          <w:rFonts w:cs="Arial"/>
          <w:bCs/>
          <w:szCs w:val="22"/>
        </w:rPr>
      </w:pPr>
      <w:bookmarkStart w:id="40" w:name="_Ref223106715"/>
      <w:bookmarkStart w:id="41" w:name="_Toc223360645"/>
      <w:bookmarkStart w:id="42" w:name="_Toc225517313"/>
      <w:bookmarkEnd w:id="39"/>
      <w:r>
        <w:rPr>
          <w:rFonts w:cs="Arial"/>
          <w:bCs/>
          <w:szCs w:val="22"/>
        </w:rPr>
        <w:t>[</w:t>
      </w:r>
      <w:r w:rsidR="00211AEA" w:rsidRPr="00211AEA">
        <w:rPr>
          <w:rFonts w:cs="Arial"/>
          <w:bCs/>
          <w:szCs w:val="22"/>
        </w:rPr>
        <w:t>Employer-Supplied Materials and Employer’s Equipment</w:t>
      </w:r>
      <w:bookmarkEnd w:id="40"/>
      <w:bookmarkEnd w:id="41"/>
      <w:bookmarkEnd w:id="42"/>
    </w:p>
    <w:p w14:paraId="7D1C6454" w14:textId="5CA61821" w:rsidR="00907D70" w:rsidRPr="00037983" w:rsidRDefault="00907D70" w:rsidP="00211AEA">
      <w:pPr>
        <w:pStyle w:val="BBClause2"/>
        <w:rPr>
          <w:rFonts w:cs="Arial"/>
          <w:bCs/>
          <w:szCs w:val="22"/>
        </w:rPr>
      </w:pPr>
      <w:r w:rsidRPr="003728DD">
        <w:rPr>
          <w:rFonts w:cs="Arial"/>
          <w:bCs/>
          <w:szCs w:val="22"/>
        </w:rPr>
        <w:t xml:space="preserve">The </w:t>
      </w:r>
      <w:r w:rsidRPr="00907D70">
        <w:t>Employer</w:t>
      </w:r>
      <w:r w:rsidRPr="003728DD">
        <w:rPr>
          <w:rFonts w:cs="Arial"/>
          <w:bCs/>
          <w:szCs w:val="22"/>
        </w:rPr>
        <w:t xml:space="preserve"> </w:t>
      </w:r>
      <w:r w:rsidRPr="00037983">
        <w:t>shall</w:t>
      </w:r>
      <w:r w:rsidRPr="003728DD">
        <w:rPr>
          <w:rFonts w:cs="Arial"/>
          <w:bCs/>
          <w:szCs w:val="22"/>
        </w:rPr>
        <w:t xml:space="preserve"> supply </w:t>
      </w:r>
      <w:r w:rsidRPr="00037983">
        <w:rPr>
          <w:rFonts w:cs="Arial"/>
          <w:bCs/>
          <w:szCs w:val="22"/>
        </w:rPr>
        <w:t xml:space="preserve">the Employer-Supplied Material within the times and in the manner specified in the </w:t>
      </w:r>
      <w:r w:rsidR="00037983" w:rsidRPr="00037983">
        <w:rPr>
          <w:rFonts w:cs="Arial"/>
          <w:bCs/>
          <w:szCs w:val="22"/>
        </w:rPr>
        <w:t>Specification</w:t>
      </w:r>
      <w:r w:rsidRPr="00037983">
        <w:rPr>
          <w:rFonts w:cs="Arial"/>
          <w:bCs/>
          <w:szCs w:val="22"/>
        </w:rPr>
        <w:t xml:space="preserve"> and shall be responsible for carrying out the activities specified as being its responsibility under the Employer-Supplied Material Matrix.   </w:t>
      </w:r>
    </w:p>
    <w:p w14:paraId="0991EC27" w14:textId="341C7FA6" w:rsidR="00907D70" w:rsidRPr="00907D70" w:rsidRDefault="00907D70" w:rsidP="00211AEA">
      <w:pPr>
        <w:pStyle w:val="BBClause2"/>
      </w:pPr>
      <w:r w:rsidRPr="00907D70">
        <w:t xml:space="preserve">As part of the Works the Contractor shall carry out and be responsible for the installation and integration into the Works of the Employer-Supplied Material and for carrying out and performing all other activities indicated in the Employer-Supplied Material Matrix as being its responsibility in accordance with this Contract and the </w:t>
      </w:r>
      <w:r w:rsidR="00037983" w:rsidRPr="00037983">
        <w:rPr>
          <w:rFonts w:cs="Arial"/>
          <w:bCs/>
          <w:szCs w:val="22"/>
        </w:rPr>
        <w:t>Specification</w:t>
      </w:r>
      <w:r w:rsidRPr="00907D70">
        <w:t xml:space="preserve">. Upon delivery to or adjacent to the Works in accordance with the </w:t>
      </w:r>
      <w:r w:rsidR="00037983" w:rsidRPr="00037983">
        <w:rPr>
          <w:rFonts w:cs="Arial"/>
          <w:bCs/>
          <w:szCs w:val="22"/>
        </w:rPr>
        <w:t>Specification</w:t>
      </w:r>
      <w:r w:rsidRPr="00907D70">
        <w:t xml:space="preserve">, the Employer-Supplied Material shall come under the care, custody and control of the Contractor who shall become responsible </w:t>
      </w:r>
      <w:bookmarkStart w:id="43" w:name="_DV_C144"/>
      <w:r w:rsidRPr="00907D70">
        <w:t>for</w:t>
      </w:r>
      <w:bookmarkStart w:id="44" w:name="_DV_M149"/>
      <w:bookmarkEnd w:id="43"/>
      <w:bookmarkEnd w:id="44"/>
      <w:r w:rsidRPr="00907D70">
        <w:t xml:space="preserve"> any loss or damage to the Employer-Supplied Material. </w:t>
      </w:r>
    </w:p>
    <w:p w14:paraId="05BF6631" w14:textId="77777777" w:rsidR="00907D70" w:rsidRPr="003D5F70" w:rsidRDefault="00907D70" w:rsidP="00211AEA">
      <w:pPr>
        <w:pStyle w:val="BBClause2"/>
      </w:pPr>
      <w:r w:rsidRPr="00211AEA">
        <w:t xml:space="preserve">As part of the Works the Contractor shall support the Employer in the procurement of the Employer-Supplied Material as requested by the Employer from time to time. The support shall refer </w:t>
      </w:r>
      <w:proofErr w:type="gramStart"/>
      <w:r w:rsidRPr="00211AEA">
        <w:t>in particular to</w:t>
      </w:r>
      <w:proofErr w:type="gramEnd"/>
      <w:r w:rsidRPr="00211AEA">
        <w:t xml:space="preserve"> the close monitoring of contract dates and arrangements of the delivery and processing of similar matters. </w:t>
      </w:r>
    </w:p>
    <w:p w14:paraId="1AC0268B" w14:textId="166E604F" w:rsidR="00907D70" w:rsidRPr="00907D70" w:rsidRDefault="003D5F70" w:rsidP="00211AEA">
      <w:pPr>
        <w:pStyle w:val="BBClause2"/>
      </w:pPr>
      <w:r>
        <w:t xml:space="preserve">The </w:t>
      </w:r>
      <w:r w:rsidR="00907D70" w:rsidRPr="003D5F70">
        <w:t>Contractor shall</w:t>
      </w:r>
      <w:r w:rsidR="00037983">
        <w:t xml:space="preserve"> not</w:t>
      </w:r>
      <w:r w:rsidR="00907D70" w:rsidRPr="003D5F70">
        <w:t xml:space="preserve"> give or receive legal declarations for and against the Employer and in no event </w:t>
      </w:r>
      <w:r w:rsidR="00037983">
        <w:t xml:space="preserve">shall </w:t>
      </w:r>
      <w:proofErr w:type="gramStart"/>
      <w:r w:rsidR="00B73B02" w:rsidRPr="00B73B02">
        <w:t>lega</w:t>
      </w:r>
      <w:r w:rsidR="00B73B02">
        <w:t>l</w:t>
      </w:r>
      <w:proofErr w:type="gramEnd"/>
      <w:r w:rsidR="00B73B02">
        <w:t xml:space="preserve"> </w:t>
      </w:r>
      <w:r w:rsidR="00907D70" w:rsidRPr="003D5F70">
        <w:t>title to items of Employer-Supplied Material pass to the Contractor.</w:t>
      </w:r>
    </w:p>
    <w:p w14:paraId="26FA0745" w14:textId="7DDE97BA" w:rsidR="00907D70" w:rsidRPr="00D43317" w:rsidRDefault="00907D70" w:rsidP="00211AEA">
      <w:pPr>
        <w:pStyle w:val="BBClause2"/>
      </w:pPr>
      <w:bookmarkStart w:id="45" w:name="_Ref223106776"/>
      <w:r w:rsidRPr="00907D70">
        <w:t xml:space="preserve">The Contractor has been afforded the opportunity to inspect details of the Employer-Supplied Material, and shall be deemed to have fully acquainted himself with the same and to have obtained all necessary information concerning the scope of the Employer-Supplied Material, related specifically to its Works, and the date for the delivery of the Employer-Supplied Material to or adjacent to the Works </w:t>
      </w:r>
      <w:bookmarkStart w:id="46" w:name="_DV_C145"/>
      <w:r w:rsidRPr="00907D70">
        <w:t>("</w:t>
      </w:r>
      <w:r w:rsidRPr="00037983">
        <w:rPr>
          <w:b/>
          <w:bCs/>
        </w:rPr>
        <w:t>Information</w:t>
      </w:r>
      <w:r w:rsidRPr="00907D70">
        <w:t xml:space="preserve">"). Other than as expressly provided in this </w:t>
      </w:r>
      <w:r w:rsidR="00E701E2">
        <w:t>clause</w:t>
      </w:r>
      <w:r w:rsidR="00543FDD">
        <w:t xml:space="preserve"> </w:t>
      </w:r>
      <w:r w:rsidR="00543FDD">
        <w:fldChar w:fldCharType="begin"/>
      </w:r>
      <w:r w:rsidR="00543FDD">
        <w:instrText xml:space="preserve"> REF _Ref223106776 \r \h </w:instrText>
      </w:r>
      <w:r w:rsidR="00543FDD">
        <w:fldChar w:fldCharType="separate"/>
      </w:r>
      <w:r w:rsidR="00154E54">
        <w:t>4.5</w:t>
      </w:r>
      <w:r w:rsidR="00543FDD">
        <w:fldChar w:fldCharType="end"/>
      </w:r>
      <w:r w:rsidRPr="00907D70">
        <w:t xml:space="preserve">, no failure on the part of the Contractor to discover or foresee any such Information nor any misunderstanding in respect of any such Information shall relieve the Contractor from any liability or obligation under this Contract or otherwise which may be imposed on or undertaken by him, nor shall the Contractor be entitled to an addition </w:t>
      </w:r>
      <w:r w:rsidRPr="00566F10">
        <w:t>to the Contract Price or to an adjustment</w:t>
      </w:r>
      <w:r w:rsidRPr="00907D70">
        <w:t xml:space="preserve"> of the </w:t>
      </w:r>
      <w:r w:rsidRPr="00D43317">
        <w:t>Completio</w:t>
      </w:r>
      <w:bookmarkStart w:id="47" w:name="_DV_C146"/>
      <w:bookmarkEnd w:id="46"/>
      <w:r w:rsidRPr="00D43317">
        <w:t>n</w:t>
      </w:r>
      <w:r w:rsidR="00C11C7F" w:rsidRPr="00D43317">
        <w:t xml:space="preserve"> Date</w:t>
      </w:r>
      <w:r w:rsidRPr="00D43317">
        <w:t>.</w:t>
      </w:r>
      <w:bookmarkEnd w:id="45"/>
      <w:r w:rsidRPr="00D43317">
        <w:t xml:space="preserve"> </w:t>
      </w:r>
      <w:bookmarkEnd w:id="47"/>
    </w:p>
    <w:p w14:paraId="6ADCB008" w14:textId="0069305D" w:rsidR="00D43317" w:rsidRDefault="00907D70" w:rsidP="00D43317">
      <w:pPr>
        <w:pStyle w:val="BBClause2"/>
      </w:pPr>
      <w:r w:rsidRPr="00D43317">
        <w:lastRenderedPageBreak/>
        <w:t xml:space="preserve">The Contractor shall give an </w:t>
      </w:r>
      <w:r w:rsidR="00B73B02" w:rsidRPr="00D43317">
        <w:t>Advance</w:t>
      </w:r>
      <w:r w:rsidRPr="00D43317">
        <w:t xml:space="preserve"> Warning Notice </w:t>
      </w:r>
      <w:r w:rsidR="0018000F">
        <w:t>in accordance with</w:t>
      </w:r>
      <w:r w:rsidRPr="00D43317">
        <w:t xml:space="preserve"> </w:t>
      </w:r>
      <w:r w:rsidR="00E701E2">
        <w:t>clause</w:t>
      </w:r>
      <w:r w:rsidR="00B73B02" w:rsidRPr="00D43317">
        <w:t xml:space="preserve"> </w:t>
      </w:r>
      <w:r w:rsidR="0018000F">
        <w:t>5.24</w:t>
      </w:r>
      <w:r w:rsidRPr="00D43317">
        <w:t xml:space="preserve"> to the Employer if it becomes aware of circumstances that can cause a delay of the supply of Employer-Supplied Material.</w:t>
      </w:r>
    </w:p>
    <w:p w14:paraId="2C5B0B85" w14:textId="5C79CE62" w:rsidR="00907D70" w:rsidRPr="00D43317" w:rsidRDefault="00907D70" w:rsidP="00D43317">
      <w:pPr>
        <w:pStyle w:val="BBClause2"/>
      </w:pPr>
      <w:bookmarkStart w:id="48" w:name="_Ref223691739"/>
      <w:r w:rsidRPr="00D43317">
        <w:t xml:space="preserve">Without prejudice to </w:t>
      </w:r>
      <w:r w:rsidR="00E701E2">
        <w:t>clause</w:t>
      </w:r>
      <w:r w:rsidRPr="00D43317">
        <w:t xml:space="preserve"> </w:t>
      </w:r>
      <w:r w:rsidR="00E93086">
        <w:fldChar w:fldCharType="begin"/>
      </w:r>
      <w:r w:rsidR="00E93086">
        <w:instrText xml:space="preserve"> REF _Ref223685813 \r \h </w:instrText>
      </w:r>
      <w:r w:rsidR="00E93086">
        <w:fldChar w:fldCharType="separate"/>
      </w:r>
      <w:r w:rsidR="00154E54">
        <w:t>8.4</w:t>
      </w:r>
      <w:r w:rsidR="00E93086">
        <w:fldChar w:fldCharType="end"/>
      </w:r>
      <w:r w:rsidR="00A87F30">
        <w:t xml:space="preserve"> and clause 5.20</w:t>
      </w:r>
      <w:r w:rsidRPr="00D43317">
        <w:t xml:space="preserve">, if and to the extent completion for the purposes of </w:t>
      </w:r>
      <w:r w:rsidR="00E701E2">
        <w:t>clause</w:t>
      </w:r>
      <w:r w:rsidRPr="00D43317">
        <w:t xml:space="preserve"> </w:t>
      </w:r>
      <w:r w:rsidR="005D6CA5">
        <w:t>9.13</w:t>
      </w:r>
      <w:r w:rsidRPr="00D43317">
        <w:t xml:space="preserve"> is or will be delayed by the late delivery of Employer-Supplied Material by reason of a default of the relevant supplier</w:t>
      </w:r>
      <w:r w:rsidR="00AE74AA">
        <w:t>, the Contractor shall be entitled to an extension of time</w:t>
      </w:r>
      <w:r w:rsidR="00C84E80">
        <w:t xml:space="preserve"> to</w:t>
      </w:r>
      <w:r w:rsidR="00AE74AA">
        <w:t xml:space="preserve"> </w:t>
      </w:r>
      <w:r w:rsidRPr="00D43317">
        <w:t>and</w:t>
      </w:r>
      <w:r w:rsidR="00A34733">
        <w:t xml:space="preserve"> </w:t>
      </w:r>
      <w:r w:rsidR="00AE74AA">
        <w:t>adjustment of the Completion Date</w:t>
      </w:r>
      <w:r w:rsidR="005D6CA5">
        <w:t xml:space="preserve"> in accordance with clause 5.20</w:t>
      </w:r>
      <w:r w:rsidR="00AE74AA">
        <w:t xml:space="preserve">. Such entitlement shall only arise </w:t>
      </w:r>
      <w:r w:rsidRPr="00D43317">
        <w:t xml:space="preserve">to the extent the delay is not consequent upon or necessitated by a breach of this Contract by the Contractor or any negligence or default of the Contractor or its </w:t>
      </w:r>
      <w:r w:rsidR="007926BC">
        <w:t>s</w:t>
      </w:r>
      <w:r w:rsidR="0063619A" w:rsidRPr="00D43317">
        <w:t>ub-</w:t>
      </w:r>
      <w:r w:rsidR="007926BC">
        <w:t>c</w:t>
      </w:r>
      <w:r w:rsidR="007926BC" w:rsidRPr="00D43317">
        <w:t xml:space="preserve">ontractors </w:t>
      </w:r>
      <w:r w:rsidRPr="00D43317">
        <w:t>or its suppliers or any other person for whom the Contractor is responsible under this Contract</w:t>
      </w:r>
      <w:r w:rsidR="00AE74AA">
        <w:t>. The</w:t>
      </w:r>
      <w:r w:rsidRPr="00D43317">
        <w:t xml:space="preserve"> Contractor</w:t>
      </w:r>
      <w:r w:rsidR="00AE74AA">
        <w:t xml:space="preserve">'s entitlement under this </w:t>
      </w:r>
      <w:r w:rsidR="00E701E2">
        <w:t>clause</w:t>
      </w:r>
      <w:r w:rsidRPr="00D43317">
        <w:t xml:space="preserve"> </w:t>
      </w:r>
      <w:r w:rsidR="00AE74AA">
        <w:t>4</w:t>
      </w:r>
      <w:r w:rsidRPr="00D43317">
        <w:t>.</w:t>
      </w:r>
      <w:r w:rsidR="00AE74AA">
        <w:t xml:space="preserve">7 </w:t>
      </w:r>
      <w:r w:rsidR="00D47389">
        <w:t xml:space="preserve">and </w:t>
      </w:r>
      <w:r w:rsidR="00633DD0">
        <w:t xml:space="preserve">clause 5.20 </w:t>
      </w:r>
      <w:r w:rsidR="00AE74AA">
        <w:t xml:space="preserve">is conditional upon </w:t>
      </w:r>
      <w:r w:rsidRPr="00D43317">
        <w:t xml:space="preserve">the </w:t>
      </w:r>
      <w:r w:rsidR="00AE74AA">
        <w:t xml:space="preserve">Contractor having given </w:t>
      </w:r>
      <w:r w:rsidR="00633DD0">
        <w:t>an</w:t>
      </w:r>
      <w:r w:rsidRPr="00D43317">
        <w:t xml:space="preserve"> Advance Warning Notice of</w:t>
      </w:r>
      <w:r w:rsidR="00A34733">
        <w:t xml:space="preserve"> </w:t>
      </w:r>
      <w:r w:rsidR="00AE74AA">
        <w:t>the late delivery to</w:t>
      </w:r>
      <w:r w:rsidRPr="00D43317">
        <w:t xml:space="preserve"> the </w:t>
      </w:r>
      <w:r w:rsidR="00AE74AA">
        <w:t xml:space="preserve">Employer </w:t>
      </w:r>
      <w:r w:rsidRPr="00D43317">
        <w:t xml:space="preserve">within 10 </w:t>
      </w:r>
      <w:r w:rsidR="0026208F">
        <w:t>Business Day</w:t>
      </w:r>
      <w:r w:rsidRPr="00D43317">
        <w:t>s after the date when the Contractor became aware or</w:t>
      </w:r>
      <w:r w:rsidR="00AE74AA">
        <w:t xml:space="preserve">, </w:t>
      </w:r>
      <w:r w:rsidRPr="00D43317">
        <w:t>acting reasonably</w:t>
      </w:r>
      <w:r w:rsidR="00AE74AA">
        <w:t xml:space="preserve">, </w:t>
      </w:r>
      <w:r w:rsidRPr="00D43317">
        <w:t xml:space="preserve">could have become aware of the relevant circumstances. </w:t>
      </w:r>
      <w:r w:rsidR="00AE74AA">
        <w:t xml:space="preserve">Such notice shall be sent in accordance with clause 33 (Notices). </w:t>
      </w:r>
      <w:r w:rsidR="004D7E8E">
        <w:t>A</w:t>
      </w:r>
      <w:r w:rsidRPr="00D43317">
        <w:t>n adjustment of the Completion</w:t>
      </w:r>
      <w:r w:rsidR="00A94922" w:rsidRPr="00D43317">
        <w:t xml:space="preserve"> </w:t>
      </w:r>
      <w:proofErr w:type="gramStart"/>
      <w:r w:rsidR="00A94922" w:rsidRPr="00D43317">
        <w:t>Date</w:t>
      </w:r>
      <w:r w:rsidRPr="00D43317">
        <w:t xml:space="preserve"> </w:t>
      </w:r>
      <w:r w:rsidR="004D7E8E">
        <w:t xml:space="preserve"> under</w:t>
      </w:r>
      <w:proofErr w:type="gramEnd"/>
      <w:r w:rsidR="004D7E8E">
        <w:t xml:space="preserve"> </w:t>
      </w:r>
      <w:r w:rsidR="00AE74AA">
        <w:t>this clause 4.7</w:t>
      </w:r>
      <w:r w:rsidR="00633DD0">
        <w:t xml:space="preserve"> and clause 5.20</w:t>
      </w:r>
      <w:r w:rsidRPr="00D43317">
        <w:t xml:space="preserve"> shall be the </w:t>
      </w:r>
      <w:r w:rsidR="004D7E8E">
        <w:t xml:space="preserve">Contractor's </w:t>
      </w:r>
      <w:r w:rsidRPr="00D43317">
        <w:t xml:space="preserve">sole </w:t>
      </w:r>
      <w:r w:rsidR="004D7E8E">
        <w:t xml:space="preserve">remedy for any </w:t>
      </w:r>
      <w:r w:rsidRPr="00D43317">
        <w:t xml:space="preserve">delay </w:t>
      </w:r>
      <w:r w:rsidR="004D7E8E">
        <w:t xml:space="preserve">caused by the late </w:t>
      </w:r>
      <w:r w:rsidRPr="00D43317">
        <w:t>delivery of Employer-Supplied Material.</w:t>
      </w:r>
      <w:bookmarkEnd w:id="48"/>
    </w:p>
    <w:p w14:paraId="111E3409" w14:textId="0410D42E" w:rsidR="00907D70" w:rsidRPr="00907D70" w:rsidRDefault="00907D70" w:rsidP="00211AEA">
      <w:pPr>
        <w:pStyle w:val="BBClause2"/>
      </w:pPr>
      <w:r w:rsidRPr="00907D70">
        <w:t xml:space="preserve"> The Contractor shall be responsible for satisfying itself that the Employer-Supplied Material will enable the Contractor to deliver the Works as required by this Contract and for co-ordinating the activities of the Employer and the suppliers of the Employer-Supplied Material in accordance with this Contract and the Employer-Supplied Material Matrix to enable completion of the whole of the Works by the </w:t>
      </w:r>
      <w:r w:rsidRPr="00C11C7F">
        <w:t>Completio</w:t>
      </w:r>
      <w:r w:rsidRPr="00907D70">
        <w:t>n</w:t>
      </w:r>
      <w:r w:rsidR="00C11C7F">
        <w:t xml:space="preserve"> Date</w:t>
      </w:r>
      <w:r w:rsidRPr="00907D70">
        <w:t xml:space="preserve">. </w:t>
      </w:r>
    </w:p>
    <w:p w14:paraId="11AD3874" w14:textId="617B4F46" w:rsidR="00907D70" w:rsidRPr="00907D70" w:rsidRDefault="00907D70" w:rsidP="00211AEA">
      <w:pPr>
        <w:pStyle w:val="BBClause2"/>
      </w:pPr>
      <w:r w:rsidRPr="00907D70">
        <w:t xml:space="preserve">The Contractor shall </w:t>
      </w:r>
      <w:r w:rsidR="00732F85">
        <w:t xml:space="preserve">promptly </w:t>
      </w:r>
      <w:r w:rsidRPr="00907D70">
        <w:t>inform the Employer whenever it need</w:t>
      </w:r>
      <w:r w:rsidR="00732F85">
        <w:t xml:space="preserve">s </w:t>
      </w:r>
      <w:r w:rsidRPr="00907D70">
        <w:t xml:space="preserve">additional information related to the Employer-Supplied Material or </w:t>
      </w:r>
      <w:r w:rsidR="00732F85">
        <w:t xml:space="preserve">where any </w:t>
      </w:r>
      <w:r w:rsidRPr="00907D70">
        <w:t xml:space="preserve">missing relevant information may cause </w:t>
      </w:r>
      <w:r w:rsidR="00732F85" w:rsidRPr="00907D70">
        <w:t>t</w:t>
      </w:r>
      <w:r w:rsidR="00732F85">
        <w:t>he</w:t>
      </w:r>
      <w:r w:rsidR="00732F85" w:rsidRPr="00907D70">
        <w:t xml:space="preserve"> </w:t>
      </w:r>
      <w:r w:rsidRPr="00907D70">
        <w:t>Contractor a delay.</w:t>
      </w:r>
    </w:p>
    <w:p w14:paraId="790486FF" w14:textId="77777777" w:rsidR="00907D70" w:rsidRPr="00907D70" w:rsidRDefault="00907D70" w:rsidP="00211AEA">
      <w:pPr>
        <w:pStyle w:val="BBClause2"/>
      </w:pPr>
      <w:r w:rsidRPr="00907D70">
        <w:t>Despite any other provision set forth in this Contract, and in relation to the Employer-Supplied Material:</w:t>
      </w:r>
    </w:p>
    <w:p w14:paraId="6B2D2A86" w14:textId="3C18B99C" w:rsidR="00907D70" w:rsidRPr="00907D70" w:rsidRDefault="00907D70" w:rsidP="00211AEA">
      <w:pPr>
        <w:pStyle w:val="BBClause3"/>
      </w:pPr>
      <w:r w:rsidRPr="00907D70">
        <w:t>the Contractor shall be fully responsible for all activities related to it and set forth in the Employer-Supplied Material</w:t>
      </w:r>
      <w:r w:rsidR="00732F85">
        <w:t xml:space="preserve"> </w:t>
      </w:r>
      <w:proofErr w:type="gramStart"/>
      <w:r w:rsidR="00732F85">
        <w:t>Matrix</w:t>
      </w:r>
      <w:r w:rsidRPr="00907D70">
        <w:t>;</w:t>
      </w:r>
      <w:proofErr w:type="gramEnd"/>
    </w:p>
    <w:p w14:paraId="31E561D2" w14:textId="2384F97F" w:rsidR="00907D70" w:rsidRPr="00907D70" w:rsidRDefault="00907D70" w:rsidP="00211AEA">
      <w:pPr>
        <w:pStyle w:val="BBClause3"/>
      </w:pPr>
      <w:r w:rsidRPr="00907D70">
        <w:t>the Employer shall be fully responsible for all activities related to it and set forth in the Employer-Supplied Material Matrix;</w:t>
      </w:r>
      <w:r w:rsidR="003B374E">
        <w:t xml:space="preserve"> and </w:t>
      </w:r>
    </w:p>
    <w:p w14:paraId="0FDD634B" w14:textId="25986B7A" w:rsidR="00907D70" w:rsidRPr="00102897" w:rsidRDefault="00907D70" w:rsidP="003D5F70">
      <w:pPr>
        <w:pStyle w:val="BBClause3"/>
      </w:pPr>
      <w:r w:rsidRPr="00907D70">
        <w:t>in case of activities not specifically identified in the Employer-Supplied Material Matrix as attributable to any Party, the Contractor and the Employer shall discuss in good faith and shall agree upon the necessary solution in the interest of the overall project of which the Works form part.”</w:t>
      </w:r>
      <w:r>
        <w:t>]</w:t>
      </w:r>
    </w:p>
    <w:p w14:paraId="5CB266F6" w14:textId="0911A8CF" w:rsidR="006162A3" w:rsidRDefault="00102897" w:rsidP="00102897">
      <w:pPr>
        <w:pStyle w:val="BBHeading1"/>
      </w:pPr>
      <w:bookmarkStart w:id="49" w:name="_Toc223360646"/>
      <w:bookmarkStart w:id="50" w:name="_Ref223685891"/>
      <w:bookmarkStart w:id="51" w:name="_Ref223692063"/>
      <w:bookmarkStart w:id="52" w:name="_Toc225517314"/>
      <w:r>
        <w:t>The Works</w:t>
      </w:r>
      <w:bookmarkEnd w:id="49"/>
      <w:bookmarkEnd w:id="50"/>
      <w:bookmarkEnd w:id="51"/>
      <w:bookmarkEnd w:id="52"/>
    </w:p>
    <w:p w14:paraId="4324D17F" w14:textId="45BA1D63" w:rsidR="006162A3" w:rsidRPr="00D43317" w:rsidRDefault="006162A3" w:rsidP="006162A3">
      <w:pPr>
        <w:pStyle w:val="BBClause2"/>
      </w:pPr>
      <w:r>
        <w:t xml:space="preserve">The Contractor shall commence the Works on the </w:t>
      </w:r>
      <w:r w:rsidR="007F259E">
        <w:t xml:space="preserve">Commencement </w:t>
      </w:r>
      <w:r>
        <w:t xml:space="preserve">Date and shall thereafter </w:t>
      </w:r>
      <w:r w:rsidRPr="007E5B34">
        <w:t xml:space="preserve">proceed with the Works regularly and diligently </w:t>
      </w:r>
      <w:r w:rsidR="000E0D3B">
        <w:t xml:space="preserve">and in a proper workmanlike and careful manner, in accordance with Good Industry Practice </w:t>
      </w:r>
      <w:proofErr w:type="gramStart"/>
      <w:r w:rsidRPr="007E5B34">
        <w:t>in order to</w:t>
      </w:r>
      <w:proofErr w:type="gramEnd"/>
      <w:r w:rsidRPr="007E5B34">
        <w:t xml:space="preserve"> achieve Commissioning of </w:t>
      </w:r>
      <w:r w:rsidRPr="00D43317">
        <w:t xml:space="preserve">the </w:t>
      </w:r>
      <w:r w:rsidR="002477BD">
        <w:t>Renewable Energy System</w:t>
      </w:r>
      <w:r w:rsidR="00EC4B15" w:rsidRPr="00D43317">
        <w:t xml:space="preserve"> </w:t>
      </w:r>
      <w:r w:rsidRPr="00D43317">
        <w:t xml:space="preserve">at the Property by the Completion Date.  If the Contractor fails to achieve Commissioning by the Completion Date then the Contractor shall be liable for Delay Liquidated Damages in accordance with </w:t>
      </w:r>
      <w:r w:rsidR="00E701E2">
        <w:t>clause</w:t>
      </w:r>
      <w:r w:rsidRPr="00D43317">
        <w:t xml:space="preserve"> </w:t>
      </w:r>
      <w:r w:rsidR="00840499" w:rsidRPr="00D43317">
        <w:fldChar w:fldCharType="begin"/>
      </w:r>
      <w:r w:rsidR="00840499" w:rsidRPr="00D43317">
        <w:instrText xml:space="preserve"> REF _Ref220066459 \n \h </w:instrText>
      </w:r>
      <w:r w:rsidR="007E5B34" w:rsidRPr="00D43317">
        <w:instrText xml:space="preserve"> \* MERGEFORMAT </w:instrText>
      </w:r>
      <w:r w:rsidR="00840499" w:rsidRPr="00D43317">
        <w:fldChar w:fldCharType="separate"/>
      </w:r>
      <w:r w:rsidR="00154E54">
        <w:t>13</w:t>
      </w:r>
      <w:r w:rsidR="00840499" w:rsidRPr="00D43317">
        <w:fldChar w:fldCharType="end"/>
      </w:r>
      <w:r w:rsidR="008E6C65" w:rsidRPr="00D43317">
        <w:t xml:space="preserve"> up until the earlier of the point Commissioning is achieved or termination of this Contract</w:t>
      </w:r>
      <w:r w:rsidRPr="00D43317">
        <w:t xml:space="preserve">. </w:t>
      </w:r>
    </w:p>
    <w:p w14:paraId="7685BEB7" w14:textId="63A8CB1C" w:rsidR="006162A3" w:rsidRPr="00D43317" w:rsidRDefault="006162A3" w:rsidP="006162A3">
      <w:pPr>
        <w:pStyle w:val="BBClause2"/>
      </w:pPr>
      <w:r w:rsidRPr="00D43317">
        <w:lastRenderedPageBreak/>
        <w:t xml:space="preserve">The Contractor shall design, execute and complete the Works in accordance with this Contract. When completed, the Works shall be fit for the purposes for which the Works are intended as defined in this Contract.  </w:t>
      </w:r>
    </w:p>
    <w:p w14:paraId="03F25A8F" w14:textId="61E330BA" w:rsidR="006162A3" w:rsidRPr="00D43317" w:rsidRDefault="006162A3" w:rsidP="006162A3">
      <w:pPr>
        <w:pStyle w:val="BBClause2"/>
      </w:pPr>
      <w:r w:rsidRPr="00D43317">
        <w:t xml:space="preserve">The Contractor shall procure all components required for the installation of the </w:t>
      </w:r>
      <w:r w:rsidR="002477BD">
        <w:t>Renewable Energy System</w:t>
      </w:r>
      <w:r w:rsidR="00EC4B15" w:rsidRPr="00D43317">
        <w:t xml:space="preserve"> </w:t>
      </w:r>
      <w:proofErr w:type="gramStart"/>
      <w:r w:rsidRPr="00D43317">
        <w:t>in order to</w:t>
      </w:r>
      <w:proofErr w:type="gramEnd"/>
      <w:r w:rsidRPr="00D43317">
        <w:t xml:space="preserve"> meet its obligations under this Contract.</w:t>
      </w:r>
    </w:p>
    <w:p w14:paraId="0388DEF8" w14:textId="77777777" w:rsidR="006162A3" w:rsidRPr="00D43317" w:rsidRDefault="006162A3" w:rsidP="006162A3">
      <w:pPr>
        <w:pStyle w:val="BBClause2"/>
      </w:pPr>
      <w:r w:rsidRPr="00D43317">
        <w:t>The Contractor shall provide any temporary structures required for the performance of the Works.</w:t>
      </w:r>
    </w:p>
    <w:p w14:paraId="34DE7A5B" w14:textId="22CAFA1A" w:rsidR="006162A3" w:rsidRDefault="006162A3" w:rsidP="006162A3">
      <w:pPr>
        <w:pStyle w:val="BBClause2"/>
      </w:pPr>
      <w:r>
        <w:t>The Contractor warrants to the Employer that:</w:t>
      </w:r>
    </w:p>
    <w:p w14:paraId="385339CE" w14:textId="77777777" w:rsidR="00426ADC" w:rsidRDefault="004900AF" w:rsidP="00885EE1">
      <w:pPr>
        <w:pStyle w:val="BBClause3"/>
      </w:pPr>
      <w:r>
        <w:t>the Works shall</w:t>
      </w:r>
    </w:p>
    <w:p w14:paraId="5608B99E" w14:textId="1A9A9BAF" w:rsidR="006162A3" w:rsidRDefault="006162A3" w:rsidP="00426ADC">
      <w:pPr>
        <w:pStyle w:val="BBClause4"/>
      </w:pPr>
      <w:r>
        <w:t xml:space="preserve">comprise new plant, materials and </w:t>
      </w:r>
      <w:proofErr w:type="gramStart"/>
      <w:r>
        <w:t>equipment;</w:t>
      </w:r>
      <w:proofErr w:type="gramEnd"/>
    </w:p>
    <w:p w14:paraId="27C5C3F5" w14:textId="0CD3CBBF" w:rsidR="006162A3" w:rsidRDefault="006162A3" w:rsidP="00426ADC">
      <w:pPr>
        <w:pStyle w:val="BBClause4"/>
      </w:pPr>
      <w:r>
        <w:t>utilise components listed in the Specification or that are otherwise pre-approved by the Employer in writing (such approval not to be unreasonably withheld or delayed</w:t>
      </w:r>
      <w:proofErr w:type="gramStart"/>
      <w:r>
        <w:t>);</w:t>
      </w:r>
      <w:proofErr w:type="gramEnd"/>
    </w:p>
    <w:p w14:paraId="68FB5482" w14:textId="5C62024F" w:rsidR="006162A3" w:rsidRDefault="006162A3" w:rsidP="00426ADC">
      <w:pPr>
        <w:pStyle w:val="BBClause4"/>
      </w:pPr>
      <w:r>
        <w:t xml:space="preserve">be carried out in accordance with the </w:t>
      </w:r>
      <w:proofErr w:type="gramStart"/>
      <w:r>
        <w:t>Specification;</w:t>
      </w:r>
      <w:proofErr w:type="gramEnd"/>
    </w:p>
    <w:p w14:paraId="0CE5FC83" w14:textId="2CB062DC" w:rsidR="006162A3" w:rsidRDefault="006162A3" w:rsidP="00426ADC">
      <w:pPr>
        <w:pStyle w:val="BBClause4"/>
      </w:pPr>
      <w:r>
        <w:t xml:space="preserve">be designed in accordance with Good Industry </w:t>
      </w:r>
      <w:proofErr w:type="gramStart"/>
      <w:r>
        <w:t>Practice;</w:t>
      </w:r>
      <w:proofErr w:type="gramEnd"/>
    </w:p>
    <w:p w14:paraId="6E14D5AD" w14:textId="668EDF6A" w:rsidR="006162A3" w:rsidRDefault="006162A3" w:rsidP="00426ADC">
      <w:pPr>
        <w:pStyle w:val="BBClause4"/>
      </w:pPr>
      <w:r>
        <w:t xml:space="preserve">be installed and completed in accordance with Good Industry </w:t>
      </w:r>
      <w:proofErr w:type="gramStart"/>
      <w:r>
        <w:t>Practice;</w:t>
      </w:r>
      <w:proofErr w:type="gramEnd"/>
      <w:r>
        <w:t xml:space="preserve"> </w:t>
      </w:r>
    </w:p>
    <w:p w14:paraId="30562E82" w14:textId="47975387" w:rsidR="006162A3" w:rsidRDefault="006162A3" w:rsidP="00426ADC">
      <w:pPr>
        <w:pStyle w:val="BBClause4"/>
      </w:pPr>
      <w:r>
        <w:t xml:space="preserve">comply with all applicable </w:t>
      </w:r>
      <w:proofErr w:type="gramStart"/>
      <w:r>
        <w:t>Laws;</w:t>
      </w:r>
      <w:proofErr w:type="gramEnd"/>
      <w:r>
        <w:t xml:space="preserve"> </w:t>
      </w:r>
    </w:p>
    <w:p w14:paraId="7542F0FD" w14:textId="5C644DB3" w:rsidR="006162A3" w:rsidRDefault="006162A3" w:rsidP="00426ADC">
      <w:pPr>
        <w:pStyle w:val="BBClause4"/>
      </w:pPr>
      <w:bookmarkStart w:id="53" w:name="_Ref220067076"/>
      <w:r>
        <w:t xml:space="preserve">be free from </w:t>
      </w:r>
      <w:proofErr w:type="gramStart"/>
      <w:r>
        <w:t>Defects;</w:t>
      </w:r>
      <w:proofErr w:type="gramEnd"/>
      <w:r>
        <w:t xml:space="preserve"> </w:t>
      </w:r>
      <w:bookmarkEnd w:id="53"/>
    </w:p>
    <w:p w14:paraId="2182040F" w14:textId="3E605C52" w:rsidR="004900AF" w:rsidRDefault="006162A3" w:rsidP="00426ADC">
      <w:pPr>
        <w:pStyle w:val="BBClause4"/>
      </w:pPr>
      <w:r>
        <w:t>otherwise comply with the requirements of this Contract</w:t>
      </w:r>
      <w:r w:rsidR="004900AF">
        <w:t>; and</w:t>
      </w:r>
    </w:p>
    <w:p w14:paraId="5E633FAD" w14:textId="77777777" w:rsidR="004900AF" w:rsidRPr="003D5F70" w:rsidRDefault="004900AF" w:rsidP="004900AF">
      <w:pPr>
        <w:numPr>
          <w:ilvl w:val="2"/>
          <w:numId w:val="8"/>
        </w:numPr>
        <w:spacing w:after="240"/>
        <w:jc w:val="both"/>
        <w:rPr>
          <w:sz w:val="22"/>
          <w:szCs w:val="22"/>
        </w:rPr>
      </w:pPr>
      <w:r w:rsidRPr="003D5F70">
        <w:rPr>
          <w:sz w:val="22"/>
          <w:szCs w:val="22"/>
        </w:rPr>
        <w:t>neither</w:t>
      </w:r>
      <w:r w:rsidRPr="003D5F70">
        <w:rPr>
          <w:color w:val="000000"/>
          <w:sz w:val="22"/>
          <w:szCs w:val="22"/>
        </w:rPr>
        <w:t xml:space="preserve"> it nor any of the Contractor's Persons has done, or permitted to be done, or will do or permit to be done, anything which:</w:t>
      </w:r>
    </w:p>
    <w:p w14:paraId="208EC975" w14:textId="132DBE5E" w:rsidR="004900AF" w:rsidRDefault="004900AF" w:rsidP="004900AF">
      <w:pPr>
        <w:pStyle w:val="BBClause4"/>
      </w:pPr>
      <w:r w:rsidRPr="003D5F70">
        <w:t>is in breach, or is likely to have been in breach of any Building Safety Laws; or</w:t>
      </w:r>
    </w:p>
    <w:p w14:paraId="67AD8BEE" w14:textId="44E09397" w:rsidR="004901CF" w:rsidRPr="00A43BB6" w:rsidRDefault="004901CF" w:rsidP="004900AF">
      <w:pPr>
        <w:pStyle w:val="BBClause4"/>
      </w:pPr>
      <w:r w:rsidRPr="004901CF">
        <w:t>will result, or is likely to result, in the Employer being in breach of any Building Safety Laws; and</w:t>
      </w:r>
    </w:p>
    <w:p w14:paraId="242409DB" w14:textId="5D3CF7D9" w:rsidR="006162A3" w:rsidRPr="00A43BB6" w:rsidRDefault="00426ADC" w:rsidP="004900AF">
      <w:pPr>
        <w:pStyle w:val="BBClause3"/>
      </w:pPr>
      <w:r>
        <w:rPr>
          <w:color w:val="000000"/>
        </w:rPr>
        <w:t>it</w:t>
      </w:r>
      <w:r w:rsidR="004900AF" w:rsidRPr="003D5F70">
        <w:rPr>
          <w:color w:val="000000"/>
        </w:rPr>
        <w:t xml:space="preserve"> shall </w:t>
      </w:r>
      <w:proofErr w:type="gramStart"/>
      <w:r w:rsidR="004900AF" w:rsidRPr="003D5F70">
        <w:rPr>
          <w:color w:val="000000"/>
        </w:rPr>
        <w:t>comply, and</w:t>
      </w:r>
      <w:proofErr w:type="gramEnd"/>
      <w:r w:rsidR="004900AF" w:rsidRPr="003D5F70">
        <w:rPr>
          <w:color w:val="000000"/>
        </w:rPr>
        <w:t xml:space="preserve"> shall procure compliance by each of the Contractor's Persons with the Building Safety Laws</w:t>
      </w:r>
      <w:r w:rsidR="006162A3" w:rsidRPr="00A43BB6">
        <w:t xml:space="preserve">. </w:t>
      </w:r>
    </w:p>
    <w:p w14:paraId="320C3DF3" w14:textId="0AE646DE" w:rsidR="006162A3" w:rsidRPr="007E5B34" w:rsidRDefault="006162A3" w:rsidP="00500069">
      <w:pPr>
        <w:pStyle w:val="BBClause2"/>
      </w:pPr>
      <w:r>
        <w:t xml:space="preserve">The Contractor shall be responsible for ensuring that the Works shall be designed and performed </w:t>
      </w:r>
      <w:proofErr w:type="gramStart"/>
      <w:r>
        <w:t>so as to</w:t>
      </w:r>
      <w:proofErr w:type="gramEnd"/>
      <w:r w:rsidR="00500069">
        <w:t xml:space="preserve"> </w:t>
      </w:r>
      <w:r w:rsidRPr="007E5B34">
        <w:t>not cause any breach of the Planning Consents or the Lease.</w:t>
      </w:r>
    </w:p>
    <w:p w14:paraId="1AB15CC9" w14:textId="4C416A7A" w:rsidR="006162A3" w:rsidRPr="007E5B34" w:rsidRDefault="006162A3" w:rsidP="006162A3">
      <w:pPr>
        <w:pStyle w:val="BBClause2"/>
      </w:pPr>
      <w:r w:rsidRPr="007E5B34">
        <w:t xml:space="preserve">The Contractor shall be deemed to have scrutinised, prior to the </w:t>
      </w:r>
      <w:r w:rsidR="007F259E">
        <w:t xml:space="preserve">Commencement </w:t>
      </w:r>
      <w:r w:rsidRPr="007E5B34">
        <w:t>Date, the Specification (including any design criteria and calculations, if any). The Contractor shall be fully responsible for the design of the Works and for the accuracy of and contents of such Specifications (including any design criteria and calculations, if any)</w:t>
      </w:r>
      <w:r w:rsidR="008E6C65">
        <w:t xml:space="preserve">, </w:t>
      </w:r>
      <w:r w:rsidR="007633FD">
        <w:rPr>
          <w:szCs w:val="22"/>
        </w:rPr>
        <w:t xml:space="preserve">and for </w:t>
      </w:r>
      <w:r w:rsidR="008E6C65" w:rsidRPr="009E2372">
        <w:rPr>
          <w:szCs w:val="22"/>
        </w:rPr>
        <w:t xml:space="preserve">any design </w:t>
      </w:r>
      <w:r w:rsidR="007633FD">
        <w:rPr>
          <w:szCs w:val="22"/>
        </w:rPr>
        <w:t xml:space="preserve">prepared by </w:t>
      </w:r>
      <w:r w:rsidR="008E6C65">
        <w:rPr>
          <w:szCs w:val="22"/>
        </w:rPr>
        <w:t>its</w:t>
      </w:r>
      <w:r w:rsidR="008E6C65" w:rsidRPr="009E2372">
        <w:rPr>
          <w:szCs w:val="22"/>
        </w:rPr>
        <w:t xml:space="preserve"> </w:t>
      </w:r>
      <w:r w:rsidR="007926BC">
        <w:rPr>
          <w:szCs w:val="22"/>
        </w:rPr>
        <w:t>s</w:t>
      </w:r>
      <w:r w:rsidR="00543FDD" w:rsidRPr="007633FD">
        <w:rPr>
          <w:szCs w:val="22"/>
        </w:rPr>
        <w:t>ub-</w:t>
      </w:r>
      <w:r w:rsidR="007926BC">
        <w:rPr>
          <w:szCs w:val="22"/>
        </w:rPr>
        <w:t>c</w:t>
      </w:r>
      <w:r w:rsidR="008E6C65" w:rsidRPr="007633FD">
        <w:rPr>
          <w:szCs w:val="22"/>
        </w:rPr>
        <w:t>ontractors</w:t>
      </w:r>
      <w:r w:rsidRPr="007633FD">
        <w:t>.</w:t>
      </w:r>
    </w:p>
    <w:p w14:paraId="002C18F5" w14:textId="4EB08AEC" w:rsidR="004900AF" w:rsidRPr="00500069" w:rsidRDefault="004900AF" w:rsidP="00A250E1">
      <w:pPr>
        <w:pStyle w:val="BBClause2"/>
      </w:pPr>
      <w:r w:rsidRPr="00500069">
        <w:rPr>
          <w:color w:val="000000"/>
        </w:rPr>
        <w:lastRenderedPageBreak/>
        <w:t>The Contractor shall</w:t>
      </w:r>
      <w:r w:rsidR="00A43BB6" w:rsidRPr="00500069">
        <w:rPr>
          <w:color w:val="000000"/>
        </w:rPr>
        <w:t xml:space="preserve"> </w:t>
      </w:r>
      <w:r w:rsidRPr="00500069">
        <w:rPr>
          <w:color w:val="000000"/>
        </w:rPr>
        <w:t xml:space="preserve">promptly co-operate and collaborate with the Employer, </w:t>
      </w:r>
      <w:r w:rsidR="002900F1" w:rsidRPr="00500069">
        <w:rPr>
          <w:color w:val="000000"/>
        </w:rPr>
        <w:t xml:space="preserve">any project notified by the Employer </w:t>
      </w:r>
      <w:r w:rsidRPr="00500069">
        <w:rPr>
          <w:color w:val="000000"/>
        </w:rPr>
        <w:t>and the Building Safety Regulator to ensure compliance with the Building Safety Laws.</w:t>
      </w:r>
    </w:p>
    <w:p w14:paraId="7DC758FC" w14:textId="3D8B7833" w:rsidR="002900F1" w:rsidRPr="00185F9F" w:rsidRDefault="002900F1" w:rsidP="00A250E1">
      <w:pPr>
        <w:pStyle w:val="BBClause2"/>
      </w:pPr>
      <w:r w:rsidRPr="003728DD">
        <w:rPr>
          <w:szCs w:val="22"/>
        </w:rPr>
        <w:t>The Contractor undertakes and warrants that it has not, and shall not, specify for use or permit to be used any materials which at the time the Works are being carried out are generally accepted or suspected of being Prohibited Materials, and shall, when requested, issue to the Employer and to such persons as the Employer may require a certificate that no such materials have been specified for use or permitted be used</w:t>
      </w:r>
      <w:r>
        <w:rPr>
          <w:szCs w:val="22"/>
        </w:rPr>
        <w:t>.</w:t>
      </w:r>
    </w:p>
    <w:p w14:paraId="577F59EC" w14:textId="5828BABE" w:rsidR="00185F9F" w:rsidRPr="00185F9F" w:rsidRDefault="00185F9F" w:rsidP="006F2104">
      <w:pPr>
        <w:pStyle w:val="BBClause2"/>
        <w:rPr>
          <w:szCs w:val="22"/>
        </w:rPr>
      </w:pPr>
      <w:bookmarkStart w:id="54" w:name="_Ref223112558"/>
      <w:r w:rsidRPr="00500069">
        <w:rPr>
          <w:szCs w:val="22"/>
        </w:rPr>
        <w:t xml:space="preserve">Prior to ordering any Plant and/or Materials intended for use in the Works, the Contractor shall submit to the Employer details of the manufacturer of such Plant and Materials (together with such other relevant information in relation to such Plant and Materials as the </w:t>
      </w:r>
      <w:r w:rsidR="004A7A70" w:rsidRPr="00500069">
        <w:rPr>
          <w:szCs w:val="22"/>
        </w:rPr>
        <w:t xml:space="preserve">Employer’s Representative </w:t>
      </w:r>
      <w:r w:rsidRPr="00500069">
        <w:rPr>
          <w:szCs w:val="22"/>
        </w:rPr>
        <w:t xml:space="preserve">shall reasonably request) for review in accordance with the </w:t>
      </w:r>
      <w:r w:rsidR="00BC124A">
        <w:rPr>
          <w:szCs w:val="22"/>
        </w:rPr>
        <w:t>Specification set out in Schedule 1</w:t>
      </w:r>
      <w:r w:rsidRPr="00500069">
        <w:rPr>
          <w:szCs w:val="22"/>
        </w:rPr>
        <w:t xml:space="preserve">.  For the avoidance of doubt, the Contractor shall not use in the Works any Plant and/or Materials where the manufacturer of such Plant and/or Materials has not been approved by the </w:t>
      </w:r>
      <w:r w:rsidR="004A7A70">
        <w:rPr>
          <w:szCs w:val="22"/>
        </w:rPr>
        <w:t>Employer’s Representative</w:t>
      </w:r>
      <w:r w:rsidRPr="00500069">
        <w:rPr>
          <w:szCs w:val="22"/>
        </w:rPr>
        <w:t xml:space="preserve"> pursuant to this </w:t>
      </w:r>
      <w:r w:rsidR="00E701E2">
        <w:rPr>
          <w:szCs w:val="22"/>
        </w:rPr>
        <w:t>clause</w:t>
      </w:r>
      <w:r w:rsidRPr="00500069">
        <w:rPr>
          <w:szCs w:val="22"/>
        </w:rPr>
        <w:t xml:space="preserve"> </w:t>
      </w:r>
      <w:r w:rsidR="00721218">
        <w:rPr>
          <w:szCs w:val="22"/>
        </w:rPr>
        <w:fldChar w:fldCharType="begin"/>
      </w:r>
      <w:r w:rsidR="00721218">
        <w:rPr>
          <w:szCs w:val="22"/>
        </w:rPr>
        <w:instrText xml:space="preserve"> REF _Ref223112558 \r \h </w:instrText>
      </w:r>
      <w:r w:rsidR="00721218">
        <w:rPr>
          <w:szCs w:val="22"/>
        </w:rPr>
      </w:r>
      <w:r w:rsidR="00721218">
        <w:rPr>
          <w:szCs w:val="22"/>
        </w:rPr>
        <w:fldChar w:fldCharType="separate"/>
      </w:r>
      <w:r w:rsidR="00154E54">
        <w:rPr>
          <w:szCs w:val="22"/>
        </w:rPr>
        <w:t>5.10</w:t>
      </w:r>
      <w:r w:rsidR="00721218">
        <w:rPr>
          <w:szCs w:val="22"/>
        </w:rPr>
        <w:fldChar w:fldCharType="end"/>
      </w:r>
      <w:r w:rsidRPr="00500069">
        <w:rPr>
          <w:szCs w:val="22"/>
        </w:rPr>
        <w:t xml:space="preserve">. </w:t>
      </w:r>
      <w:r w:rsidRPr="00185F9F">
        <w:rPr>
          <w:szCs w:val="22"/>
        </w:rPr>
        <w:t xml:space="preserve">Any such approval by the </w:t>
      </w:r>
      <w:r w:rsidR="004A7A70">
        <w:rPr>
          <w:szCs w:val="22"/>
        </w:rPr>
        <w:t>Employer’s Representative</w:t>
      </w:r>
      <w:r w:rsidRPr="00A47D8B">
        <w:rPr>
          <w:szCs w:val="22"/>
        </w:rPr>
        <w:t xml:space="preserve"> </w:t>
      </w:r>
      <w:r w:rsidRPr="00185F9F">
        <w:rPr>
          <w:szCs w:val="22"/>
        </w:rPr>
        <w:t>shall not relieve the Contractor from any of its warranties, obligations or liabilities under or in connection with the Contract and it shall remain responsible for</w:t>
      </w:r>
      <w:r w:rsidRPr="00A47D8B">
        <w:rPr>
          <w:szCs w:val="22"/>
        </w:rPr>
        <w:t xml:space="preserve"> the Works, Plant and/or Materials for which approval has been given.</w:t>
      </w:r>
      <w:bookmarkEnd w:id="54"/>
    </w:p>
    <w:p w14:paraId="2BDE0FC0" w14:textId="0837E05A" w:rsidR="006162A3" w:rsidRPr="00E552F7" w:rsidRDefault="008F760C" w:rsidP="00885EE1">
      <w:pPr>
        <w:pStyle w:val="BBHeading0Lower"/>
      </w:pPr>
      <w:r w:rsidRPr="00E552F7">
        <w:t>[</w:t>
      </w:r>
      <w:r w:rsidR="006162A3" w:rsidRPr="00E552F7">
        <w:t>Grid Connection</w:t>
      </w:r>
    </w:p>
    <w:p w14:paraId="010F082E" w14:textId="25BC8EB0" w:rsidR="006162A3" w:rsidRPr="00E552F7" w:rsidRDefault="006162A3" w:rsidP="006162A3">
      <w:pPr>
        <w:pStyle w:val="BBClause2"/>
      </w:pPr>
      <w:bookmarkStart w:id="55" w:name="_Ref220066526"/>
      <w:r w:rsidRPr="00E552F7">
        <w:t xml:space="preserve">The Contractor shall be responsible for procuring the contestable and non-contestable works required to connect the </w:t>
      </w:r>
      <w:r w:rsidR="002477BD">
        <w:t>Renewable Energy System</w:t>
      </w:r>
      <w:r w:rsidR="00EC4B15" w:rsidRPr="00E552F7">
        <w:t xml:space="preserve"> </w:t>
      </w:r>
      <w:r w:rsidRPr="00E552F7">
        <w:t xml:space="preserve">to the </w:t>
      </w:r>
      <w:r w:rsidR="0025503F" w:rsidRPr="00E552F7">
        <w:t>D</w:t>
      </w:r>
      <w:r w:rsidRPr="00E552F7">
        <w:t xml:space="preserve">istribution </w:t>
      </w:r>
      <w:r w:rsidR="0025503F" w:rsidRPr="00E552F7">
        <w:t>N</w:t>
      </w:r>
      <w:r w:rsidRPr="00E552F7">
        <w:t xml:space="preserve">etwork in accordance with the </w:t>
      </w:r>
      <w:r w:rsidR="00E121AE" w:rsidRPr="00E552F7">
        <w:t>G99</w:t>
      </w:r>
      <w:r w:rsidRPr="00E552F7">
        <w:t xml:space="preserve"> Regulation, the Grid Connection Offer and the Adoption Agreement. This shall include the negotiation of the Grid Connection Offer and the Adoption Agreement (and any other contracts referred to in the Grid Connection Offer and the Adoption Agreement) on behalf of the Employer, for novation to the Employer.  The Contractor shall be responsible for all obligations and responsibilities of the Employer and the independent connections provider under the Grid Connection offer and the Adoption Agreement including (but not limited to) installing the Customer Works (as defined in the Grid Connection Offer) and ensuring that the Customer Works and Contestable Works are installed to the standards and specifications set out in the Grid Connection Offer and the Adoption Agreement.</w:t>
      </w:r>
      <w:bookmarkEnd w:id="55"/>
      <w:r w:rsidRPr="00E552F7">
        <w:t xml:space="preserve"> </w:t>
      </w:r>
    </w:p>
    <w:p w14:paraId="38B97A02" w14:textId="4E86F9E8" w:rsidR="006162A3" w:rsidRPr="00E552F7" w:rsidRDefault="006162A3" w:rsidP="006162A3">
      <w:pPr>
        <w:pStyle w:val="BBClause2"/>
      </w:pPr>
      <w:r w:rsidRPr="00E552F7">
        <w:t xml:space="preserve">The Employer grants the Contractor (and the independent connections provider acting on behalf of the Contractor) the authority to deal with the DNO on its behalf for all matters set out in </w:t>
      </w:r>
      <w:r w:rsidR="00E701E2">
        <w:t>clause</w:t>
      </w:r>
      <w:r w:rsidRPr="00E552F7">
        <w:t xml:space="preserve"> </w:t>
      </w:r>
      <w:r w:rsidR="00840499" w:rsidRPr="00E552F7">
        <w:fldChar w:fldCharType="begin"/>
      </w:r>
      <w:r w:rsidR="00840499" w:rsidRPr="00E552F7">
        <w:instrText xml:space="preserve"> REF _Ref220066526 \n \h </w:instrText>
      </w:r>
      <w:r w:rsidR="00ED7427" w:rsidRPr="00E552F7">
        <w:instrText xml:space="preserve"> \* MERGEFORMAT </w:instrText>
      </w:r>
      <w:r w:rsidR="00840499" w:rsidRPr="00E552F7">
        <w:fldChar w:fldCharType="separate"/>
      </w:r>
      <w:r w:rsidR="00154E54">
        <w:t>5.11</w:t>
      </w:r>
      <w:r w:rsidR="00840499" w:rsidRPr="00E552F7">
        <w:fldChar w:fldCharType="end"/>
      </w:r>
      <w:r w:rsidRPr="00E552F7">
        <w:t xml:space="preserve">.  The Employer shall provide such assistance and co-operation as may reasonably be required by the Contractor </w:t>
      </w:r>
      <w:proofErr w:type="gramStart"/>
      <w:r w:rsidRPr="00E552F7">
        <w:t>in order to</w:t>
      </w:r>
      <w:proofErr w:type="gramEnd"/>
      <w:r w:rsidRPr="00E552F7">
        <w:t xml:space="preserve"> enable the Contractor to comply with its obligations under </w:t>
      </w:r>
      <w:r w:rsidR="00E701E2">
        <w:t>clause</w:t>
      </w:r>
      <w:r w:rsidRPr="00E552F7">
        <w:t xml:space="preserve"> </w:t>
      </w:r>
      <w:r w:rsidR="00840499" w:rsidRPr="00E552F7">
        <w:fldChar w:fldCharType="begin"/>
      </w:r>
      <w:r w:rsidR="00840499" w:rsidRPr="00E552F7">
        <w:instrText xml:space="preserve"> REF _Ref220066526 \n \h </w:instrText>
      </w:r>
      <w:r w:rsidR="00ED7427" w:rsidRPr="00E552F7">
        <w:instrText xml:space="preserve"> \* MERGEFORMAT </w:instrText>
      </w:r>
      <w:r w:rsidR="00840499" w:rsidRPr="00E552F7">
        <w:fldChar w:fldCharType="separate"/>
      </w:r>
      <w:r w:rsidR="00154E54">
        <w:t>5.11</w:t>
      </w:r>
      <w:r w:rsidR="00840499" w:rsidRPr="00E552F7">
        <w:fldChar w:fldCharType="end"/>
      </w:r>
      <w:r w:rsidRPr="00E552F7">
        <w:t xml:space="preserve">.  This shall include the Employer promptly providing copies of any relevant notices or information received from the DNO to the Contractor.  </w:t>
      </w:r>
    </w:p>
    <w:p w14:paraId="3E8A5DC8" w14:textId="77777777" w:rsidR="006162A3" w:rsidRPr="00E552F7" w:rsidRDefault="006162A3" w:rsidP="006162A3">
      <w:pPr>
        <w:pStyle w:val="BBClause2"/>
      </w:pPr>
      <w:r w:rsidRPr="00E552F7">
        <w:t>The Employer also grants the Contractor authorisation to conduct claims under the Grid Connection Offer and the Adoption Agreement on behalf of and in the name of the Employer. If the Contractor is prohibited from conducting such claims on behalf of the Employer, then the Employer shall make any claims under the Grid Connection Offer and the Adoption Agreement that are requested by the Contractor (acting reasonably and in good faith) in order to procure that the non-contestable works are completed in accordance with the terms of the Grid Connection Offer and the Adoption Agreement. The Party conducting any claim shall act in good faith and shall keep the other Party informed in relation to the progress of such claim.</w:t>
      </w:r>
    </w:p>
    <w:p w14:paraId="5D3C8E15" w14:textId="23582A26" w:rsidR="006162A3" w:rsidRPr="00E552F7" w:rsidRDefault="006162A3" w:rsidP="006162A3">
      <w:pPr>
        <w:pStyle w:val="BBClause2"/>
      </w:pPr>
      <w:bookmarkStart w:id="56" w:name="_Ref220066536"/>
      <w:r w:rsidRPr="00E552F7">
        <w:lastRenderedPageBreak/>
        <w:t xml:space="preserve">The Contractor shall put the Employer in funds for all sums due and payable by the Employer to the Distribution Network Operator under the Grid Connection Offer and the Adoption Agreement.  The Contractor shall pay any such sums due to the Employer under this </w:t>
      </w:r>
      <w:r w:rsidR="00E701E2">
        <w:t>clause</w:t>
      </w:r>
      <w:r w:rsidRPr="00E552F7">
        <w:t xml:space="preserve"> </w:t>
      </w:r>
      <w:r w:rsidR="00840499" w:rsidRPr="00E552F7">
        <w:fldChar w:fldCharType="begin"/>
      </w:r>
      <w:r w:rsidR="00840499" w:rsidRPr="00E552F7">
        <w:instrText xml:space="preserve"> REF _Ref220066536 \n \h </w:instrText>
      </w:r>
      <w:r w:rsidR="00ED7427" w:rsidRPr="00E552F7">
        <w:instrText xml:space="preserve"> \* MERGEFORMAT </w:instrText>
      </w:r>
      <w:r w:rsidR="00840499" w:rsidRPr="00E552F7">
        <w:fldChar w:fldCharType="separate"/>
      </w:r>
      <w:r w:rsidR="00154E54">
        <w:t>5.14</w:t>
      </w:r>
      <w:r w:rsidR="00840499" w:rsidRPr="00E552F7">
        <w:fldChar w:fldCharType="end"/>
      </w:r>
      <w:r w:rsidRPr="00E552F7">
        <w:t xml:space="preserve"> at least ten days prior to such sums becoming due to the Distribution Network Operator or any other third party.</w:t>
      </w:r>
      <w:bookmarkEnd w:id="56"/>
      <w:r w:rsidRPr="00E552F7">
        <w:t xml:space="preserve">  </w:t>
      </w:r>
    </w:p>
    <w:p w14:paraId="77239FF4" w14:textId="2D0BFE6E" w:rsidR="006162A3" w:rsidRPr="00E552F7" w:rsidRDefault="006162A3" w:rsidP="006162A3">
      <w:pPr>
        <w:pStyle w:val="BBClause2"/>
      </w:pPr>
      <w:r w:rsidRPr="00E552F7">
        <w:t xml:space="preserve">The Contractor shall procure an electricity supply contract and a meter operator contract for the </w:t>
      </w:r>
      <w:r w:rsidR="002477BD">
        <w:t>Renewable Energy System</w:t>
      </w:r>
      <w:r w:rsidR="00EC4B15" w:rsidRPr="00E552F7">
        <w:t xml:space="preserve"> </w:t>
      </w:r>
      <w:r w:rsidRPr="00E552F7">
        <w:t>to be entered into by the Employer.</w:t>
      </w:r>
    </w:p>
    <w:p w14:paraId="2CBC5C29" w14:textId="5C2CC23A" w:rsidR="006162A3" w:rsidRPr="00E552F7" w:rsidRDefault="006162A3" w:rsidP="006162A3">
      <w:pPr>
        <w:pStyle w:val="BBClause2"/>
      </w:pPr>
      <w:r w:rsidRPr="00E552F7">
        <w:t xml:space="preserve">If the Contractor does not comply with its obligations under </w:t>
      </w:r>
      <w:r w:rsidR="00E701E2">
        <w:t>clause</w:t>
      </w:r>
      <w:r w:rsidRPr="00E552F7">
        <w:t xml:space="preserve"> </w:t>
      </w:r>
      <w:r w:rsidR="00840499" w:rsidRPr="00E552F7">
        <w:fldChar w:fldCharType="begin"/>
      </w:r>
      <w:r w:rsidR="00840499" w:rsidRPr="00E552F7">
        <w:instrText xml:space="preserve"> REF _Ref220066536 \n \h </w:instrText>
      </w:r>
      <w:r w:rsidR="007E5B34" w:rsidRPr="00E552F7">
        <w:instrText xml:space="preserve"> \* MERGEFORMAT </w:instrText>
      </w:r>
      <w:r w:rsidR="00840499" w:rsidRPr="00E552F7">
        <w:fldChar w:fldCharType="separate"/>
      </w:r>
      <w:r w:rsidR="00154E54">
        <w:t>5.14</w:t>
      </w:r>
      <w:r w:rsidR="00840499" w:rsidRPr="00E552F7">
        <w:fldChar w:fldCharType="end"/>
      </w:r>
      <w:r w:rsidRPr="00E552F7">
        <w:t>, the Employer shall have the right to set-off any unpaid sums against the Contract Price.</w:t>
      </w:r>
      <w:r w:rsidR="008F760C" w:rsidRPr="00E552F7">
        <w:t>]</w:t>
      </w:r>
    </w:p>
    <w:p w14:paraId="512868EF" w14:textId="77777777" w:rsidR="006162A3" w:rsidRDefault="006162A3" w:rsidP="00885EE1">
      <w:pPr>
        <w:pStyle w:val="BBHeading0Lower"/>
      </w:pPr>
      <w:r>
        <w:t>Site Conditions</w:t>
      </w:r>
    </w:p>
    <w:p w14:paraId="164E8313" w14:textId="7DBC4F2B" w:rsidR="006162A3" w:rsidRDefault="006162A3" w:rsidP="006162A3">
      <w:pPr>
        <w:pStyle w:val="BBClause2"/>
      </w:pPr>
      <w:r>
        <w:t xml:space="preserve">The Contractor undertakes to take full risk and responsibility in relation to the physical condition of the Site and its suitability for the Works. The Contractor shall not have rights to any claim for an extension of time </w:t>
      </w:r>
      <w:r w:rsidR="003E35E9">
        <w:t xml:space="preserve">and change to the Completion Date </w:t>
      </w:r>
      <w:r>
        <w:t xml:space="preserve">or adjustment to the Contract Price arising due to the physical condition of the Site.   </w:t>
      </w:r>
    </w:p>
    <w:p w14:paraId="5D07391B" w14:textId="77777777" w:rsidR="006162A3" w:rsidRDefault="006162A3" w:rsidP="006162A3">
      <w:pPr>
        <w:pStyle w:val="BBClause2"/>
      </w:pPr>
      <w:r>
        <w:t xml:space="preserve">The Contractor shall provide the Employer with any reasonable assistance, information, details and documentation as the Employer may request in connection with the Works including but not limited to reasonable assistance, information, details and documentation </w:t>
      </w:r>
      <w:proofErr w:type="gramStart"/>
      <w:r>
        <w:t>in order to</w:t>
      </w:r>
      <w:proofErr w:type="gramEnd"/>
      <w:r>
        <w:t xml:space="preserve"> meet the Regulatory Requirements.</w:t>
      </w:r>
    </w:p>
    <w:p w14:paraId="7926AC67" w14:textId="3F43F76F" w:rsidR="006162A3" w:rsidRDefault="006162A3" w:rsidP="00885EE1">
      <w:pPr>
        <w:pStyle w:val="BBHeading0Lower"/>
      </w:pPr>
      <w:r>
        <w:t xml:space="preserve">Contractor's </w:t>
      </w:r>
      <w:r w:rsidR="00820340">
        <w:t xml:space="preserve">Representations and </w:t>
      </w:r>
      <w:r>
        <w:t>Warranties</w:t>
      </w:r>
    </w:p>
    <w:p w14:paraId="5BB0E553" w14:textId="77777777" w:rsidR="006162A3" w:rsidRDefault="006162A3" w:rsidP="006162A3">
      <w:pPr>
        <w:pStyle w:val="BBClause2"/>
      </w:pPr>
      <w:bookmarkStart w:id="57" w:name="_Ref223360282"/>
      <w:r>
        <w:t>The Contractor represents and warrants as at the date of the Contract that:</w:t>
      </w:r>
      <w:bookmarkEnd w:id="57"/>
    </w:p>
    <w:p w14:paraId="2C5A8F60" w14:textId="77777777" w:rsidR="006162A3" w:rsidRDefault="006162A3" w:rsidP="00885EE1">
      <w:pPr>
        <w:pStyle w:val="BBClause3"/>
      </w:pPr>
      <w:r>
        <w:t xml:space="preserve">it is a company duly incorporated and validly existing under the laws of </w:t>
      </w:r>
      <w:proofErr w:type="gramStart"/>
      <w:r>
        <w:t>England;</w:t>
      </w:r>
      <w:proofErr w:type="gramEnd"/>
    </w:p>
    <w:p w14:paraId="293B10C5" w14:textId="77777777" w:rsidR="006162A3" w:rsidRDefault="006162A3" w:rsidP="00885EE1">
      <w:pPr>
        <w:pStyle w:val="BBClause3"/>
      </w:pPr>
      <w:r>
        <w:t xml:space="preserve">it is not bankrupt or </w:t>
      </w:r>
      <w:proofErr w:type="gramStart"/>
      <w:r>
        <w:t>Insolvent;</w:t>
      </w:r>
      <w:proofErr w:type="gramEnd"/>
    </w:p>
    <w:p w14:paraId="59FF2690" w14:textId="77777777" w:rsidR="006162A3" w:rsidRDefault="006162A3" w:rsidP="00885EE1">
      <w:pPr>
        <w:pStyle w:val="BBClause3"/>
      </w:pPr>
      <w:r>
        <w:t xml:space="preserve">it has not had a receiving order made against </w:t>
      </w:r>
      <w:proofErr w:type="gramStart"/>
      <w:r>
        <w:t>it;</w:t>
      </w:r>
      <w:proofErr w:type="gramEnd"/>
    </w:p>
    <w:p w14:paraId="2C7749B7" w14:textId="77777777" w:rsidR="006162A3" w:rsidRDefault="006162A3" w:rsidP="00885EE1">
      <w:pPr>
        <w:pStyle w:val="BBClause3"/>
      </w:pPr>
      <w:r>
        <w:t xml:space="preserve">does not compound with its creditors nor carries on business under a receiver, administrator, trustee or manager for the benefit of his </w:t>
      </w:r>
      <w:proofErr w:type="gramStart"/>
      <w:r>
        <w:t>creditors;</w:t>
      </w:r>
      <w:proofErr w:type="gramEnd"/>
    </w:p>
    <w:p w14:paraId="7753BE6E" w14:textId="77777777" w:rsidR="006162A3" w:rsidRDefault="006162A3" w:rsidP="00885EE1">
      <w:pPr>
        <w:pStyle w:val="BBClause3"/>
      </w:pPr>
      <w:r>
        <w:t xml:space="preserve">it is not in </w:t>
      </w:r>
      <w:proofErr w:type="gramStart"/>
      <w:r>
        <w:t>liquidation;</w:t>
      </w:r>
      <w:proofErr w:type="gramEnd"/>
    </w:p>
    <w:p w14:paraId="62BD70B4" w14:textId="77777777" w:rsidR="006162A3" w:rsidRDefault="006162A3" w:rsidP="00885EE1">
      <w:pPr>
        <w:pStyle w:val="BBClause3"/>
      </w:pPr>
      <w:r>
        <w:t xml:space="preserve">it has the power to </w:t>
      </w:r>
      <w:proofErr w:type="gramStart"/>
      <w:r>
        <w:t>enter into</w:t>
      </w:r>
      <w:proofErr w:type="gramEnd"/>
      <w:r>
        <w:t xml:space="preserve"> and perform this Contract and the transactions contemplated by </w:t>
      </w:r>
      <w:proofErr w:type="gramStart"/>
      <w:r>
        <w:t>it;</w:t>
      </w:r>
      <w:proofErr w:type="gramEnd"/>
      <w:r>
        <w:t xml:space="preserve"> </w:t>
      </w:r>
    </w:p>
    <w:p w14:paraId="18999537" w14:textId="77777777" w:rsidR="006162A3" w:rsidRDefault="006162A3" w:rsidP="00885EE1">
      <w:pPr>
        <w:pStyle w:val="BBClause3"/>
      </w:pPr>
      <w:r>
        <w:t xml:space="preserve">all material, corporate and other authorisations required by it in connection with the entry into and the performance this Contract have been </w:t>
      </w:r>
      <w:proofErr w:type="gramStart"/>
      <w:r>
        <w:t>obtained;</w:t>
      </w:r>
      <w:proofErr w:type="gramEnd"/>
      <w:r>
        <w:t xml:space="preserve"> </w:t>
      </w:r>
    </w:p>
    <w:p w14:paraId="56FE2111" w14:textId="77777777" w:rsidR="006162A3" w:rsidRDefault="006162A3" w:rsidP="00885EE1">
      <w:pPr>
        <w:pStyle w:val="BBClause3"/>
      </w:pPr>
      <w:r>
        <w:t>the entry into and performance of this Contract and the transactions contemplated by it to which it is or will be a party do not and will not conflict with (</w:t>
      </w:r>
      <w:proofErr w:type="spellStart"/>
      <w:r>
        <w:t>i</w:t>
      </w:r>
      <w:proofErr w:type="spellEnd"/>
      <w:r>
        <w:t xml:space="preserve">) any contract or obligation </w:t>
      </w:r>
      <w:proofErr w:type="gramStart"/>
      <w:r>
        <w:t>entered into</w:t>
      </w:r>
      <w:proofErr w:type="gramEnd"/>
      <w:r>
        <w:t xml:space="preserve"> by it; (ii) its constitutional documents and (iii) any </w:t>
      </w:r>
      <w:proofErr w:type="gramStart"/>
      <w:r>
        <w:t>Law;</w:t>
      </w:r>
      <w:proofErr w:type="gramEnd"/>
      <w:r>
        <w:t xml:space="preserve"> </w:t>
      </w:r>
    </w:p>
    <w:p w14:paraId="6E476AF4" w14:textId="77777777" w:rsidR="006162A3" w:rsidRDefault="006162A3" w:rsidP="00885EE1">
      <w:pPr>
        <w:pStyle w:val="BBClause3"/>
      </w:pPr>
      <w:r>
        <w:t xml:space="preserve">this Contract constitutes legally binding, valid and enforceable obligation enforceable against it in accordance with its </w:t>
      </w:r>
      <w:proofErr w:type="gramStart"/>
      <w:r>
        <w:t>terms;</w:t>
      </w:r>
      <w:proofErr w:type="gramEnd"/>
      <w:r>
        <w:t xml:space="preserve"> </w:t>
      </w:r>
    </w:p>
    <w:p w14:paraId="44DF146B" w14:textId="77777777" w:rsidR="006162A3" w:rsidRDefault="006162A3" w:rsidP="00885EE1">
      <w:pPr>
        <w:pStyle w:val="BBClause3"/>
      </w:pPr>
      <w:r>
        <w:t xml:space="preserve">no material litigation, arbitration or proceedings before any court, arbitral body or agency have been started or are pending or threatened (in writing) </w:t>
      </w:r>
      <w:r>
        <w:lastRenderedPageBreak/>
        <w:t>against it, nor has any other issue raised that, if successful, could impair the performance of this Contract and the transactions contemplated by it; and</w:t>
      </w:r>
    </w:p>
    <w:p w14:paraId="3D1F176D" w14:textId="7F7CA92E" w:rsidR="006162A3" w:rsidRDefault="006162A3" w:rsidP="00885EE1">
      <w:pPr>
        <w:pStyle w:val="BBClause3"/>
      </w:pPr>
      <w:r>
        <w:t xml:space="preserve">it has access to adequate resources, including financial resources, to perform all its obligations under this Contract, including but not limited to in the case of termination or rejection pursuant to </w:t>
      </w:r>
      <w:r w:rsidR="00E701E2">
        <w:t>clause</w:t>
      </w:r>
      <w:r>
        <w:t xml:space="preserve"> </w:t>
      </w:r>
      <w:r w:rsidR="00840499">
        <w:fldChar w:fldCharType="begin"/>
      </w:r>
      <w:r w:rsidR="00840499">
        <w:instrText xml:space="preserve"> REF _Ref220066548 \n \h </w:instrText>
      </w:r>
      <w:r w:rsidR="00840499">
        <w:fldChar w:fldCharType="separate"/>
      </w:r>
      <w:r w:rsidR="00154E54">
        <w:t>24</w:t>
      </w:r>
      <w:r w:rsidR="00840499">
        <w:fldChar w:fldCharType="end"/>
      </w:r>
      <w:r>
        <w:t xml:space="preserve"> and </w:t>
      </w:r>
      <w:r w:rsidR="00E701E2">
        <w:t>clause</w:t>
      </w:r>
      <w:r>
        <w:t xml:space="preserve"> </w:t>
      </w:r>
      <w:r w:rsidR="00840499">
        <w:fldChar w:fldCharType="begin"/>
      </w:r>
      <w:r w:rsidR="00840499">
        <w:instrText xml:space="preserve"> REF _Ref220066553 \n \h </w:instrText>
      </w:r>
      <w:r w:rsidR="00840499">
        <w:fldChar w:fldCharType="separate"/>
      </w:r>
      <w:r w:rsidR="00154E54">
        <w:t>25</w:t>
      </w:r>
      <w:r w:rsidR="00840499">
        <w:fldChar w:fldCharType="end"/>
      </w:r>
      <w:r>
        <w:t>.</w:t>
      </w:r>
    </w:p>
    <w:p w14:paraId="6CD2802B" w14:textId="4AB5CBB7" w:rsidR="006162A3" w:rsidRDefault="00A82ACE" w:rsidP="00885EE1">
      <w:pPr>
        <w:pStyle w:val="BBHeading0Lower"/>
      </w:pPr>
      <w:r>
        <w:t xml:space="preserve">Time and </w:t>
      </w:r>
      <w:r w:rsidR="006162A3">
        <w:t xml:space="preserve">Extension of time </w:t>
      </w:r>
    </w:p>
    <w:p w14:paraId="628BEE13" w14:textId="0865B860" w:rsidR="006162A3" w:rsidRDefault="006162A3" w:rsidP="006162A3">
      <w:pPr>
        <w:pStyle w:val="BBClause2"/>
      </w:pPr>
      <w:bookmarkStart w:id="58" w:name="_Ref220066250"/>
      <w:r>
        <w:t xml:space="preserve">If </w:t>
      </w:r>
      <w:r w:rsidR="003A2AE1">
        <w:t xml:space="preserve">and to the extent </w:t>
      </w:r>
      <w:r>
        <w:t>the performance of the Works is impeded or delayed or disrupted by:</w:t>
      </w:r>
      <w:bookmarkEnd w:id="58"/>
    </w:p>
    <w:p w14:paraId="2D3943DE" w14:textId="7FFABE7E" w:rsidR="006162A3" w:rsidRDefault="006162A3" w:rsidP="00916699">
      <w:pPr>
        <w:pStyle w:val="BBClause3"/>
      </w:pPr>
      <w:r>
        <w:t>an act, omission or default of the Employer or the Employer's personnel</w:t>
      </w:r>
      <w:r w:rsidR="005D6CA5">
        <w:t xml:space="preserve"> (including but not limited to </w:t>
      </w:r>
      <w:r w:rsidR="005D6CA5" w:rsidRPr="00D43317">
        <w:t>the late delivery of Employer-Supplied Material by reason of a default of the relevant supplier</w:t>
      </w:r>
      <w:proofErr w:type="gramStart"/>
      <w:r w:rsidR="005D6CA5">
        <w:t>)</w:t>
      </w:r>
      <w:r>
        <w:t>;</w:t>
      </w:r>
      <w:proofErr w:type="gramEnd"/>
    </w:p>
    <w:p w14:paraId="08ED63E2" w14:textId="4E99693A" w:rsidR="006162A3" w:rsidRDefault="006162A3" w:rsidP="00885EE1">
      <w:pPr>
        <w:pStyle w:val="BBClause3"/>
      </w:pPr>
      <w:r>
        <w:t>the execution of work not forming part of this Contract by other persons employed by the Employer on the Site; or</w:t>
      </w:r>
    </w:p>
    <w:p w14:paraId="161D8C7A" w14:textId="77777777" w:rsidR="006162A3" w:rsidRDefault="006162A3" w:rsidP="00885EE1">
      <w:pPr>
        <w:pStyle w:val="BBClause3"/>
      </w:pPr>
      <w:r>
        <w:t>instruction issued by the Employer or the Employer's personnel to stop or suspend the Works,</w:t>
      </w:r>
    </w:p>
    <w:p w14:paraId="06A2E0B7" w14:textId="635CD5CA" w:rsidR="006162A3" w:rsidRDefault="006162A3" w:rsidP="00885EE1">
      <w:pPr>
        <w:pStyle w:val="BBBodyTextIndent2"/>
      </w:pPr>
      <w:r>
        <w:t>then the Contractor shall be entitled to a reasonable extension of time to the Completion Date for the provision of the Works and for the purpose of calculation of Delay Liquidated Damages.</w:t>
      </w:r>
    </w:p>
    <w:p w14:paraId="02B03F2B" w14:textId="0477EE30" w:rsidR="002747F6" w:rsidRDefault="002747F6" w:rsidP="00500069">
      <w:pPr>
        <w:pStyle w:val="BBHeading0Lower"/>
      </w:pPr>
      <w:r>
        <w:t>Pr</w:t>
      </w:r>
      <w:r w:rsidR="00A82ACE">
        <w:t>o</w:t>
      </w:r>
      <w:r>
        <w:t>gramme</w:t>
      </w:r>
    </w:p>
    <w:p w14:paraId="33FCA812" w14:textId="20057B0D" w:rsidR="00A82ACE" w:rsidRDefault="00024176" w:rsidP="00500069">
      <w:pPr>
        <w:pStyle w:val="BBClause2"/>
      </w:pPr>
      <w:r w:rsidRPr="00500069">
        <w:t xml:space="preserve">[The initial </w:t>
      </w:r>
      <w:r w:rsidR="00210609">
        <w:t>p</w:t>
      </w:r>
      <w:r w:rsidRPr="00500069">
        <w:t>rogramme is set out at Appendix [</w:t>
      </w:r>
      <w:r w:rsidR="00ED4A0B">
        <w:t>APPENDIX REFERENCE</w:t>
      </w:r>
      <w:r w:rsidRPr="00500069">
        <w:t>]</w:t>
      </w:r>
      <w:r w:rsidR="00A82ACE" w:rsidRPr="00500069">
        <w:t xml:space="preserve"> of the Specification</w:t>
      </w:r>
      <w:r w:rsidRPr="00500069">
        <w:t>.</w:t>
      </w:r>
      <w:r w:rsidRPr="00921EFA">
        <w:rPr>
          <w:rStyle w:val="FootnoteReference"/>
        </w:rPr>
        <w:t>]</w:t>
      </w:r>
      <w:r w:rsidR="00A82ACE" w:rsidRPr="00500069">
        <w:t xml:space="preserve"> </w:t>
      </w:r>
      <w:r w:rsidRPr="00500069">
        <w:t>[</w:t>
      </w:r>
      <w:r w:rsidR="002747F6" w:rsidRPr="002747F6">
        <w:t>The Contractor shall submit an initial programme for</w:t>
      </w:r>
      <w:r w:rsidR="00A82ACE">
        <w:t xml:space="preserve"> </w:t>
      </w:r>
      <w:r w:rsidR="002747F6" w:rsidRPr="002747F6">
        <w:t>the execution of the Works</w:t>
      </w:r>
      <w:r w:rsidR="002747F6">
        <w:t xml:space="preserve"> </w:t>
      </w:r>
      <w:r w:rsidR="002747F6" w:rsidRPr="002747F6">
        <w:t xml:space="preserve">to the </w:t>
      </w:r>
      <w:r w:rsidR="00A82ACE">
        <w:t xml:space="preserve">Employer </w:t>
      </w:r>
      <w:r w:rsidR="002747F6" w:rsidRPr="002747F6">
        <w:t>w</w:t>
      </w:r>
      <w:r w:rsidR="00A82ACE">
        <w:t>i</w:t>
      </w:r>
      <w:r w:rsidR="002747F6" w:rsidRPr="002747F6">
        <w:t xml:space="preserve">thin </w:t>
      </w:r>
      <w:r w:rsidR="00A82ACE">
        <w:t>[</w:t>
      </w:r>
      <w:r w:rsidR="002747F6" w:rsidRPr="002747F6">
        <w:t>28 days</w:t>
      </w:r>
      <w:r w:rsidR="00A82ACE">
        <w:t>]</w:t>
      </w:r>
      <w:r w:rsidR="002747F6" w:rsidRPr="002747F6">
        <w:t xml:space="preserve"> after </w:t>
      </w:r>
      <w:r w:rsidR="00A82ACE">
        <w:t>the date of this Contract</w:t>
      </w:r>
      <w:r w:rsidR="002747F6" w:rsidRPr="002747F6">
        <w:t>.</w:t>
      </w:r>
      <w:r>
        <w:t>]</w:t>
      </w:r>
      <w:r w:rsidR="002747F6" w:rsidRPr="002747F6">
        <w:t xml:space="preserve"> </w:t>
      </w:r>
    </w:p>
    <w:p w14:paraId="3A408BCD" w14:textId="5EDDB213" w:rsidR="002747F6" w:rsidRPr="002747F6" w:rsidRDefault="002747F6" w:rsidP="00500069">
      <w:pPr>
        <w:pStyle w:val="BBClause2"/>
      </w:pPr>
      <w:r w:rsidRPr="002747F6">
        <w:t>This programme shall be prepared using</w:t>
      </w:r>
      <w:r>
        <w:t xml:space="preserve"> </w:t>
      </w:r>
      <w:r w:rsidRPr="002747F6">
        <w:t xml:space="preserve">programming software stated in the </w:t>
      </w:r>
      <w:r w:rsidR="00CB26DC">
        <w:t>Specification</w:t>
      </w:r>
      <w:r w:rsidRPr="002747F6">
        <w:t xml:space="preserve"> (</w:t>
      </w:r>
      <w:r w:rsidR="00CB26DC">
        <w:t xml:space="preserve">and </w:t>
      </w:r>
      <w:r w:rsidRPr="002747F6">
        <w:t xml:space="preserve">if not </w:t>
      </w:r>
      <w:r w:rsidR="00CB26DC">
        <w:t xml:space="preserve">so </w:t>
      </w:r>
      <w:r w:rsidRPr="002747F6">
        <w:t>stated,</w:t>
      </w:r>
      <w:r>
        <w:t xml:space="preserve"> </w:t>
      </w:r>
      <w:r w:rsidR="00CB26DC">
        <w:t xml:space="preserve">using </w:t>
      </w:r>
      <w:r w:rsidRPr="002747F6">
        <w:t>programming software acceptable to the E</w:t>
      </w:r>
      <w:r w:rsidR="00CB26DC">
        <w:t>mployer</w:t>
      </w:r>
      <w:r w:rsidRPr="002747F6">
        <w:t>). The Contractor</w:t>
      </w:r>
      <w:r>
        <w:t xml:space="preserve"> </w:t>
      </w:r>
      <w:r w:rsidRPr="002747F6">
        <w:t>shall also submit a revised programme which accurately reflects the actual</w:t>
      </w:r>
      <w:r>
        <w:t xml:space="preserve"> </w:t>
      </w:r>
      <w:r w:rsidRPr="002747F6">
        <w:t>progress of the Works, whenever any programme ceases to reflect actual</w:t>
      </w:r>
      <w:r>
        <w:t xml:space="preserve"> </w:t>
      </w:r>
      <w:r w:rsidRPr="002747F6">
        <w:t>progress or is otherwise inconsistent with the Contractor's obligations.</w:t>
      </w:r>
    </w:p>
    <w:p w14:paraId="4A6BCF7A" w14:textId="413CD137" w:rsidR="002747F6" w:rsidRPr="002747F6" w:rsidRDefault="002747F6" w:rsidP="00500069">
      <w:pPr>
        <w:pStyle w:val="BBClause2"/>
      </w:pPr>
      <w:bookmarkStart w:id="59" w:name="_Ref223688907"/>
      <w:r w:rsidRPr="002747F6">
        <w:t>The initial programme and each revised programme shall be submitted to</w:t>
      </w:r>
      <w:r>
        <w:t xml:space="preserve"> </w:t>
      </w:r>
      <w:r w:rsidRPr="002747F6">
        <w:t xml:space="preserve">the </w:t>
      </w:r>
      <w:r w:rsidR="00CB26DC">
        <w:t xml:space="preserve">Employer </w:t>
      </w:r>
      <w:r w:rsidRPr="002747F6">
        <w:t>in one paper copy, one electronic copy and additional paper</w:t>
      </w:r>
      <w:r>
        <w:t xml:space="preserve"> </w:t>
      </w:r>
      <w:r w:rsidRPr="002747F6">
        <w:t xml:space="preserve">copies (if any) as stated in the </w:t>
      </w:r>
      <w:r w:rsidR="00CB26DC">
        <w:t>Specification</w:t>
      </w:r>
      <w:r w:rsidRPr="002747F6">
        <w:t>, and shall include:</w:t>
      </w:r>
      <w:bookmarkEnd w:id="59"/>
    </w:p>
    <w:p w14:paraId="0F1732D7" w14:textId="3A7A425D" w:rsidR="002747F6" w:rsidRPr="002747F6" w:rsidRDefault="002747F6" w:rsidP="00500069">
      <w:pPr>
        <w:pStyle w:val="BBClause3"/>
      </w:pPr>
      <w:r w:rsidRPr="002747F6">
        <w:t xml:space="preserve">the </w:t>
      </w:r>
      <w:r w:rsidRPr="00C11C7F">
        <w:t>Commencement Date and Completion</w:t>
      </w:r>
      <w:r w:rsidR="00C11C7F">
        <w:t xml:space="preserve"> Date</w:t>
      </w:r>
      <w:r w:rsidRPr="002747F6">
        <w:t xml:space="preserve"> of the </w:t>
      </w:r>
      <w:proofErr w:type="gramStart"/>
      <w:r w:rsidRPr="002747F6">
        <w:t>Works;</w:t>
      </w:r>
      <w:proofErr w:type="gramEnd"/>
    </w:p>
    <w:p w14:paraId="73ACB4FC" w14:textId="4EBE1044" w:rsidR="002747F6" w:rsidRPr="002747F6" w:rsidRDefault="002747F6" w:rsidP="00500069">
      <w:pPr>
        <w:pStyle w:val="BBClause3"/>
      </w:pPr>
      <w:r w:rsidRPr="002747F6">
        <w:t>the date right of access to and possession of (each par</w:t>
      </w:r>
      <w:r w:rsidR="001C0BBE">
        <w:t>t</w:t>
      </w:r>
      <w:r w:rsidRPr="002747F6">
        <w:t xml:space="preserve"> of) the Site</w:t>
      </w:r>
      <w:r>
        <w:t xml:space="preserve"> </w:t>
      </w:r>
      <w:r w:rsidRPr="002747F6">
        <w:t>is to be given to the Contractor in accordance with the time (or times)</w:t>
      </w:r>
      <w:r>
        <w:t xml:space="preserve"> </w:t>
      </w:r>
      <w:r w:rsidRPr="002747F6">
        <w:t xml:space="preserve">stated in the </w:t>
      </w:r>
      <w:r w:rsidR="00CB26DC">
        <w:t>Specification</w:t>
      </w:r>
      <w:r w:rsidRPr="002747F6">
        <w:t xml:space="preserve">. </w:t>
      </w:r>
      <w:r w:rsidR="001C0BBE">
        <w:t>If</w:t>
      </w:r>
      <w:r w:rsidRPr="002747F6">
        <w:t xml:space="preserve"> not so stated, the dates the Contractor</w:t>
      </w:r>
      <w:r>
        <w:t xml:space="preserve"> </w:t>
      </w:r>
      <w:r w:rsidRPr="002747F6">
        <w:t>requires the Employer to give right of access to and possession of</w:t>
      </w:r>
      <w:r>
        <w:t xml:space="preserve"> </w:t>
      </w:r>
      <w:r w:rsidRPr="002747F6">
        <w:t>(each part o</w:t>
      </w:r>
      <w:r w:rsidR="001C0BBE">
        <w:t>f</w:t>
      </w:r>
      <w:r w:rsidRPr="002747F6">
        <w:t xml:space="preserve"> the Site</w:t>
      </w:r>
      <w:proofErr w:type="gramStart"/>
      <w:r w:rsidR="00CB26DC">
        <w:t>)</w:t>
      </w:r>
      <w:r w:rsidRPr="002747F6">
        <w:t>;</w:t>
      </w:r>
      <w:proofErr w:type="gramEnd"/>
    </w:p>
    <w:p w14:paraId="0F99B8C2" w14:textId="1DEA478E" w:rsidR="002747F6" w:rsidRDefault="002747F6" w:rsidP="00500069">
      <w:pPr>
        <w:pStyle w:val="BBClause3"/>
      </w:pPr>
      <w:r w:rsidRPr="002747F6">
        <w:t>the order in which the Contractor intends to carry out the Works,</w:t>
      </w:r>
      <w:r>
        <w:t xml:space="preserve"> </w:t>
      </w:r>
      <w:r w:rsidRPr="002747F6">
        <w:t>including the anticipated timing of each stage of design, procurement, manufacture,</w:t>
      </w:r>
      <w:r>
        <w:t xml:space="preserve"> </w:t>
      </w:r>
      <w:r w:rsidRPr="002747F6">
        <w:t>inspection, delivery to Site, construction, erection, installation, work to be</w:t>
      </w:r>
      <w:r>
        <w:t xml:space="preserve"> </w:t>
      </w:r>
      <w:r w:rsidRPr="002747F6">
        <w:t>unde</w:t>
      </w:r>
      <w:r w:rsidR="001C0BBE">
        <w:t>r</w:t>
      </w:r>
      <w:r w:rsidRPr="002747F6">
        <w:t xml:space="preserve">taken by </w:t>
      </w:r>
      <w:r w:rsidRPr="00A94922">
        <w:t xml:space="preserve">any </w:t>
      </w:r>
      <w:r w:rsidR="007926BC">
        <w:t>s</w:t>
      </w:r>
      <w:r w:rsidR="00543FDD">
        <w:t>ub-</w:t>
      </w:r>
      <w:r w:rsidR="007926BC">
        <w:t>c</w:t>
      </w:r>
      <w:r w:rsidR="00A23BA0">
        <w:t>on</w:t>
      </w:r>
      <w:r w:rsidRPr="00A94922">
        <w:t>tractor</w:t>
      </w:r>
      <w:r w:rsidR="00A94922">
        <w:t xml:space="preserve"> in accordance with </w:t>
      </w:r>
      <w:r w:rsidR="00E701E2">
        <w:t>clause</w:t>
      </w:r>
      <w:r w:rsidR="00A94922">
        <w:t xml:space="preserve"> </w:t>
      </w:r>
      <w:r w:rsidR="00ED4A0B">
        <w:fldChar w:fldCharType="begin"/>
      </w:r>
      <w:r w:rsidR="00ED4A0B">
        <w:instrText xml:space="preserve"> REF _Ref220067469 \r \h </w:instrText>
      </w:r>
      <w:r w:rsidR="00ED4A0B">
        <w:fldChar w:fldCharType="separate"/>
      </w:r>
      <w:r w:rsidR="00154E54">
        <w:t>16</w:t>
      </w:r>
      <w:r w:rsidR="00ED4A0B">
        <w:fldChar w:fldCharType="end"/>
      </w:r>
      <w:r w:rsidRPr="00A94922">
        <w:t>,</w:t>
      </w:r>
      <w:r w:rsidRPr="002747F6">
        <w:t xml:space="preserve"> testing, commissioning and trial operation;</w:t>
      </w:r>
    </w:p>
    <w:p w14:paraId="4251F579" w14:textId="200E0BC9" w:rsidR="00D11FC9" w:rsidRDefault="00D11FC9" w:rsidP="00500069">
      <w:pPr>
        <w:pStyle w:val="BBClause3"/>
      </w:pPr>
      <w:r w:rsidRPr="00D11FC9">
        <w:lastRenderedPageBreak/>
        <w:t>the sequence and timing of inspections and tests specified in, or</w:t>
      </w:r>
      <w:r>
        <w:t xml:space="preserve"> </w:t>
      </w:r>
      <w:r w:rsidRPr="00D11FC9">
        <w:t xml:space="preserve">required by, the </w:t>
      </w:r>
      <w:proofErr w:type="gramStart"/>
      <w:r w:rsidRPr="00D11FC9">
        <w:t>Contract;</w:t>
      </w:r>
      <w:proofErr w:type="gramEnd"/>
      <w:r>
        <w:t xml:space="preserve"> </w:t>
      </w:r>
    </w:p>
    <w:p w14:paraId="2965C960" w14:textId="6D59AD3E" w:rsidR="00D11FC9" w:rsidRPr="00122F44" w:rsidRDefault="00D11FC9" w:rsidP="00500069">
      <w:pPr>
        <w:pStyle w:val="BBClause3"/>
      </w:pPr>
      <w:r w:rsidRPr="00905C86">
        <w:t>for a revised programme: the sequence and timing of the remedial work (if any)</w:t>
      </w:r>
      <w:r w:rsidR="00A94922">
        <w:t xml:space="preserve"> </w:t>
      </w:r>
      <w:r w:rsidRPr="00905C86">
        <w:t>to which the E</w:t>
      </w:r>
      <w:r w:rsidR="00905C86" w:rsidRPr="00905C86">
        <w:t>mployer</w:t>
      </w:r>
      <w:r w:rsidRPr="00905C86">
        <w:t xml:space="preserve"> </w:t>
      </w:r>
      <w:r w:rsidRPr="00122F44">
        <w:t xml:space="preserve">has instructed under </w:t>
      </w:r>
      <w:r w:rsidR="00E701E2">
        <w:t>clause</w:t>
      </w:r>
      <w:r w:rsidRPr="00122F44">
        <w:t xml:space="preserve"> </w:t>
      </w:r>
      <w:r w:rsidR="00122F44" w:rsidRPr="00122F44">
        <w:fldChar w:fldCharType="begin"/>
      </w:r>
      <w:r w:rsidR="00122F44" w:rsidRPr="00122F44">
        <w:instrText xml:space="preserve"> REF _Ref220066342 \r \h </w:instrText>
      </w:r>
      <w:r w:rsidR="00122F44">
        <w:instrText xml:space="preserve"> \* MERGEFORMAT </w:instrText>
      </w:r>
      <w:r w:rsidR="00122F44" w:rsidRPr="00122F44">
        <w:fldChar w:fldCharType="separate"/>
      </w:r>
      <w:r w:rsidR="00154E54">
        <w:t>9.3</w:t>
      </w:r>
      <w:r w:rsidR="00122F44" w:rsidRPr="00122F44">
        <w:fldChar w:fldCharType="end"/>
      </w:r>
      <w:r w:rsidR="00A94922" w:rsidRPr="00122F44">
        <w:t xml:space="preserve"> </w:t>
      </w:r>
      <w:r w:rsidR="00ED4A0B">
        <w:t>(</w:t>
      </w:r>
      <w:r w:rsidRPr="00122F44">
        <w:t>Remedia</w:t>
      </w:r>
      <w:r w:rsidR="00122F44" w:rsidRPr="00122F44">
        <w:t>tion Notice</w:t>
      </w:r>
      <w:proofErr w:type="gramStart"/>
      <w:r w:rsidR="00ED4A0B">
        <w:t>)</w:t>
      </w:r>
      <w:r w:rsidRPr="00122F44">
        <w:t>;</w:t>
      </w:r>
      <w:proofErr w:type="gramEnd"/>
    </w:p>
    <w:p w14:paraId="02A8AD66" w14:textId="77B495A6" w:rsidR="00D11FC9" w:rsidRPr="00D11FC9" w:rsidRDefault="00D11FC9" w:rsidP="00500069">
      <w:pPr>
        <w:pStyle w:val="BBClause3"/>
      </w:pPr>
      <w:r w:rsidRPr="00D11FC9">
        <w:t xml:space="preserve">all activities (to the level of detail specified in the </w:t>
      </w:r>
      <w:r w:rsidR="00905C86">
        <w:t>Specification</w:t>
      </w:r>
      <w:r w:rsidRPr="00D11FC9">
        <w:t>), logically linked and showing the earliest and latest</w:t>
      </w:r>
      <w:r>
        <w:t xml:space="preserve"> </w:t>
      </w:r>
      <w:r w:rsidRPr="00D11FC9">
        <w:t>start and finish dates for each activity, the float (if any), and the critical</w:t>
      </w:r>
      <w:r>
        <w:t xml:space="preserve"> </w:t>
      </w:r>
      <w:r w:rsidRPr="00D11FC9">
        <w:t>path(s</w:t>
      </w:r>
      <w:proofErr w:type="gramStart"/>
      <w:r w:rsidRPr="00D11FC9">
        <w:t>);</w:t>
      </w:r>
      <w:proofErr w:type="gramEnd"/>
    </w:p>
    <w:p w14:paraId="4D526EC7" w14:textId="08616377" w:rsidR="00D11FC9" w:rsidRPr="00D11FC9" w:rsidRDefault="00D11FC9" w:rsidP="00500069">
      <w:pPr>
        <w:pStyle w:val="BBClause3"/>
      </w:pPr>
      <w:r w:rsidRPr="00D11FC9">
        <w:t>the dates of all locally recognised days of rest and holiday periods (if</w:t>
      </w:r>
      <w:r>
        <w:t xml:space="preserve"> </w:t>
      </w:r>
      <w:r w:rsidRPr="00D11FC9">
        <w:t>any</w:t>
      </w:r>
      <w:proofErr w:type="gramStart"/>
      <w:r w:rsidRPr="00D11FC9">
        <w:t>);</w:t>
      </w:r>
      <w:proofErr w:type="gramEnd"/>
    </w:p>
    <w:p w14:paraId="6E70A92C" w14:textId="79CAEF10" w:rsidR="00D11FC9" w:rsidRPr="00D11FC9" w:rsidRDefault="00D11FC9" w:rsidP="00500069">
      <w:pPr>
        <w:pStyle w:val="BBClause3"/>
      </w:pPr>
      <w:r w:rsidRPr="00D11FC9">
        <w:t xml:space="preserve">all key delivery dates of </w:t>
      </w:r>
      <w:r w:rsidRPr="00125D8A">
        <w:t xml:space="preserve">Plant and </w:t>
      </w:r>
      <w:proofErr w:type="gramStart"/>
      <w:r w:rsidRPr="00125D8A">
        <w:t>Materials</w:t>
      </w:r>
      <w:r w:rsidRPr="00D11FC9">
        <w:t>;</w:t>
      </w:r>
      <w:proofErr w:type="gramEnd"/>
    </w:p>
    <w:p w14:paraId="6D166966" w14:textId="6DB6A2CE" w:rsidR="00D11FC9" w:rsidRPr="00D11FC9" w:rsidRDefault="00D11FC9" w:rsidP="00500069">
      <w:pPr>
        <w:pStyle w:val="BBClause3"/>
      </w:pPr>
      <w:r w:rsidRPr="00D11FC9">
        <w:t>for a revised programme and for each activity: the actual progress</w:t>
      </w:r>
      <w:r>
        <w:t xml:space="preserve"> </w:t>
      </w:r>
      <w:r w:rsidRPr="00D11FC9">
        <w:t>to date, any delay to such progress and the effects of such delay on</w:t>
      </w:r>
      <w:r>
        <w:t xml:space="preserve"> </w:t>
      </w:r>
      <w:r w:rsidRPr="00D11FC9">
        <w:t>other activities (if any); and</w:t>
      </w:r>
    </w:p>
    <w:p w14:paraId="0FD64F04" w14:textId="2537C0CC" w:rsidR="00D11FC9" w:rsidRDefault="00D11FC9" w:rsidP="00500069">
      <w:pPr>
        <w:pStyle w:val="BBClause3"/>
      </w:pPr>
      <w:r w:rsidRPr="00D11FC9">
        <w:t>a supporting report which includes:</w:t>
      </w:r>
    </w:p>
    <w:p w14:paraId="01291C08" w14:textId="56F02B42" w:rsidR="00D11FC9" w:rsidRPr="00D11FC9" w:rsidRDefault="00D11FC9" w:rsidP="00500069">
      <w:pPr>
        <w:pStyle w:val="BBClause4"/>
      </w:pPr>
      <w:r w:rsidRPr="00D11FC9">
        <w:t>a description of all the major stages of the execution of the</w:t>
      </w:r>
      <w:r>
        <w:t xml:space="preserve"> </w:t>
      </w:r>
      <w:proofErr w:type="gramStart"/>
      <w:r w:rsidRPr="00D11FC9">
        <w:t>Works;</w:t>
      </w:r>
      <w:proofErr w:type="gramEnd"/>
    </w:p>
    <w:p w14:paraId="289AB01E" w14:textId="5EE67F79" w:rsidR="00D11FC9" w:rsidRPr="00D11FC9" w:rsidRDefault="00D11FC9" w:rsidP="00500069">
      <w:pPr>
        <w:pStyle w:val="BBClause4"/>
      </w:pPr>
      <w:r w:rsidRPr="00D11FC9">
        <w:t>a general description of the methods which the Contractor</w:t>
      </w:r>
      <w:r>
        <w:t xml:space="preserve"> </w:t>
      </w:r>
      <w:r w:rsidRPr="00D11FC9">
        <w:t xml:space="preserve">intends to adopt in the execution of the </w:t>
      </w:r>
      <w:proofErr w:type="gramStart"/>
      <w:r w:rsidRPr="00D11FC9">
        <w:t>Works;</w:t>
      </w:r>
      <w:proofErr w:type="gramEnd"/>
    </w:p>
    <w:p w14:paraId="44ED7B46" w14:textId="3E41850C" w:rsidR="00D11FC9" w:rsidRPr="00D11FC9" w:rsidRDefault="00D11FC9" w:rsidP="00500069">
      <w:pPr>
        <w:pStyle w:val="BBClause3"/>
      </w:pPr>
      <w:r w:rsidRPr="00D11FC9">
        <w:t>details showing the Contractor's reasonable estimate of the</w:t>
      </w:r>
      <w:r>
        <w:t xml:space="preserve"> </w:t>
      </w:r>
      <w:r w:rsidRPr="00D11FC9">
        <w:t>number of each class of Contractor's Person</w:t>
      </w:r>
      <w:r w:rsidR="00905C86">
        <w:t>s</w:t>
      </w:r>
      <w:r w:rsidRPr="00D11FC9">
        <w:t>, and of each</w:t>
      </w:r>
      <w:r>
        <w:t xml:space="preserve"> </w:t>
      </w:r>
      <w:r w:rsidRPr="009C38CA">
        <w:t xml:space="preserve">type of Contractor's </w:t>
      </w:r>
      <w:r w:rsidR="00125D8A" w:rsidRPr="00500069">
        <w:t>e</w:t>
      </w:r>
      <w:r w:rsidRPr="009C38CA">
        <w:t>quipment</w:t>
      </w:r>
      <w:r w:rsidR="00125D8A">
        <w:t xml:space="preserve"> (being all apparatus, </w:t>
      </w:r>
      <w:r w:rsidR="009C38CA">
        <w:t>equipment</w:t>
      </w:r>
      <w:r w:rsidR="00125D8A">
        <w:t xml:space="preserve">, machinery, construction plant, vehicles and other </w:t>
      </w:r>
      <w:r w:rsidR="009C38CA">
        <w:t>items</w:t>
      </w:r>
      <w:r w:rsidR="00125D8A">
        <w:t xml:space="preserve"> required by the </w:t>
      </w:r>
      <w:r w:rsidR="009C38CA">
        <w:t>Contractor</w:t>
      </w:r>
      <w:r w:rsidR="00125D8A">
        <w:t xml:space="preserve"> for the execution of the Works but excluding Plant and Materials or anything forming </w:t>
      </w:r>
      <w:r w:rsidR="009C38CA">
        <w:t xml:space="preserve">a permanent </w:t>
      </w:r>
      <w:r w:rsidR="00125D8A">
        <w:t xml:space="preserve">part of the </w:t>
      </w:r>
      <w:r w:rsidR="009C38CA">
        <w:t>Works)</w:t>
      </w:r>
      <w:r w:rsidRPr="00D11FC9">
        <w:t>, required on the Site, for each</w:t>
      </w:r>
      <w:r>
        <w:t xml:space="preserve"> </w:t>
      </w:r>
      <w:r w:rsidRPr="00D11FC9">
        <w:t>major stage of the execution of the Works;</w:t>
      </w:r>
    </w:p>
    <w:p w14:paraId="202DBD56" w14:textId="1D3AACBC" w:rsidR="00D11FC9" w:rsidRPr="00D11FC9" w:rsidRDefault="00D11FC9" w:rsidP="00500069">
      <w:pPr>
        <w:pStyle w:val="BBClause3"/>
      </w:pPr>
      <w:r w:rsidRPr="00D11FC9">
        <w:t>if a revised programme, identification of any significant change(s)</w:t>
      </w:r>
      <w:r>
        <w:t xml:space="preserve"> </w:t>
      </w:r>
      <w:r w:rsidRPr="00D11FC9">
        <w:t>to the previous programme submitted by the Contractor; and</w:t>
      </w:r>
    </w:p>
    <w:p w14:paraId="4DD9489B" w14:textId="7F0A6C80" w:rsidR="00D11FC9" w:rsidRPr="00D11FC9" w:rsidRDefault="00D11FC9" w:rsidP="00500069">
      <w:pPr>
        <w:pStyle w:val="BBClause3"/>
      </w:pPr>
      <w:r w:rsidRPr="00D11FC9">
        <w:t>the Contractor's proposals to overcome the effects of any delay(s)</w:t>
      </w:r>
      <w:r>
        <w:t xml:space="preserve"> </w:t>
      </w:r>
      <w:r w:rsidRPr="00D11FC9">
        <w:t>on progress of the Works.</w:t>
      </w:r>
    </w:p>
    <w:p w14:paraId="7E4B88FC" w14:textId="071C1869" w:rsidR="00D11FC9" w:rsidRPr="00D11FC9" w:rsidRDefault="00D11FC9" w:rsidP="00500069">
      <w:pPr>
        <w:pStyle w:val="BBClause3"/>
      </w:pPr>
      <w:r w:rsidRPr="00D11FC9">
        <w:t xml:space="preserve">The </w:t>
      </w:r>
      <w:r w:rsidR="00905C86">
        <w:t>Employer or the Technical Advisor</w:t>
      </w:r>
      <w:r w:rsidRPr="00D11FC9">
        <w:t xml:space="preserve"> shall </w:t>
      </w:r>
      <w:r w:rsidR="00905C86">
        <w:t>r</w:t>
      </w:r>
      <w:r w:rsidRPr="00D11FC9">
        <w:t>eview the initial programme and each revised programme</w:t>
      </w:r>
      <w:r>
        <w:t xml:space="preserve"> </w:t>
      </w:r>
      <w:r w:rsidRPr="00D11FC9">
        <w:t xml:space="preserve">submitted by the Contractor and may give a </w:t>
      </w:r>
      <w:r w:rsidR="00905C86">
        <w:t>n</w:t>
      </w:r>
      <w:r w:rsidRPr="00D11FC9">
        <w:t>otice to the Contractor stating</w:t>
      </w:r>
      <w:r>
        <w:t xml:space="preserve"> </w:t>
      </w:r>
      <w:r w:rsidRPr="00D11FC9">
        <w:t>the extent to which it does not comply with the Contract or ceases to reflect</w:t>
      </w:r>
      <w:r>
        <w:t xml:space="preserve"> </w:t>
      </w:r>
      <w:r w:rsidRPr="00D11FC9">
        <w:t>actual progress or is otherwise inconsistent with the Contractor's obligations.</w:t>
      </w:r>
    </w:p>
    <w:p w14:paraId="32D32621" w14:textId="77019017" w:rsidR="00D11FC9" w:rsidRPr="00D11FC9" w:rsidRDefault="00905C86" w:rsidP="00500069">
      <w:pPr>
        <w:pStyle w:val="BBClause3"/>
      </w:pPr>
      <w:r>
        <w:t>[I</w:t>
      </w:r>
      <w:r w:rsidR="00D11FC9" w:rsidRPr="00D11FC9">
        <w:t xml:space="preserve">f the </w:t>
      </w:r>
      <w:r>
        <w:t>Employer or the Technical Advisor</w:t>
      </w:r>
      <w:r w:rsidR="00D11FC9" w:rsidRPr="00D11FC9">
        <w:t xml:space="preserve"> gives no such </w:t>
      </w:r>
      <w:r>
        <w:t>n</w:t>
      </w:r>
      <w:r w:rsidR="00D11FC9" w:rsidRPr="00D11FC9">
        <w:t>otice:</w:t>
      </w:r>
    </w:p>
    <w:p w14:paraId="696AA01E" w14:textId="77777777" w:rsidR="00D11FC9" w:rsidRPr="00D11FC9" w:rsidRDefault="00D11FC9" w:rsidP="00500069">
      <w:pPr>
        <w:pStyle w:val="BBClause4"/>
      </w:pPr>
      <w:r w:rsidRPr="00D11FC9">
        <w:t>- within 21 days after receiving the initial programme; or</w:t>
      </w:r>
    </w:p>
    <w:p w14:paraId="27CB5DEE" w14:textId="77777777" w:rsidR="00905C86" w:rsidRDefault="00D11FC9" w:rsidP="00905C86">
      <w:pPr>
        <w:pStyle w:val="BBClause4"/>
      </w:pPr>
      <w:r w:rsidRPr="00D11FC9">
        <w:t>- within 14 days after receiving a revised programme,</w:t>
      </w:r>
    </w:p>
    <w:p w14:paraId="4586DBC6" w14:textId="40542BBD" w:rsidR="00D11FC9" w:rsidRPr="00D11FC9" w:rsidRDefault="00D11FC9" w:rsidP="00500069">
      <w:pPr>
        <w:pStyle w:val="BBClause4"/>
        <w:numPr>
          <w:ilvl w:val="0"/>
          <w:numId w:val="0"/>
        </w:numPr>
        <w:ind w:left="1622"/>
      </w:pPr>
      <w:r w:rsidRPr="00D11FC9">
        <w:t xml:space="preserve">the </w:t>
      </w:r>
      <w:r w:rsidR="00905C86">
        <w:t>Employer or the Technical Advisor</w:t>
      </w:r>
      <w:r w:rsidRPr="00D11FC9">
        <w:t xml:space="preserve"> shall be deemed to have given </w:t>
      </w:r>
      <w:r w:rsidR="0054780A">
        <w:t>approval</w:t>
      </w:r>
      <w:r w:rsidRPr="00D11FC9">
        <w:t xml:space="preserve"> and</w:t>
      </w:r>
      <w:r>
        <w:t xml:space="preserve"> </w:t>
      </w:r>
      <w:r w:rsidRPr="00D11FC9">
        <w:t>the initial programme or revised programme (as the case may be) shall be</w:t>
      </w:r>
      <w:r>
        <w:t xml:space="preserve"> </w:t>
      </w:r>
      <w:r w:rsidRPr="00D11FC9">
        <w:t xml:space="preserve">the </w:t>
      </w:r>
      <w:r w:rsidR="0054780A">
        <w:t>agreed p</w:t>
      </w:r>
      <w:r w:rsidRPr="00D11FC9">
        <w:t>rogramme</w:t>
      </w:r>
      <w:r w:rsidR="0054780A">
        <w:t xml:space="preserve"> (</w:t>
      </w:r>
      <w:r w:rsidR="00E66062">
        <w:t>"</w:t>
      </w:r>
      <w:r w:rsidR="0054780A">
        <w:rPr>
          <w:b/>
          <w:bCs/>
        </w:rPr>
        <w:t>Programme</w:t>
      </w:r>
      <w:r w:rsidR="00E66062">
        <w:t>"</w:t>
      </w:r>
      <w:r w:rsidR="0054780A">
        <w:t>)</w:t>
      </w:r>
      <w:r w:rsidRPr="00D11FC9">
        <w:t>.</w:t>
      </w:r>
      <w:r w:rsidR="00905C86">
        <w:t>]</w:t>
      </w:r>
    </w:p>
    <w:p w14:paraId="52925F3A" w14:textId="25451835" w:rsidR="00D11FC9" w:rsidRPr="00D11FC9" w:rsidRDefault="00D11FC9" w:rsidP="00500069">
      <w:pPr>
        <w:pStyle w:val="BBClause3"/>
      </w:pPr>
      <w:r w:rsidRPr="00D11FC9">
        <w:lastRenderedPageBreak/>
        <w:t>The Contractor shall proceed in accordance with the Programme, subject to the</w:t>
      </w:r>
      <w:r>
        <w:t xml:space="preserve"> </w:t>
      </w:r>
      <w:r w:rsidRPr="00D11FC9">
        <w:t xml:space="preserve">Contractor's other obligations under the Contract. </w:t>
      </w:r>
    </w:p>
    <w:p w14:paraId="50801636" w14:textId="552F3991" w:rsidR="00D11FC9" w:rsidRPr="00D11FC9" w:rsidRDefault="00D11FC9" w:rsidP="00500069">
      <w:pPr>
        <w:pStyle w:val="BBClause3"/>
      </w:pPr>
      <w:r w:rsidRPr="00D11FC9">
        <w:t>Nothing in any programme, the Programme or any supporting report shall be</w:t>
      </w:r>
      <w:r>
        <w:t xml:space="preserve"> </w:t>
      </w:r>
      <w:r w:rsidRPr="00D11FC9">
        <w:t xml:space="preserve">taken as, or relieve the Contractor from any obligation to give, a </w:t>
      </w:r>
      <w:r w:rsidR="0054780A">
        <w:t>n</w:t>
      </w:r>
      <w:r w:rsidRPr="00D11FC9">
        <w:t>otice under</w:t>
      </w:r>
      <w:r>
        <w:t xml:space="preserve"> </w:t>
      </w:r>
      <w:r w:rsidRPr="00D11FC9">
        <w:t>the Contract.</w:t>
      </w:r>
    </w:p>
    <w:p w14:paraId="1CB11AE5" w14:textId="611DCDD2" w:rsidR="00A37C2D" w:rsidRDefault="00D254EF" w:rsidP="00500069">
      <w:pPr>
        <w:pStyle w:val="BBClause3"/>
      </w:pPr>
      <w:r>
        <w:t>I</w:t>
      </w:r>
      <w:r w:rsidR="00D11FC9" w:rsidRPr="00D11FC9">
        <w:t xml:space="preserve">f, at any time, the </w:t>
      </w:r>
      <w:r w:rsidR="0054780A">
        <w:t>Employer or the Technical Advisor</w:t>
      </w:r>
      <w:r w:rsidR="00D11FC9" w:rsidRPr="00D11FC9">
        <w:t xml:space="preserve"> gives a </w:t>
      </w:r>
      <w:r w:rsidR="0054780A">
        <w:t>n</w:t>
      </w:r>
      <w:r w:rsidR="00D11FC9" w:rsidRPr="00D11FC9">
        <w:t>otice to the Contractor that the</w:t>
      </w:r>
      <w:r w:rsidR="00D11FC9">
        <w:t xml:space="preserve"> </w:t>
      </w:r>
      <w:r w:rsidR="00D11FC9" w:rsidRPr="00D11FC9">
        <w:t>Programme fails (to the extent stated)</w:t>
      </w:r>
      <w:r w:rsidR="0054780A">
        <w:t xml:space="preserve"> </w:t>
      </w:r>
      <w:r w:rsidR="00D11FC9" w:rsidRPr="00D11FC9">
        <w:t>to comply with the Contract or ceases</w:t>
      </w:r>
      <w:r w:rsidR="00A37C2D">
        <w:t xml:space="preserve"> </w:t>
      </w:r>
      <w:r w:rsidR="00A37C2D" w:rsidRPr="00A37C2D">
        <w:t>to reflect actual progress or is otherwise inconsistent with the Contractor's</w:t>
      </w:r>
      <w:r w:rsidR="00A37C2D">
        <w:t xml:space="preserve"> </w:t>
      </w:r>
      <w:r w:rsidR="00A37C2D" w:rsidRPr="00A37C2D">
        <w:t>obligations, the Contractor shall within</w:t>
      </w:r>
      <w:r w:rsidR="0054780A">
        <w:t xml:space="preserve"> [</w:t>
      </w:r>
      <w:r w:rsidR="00A37C2D" w:rsidRPr="00A37C2D">
        <w:t>14</w:t>
      </w:r>
      <w:r w:rsidR="0054780A">
        <w:t>]</w:t>
      </w:r>
      <w:r w:rsidR="00A37C2D" w:rsidRPr="00A37C2D">
        <w:t xml:space="preserve"> days after receiving this </w:t>
      </w:r>
      <w:r w:rsidR="0054780A">
        <w:t>n</w:t>
      </w:r>
      <w:r w:rsidR="00A37C2D" w:rsidRPr="00A37C2D">
        <w:t>otice</w:t>
      </w:r>
      <w:r w:rsidR="00A37C2D">
        <w:t xml:space="preserve"> </w:t>
      </w:r>
      <w:r w:rsidR="00A37C2D" w:rsidRPr="00A37C2D">
        <w:t xml:space="preserve">submit a revised programme to the </w:t>
      </w:r>
      <w:r w:rsidR="0054780A">
        <w:t>Employer or the Technical Advisor</w:t>
      </w:r>
      <w:r w:rsidR="00A37C2D" w:rsidRPr="00A37C2D">
        <w:t xml:space="preserve"> in accordance with this</w:t>
      </w:r>
      <w:r w:rsidR="00A37C2D">
        <w:t xml:space="preserve"> </w:t>
      </w:r>
      <w:r w:rsidR="00E701E2">
        <w:t>clause</w:t>
      </w:r>
      <w:r w:rsidR="00ED4A0B">
        <w:t xml:space="preserve"> </w:t>
      </w:r>
      <w:r w:rsidR="00ED4A0B">
        <w:fldChar w:fldCharType="begin"/>
      </w:r>
      <w:r w:rsidR="00ED4A0B">
        <w:instrText xml:space="preserve"> REF _Ref223688907 \r \h </w:instrText>
      </w:r>
      <w:r w:rsidR="00ED4A0B">
        <w:fldChar w:fldCharType="separate"/>
      </w:r>
      <w:r w:rsidR="00154E54">
        <w:t>5.23</w:t>
      </w:r>
      <w:r w:rsidR="00ED4A0B">
        <w:fldChar w:fldCharType="end"/>
      </w:r>
      <w:r w:rsidR="00A37C2D" w:rsidRPr="00A37C2D">
        <w:t>.</w:t>
      </w:r>
    </w:p>
    <w:p w14:paraId="2BFADD61" w14:textId="74A49BD5" w:rsidR="008162A8" w:rsidRDefault="008162A8" w:rsidP="008162A8">
      <w:pPr>
        <w:pStyle w:val="BBClause2"/>
      </w:pPr>
      <w:r w:rsidRPr="00EA1161">
        <w:t xml:space="preserve">Without prejudice to the Contractor's obligations under </w:t>
      </w:r>
      <w:r>
        <w:t xml:space="preserve">clauses 5.21-5.23 </w:t>
      </w:r>
      <w:r w:rsidRPr="00EA1161">
        <w:t>if and whenever it becomes reasonably apparent that:</w:t>
      </w:r>
    </w:p>
    <w:p w14:paraId="520B98E5" w14:textId="531227CE" w:rsidR="008162A8" w:rsidRPr="00EA1161" w:rsidRDefault="008162A8" w:rsidP="00EA1161">
      <w:pPr>
        <w:pStyle w:val="BBClause3"/>
      </w:pPr>
      <w:r w:rsidRPr="00EA1161">
        <w:t xml:space="preserve">the progress of the Works or any </w:t>
      </w:r>
      <w:r w:rsidR="005A039E">
        <w:t>s</w:t>
      </w:r>
      <w:r w:rsidRPr="00EA1161">
        <w:t>ection</w:t>
      </w:r>
      <w:r w:rsidR="005A039E">
        <w:t xml:space="preserve"> of the Works</w:t>
      </w:r>
      <w:r w:rsidRPr="00EA1161">
        <w:t xml:space="preserve"> is being or is likely to be </w:t>
      </w:r>
      <w:proofErr w:type="gramStart"/>
      <w:r w:rsidRPr="00EA1161">
        <w:t>delayed;</w:t>
      </w:r>
      <w:proofErr w:type="gramEnd"/>
    </w:p>
    <w:p w14:paraId="21F56E0C" w14:textId="32847F5E" w:rsidR="008162A8" w:rsidRPr="00EA1161" w:rsidRDefault="008162A8" w:rsidP="00EA1161">
      <w:pPr>
        <w:pStyle w:val="BBClause3"/>
      </w:pPr>
      <w:r w:rsidRPr="00EA1161">
        <w:t xml:space="preserve">the achievement of any date stated on the Programme is being or is likely to be </w:t>
      </w:r>
      <w:proofErr w:type="gramStart"/>
      <w:r w:rsidRPr="00EA1161">
        <w:t>delayed;</w:t>
      </w:r>
      <w:proofErr w:type="gramEnd"/>
    </w:p>
    <w:p w14:paraId="5F8B8891" w14:textId="66658181" w:rsidR="008162A8" w:rsidRPr="00EA1161" w:rsidRDefault="008162A8" w:rsidP="00EA1161">
      <w:pPr>
        <w:pStyle w:val="BBClause3"/>
      </w:pPr>
      <w:r w:rsidRPr="00EA1161">
        <w:t xml:space="preserve">the cost of carrying out and completing the Works is being or is likely to be adversely affected; or </w:t>
      </w:r>
    </w:p>
    <w:p w14:paraId="07030416" w14:textId="2D0C35EA" w:rsidR="008162A8" w:rsidRDefault="008162A8" w:rsidP="008162A8">
      <w:pPr>
        <w:pStyle w:val="BBClause3"/>
      </w:pPr>
      <w:r w:rsidRPr="00EA1161">
        <w:t>the performance of the Works, or completed Works, or any part thereof it being or is likely to be adversely affected</w:t>
      </w:r>
      <w:r w:rsidR="0018000F">
        <w:t>; or</w:t>
      </w:r>
    </w:p>
    <w:p w14:paraId="306876EF" w14:textId="1AB4E991" w:rsidR="0018000F" w:rsidRPr="00EA1161" w:rsidRDefault="0018000F" w:rsidP="00EA1161">
      <w:pPr>
        <w:pStyle w:val="BBClause3"/>
      </w:pPr>
      <w:r>
        <w:t>there could be</w:t>
      </w:r>
      <w:r w:rsidRPr="00D43317">
        <w:t xml:space="preserve"> a delay of the supply of Employer-Supplied </w:t>
      </w:r>
      <w:proofErr w:type="gramStart"/>
      <w:r w:rsidRPr="00D43317">
        <w:t>Material</w:t>
      </w:r>
      <w:r>
        <w:t>;</w:t>
      </w:r>
      <w:proofErr w:type="gramEnd"/>
    </w:p>
    <w:p w14:paraId="19C07891" w14:textId="11B1900B" w:rsidR="008162A8" w:rsidRPr="00EA1161" w:rsidRDefault="008162A8" w:rsidP="00EA1161">
      <w:pPr>
        <w:pStyle w:val="BBClause3"/>
        <w:numPr>
          <w:ilvl w:val="0"/>
          <w:numId w:val="0"/>
        </w:numPr>
        <w:ind w:left="1622"/>
      </w:pPr>
      <w:r w:rsidRPr="00EA1161">
        <w:t xml:space="preserve">then the Contractor shall forthwith, and not later than 10 Business Days after the Contractor becomes aware, or should have become aware of any of the above events or circumstances, give an </w:t>
      </w:r>
      <w:r w:rsidR="005A039E">
        <w:t xml:space="preserve">advance warning notice </w:t>
      </w:r>
      <w:r w:rsidRPr="00EA1161">
        <w:t xml:space="preserve">to the Engineer, and such </w:t>
      </w:r>
      <w:r w:rsidR="005A039E">
        <w:t>a</w:t>
      </w:r>
      <w:r w:rsidRPr="00EA1161">
        <w:t xml:space="preserve">dvance </w:t>
      </w:r>
      <w:r w:rsidR="005A039E">
        <w:t>w</w:t>
      </w:r>
      <w:r w:rsidRPr="00EA1161">
        <w:t xml:space="preserve">arning </w:t>
      </w:r>
      <w:r w:rsidR="005A039E">
        <w:t>n</w:t>
      </w:r>
      <w:r w:rsidRPr="00EA1161">
        <w:t>otice shall contain the following information:</w:t>
      </w:r>
    </w:p>
    <w:p w14:paraId="07DE0B7A" w14:textId="1B71492C" w:rsidR="008162A8" w:rsidRPr="00EA1161" w:rsidRDefault="008162A8" w:rsidP="00EA1161">
      <w:pPr>
        <w:pStyle w:val="BBClause3"/>
      </w:pPr>
      <w:r w:rsidRPr="00EA1161">
        <w:t xml:space="preserve">the material circumstances and details of the cause or </w:t>
      </w:r>
      <w:proofErr w:type="gramStart"/>
      <w:r w:rsidRPr="00EA1161">
        <w:t>causes;</w:t>
      </w:r>
      <w:proofErr w:type="gramEnd"/>
    </w:p>
    <w:p w14:paraId="6C6AEEA8" w14:textId="39DB80D3" w:rsidR="008162A8" w:rsidRPr="00EA1161" w:rsidRDefault="008162A8" w:rsidP="00EA1161">
      <w:pPr>
        <w:pStyle w:val="BBClause3"/>
      </w:pPr>
      <w:r w:rsidRPr="00EA1161">
        <w:t xml:space="preserve">whether, in the Contractor's opinion, the cause or causes entitle the Contractor to </w:t>
      </w:r>
      <w:r w:rsidR="005A039E">
        <w:t>an extension of time</w:t>
      </w:r>
      <w:r w:rsidR="003E35E9">
        <w:t xml:space="preserve"> pursuant to clause </w:t>
      </w:r>
      <w:proofErr w:type="gramStart"/>
      <w:r w:rsidR="003E35E9">
        <w:t>5.20</w:t>
      </w:r>
      <w:r w:rsidRPr="00EA1161">
        <w:t>;</w:t>
      </w:r>
      <w:proofErr w:type="gramEnd"/>
    </w:p>
    <w:p w14:paraId="5D528ABB" w14:textId="27717034" w:rsidR="008162A8" w:rsidRPr="00EA1161" w:rsidRDefault="008162A8" w:rsidP="00EA1161">
      <w:pPr>
        <w:pStyle w:val="BBClause3"/>
      </w:pPr>
      <w:r w:rsidRPr="00EA1161">
        <w:t xml:space="preserve">the Contractor's assessment of the effect of the cause or causes on the </w:t>
      </w:r>
      <w:proofErr w:type="gramStart"/>
      <w:r w:rsidRPr="00EA1161">
        <w:t>Works;</w:t>
      </w:r>
      <w:proofErr w:type="gramEnd"/>
    </w:p>
    <w:p w14:paraId="42A110C2" w14:textId="2DEE77EF" w:rsidR="008162A8" w:rsidRDefault="008162A8" w:rsidP="008162A8">
      <w:pPr>
        <w:pStyle w:val="BBClause3"/>
      </w:pPr>
      <w:r w:rsidRPr="00EA1161">
        <w:t>the Contractor's proposals for mitigating the effects of the same</w:t>
      </w:r>
      <w:r w:rsidR="00EA1161">
        <w:t>,</w:t>
      </w:r>
    </w:p>
    <w:p w14:paraId="234AFF97" w14:textId="4108C92D" w:rsidR="005A039E" w:rsidRPr="00EA1161" w:rsidRDefault="005A039E" w:rsidP="00EA1161">
      <w:pPr>
        <w:pStyle w:val="BBClause3"/>
        <w:numPr>
          <w:ilvl w:val="0"/>
          <w:numId w:val="0"/>
        </w:numPr>
        <w:ind w:left="1622"/>
      </w:pPr>
      <w:r>
        <w:t>(“</w:t>
      </w:r>
      <w:r>
        <w:rPr>
          <w:b/>
          <w:bCs/>
        </w:rPr>
        <w:t>Advance Warning Notice</w:t>
      </w:r>
      <w:r>
        <w:t>”).</w:t>
      </w:r>
    </w:p>
    <w:p w14:paraId="2E187F59" w14:textId="77777777" w:rsidR="008162A8" w:rsidRPr="008162A8" w:rsidRDefault="008162A8" w:rsidP="00EA1161">
      <w:pPr>
        <w:pStyle w:val="BBBodyTextIndent1"/>
      </w:pPr>
    </w:p>
    <w:p w14:paraId="31938F65" w14:textId="7ACE698A" w:rsidR="006162A3" w:rsidRDefault="00102897" w:rsidP="00102897">
      <w:pPr>
        <w:pStyle w:val="BBHeading1"/>
      </w:pPr>
      <w:bookmarkStart w:id="60" w:name="_Ref223106855"/>
      <w:bookmarkStart w:id="61" w:name="_Toc223360647"/>
      <w:bookmarkStart w:id="62" w:name="_Toc225517315"/>
      <w:r>
        <w:t>Health and Safety and Site Conditions</w:t>
      </w:r>
      <w:bookmarkEnd w:id="60"/>
      <w:bookmarkEnd w:id="61"/>
      <w:bookmarkEnd w:id="62"/>
      <w:r>
        <w:t xml:space="preserve"> </w:t>
      </w:r>
    </w:p>
    <w:p w14:paraId="04F0D10A" w14:textId="64C6ABE3" w:rsidR="006162A3" w:rsidRDefault="006162A3" w:rsidP="006162A3">
      <w:pPr>
        <w:pStyle w:val="BBClause2"/>
      </w:pPr>
      <w:bookmarkStart w:id="63" w:name="_Ref223689189"/>
      <w:r>
        <w:t xml:space="preserve">The Contractor shall ensure that it complies and that </w:t>
      </w:r>
      <w:proofErr w:type="gramStart"/>
      <w:r>
        <w:t>all of</w:t>
      </w:r>
      <w:proofErr w:type="gramEnd"/>
      <w:r>
        <w:t xml:space="preserve"> its </w:t>
      </w:r>
      <w:r w:rsidR="007926BC">
        <w:t>sub-c</w:t>
      </w:r>
      <w:r w:rsidR="0063619A">
        <w:t>ontract</w:t>
      </w:r>
      <w:r>
        <w:t xml:space="preserve">ors </w:t>
      </w:r>
      <w:proofErr w:type="gramStart"/>
      <w:r>
        <w:t>comply at all times</w:t>
      </w:r>
      <w:proofErr w:type="gramEnd"/>
      <w:r>
        <w:t xml:space="preserve"> with Health and Safety Legislation</w:t>
      </w:r>
      <w:r w:rsidR="005615FA">
        <w:t xml:space="preserve"> and without limitation undertakes to the Employer that in relation to the Works and the Site it will duly comply with </w:t>
      </w:r>
      <w:bookmarkStart w:id="64" w:name="_Hlk223689755"/>
      <w:r w:rsidR="00EC44EE">
        <w:t xml:space="preserve">the </w:t>
      </w:r>
      <w:r w:rsidR="005615FA">
        <w:t>CD</w:t>
      </w:r>
      <w:r w:rsidR="00D254EF">
        <w:t>M</w:t>
      </w:r>
      <w:r w:rsidR="005615FA">
        <w:t xml:space="preserve"> Regulations as applicable, </w:t>
      </w:r>
      <w:r w:rsidR="00EC44EE">
        <w:t xml:space="preserve">and </w:t>
      </w:r>
      <w:r w:rsidR="005615FA">
        <w:t>the Building Regulations 2010</w:t>
      </w:r>
      <w:r>
        <w:t>.</w:t>
      </w:r>
      <w:bookmarkEnd w:id="63"/>
    </w:p>
    <w:bookmarkEnd w:id="64"/>
    <w:p w14:paraId="25901AB7" w14:textId="05A6084E" w:rsidR="006162A3" w:rsidRDefault="006162A3" w:rsidP="006162A3">
      <w:pPr>
        <w:pStyle w:val="BBClause2"/>
      </w:pPr>
      <w:r>
        <w:lastRenderedPageBreak/>
        <w:t xml:space="preserve">In accordance with the CDM Regulations, the Employer and the Contractor have elected that the Contractor shall (or shall procure that a </w:t>
      </w:r>
      <w:r w:rsidR="007926BC">
        <w:t>sub-c</w:t>
      </w:r>
      <w:r w:rsidR="0063619A">
        <w:t>ontract</w:t>
      </w:r>
      <w:r>
        <w:t xml:space="preserve">or acts) act as the designer, contractor, </w:t>
      </w:r>
      <w:r w:rsidR="00C02086">
        <w:t xml:space="preserve">[Principal Designer] </w:t>
      </w:r>
      <w:r w:rsidR="006E0CF5">
        <w:t>[</w:t>
      </w:r>
      <w:r>
        <w:t>and Principal Contractor</w:t>
      </w:r>
      <w:r w:rsidR="006E0CF5">
        <w:t>]</w:t>
      </w:r>
      <w:r>
        <w:t xml:space="preserve"> in respect of the Works and shall provide such co-operation and necessary information as may be reasonably required by the Employer in order for the Employer to discharge its obligations as </w:t>
      </w:r>
      <w:r w:rsidR="003A2AE1">
        <w:t>‘</w:t>
      </w:r>
      <w:r>
        <w:t>Client</w:t>
      </w:r>
      <w:r w:rsidR="003A2AE1">
        <w:t>’</w:t>
      </w:r>
      <w:r>
        <w:t xml:space="preserve"> under the CDM Regulations. Unless this Contract is terminated, the Contractor shall not, prior to the completion of the Works seek in any way to withdraw, terminate or derogate from such election. </w:t>
      </w:r>
    </w:p>
    <w:p w14:paraId="0BC459A8" w14:textId="420B4E96" w:rsidR="00D2767F" w:rsidRDefault="00D2767F" w:rsidP="00D2767F">
      <w:pPr>
        <w:pStyle w:val="BBClause2"/>
      </w:pPr>
      <w:r w:rsidRPr="00A47D8B">
        <w:t xml:space="preserve">Where </w:t>
      </w:r>
      <w:r w:rsidR="00C21C19" w:rsidRPr="00A47D8B">
        <w:t>the Contractor is and whilst it remains</w:t>
      </w:r>
      <w:r w:rsidRPr="00A47D8B">
        <w:t xml:space="preserve"> the Principal Designer:</w:t>
      </w:r>
    </w:p>
    <w:p w14:paraId="2118CC80" w14:textId="7D8046B4" w:rsidR="00500069" w:rsidRDefault="00500069" w:rsidP="00500069">
      <w:pPr>
        <w:pStyle w:val="BBClause3"/>
      </w:pPr>
      <w:r w:rsidRPr="00500069">
        <w:t xml:space="preserve">for the purposes of the CDM Regulations, it shall without charge prepare, and deliver to the Employer, the health and safety </w:t>
      </w:r>
      <w:proofErr w:type="gramStart"/>
      <w:r w:rsidRPr="00500069">
        <w:t>file;</w:t>
      </w:r>
      <w:proofErr w:type="gramEnd"/>
    </w:p>
    <w:p w14:paraId="2D8F0124" w14:textId="2503393E" w:rsidR="00500069" w:rsidRPr="00500069" w:rsidRDefault="00500069" w:rsidP="00500069">
      <w:pPr>
        <w:pStyle w:val="BBClause3"/>
      </w:pPr>
      <w:r w:rsidRPr="00500069">
        <w:t xml:space="preserve">for the purposes of the Building Regulations 2010, it shall perform all the duties and functions required to be performed thereunder and shall comply with regulations 11F, 11G, 11I, 11J, 11K and </w:t>
      </w:r>
      <w:proofErr w:type="gramStart"/>
      <w:r w:rsidRPr="00500069">
        <w:t>11M;</w:t>
      </w:r>
      <w:proofErr w:type="gramEnd"/>
    </w:p>
    <w:p w14:paraId="27E76A8D" w14:textId="77777777" w:rsidR="00500069" w:rsidRPr="00500069" w:rsidRDefault="00500069" w:rsidP="00500069">
      <w:pPr>
        <w:pStyle w:val="BBClause3"/>
      </w:pPr>
      <w:r w:rsidRPr="00500069">
        <w:t xml:space="preserve">the Contractor shall comply with regulations 8 to 10 and 15 of the CDM Regulations and where it is Principal Contractor, with regulations 12 to 14 of those regulations, and shall comply with regulations 11F, 11I, 11J, 11K and 11L of the Building Regulations 2010 and where it is the Building Regulations Principal Contractor, with regulation 11N of the Building Regulations 2010. </w:t>
      </w:r>
    </w:p>
    <w:p w14:paraId="15D49697" w14:textId="43F0CD52" w:rsidR="00D2767F" w:rsidRPr="00500069" w:rsidRDefault="00D2767F" w:rsidP="00500069">
      <w:pPr>
        <w:pStyle w:val="BBClause3"/>
      </w:pPr>
      <w:r w:rsidRPr="00500069">
        <w:t xml:space="preserve">the Contractor warrants that it is competent to fulfil the duties of the Principal Contractor [and Principal Designer] under the CDM Regulations and the </w:t>
      </w:r>
      <w:r w:rsidR="001F5E2C" w:rsidRPr="00500069">
        <w:t xml:space="preserve">duties of </w:t>
      </w:r>
      <w:r w:rsidRPr="00500069">
        <w:t>Building Regulations</w:t>
      </w:r>
      <w:r w:rsidR="00161369">
        <w:t xml:space="preserve"> Principal Contractor [and Building Regulations Principal Designer]</w:t>
      </w:r>
      <w:r w:rsidRPr="00500069">
        <w:t xml:space="preserve"> in relation to the Works and has allocated or (as the case may be) will allocate adequate resources to enable it to comply with the provisions of this </w:t>
      </w:r>
      <w:r w:rsidR="00E701E2">
        <w:t>clause</w:t>
      </w:r>
      <w:r w:rsidR="0048520D">
        <w:t xml:space="preserve"> </w:t>
      </w:r>
      <w:r w:rsidR="0048520D">
        <w:fldChar w:fldCharType="begin"/>
      </w:r>
      <w:r w:rsidR="0048520D">
        <w:instrText xml:space="preserve"> REF _Ref223106855 \r \h </w:instrText>
      </w:r>
      <w:r w:rsidR="0048520D">
        <w:fldChar w:fldCharType="separate"/>
      </w:r>
      <w:r w:rsidR="00154E54">
        <w:t>6</w:t>
      </w:r>
      <w:r w:rsidR="0048520D">
        <w:fldChar w:fldCharType="end"/>
      </w:r>
      <w:r w:rsidRPr="00500069">
        <w:t>.</w:t>
      </w:r>
    </w:p>
    <w:p w14:paraId="17A1D1BC" w14:textId="13F58FCA" w:rsidR="00D2767F" w:rsidRPr="00500069" w:rsidRDefault="00D2767F" w:rsidP="00500069">
      <w:pPr>
        <w:pStyle w:val="BBClause3"/>
      </w:pPr>
      <w:r w:rsidRPr="00500069">
        <w:t>the Contractor warrants that the Contractor's Persons are competent and shall remain competent to perform all duties and functions required to be performed by them under the CDM Regulations and the Building Regulations.</w:t>
      </w:r>
    </w:p>
    <w:p w14:paraId="35F7D996" w14:textId="5440CDB2" w:rsidR="00D2767F" w:rsidRPr="00500069" w:rsidRDefault="00D2767F" w:rsidP="00500069">
      <w:pPr>
        <w:pStyle w:val="BBClause3"/>
      </w:pPr>
      <w:r w:rsidRPr="00500069">
        <w:t>as and when requested to do so by the Employer, the Contractor shall give to the Employer a written record of the steps taken under regulation 11</w:t>
      </w:r>
      <w:proofErr w:type="gramStart"/>
      <w:r w:rsidRPr="00500069">
        <w:t>E(</w:t>
      </w:r>
      <w:proofErr w:type="gramEnd"/>
      <w:r w:rsidRPr="00500069">
        <w:t>2) of the Building Regulations when appointing each of the Contractor's Persons.</w:t>
      </w:r>
    </w:p>
    <w:p w14:paraId="0063237E" w14:textId="4266ACB4" w:rsidR="00D2767F" w:rsidRDefault="00D2767F" w:rsidP="00500069">
      <w:pPr>
        <w:pStyle w:val="BBClause3"/>
      </w:pPr>
      <w:r w:rsidRPr="00500069">
        <w:t xml:space="preserve">where the Contractor is not the Principal Designer but is the Principal Contractor for the purposes of the CDM Regulations and the Principal Designer's appointment concludes before practical completion of the Works, the Contractor shall review, update and revise the health and safety file in accordance with regulations 12(8) to (10) of the CDM Regulations [at no cost to the Employer and which shall not entitle the Contractor to an extension of time </w:t>
      </w:r>
      <w:r w:rsidR="003E35E9">
        <w:t xml:space="preserve">pursuant to clause 5.20 </w:t>
      </w:r>
      <w:r w:rsidRPr="00500069">
        <w:t xml:space="preserve">OR and the Contractor's work in that regard shall be treated as a </w:t>
      </w:r>
      <w:r w:rsidR="002028A4">
        <w:t xml:space="preserve">Variation </w:t>
      </w:r>
      <w:r w:rsidRPr="00500069">
        <w:t xml:space="preserve">under </w:t>
      </w:r>
      <w:r w:rsidR="00E701E2">
        <w:t>clause</w:t>
      </w:r>
      <w:r w:rsidRPr="002028A4">
        <w:t xml:space="preserve"> </w:t>
      </w:r>
      <w:r w:rsidR="0084545C">
        <w:fldChar w:fldCharType="begin"/>
      </w:r>
      <w:r w:rsidR="0084545C">
        <w:instrText xml:space="preserve"> REF _Ref223689498 \r \h </w:instrText>
      </w:r>
      <w:r w:rsidR="0084545C">
        <w:fldChar w:fldCharType="separate"/>
      </w:r>
      <w:r w:rsidR="00154E54">
        <w:t>8</w:t>
      </w:r>
      <w:r w:rsidR="0084545C">
        <w:fldChar w:fldCharType="end"/>
      </w:r>
      <w:r w:rsidRPr="002028A4">
        <w:t>].</w:t>
      </w:r>
    </w:p>
    <w:p w14:paraId="115D42CD" w14:textId="082EFB51" w:rsidR="00F966B0" w:rsidRDefault="00880FC5">
      <w:pPr>
        <w:pStyle w:val="BBClause2"/>
      </w:pPr>
      <w:r>
        <w:t>T</w:t>
      </w:r>
      <w:r w:rsidR="00F966B0">
        <w:t>he Contractor warrants and undertakes to the Employer that:</w:t>
      </w:r>
    </w:p>
    <w:p w14:paraId="00B55241" w14:textId="2BD6BD1E" w:rsidR="00D2767F" w:rsidRPr="000F4A35" w:rsidRDefault="00D2767F" w:rsidP="002028A4">
      <w:pPr>
        <w:pStyle w:val="BBClause3"/>
      </w:pPr>
      <w:r>
        <w:t>it</w:t>
      </w:r>
      <w:r w:rsidRPr="000F4A35">
        <w:t xml:space="preserve"> has performed and fulfilled and will continue to perform and fulfil the duties imposed on </w:t>
      </w:r>
      <w:r>
        <w:t>it</w:t>
      </w:r>
      <w:r w:rsidRPr="000F4A35">
        <w:t xml:space="preserve"> by the CDM Regulations, in </w:t>
      </w:r>
      <w:r>
        <w:t>its</w:t>
      </w:r>
      <w:r w:rsidRPr="000F4A35">
        <w:t xml:space="preserve"> capacity as a "contractor" (as defined in the CDM Regulations) and as the Principal </w:t>
      </w:r>
      <w:proofErr w:type="gramStart"/>
      <w:r w:rsidRPr="000F4A35">
        <w:t>Contractor;</w:t>
      </w:r>
      <w:proofErr w:type="gramEnd"/>
    </w:p>
    <w:p w14:paraId="472133BF" w14:textId="287928CC" w:rsidR="00D2767F" w:rsidRPr="000F4A35" w:rsidRDefault="00D2767F" w:rsidP="002028A4">
      <w:pPr>
        <w:pStyle w:val="BBClause3"/>
      </w:pPr>
      <w:r>
        <w:lastRenderedPageBreak/>
        <w:t xml:space="preserve">it </w:t>
      </w:r>
      <w:r w:rsidRPr="000F4A35">
        <w:t>has performed and fulfilled and will continue to perform and fulfil the duties imposed by the CDM Regulations on a "designer" (as defined in the CDM Regulations</w:t>
      </w:r>
      <w:proofErr w:type="gramStart"/>
      <w:r w:rsidRPr="000F4A35">
        <w:t>);</w:t>
      </w:r>
      <w:proofErr w:type="gramEnd"/>
    </w:p>
    <w:p w14:paraId="5FCAFFB3" w14:textId="17F2CDD1" w:rsidR="00D2767F" w:rsidRPr="000F4A35" w:rsidRDefault="00D2767F" w:rsidP="002028A4">
      <w:pPr>
        <w:pStyle w:val="BBClause3"/>
      </w:pPr>
      <w:r>
        <w:t xml:space="preserve">it </w:t>
      </w:r>
      <w:r w:rsidRPr="000F4A35">
        <w:t xml:space="preserve">is competent to perform all duties imposed on </w:t>
      </w:r>
      <w:r>
        <w:t>it</w:t>
      </w:r>
      <w:r w:rsidRPr="000F4A35">
        <w:t xml:space="preserve"> by the CDM </w:t>
      </w:r>
      <w:proofErr w:type="gramStart"/>
      <w:r w:rsidRPr="000F4A35">
        <w:t>Regulations;</w:t>
      </w:r>
      <w:proofErr w:type="gramEnd"/>
    </w:p>
    <w:p w14:paraId="09C06F1D" w14:textId="464E5BD2" w:rsidR="00D2767F" w:rsidRPr="000F4A35" w:rsidRDefault="00F966B0" w:rsidP="002028A4">
      <w:pPr>
        <w:pStyle w:val="BBClause3"/>
      </w:pPr>
      <w:r>
        <w:t>i</w:t>
      </w:r>
      <w:r w:rsidR="00D2767F">
        <w:t xml:space="preserve">t </w:t>
      </w:r>
      <w:r w:rsidR="00D2767F" w:rsidRPr="000F4A35">
        <w:t xml:space="preserve">has allocated and will continue to allocate both sufficient time and adequate resources to ensure that </w:t>
      </w:r>
      <w:r w:rsidR="00D2767F">
        <w:t>it</w:t>
      </w:r>
      <w:r w:rsidR="00D2767F" w:rsidRPr="000F4A35">
        <w:t xml:space="preserve"> performs and fulfils </w:t>
      </w:r>
      <w:r w:rsidR="00D2767F">
        <w:t>its</w:t>
      </w:r>
      <w:r w:rsidR="00D2767F" w:rsidRPr="000F4A35">
        <w:t xml:space="preserve"> duties under the CDM Regulations properly; and</w:t>
      </w:r>
    </w:p>
    <w:p w14:paraId="36737364" w14:textId="172F247E" w:rsidR="00D2767F" w:rsidRPr="000F4A35" w:rsidRDefault="00F966B0" w:rsidP="002028A4">
      <w:pPr>
        <w:pStyle w:val="BBClause3"/>
      </w:pPr>
      <w:r>
        <w:t>i</w:t>
      </w:r>
      <w:r w:rsidR="00D2767F">
        <w:t xml:space="preserve">t </w:t>
      </w:r>
      <w:r w:rsidR="00D2767F" w:rsidRPr="000F4A35">
        <w:t>has advised and supported and will continue to advise and provide support to the Employer to assist the Employer in performing the duties imposed by the CDM Regulations on a "client" (as defined by the CDM Regulations).</w:t>
      </w:r>
    </w:p>
    <w:p w14:paraId="38C8A6BB" w14:textId="221C76FA" w:rsidR="006162A3" w:rsidRDefault="006162A3" w:rsidP="006162A3">
      <w:pPr>
        <w:pStyle w:val="BBClause2"/>
      </w:pPr>
      <w:r>
        <w:t xml:space="preserve">The Contractor shall prepare and operate its own safety management systems to be agreed by the Employer, acting reasonably, (who shall procure the consent of the Property Owner where required) taking into account site rules, the Specification in relation to health and safety as made known to the Contractor from time to time, perceived hazards and any relevant information provided in the Specification. </w:t>
      </w:r>
    </w:p>
    <w:p w14:paraId="04B12D8D" w14:textId="607A5BD9" w:rsidR="006162A3" w:rsidRDefault="006162A3" w:rsidP="006162A3">
      <w:pPr>
        <w:pStyle w:val="BBClause2"/>
      </w:pPr>
      <w:r>
        <w:t xml:space="preserve">The Contractor shall, prepare and implement a Site Waste Management Plan </w:t>
      </w:r>
      <w:r w:rsidR="00FF21B0">
        <w:t xml:space="preserve">where relevant </w:t>
      </w:r>
      <w:r>
        <w:t>for the Works.</w:t>
      </w:r>
    </w:p>
    <w:p w14:paraId="1C2D36FE" w14:textId="77777777" w:rsidR="006162A3" w:rsidRDefault="006162A3" w:rsidP="006162A3">
      <w:pPr>
        <w:pStyle w:val="BBClause2"/>
      </w:pPr>
      <w:r>
        <w:t>The Contractor shall be responsible for the security, state and condition of:</w:t>
      </w:r>
    </w:p>
    <w:p w14:paraId="0DA36DAB" w14:textId="77777777" w:rsidR="006162A3" w:rsidRDefault="006162A3" w:rsidP="00885EE1">
      <w:pPr>
        <w:pStyle w:val="BBClause3"/>
      </w:pPr>
      <w:r>
        <w:t>the Site where the Works are being carried out; and</w:t>
      </w:r>
    </w:p>
    <w:p w14:paraId="51B2DFDC" w14:textId="53D0F7B8" w:rsidR="006162A3" w:rsidRDefault="006162A3" w:rsidP="00885EE1">
      <w:pPr>
        <w:pStyle w:val="BBClause3"/>
      </w:pPr>
      <w:r>
        <w:t xml:space="preserve">its employees, agents and/or </w:t>
      </w:r>
      <w:r w:rsidR="007926BC">
        <w:t>s</w:t>
      </w:r>
      <w:r w:rsidR="0063619A">
        <w:t>ub-</w:t>
      </w:r>
      <w:r w:rsidR="007926BC">
        <w:t>c</w:t>
      </w:r>
      <w:r w:rsidR="0063619A">
        <w:t>ontract</w:t>
      </w:r>
      <w:r>
        <w:t>ors at the Site where the Works are being carried out.</w:t>
      </w:r>
    </w:p>
    <w:p w14:paraId="6271D118" w14:textId="22845E1F" w:rsidR="00F63F6F" w:rsidRPr="00F63F6F" w:rsidRDefault="00F63F6F" w:rsidP="002028A4">
      <w:pPr>
        <w:pStyle w:val="BBClause2"/>
      </w:pPr>
      <w:bookmarkStart w:id="65" w:name="_Ref223112241"/>
      <w:r w:rsidRPr="00F63F6F">
        <w:t xml:space="preserve">Without prejudice to the foregoing provisions of this </w:t>
      </w:r>
      <w:r w:rsidR="00E701E2">
        <w:t>clause</w:t>
      </w:r>
      <w:r>
        <w:t xml:space="preserve"> </w:t>
      </w:r>
      <w:r w:rsidR="0048520D">
        <w:fldChar w:fldCharType="begin"/>
      </w:r>
      <w:r w:rsidR="0048520D">
        <w:instrText xml:space="preserve"> REF _Ref223112241 \r \h </w:instrText>
      </w:r>
      <w:r w:rsidR="0048520D">
        <w:fldChar w:fldCharType="separate"/>
      </w:r>
      <w:r w:rsidR="00154E54">
        <w:t>6.8</w:t>
      </w:r>
      <w:r w:rsidR="0048520D">
        <w:fldChar w:fldCharType="end"/>
      </w:r>
      <w:r w:rsidRPr="00F63F6F">
        <w:t>, the Contractor shall, at all times, prevent any unlawful nuisance (including any such nuisance caused by noxious fumes, noisy working operations or the deposit of any material or debris on the public highway, private highways) or other interference with the rights of any adjoining or neighbouring landowner, tenant or occupier or any occupier of any part of the Site who has taken possession of the whole or any part of the Site of or any statutory undertaker arising out of the carrying out of the Works and shall assist the Employer in defending any action or proceedings which may be instituted in relation thereto.</w:t>
      </w:r>
      <w:bookmarkEnd w:id="65"/>
      <w:r w:rsidRPr="00F63F6F">
        <w:t xml:space="preserve">  </w:t>
      </w:r>
    </w:p>
    <w:p w14:paraId="23C2D656" w14:textId="77777777" w:rsidR="00F63F6F" w:rsidRPr="00F63F6F" w:rsidRDefault="00F63F6F" w:rsidP="002028A4">
      <w:pPr>
        <w:pStyle w:val="BBClause2"/>
      </w:pPr>
      <w:bookmarkStart w:id="66" w:name="_Toc72286354"/>
      <w:r w:rsidRPr="00F63F6F">
        <w:t xml:space="preserve">The Contractor shall ensure that there is no trespass on or over any adjoining or neighbouring property arising out of or </w:t>
      </w:r>
      <w:proofErr w:type="gramStart"/>
      <w:r w:rsidRPr="00F63F6F">
        <w:t>in the course of</w:t>
      </w:r>
      <w:proofErr w:type="gramEnd"/>
      <w:r w:rsidRPr="00F63F6F">
        <w:t xml:space="preserve"> or caused by the carrying out of the Works.  If the carrying out of the Works is likely to necessitate any interference (including the oversailing of tower crane jibs) with the rights of adjoining or neighbouring owners or occupiers, then the Contractor shall, at no cost to the Employer, obtain the prior written agreement of such owners and/or occupiers thereto, and such agreement shall be subject to the approval of the Employer before execution.  The Contractor shall comply in every respect with any conditions contained in any such agreement.</w:t>
      </w:r>
      <w:bookmarkEnd w:id="66"/>
    </w:p>
    <w:p w14:paraId="2A5AE517" w14:textId="038E6265" w:rsidR="00F364CB" w:rsidRPr="002028A4" w:rsidRDefault="00FF21B0" w:rsidP="002028A4">
      <w:pPr>
        <w:pStyle w:val="BBClause2"/>
      </w:pPr>
      <w:r>
        <w:t>[</w:t>
      </w:r>
      <w:r w:rsidR="00F63F6F" w:rsidRPr="00F63F6F">
        <w:t xml:space="preserve">With regard to the special requirements due to the ongoing </w:t>
      </w:r>
      <w:r w:rsidR="002477BD">
        <w:t>Renewable Energy System</w:t>
      </w:r>
      <w:r w:rsidR="00F63F6F" w:rsidRPr="00F63F6F">
        <w:t xml:space="preserve"> operations, the respective regulations specified in the </w:t>
      </w:r>
      <w:r w:rsidR="00F63F6F">
        <w:t>Specification</w:t>
      </w:r>
      <w:r w:rsidR="00F63F6F" w:rsidRPr="00F63F6F">
        <w:t xml:space="preserve"> shall apply</w:t>
      </w:r>
      <w:r w:rsidR="00F364CB" w:rsidRPr="002028A4">
        <w:t>.</w:t>
      </w:r>
      <w:r w:rsidR="00B3156D">
        <w:t>]</w:t>
      </w:r>
    </w:p>
    <w:p w14:paraId="5642D13D" w14:textId="004053BF" w:rsidR="006162A3" w:rsidRDefault="00102897" w:rsidP="00102897">
      <w:pPr>
        <w:pStyle w:val="BBHeading1"/>
      </w:pPr>
      <w:bookmarkStart w:id="67" w:name="_Ref220066588"/>
      <w:bookmarkStart w:id="68" w:name="_Toc223360648"/>
      <w:bookmarkStart w:id="69" w:name="_Toc225517316"/>
      <w:r>
        <w:lastRenderedPageBreak/>
        <w:t>Risk And Title</w:t>
      </w:r>
      <w:bookmarkEnd w:id="67"/>
      <w:bookmarkEnd w:id="68"/>
      <w:bookmarkEnd w:id="69"/>
    </w:p>
    <w:p w14:paraId="5C61F497" w14:textId="2F0BF060" w:rsidR="006162A3" w:rsidRPr="002028A4" w:rsidRDefault="006162A3" w:rsidP="006162A3">
      <w:pPr>
        <w:pStyle w:val="BBClause2"/>
      </w:pPr>
      <w:r w:rsidRPr="007E5B34">
        <w:t xml:space="preserve">The risk of any loss or damage to </w:t>
      </w:r>
      <w:r w:rsidRPr="002028A4">
        <w:t xml:space="preserve">the </w:t>
      </w:r>
      <w:r w:rsidR="002477BD">
        <w:t>Renewable Energy System</w:t>
      </w:r>
      <w:r w:rsidR="00EC4B15" w:rsidRPr="002028A4">
        <w:t xml:space="preserve"> </w:t>
      </w:r>
      <w:r w:rsidRPr="002028A4">
        <w:t xml:space="preserve">including </w:t>
      </w:r>
      <w:r w:rsidR="00125D8A" w:rsidRPr="002028A4">
        <w:t>any Plant and Materials</w:t>
      </w:r>
      <w:r w:rsidRPr="002028A4">
        <w:t xml:space="preserve">, whether on or off Site, shall remain with the Contractor until Provisional Acceptance. </w:t>
      </w:r>
    </w:p>
    <w:p w14:paraId="34F1201E" w14:textId="06C9A1FE" w:rsidR="006162A3" w:rsidRDefault="006162A3" w:rsidP="006162A3">
      <w:pPr>
        <w:pStyle w:val="BBClause2"/>
      </w:pPr>
      <w:bookmarkStart w:id="70" w:name="_Ref223112107"/>
      <w:r w:rsidRPr="002028A4">
        <w:t xml:space="preserve">Title and property to </w:t>
      </w:r>
      <w:r w:rsidR="006D73C9" w:rsidRPr="002028A4">
        <w:t xml:space="preserve">any Plant and Materials and </w:t>
      </w:r>
      <w:r w:rsidRPr="002028A4">
        <w:t xml:space="preserve">each component part in the </w:t>
      </w:r>
      <w:r w:rsidR="002477BD">
        <w:t>Renewable Energy System</w:t>
      </w:r>
      <w:r w:rsidR="00EC4B15" w:rsidRPr="002028A4">
        <w:t xml:space="preserve"> </w:t>
      </w:r>
      <w:r w:rsidRPr="002028A4">
        <w:t>shall pass to the Employer free and clear from any encumbrances or security interests of any</w:t>
      </w:r>
      <w:r w:rsidRPr="007E5B34">
        <w:t xml:space="preserve"> description on</w:t>
      </w:r>
      <w:r w:rsidR="00B769B1">
        <w:t xml:space="preserve"> the earlier of</w:t>
      </w:r>
      <w:r w:rsidRPr="007E5B34">
        <w:t xml:space="preserve"> payment for such component part in accordance with </w:t>
      </w:r>
      <w:r w:rsidR="00E701E2">
        <w:t>clause</w:t>
      </w:r>
      <w:r w:rsidR="00FF21B0">
        <w:t xml:space="preserve"> 11.4</w:t>
      </w:r>
      <w:r w:rsidR="00B769B1">
        <w:t>, or incorporation into the Works</w:t>
      </w:r>
      <w:r w:rsidRPr="007E5B34">
        <w:t>.</w:t>
      </w:r>
      <w:bookmarkEnd w:id="70"/>
    </w:p>
    <w:p w14:paraId="1A469D50" w14:textId="7A3E5A4B" w:rsidR="006D522A" w:rsidRDefault="00125D8A" w:rsidP="006162A3">
      <w:pPr>
        <w:pStyle w:val="BBClause2"/>
      </w:pPr>
      <w:bookmarkStart w:id="71" w:name="_Ref223685744"/>
      <w:r>
        <w:t>Plant and Materials</w:t>
      </w:r>
      <w:r w:rsidR="006D522A">
        <w:t xml:space="preserve"> shall not be removed from storage on or adjacent to the Works except for us on the Works without the Employer’s consent. Where their value has been included in any payment then title shall pass to the Employer in accordance with </w:t>
      </w:r>
      <w:r w:rsidR="00E701E2">
        <w:t>clause</w:t>
      </w:r>
      <w:r w:rsidR="006D522A">
        <w:t xml:space="preserve"> </w:t>
      </w:r>
      <w:r w:rsidR="0048520D">
        <w:fldChar w:fldCharType="begin"/>
      </w:r>
      <w:r w:rsidR="0048520D">
        <w:instrText xml:space="preserve"> REF _Ref223112107 \r \h </w:instrText>
      </w:r>
      <w:r w:rsidR="0048520D">
        <w:fldChar w:fldCharType="separate"/>
      </w:r>
      <w:r w:rsidR="00154E54">
        <w:t>7.2</w:t>
      </w:r>
      <w:r w:rsidR="0048520D">
        <w:fldChar w:fldCharType="end"/>
      </w:r>
      <w:r w:rsidR="006D522A">
        <w:t xml:space="preserve"> but the Contractor shall remain responsible for loss or damage to them.</w:t>
      </w:r>
      <w:bookmarkEnd w:id="71"/>
      <w:r w:rsidR="006D522A">
        <w:t xml:space="preserve"> </w:t>
      </w:r>
    </w:p>
    <w:p w14:paraId="61B5EEE3" w14:textId="1C3919F1" w:rsidR="006162A3" w:rsidRDefault="00CD6EB7" w:rsidP="00855D55">
      <w:pPr>
        <w:pStyle w:val="BBClause2"/>
      </w:pPr>
      <w:r w:rsidRPr="0001426C">
        <w:rPr>
          <w:bCs/>
          <w:szCs w:val="22"/>
        </w:rPr>
        <w:t xml:space="preserve">The Contractor shall indemnify the Employer from and against any and all losses, expenses, liabilities claims, costs or proceedings whatsoever arising from any failure by the Contractor to perform fully his obligations under </w:t>
      </w:r>
      <w:r w:rsidR="00E701E2">
        <w:rPr>
          <w:bCs/>
          <w:szCs w:val="22"/>
        </w:rPr>
        <w:t>clause</w:t>
      </w:r>
      <w:r w:rsidRPr="0001426C">
        <w:rPr>
          <w:bCs/>
          <w:szCs w:val="22"/>
        </w:rPr>
        <w:t xml:space="preserve">s </w:t>
      </w:r>
      <w:r w:rsidR="004072D5">
        <w:rPr>
          <w:bCs/>
          <w:szCs w:val="22"/>
        </w:rPr>
        <w:fldChar w:fldCharType="begin"/>
      </w:r>
      <w:r w:rsidR="004072D5">
        <w:rPr>
          <w:bCs/>
          <w:szCs w:val="22"/>
        </w:rPr>
        <w:instrText xml:space="preserve"> REF _Ref223112107 \r \h </w:instrText>
      </w:r>
      <w:r w:rsidR="004072D5">
        <w:rPr>
          <w:bCs/>
          <w:szCs w:val="22"/>
        </w:rPr>
      </w:r>
      <w:r w:rsidR="004072D5">
        <w:rPr>
          <w:bCs/>
          <w:szCs w:val="22"/>
        </w:rPr>
        <w:fldChar w:fldCharType="separate"/>
      </w:r>
      <w:r w:rsidR="00154E54">
        <w:rPr>
          <w:bCs/>
          <w:szCs w:val="22"/>
        </w:rPr>
        <w:t>7.2</w:t>
      </w:r>
      <w:r w:rsidR="004072D5">
        <w:rPr>
          <w:bCs/>
          <w:szCs w:val="22"/>
        </w:rPr>
        <w:fldChar w:fldCharType="end"/>
      </w:r>
      <w:r w:rsidR="00122F44">
        <w:rPr>
          <w:bCs/>
          <w:szCs w:val="22"/>
        </w:rPr>
        <w:t xml:space="preserve"> </w:t>
      </w:r>
      <w:r w:rsidRPr="00122F44">
        <w:rPr>
          <w:bCs/>
          <w:szCs w:val="22"/>
        </w:rPr>
        <w:t xml:space="preserve">and </w:t>
      </w:r>
      <w:r w:rsidR="004072D5">
        <w:rPr>
          <w:bCs/>
          <w:szCs w:val="22"/>
        </w:rPr>
        <w:fldChar w:fldCharType="begin"/>
      </w:r>
      <w:r w:rsidR="004072D5">
        <w:rPr>
          <w:bCs/>
          <w:szCs w:val="22"/>
        </w:rPr>
        <w:instrText xml:space="preserve"> REF _Ref223685744 \r \h </w:instrText>
      </w:r>
      <w:r w:rsidR="004072D5">
        <w:rPr>
          <w:bCs/>
          <w:szCs w:val="22"/>
        </w:rPr>
      </w:r>
      <w:r w:rsidR="004072D5">
        <w:rPr>
          <w:bCs/>
          <w:szCs w:val="22"/>
        </w:rPr>
        <w:fldChar w:fldCharType="separate"/>
      </w:r>
      <w:r w:rsidR="00154E54">
        <w:rPr>
          <w:bCs/>
          <w:szCs w:val="22"/>
        </w:rPr>
        <w:t>7.3</w:t>
      </w:r>
      <w:r w:rsidR="004072D5">
        <w:rPr>
          <w:bCs/>
          <w:szCs w:val="22"/>
        </w:rPr>
        <w:fldChar w:fldCharType="end"/>
      </w:r>
      <w:r w:rsidR="00122F44">
        <w:rPr>
          <w:bCs/>
          <w:szCs w:val="22"/>
        </w:rPr>
        <w:t xml:space="preserve"> </w:t>
      </w:r>
      <w:r w:rsidRPr="0001426C">
        <w:rPr>
          <w:bCs/>
          <w:szCs w:val="22"/>
        </w:rPr>
        <w:t xml:space="preserve">and in particular, but without limitation, forthwith to pass to the Employer a complete and unencumbered title in and to any materials or goods which pursuant to </w:t>
      </w:r>
      <w:r w:rsidR="00E701E2">
        <w:rPr>
          <w:bCs/>
          <w:szCs w:val="22"/>
        </w:rPr>
        <w:t>clause</w:t>
      </w:r>
      <w:r w:rsidRPr="0001426C">
        <w:rPr>
          <w:bCs/>
          <w:szCs w:val="22"/>
        </w:rPr>
        <w:t xml:space="preserve">s </w:t>
      </w:r>
      <w:r w:rsidR="004072D5">
        <w:rPr>
          <w:bCs/>
          <w:szCs w:val="22"/>
        </w:rPr>
        <w:fldChar w:fldCharType="begin"/>
      </w:r>
      <w:r w:rsidR="004072D5">
        <w:rPr>
          <w:bCs/>
          <w:szCs w:val="22"/>
        </w:rPr>
        <w:instrText xml:space="preserve"> REF _Ref223112107 \r \h </w:instrText>
      </w:r>
      <w:r w:rsidR="004072D5">
        <w:rPr>
          <w:bCs/>
          <w:szCs w:val="22"/>
        </w:rPr>
      </w:r>
      <w:r w:rsidR="004072D5">
        <w:rPr>
          <w:bCs/>
          <w:szCs w:val="22"/>
        </w:rPr>
        <w:fldChar w:fldCharType="separate"/>
      </w:r>
      <w:r w:rsidR="00154E54">
        <w:rPr>
          <w:bCs/>
          <w:szCs w:val="22"/>
        </w:rPr>
        <w:t>7.2</w:t>
      </w:r>
      <w:r w:rsidR="004072D5">
        <w:rPr>
          <w:bCs/>
          <w:szCs w:val="22"/>
        </w:rPr>
        <w:fldChar w:fldCharType="end"/>
      </w:r>
      <w:r w:rsidR="004072D5">
        <w:rPr>
          <w:bCs/>
          <w:szCs w:val="22"/>
        </w:rPr>
        <w:t xml:space="preserve"> </w:t>
      </w:r>
      <w:r w:rsidR="004072D5" w:rsidRPr="00122F44">
        <w:rPr>
          <w:bCs/>
          <w:szCs w:val="22"/>
        </w:rPr>
        <w:t xml:space="preserve">and </w:t>
      </w:r>
      <w:r w:rsidR="004072D5">
        <w:rPr>
          <w:bCs/>
          <w:szCs w:val="22"/>
        </w:rPr>
        <w:fldChar w:fldCharType="begin"/>
      </w:r>
      <w:r w:rsidR="004072D5">
        <w:rPr>
          <w:bCs/>
          <w:szCs w:val="22"/>
        </w:rPr>
        <w:instrText xml:space="preserve"> REF _Ref223685744 \r \h </w:instrText>
      </w:r>
      <w:r w:rsidR="004072D5">
        <w:rPr>
          <w:bCs/>
          <w:szCs w:val="22"/>
        </w:rPr>
      </w:r>
      <w:r w:rsidR="004072D5">
        <w:rPr>
          <w:bCs/>
          <w:szCs w:val="22"/>
        </w:rPr>
        <w:fldChar w:fldCharType="separate"/>
      </w:r>
      <w:r w:rsidR="00154E54">
        <w:rPr>
          <w:bCs/>
          <w:szCs w:val="22"/>
        </w:rPr>
        <w:t>7.3</w:t>
      </w:r>
      <w:r w:rsidR="004072D5">
        <w:rPr>
          <w:bCs/>
          <w:szCs w:val="22"/>
        </w:rPr>
        <w:fldChar w:fldCharType="end"/>
      </w:r>
      <w:r w:rsidR="004072D5">
        <w:rPr>
          <w:bCs/>
          <w:szCs w:val="22"/>
        </w:rPr>
        <w:t xml:space="preserve"> </w:t>
      </w:r>
      <w:r w:rsidRPr="0001426C">
        <w:rPr>
          <w:bCs/>
          <w:szCs w:val="22"/>
        </w:rPr>
        <w:t>are to become the property of the Employer</w:t>
      </w:r>
      <w:r w:rsidR="00855D55">
        <w:rPr>
          <w:bCs/>
          <w:szCs w:val="22"/>
        </w:rPr>
        <w:t xml:space="preserve">. </w:t>
      </w:r>
    </w:p>
    <w:p w14:paraId="1B9A5475" w14:textId="6E3374F5" w:rsidR="006162A3" w:rsidRDefault="00102897" w:rsidP="00102897">
      <w:pPr>
        <w:pStyle w:val="BBHeading1"/>
      </w:pPr>
      <w:bookmarkStart w:id="72" w:name="_Toc223360649"/>
      <w:bookmarkStart w:id="73" w:name="_Ref223689498"/>
      <w:bookmarkStart w:id="74" w:name="_Toc225517317"/>
      <w:r>
        <w:t>Variations</w:t>
      </w:r>
      <w:bookmarkEnd w:id="72"/>
      <w:bookmarkEnd w:id="73"/>
      <w:bookmarkEnd w:id="74"/>
    </w:p>
    <w:p w14:paraId="0B14BD99" w14:textId="77777777" w:rsidR="001A742F" w:rsidRDefault="001A742F" w:rsidP="0022552C">
      <w:pPr>
        <w:pStyle w:val="BBClause2"/>
      </w:pPr>
      <w:r>
        <w:t>[</w:t>
      </w:r>
      <w:r w:rsidR="006162A3">
        <w:t xml:space="preserve">The Employer and the Contractor shall be entitled to propose a variation to the Works. Any proposed variation must be in writing.  If the variation is agreed in principle, any adjustment to the Contract Price or timings under this Contract or any other amends to the Contract required </w:t>
      </w:r>
      <w:proofErr w:type="gramStart"/>
      <w:r w:rsidR="006162A3">
        <w:t xml:space="preserve">as </w:t>
      </w:r>
      <w:r w:rsidR="006162A3" w:rsidRPr="007E5B34">
        <w:t>a result of</w:t>
      </w:r>
      <w:proofErr w:type="gramEnd"/>
      <w:r w:rsidR="006162A3" w:rsidRPr="007E5B34">
        <w:t xml:space="preserve"> the variation shall be as agreed between the Parties. A Party, at its sole discretion, shall be entitled to reject any variation that has been proposed by the other Party.</w:t>
      </w:r>
      <w:r>
        <w:t>]</w:t>
      </w:r>
    </w:p>
    <w:p w14:paraId="621DDB0D" w14:textId="3155F503" w:rsidR="008C3449" w:rsidRPr="008C3449" w:rsidRDefault="001A742F" w:rsidP="0022552C">
      <w:pPr>
        <w:pStyle w:val="BBClause2"/>
      </w:pPr>
      <w:bookmarkStart w:id="75" w:name="_Ref223685841"/>
      <w:r>
        <w:t>[</w:t>
      </w:r>
      <w:r w:rsidR="008C3449" w:rsidRPr="008C3449">
        <w:t xml:space="preserve">Variations may be initiated by the </w:t>
      </w:r>
      <w:r>
        <w:t xml:space="preserve">Employer </w:t>
      </w:r>
      <w:r w:rsidR="008C3449" w:rsidRPr="008C3449">
        <w:t>at any time</w:t>
      </w:r>
      <w:r w:rsidR="003178E7">
        <w:t xml:space="preserve"> by giving the Contractor notice of such Variation</w:t>
      </w:r>
      <w:r w:rsidR="008C3449" w:rsidRPr="008C3449">
        <w:t xml:space="preserve"> before the issue of the </w:t>
      </w:r>
      <w:r w:rsidR="00503C76">
        <w:t>Provisional Acceptance Certificate</w:t>
      </w:r>
      <w:r w:rsidR="003178E7">
        <w:t xml:space="preserve"> in accordance with </w:t>
      </w:r>
      <w:r w:rsidR="00E701E2">
        <w:t>clause</w:t>
      </w:r>
      <w:r w:rsidR="003178E7">
        <w:t xml:space="preserve"> </w:t>
      </w:r>
      <w:r w:rsidR="00FE43ED">
        <w:fldChar w:fldCharType="begin"/>
      </w:r>
      <w:r w:rsidR="00FE43ED">
        <w:instrText xml:space="preserve"> REF _Ref223685813 \r \h </w:instrText>
      </w:r>
      <w:r w:rsidR="00FE43ED">
        <w:fldChar w:fldCharType="separate"/>
      </w:r>
      <w:r w:rsidR="00154E54">
        <w:t>8.4</w:t>
      </w:r>
      <w:r w:rsidR="00FE43ED">
        <w:fldChar w:fldCharType="end"/>
      </w:r>
      <w:r w:rsidR="008C3449" w:rsidRPr="008C3449">
        <w:t>.</w:t>
      </w:r>
      <w:bookmarkEnd w:id="75"/>
    </w:p>
    <w:p w14:paraId="5825F7DD" w14:textId="619AE3F2" w:rsidR="008C3449" w:rsidRPr="008C3449" w:rsidRDefault="008C3449" w:rsidP="0022552C">
      <w:pPr>
        <w:pStyle w:val="BBClause2"/>
      </w:pPr>
      <w:r w:rsidRPr="008C3449">
        <w:t xml:space="preserve">The Contractor shall be bound by each Variation instructed </w:t>
      </w:r>
      <w:r w:rsidR="00503C76">
        <w:t xml:space="preserve">by the Employer pursuant to </w:t>
      </w:r>
      <w:r w:rsidR="00E701E2">
        <w:t>clause</w:t>
      </w:r>
      <w:r w:rsidR="001A742F">
        <w:t xml:space="preserve"> </w:t>
      </w:r>
      <w:r w:rsidR="00FE43ED">
        <w:fldChar w:fldCharType="begin"/>
      </w:r>
      <w:r w:rsidR="00FE43ED">
        <w:instrText xml:space="preserve"> REF _Ref223685841 \r \h </w:instrText>
      </w:r>
      <w:r w:rsidR="00FE43ED">
        <w:fldChar w:fldCharType="separate"/>
      </w:r>
      <w:r w:rsidR="00154E54">
        <w:t>8.2</w:t>
      </w:r>
      <w:r w:rsidR="00FE43ED">
        <w:fldChar w:fldCharType="end"/>
      </w:r>
      <w:r w:rsidR="00FE43ED">
        <w:t xml:space="preserve"> </w:t>
      </w:r>
      <w:r w:rsidRPr="008C3449">
        <w:t>and shall execute the Variation with due</w:t>
      </w:r>
      <w:r>
        <w:t xml:space="preserve"> </w:t>
      </w:r>
      <w:r w:rsidRPr="008C3449">
        <w:t>expedition and without delay</w:t>
      </w:r>
      <w:r w:rsidR="003178E7">
        <w:t>[.][</w:t>
      </w:r>
      <w:r w:rsidRPr="008C3449">
        <w:t>,</w:t>
      </w:r>
      <w:r w:rsidR="003178E7">
        <w:t xml:space="preserve"> </w:t>
      </w:r>
      <w:r w:rsidRPr="008C3449">
        <w:t xml:space="preserve">unless the Contractor promptly gives a </w:t>
      </w:r>
      <w:r w:rsidR="00F75B6F">
        <w:t>n</w:t>
      </w:r>
      <w:r w:rsidRPr="008C3449">
        <w:t>otice</w:t>
      </w:r>
      <w:r>
        <w:t xml:space="preserve"> </w:t>
      </w:r>
      <w:r w:rsidRPr="008C3449">
        <w:t xml:space="preserve">to the </w:t>
      </w:r>
      <w:r w:rsidR="00F75B6F">
        <w:t>Employer</w:t>
      </w:r>
      <w:r w:rsidRPr="008C3449">
        <w:t xml:space="preserve"> stating (with detailed supporting particulars) that:</w:t>
      </w:r>
    </w:p>
    <w:p w14:paraId="397F5863" w14:textId="79E817D5" w:rsidR="008C3449" w:rsidRPr="008C3449" w:rsidRDefault="008C3449" w:rsidP="0022552C">
      <w:pPr>
        <w:pStyle w:val="BBClause3"/>
      </w:pPr>
      <w:r w:rsidRPr="008C3449">
        <w:t xml:space="preserve">the Contractor cannot readily obtain the </w:t>
      </w:r>
      <w:r w:rsidR="003E35E9">
        <w:t>Plant and/or Materials</w:t>
      </w:r>
      <w:r w:rsidR="003E35E9" w:rsidRPr="008C3449">
        <w:t xml:space="preserve"> </w:t>
      </w:r>
      <w:r w:rsidRPr="008C3449">
        <w:t>required for the</w:t>
      </w:r>
      <w:r>
        <w:t xml:space="preserve"> </w:t>
      </w:r>
      <w:proofErr w:type="gramStart"/>
      <w:r w:rsidRPr="008C3449">
        <w:t>Variation;</w:t>
      </w:r>
      <w:proofErr w:type="gramEnd"/>
    </w:p>
    <w:p w14:paraId="4CBE0435" w14:textId="248A47D9" w:rsidR="008C3449" w:rsidRPr="008C3449" w:rsidRDefault="008C3449" w:rsidP="0022552C">
      <w:pPr>
        <w:pStyle w:val="BBClause3"/>
      </w:pPr>
      <w:r w:rsidRPr="008C3449">
        <w:t>it will adversely affect the Contractor's ability to comply with</w:t>
      </w:r>
      <w:r>
        <w:t xml:space="preserve"> </w:t>
      </w:r>
      <w:r w:rsidR="00E701E2">
        <w:t>clause</w:t>
      </w:r>
      <w:r w:rsidRPr="008C3449">
        <w:t xml:space="preserve"> </w:t>
      </w:r>
      <w:r w:rsidR="00FE43ED">
        <w:fldChar w:fldCharType="begin"/>
      </w:r>
      <w:r w:rsidR="00FE43ED">
        <w:instrText xml:space="preserve"> REF _Ref223685891 \r \h </w:instrText>
      </w:r>
      <w:r w:rsidR="00FE43ED">
        <w:fldChar w:fldCharType="separate"/>
      </w:r>
      <w:r w:rsidR="00154E54">
        <w:t>5</w:t>
      </w:r>
      <w:r w:rsidR="00FE43ED">
        <w:fldChar w:fldCharType="end"/>
      </w:r>
      <w:r w:rsidRPr="008C3449">
        <w:t>;</w:t>
      </w:r>
    </w:p>
    <w:p w14:paraId="50E267EA" w14:textId="75C94635" w:rsidR="008C3449" w:rsidRDefault="008C3449" w:rsidP="0022552C">
      <w:pPr>
        <w:pStyle w:val="BBClause3"/>
      </w:pPr>
      <w:r w:rsidRPr="008C3449">
        <w:t>it may adversely affect the Contractor's obligation to complete the</w:t>
      </w:r>
      <w:r>
        <w:t xml:space="preserve"> </w:t>
      </w:r>
      <w:r w:rsidRPr="008C3449">
        <w:t>Works so that they shall be fit for the purpose(s) for which they are</w:t>
      </w:r>
      <w:r>
        <w:t xml:space="preserve"> </w:t>
      </w:r>
      <w:r w:rsidRPr="008C3449">
        <w:t xml:space="preserve">intended under </w:t>
      </w:r>
      <w:r w:rsidR="00E701E2">
        <w:t>clause</w:t>
      </w:r>
      <w:r w:rsidR="00F75B6F">
        <w:t xml:space="preserve"> </w:t>
      </w:r>
      <w:r w:rsidR="00780387">
        <w:fldChar w:fldCharType="begin"/>
      </w:r>
      <w:r w:rsidR="00780387">
        <w:instrText xml:space="preserve"> REF _Ref223692063 \r \h </w:instrText>
      </w:r>
      <w:r w:rsidR="00780387">
        <w:fldChar w:fldCharType="separate"/>
      </w:r>
      <w:r w:rsidR="00154E54">
        <w:t>5</w:t>
      </w:r>
      <w:r w:rsidR="00780387">
        <w:fldChar w:fldCharType="end"/>
      </w:r>
      <w:r w:rsidRPr="008C3449">
        <w:t>.</w:t>
      </w:r>
    </w:p>
    <w:p w14:paraId="370F9251" w14:textId="64B7B5CE" w:rsidR="008C3449" w:rsidRDefault="008C3449" w:rsidP="002028A4">
      <w:pPr>
        <w:pStyle w:val="BBClause2"/>
        <w:numPr>
          <w:ilvl w:val="0"/>
          <w:numId w:val="0"/>
        </w:numPr>
        <w:ind w:left="720"/>
      </w:pPr>
      <w:r w:rsidRPr="008C3449">
        <w:t xml:space="preserve">Promptly after receiving this </w:t>
      </w:r>
      <w:r w:rsidR="00F75B6F">
        <w:t>n</w:t>
      </w:r>
      <w:r w:rsidRPr="008C3449">
        <w:t xml:space="preserve">otice, the </w:t>
      </w:r>
      <w:r w:rsidR="004A7A70">
        <w:t>Employer’s Representative</w:t>
      </w:r>
      <w:r w:rsidRPr="008C3449">
        <w:t xml:space="preserve"> shall respond by giving a</w:t>
      </w:r>
      <w:r>
        <w:t xml:space="preserve"> </w:t>
      </w:r>
      <w:r w:rsidRPr="008C3449">
        <w:t>Notice to the Contractor cancelling, confirming or varying the instruction</w:t>
      </w:r>
      <w:proofErr w:type="gramStart"/>
      <w:r w:rsidRPr="008C3449">
        <w:t>.</w:t>
      </w:r>
      <w:r>
        <w:t xml:space="preserve"> </w:t>
      </w:r>
      <w:r w:rsidR="00F75B6F">
        <w:t>]</w:t>
      </w:r>
      <w:proofErr w:type="gramEnd"/>
    </w:p>
    <w:p w14:paraId="79B8CC76" w14:textId="5920F393" w:rsidR="002747F6" w:rsidRPr="002028A4" w:rsidRDefault="002747F6" w:rsidP="002028A4">
      <w:pPr>
        <w:pStyle w:val="BBClause2"/>
        <w:rPr>
          <w:b/>
          <w:bCs/>
        </w:rPr>
      </w:pPr>
      <w:bookmarkStart w:id="76" w:name="_Ref223685813"/>
      <w:r w:rsidRPr="002028A4">
        <w:rPr>
          <w:b/>
          <w:bCs/>
        </w:rPr>
        <w:t xml:space="preserve">Variation by </w:t>
      </w:r>
      <w:r w:rsidRPr="007F7ADB">
        <w:rPr>
          <w:b/>
          <w:bCs/>
        </w:rPr>
        <w:t>instruction</w:t>
      </w:r>
      <w:bookmarkEnd w:id="76"/>
    </w:p>
    <w:p w14:paraId="3702A976" w14:textId="2A7D8F47" w:rsidR="002747F6" w:rsidRDefault="002747F6" w:rsidP="002028A4">
      <w:pPr>
        <w:pStyle w:val="BBClause3"/>
      </w:pPr>
      <w:r w:rsidRPr="002747F6">
        <w:lastRenderedPageBreak/>
        <w:t>The E</w:t>
      </w:r>
      <w:r w:rsidR="003178E7">
        <w:t>mployer</w:t>
      </w:r>
      <w:r w:rsidRPr="002747F6">
        <w:t xml:space="preserve"> may instruct a Variation by giving a </w:t>
      </w:r>
      <w:r w:rsidR="003178E7">
        <w:t>n</w:t>
      </w:r>
      <w:r w:rsidRPr="002747F6">
        <w:t>otice (describing the</w:t>
      </w:r>
      <w:r>
        <w:t xml:space="preserve"> </w:t>
      </w:r>
      <w:r w:rsidRPr="002747F6">
        <w:t xml:space="preserve">required change and stating any requirements for the recording of </w:t>
      </w:r>
      <w:r w:rsidR="003178E7">
        <w:t>c</w:t>
      </w:r>
      <w:r w:rsidRPr="002747F6">
        <w:t>osts) to</w:t>
      </w:r>
      <w:r>
        <w:t xml:space="preserve"> </w:t>
      </w:r>
      <w:r w:rsidRPr="002747F6">
        <w:t>the Contractor.</w:t>
      </w:r>
      <w:r>
        <w:t xml:space="preserve"> </w:t>
      </w:r>
    </w:p>
    <w:p w14:paraId="6BD1C752" w14:textId="1A48F5AF" w:rsidR="002747F6" w:rsidRDefault="002747F6" w:rsidP="003178E7">
      <w:pPr>
        <w:pStyle w:val="BBClause3"/>
      </w:pPr>
      <w:bookmarkStart w:id="77" w:name="_Ref223686116"/>
      <w:r w:rsidRPr="002747F6">
        <w:t>The Contractor shall within</w:t>
      </w:r>
      <w:r>
        <w:t xml:space="preserve"> </w:t>
      </w:r>
      <w:r w:rsidR="003450E2">
        <w:t>[14]</w:t>
      </w:r>
      <w:r w:rsidRPr="002747F6">
        <w:t xml:space="preserve"> days (or other period proposed by the Contractor and agreed by the</w:t>
      </w:r>
      <w:r>
        <w:t xml:space="preserve"> </w:t>
      </w:r>
      <w:r w:rsidR="003178E7">
        <w:t>Employer</w:t>
      </w:r>
      <w:r w:rsidRPr="002747F6">
        <w:t xml:space="preserve">) of receiving the </w:t>
      </w:r>
      <w:r w:rsidR="003178E7">
        <w:t>Employer</w:t>
      </w:r>
      <w:r w:rsidRPr="002747F6">
        <w:t xml:space="preserve">'s instruction, submit to the </w:t>
      </w:r>
      <w:r w:rsidR="003178E7">
        <w:t xml:space="preserve">Employer </w:t>
      </w:r>
      <w:r w:rsidRPr="002747F6">
        <w:t>detailed particulars including:</w:t>
      </w:r>
      <w:bookmarkEnd w:id="77"/>
    </w:p>
    <w:p w14:paraId="415848F4" w14:textId="7C42629D" w:rsidR="002747F6" w:rsidRPr="002747F6" w:rsidRDefault="002747F6" w:rsidP="002028A4">
      <w:pPr>
        <w:pStyle w:val="BBClause4"/>
      </w:pPr>
      <w:r w:rsidRPr="002747F6">
        <w:t>a description of the varied work performed or to be performed,</w:t>
      </w:r>
      <w:r>
        <w:t xml:space="preserve"> </w:t>
      </w:r>
      <w:r w:rsidRPr="002747F6">
        <w:t>including details of the resources and methods adopted or to be</w:t>
      </w:r>
      <w:r>
        <w:t xml:space="preserve"> </w:t>
      </w:r>
      <w:r w:rsidRPr="002747F6">
        <w:t xml:space="preserve">adopted by the </w:t>
      </w:r>
      <w:proofErr w:type="gramStart"/>
      <w:r w:rsidRPr="002747F6">
        <w:t>Contractor;</w:t>
      </w:r>
      <w:proofErr w:type="gramEnd"/>
    </w:p>
    <w:p w14:paraId="387AE530" w14:textId="58617DD7" w:rsidR="002747F6" w:rsidRDefault="002747F6" w:rsidP="002028A4">
      <w:pPr>
        <w:pStyle w:val="BBClause4"/>
      </w:pPr>
      <w:r w:rsidRPr="002747F6">
        <w:t>a programme for its execution and the Contractor's proposal for</w:t>
      </w:r>
      <w:r>
        <w:t xml:space="preserve"> </w:t>
      </w:r>
      <w:r w:rsidRPr="002747F6">
        <w:t xml:space="preserve">any necessary modifications (if any) to the Programme according </w:t>
      </w:r>
      <w:r w:rsidR="00777ADB">
        <w:t xml:space="preserve">to </w:t>
      </w:r>
      <w:r w:rsidR="00E701E2">
        <w:t>clause</w:t>
      </w:r>
      <w:r w:rsidR="003178E7">
        <w:t xml:space="preserve"> </w:t>
      </w:r>
      <w:r w:rsidR="00777ADB">
        <w:fldChar w:fldCharType="begin"/>
      </w:r>
      <w:r w:rsidR="00777ADB">
        <w:instrText xml:space="preserve"> REF _Ref223688907 \r \h </w:instrText>
      </w:r>
      <w:r w:rsidR="00777ADB">
        <w:fldChar w:fldCharType="separate"/>
      </w:r>
      <w:r w:rsidR="00154E54">
        <w:t>5.23</w:t>
      </w:r>
      <w:r w:rsidR="00777ADB">
        <w:fldChar w:fldCharType="end"/>
      </w:r>
      <w:r w:rsidRPr="002747F6">
        <w:t xml:space="preserve"> and to the Completion</w:t>
      </w:r>
      <w:r w:rsidR="00A94922">
        <w:t xml:space="preserve"> Date</w:t>
      </w:r>
      <w:r w:rsidRPr="002747F6">
        <w:t>; and</w:t>
      </w:r>
    </w:p>
    <w:p w14:paraId="0820C389" w14:textId="38CAF083" w:rsidR="002747F6" w:rsidRDefault="002747F6" w:rsidP="003178E7">
      <w:pPr>
        <w:pStyle w:val="BBClause4"/>
      </w:pPr>
      <w:r w:rsidRPr="002747F6">
        <w:t xml:space="preserve">the Contractor's proposal for adjustment to </w:t>
      </w:r>
      <w:r w:rsidRPr="003E35E9">
        <w:t xml:space="preserve">the </w:t>
      </w:r>
      <w:r w:rsidRPr="00B32559">
        <w:t>Contract Price</w:t>
      </w:r>
      <w:r w:rsidRPr="003E35E9">
        <w:t>,</w:t>
      </w:r>
      <w:r w:rsidRPr="002747F6">
        <w:t xml:space="preserve"> with</w:t>
      </w:r>
      <w:r>
        <w:t xml:space="preserve"> </w:t>
      </w:r>
      <w:r w:rsidRPr="002747F6">
        <w:t xml:space="preserve">supporting particulars. Whenever the omission of any work </w:t>
      </w:r>
      <w:proofErr w:type="gramStart"/>
      <w:r w:rsidRPr="002747F6">
        <w:t>forms</w:t>
      </w:r>
      <w:proofErr w:type="gramEnd"/>
      <w:r w:rsidRPr="002747F6">
        <w:t xml:space="preserve"> part</w:t>
      </w:r>
      <w:r>
        <w:t xml:space="preserve"> </w:t>
      </w:r>
      <w:r w:rsidRPr="002747F6">
        <w:t>(or all) of a Variation, and if:</w:t>
      </w:r>
    </w:p>
    <w:p w14:paraId="7BB11C47" w14:textId="571D6A2A" w:rsidR="002028A4" w:rsidRDefault="002028A4" w:rsidP="002028A4">
      <w:pPr>
        <w:pStyle w:val="BBClause5"/>
        <w:tabs>
          <w:tab w:val="clear" w:pos="2699"/>
          <w:tab w:val="num" w:pos="3776"/>
        </w:tabs>
        <w:ind w:left="3776"/>
      </w:pPr>
      <w:r w:rsidRPr="002028A4">
        <w:t xml:space="preserve">the Contractor has incurred or will incur cost which, if the work had not been omitted, would have been deemed to be covered by a sum forming part of the Contract </w:t>
      </w:r>
      <w:r w:rsidR="00C422EB">
        <w:t>Price</w:t>
      </w:r>
      <w:r w:rsidRPr="002028A4">
        <w:t>; and</w:t>
      </w:r>
    </w:p>
    <w:p w14:paraId="081E9E33" w14:textId="026BF072" w:rsidR="002747F6" w:rsidRPr="00E552F7" w:rsidRDefault="002747F6" w:rsidP="002028A4">
      <w:pPr>
        <w:pStyle w:val="BBClause5"/>
        <w:tabs>
          <w:tab w:val="clear" w:pos="2699"/>
          <w:tab w:val="num" w:pos="3776"/>
        </w:tabs>
        <w:ind w:left="3776"/>
      </w:pPr>
      <w:r w:rsidRPr="002747F6">
        <w:t xml:space="preserve">the omission of the work has </w:t>
      </w:r>
      <w:r w:rsidRPr="00E552F7">
        <w:t xml:space="preserve">resulted or will result in this sum not forming part of the Contract Price </w:t>
      </w:r>
    </w:p>
    <w:p w14:paraId="34841723" w14:textId="4FE62C5B" w:rsidR="002747F6" w:rsidRPr="00E552F7" w:rsidRDefault="002747F6" w:rsidP="002028A4">
      <w:pPr>
        <w:pStyle w:val="BBClause4"/>
        <w:numPr>
          <w:ilvl w:val="0"/>
          <w:numId w:val="0"/>
        </w:numPr>
        <w:ind w:left="2699"/>
      </w:pPr>
      <w:r w:rsidRPr="00E552F7">
        <w:t>this cost may be included in the Contractor's proposal (and, if so, shall be clearly identified</w:t>
      </w:r>
      <w:r w:rsidR="00FD0E63" w:rsidRPr="00E552F7">
        <w:t>).</w:t>
      </w:r>
    </w:p>
    <w:p w14:paraId="0869321C" w14:textId="71EBDF1C" w:rsidR="002747F6" w:rsidRPr="00E552F7" w:rsidRDefault="002747F6" w:rsidP="002028A4">
      <w:pPr>
        <w:pStyle w:val="BBClause3"/>
        <w:numPr>
          <w:ilvl w:val="0"/>
          <w:numId w:val="0"/>
        </w:numPr>
        <w:ind w:left="1622"/>
      </w:pPr>
      <w:r w:rsidRPr="00E552F7">
        <w:t xml:space="preserve">Thereafter, the Contractor shall submit any further particulars that the </w:t>
      </w:r>
      <w:r w:rsidR="004A7A70" w:rsidRPr="00E552F7">
        <w:t>Employer’s Representative</w:t>
      </w:r>
      <w:r w:rsidRPr="00E552F7">
        <w:t xml:space="preserve"> may reasonably require.</w:t>
      </w:r>
    </w:p>
    <w:p w14:paraId="03B53165" w14:textId="2561F65F" w:rsidR="002747F6" w:rsidRPr="00E552F7" w:rsidRDefault="002747F6" w:rsidP="00FD0E63">
      <w:pPr>
        <w:pStyle w:val="BBClause3"/>
      </w:pPr>
      <w:bookmarkStart w:id="78" w:name="_Ref223686127"/>
      <w:r w:rsidRPr="00E552F7">
        <w:t xml:space="preserve">The </w:t>
      </w:r>
      <w:r w:rsidR="00FD0E63" w:rsidRPr="00E552F7">
        <w:t xml:space="preserve">Employer </w:t>
      </w:r>
      <w:r w:rsidRPr="00E552F7">
        <w:t>shall then proceed to agree or determine:</w:t>
      </w:r>
      <w:bookmarkEnd w:id="78"/>
    </w:p>
    <w:p w14:paraId="27578645" w14:textId="50125126" w:rsidR="00FD0E63" w:rsidRPr="00E552F7" w:rsidRDefault="006D0F4D" w:rsidP="00FD0E63">
      <w:pPr>
        <w:pStyle w:val="BBClause4"/>
      </w:pPr>
      <w:r w:rsidRPr="00E552F7">
        <w:t>a</w:t>
      </w:r>
      <w:r w:rsidR="00FD0E63" w:rsidRPr="00E552F7">
        <w:t xml:space="preserve">ny </w:t>
      </w:r>
      <w:r w:rsidR="003E35E9">
        <w:t>e</w:t>
      </w:r>
      <w:r w:rsidR="00FD0E63" w:rsidRPr="00E552F7">
        <w:t xml:space="preserve">xtension of </w:t>
      </w:r>
      <w:r w:rsidR="003E35E9">
        <w:t>t</w:t>
      </w:r>
      <w:r w:rsidR="00FD0E63" w:rsidRPr="00E552F7">
        <w:t>ime</w:t>
      </w:r>
      <w:r w:rsidR="003E35E9">
        <w:t xml:space="preserve"> pursuant to clause 5.20</w:t>
      </w:r>
      <w:r w:rsidR="00FD0E63" w:rsidRPr="00E552F7">
        <w:t xml:space="preserve"> (if any); and/or </w:t>
      </w:r>
    </w:p>
    <w:p w14:paraId="27101BCD" w14:textId="68EC86BA" w:rsidR="002747F6" w:rsidRPr="00E552F7" w:rsidRDefault="002747F6" w:rsidP="002028A4">
      <w:pPr>
        <w:pStyle w:val="BBClause4"/>
      </w:pPr>
      <w:r w:rsidRPr="00E552F7">
        <w:t>the adjustments to the Contract Price and t</w:t>
      </w:r>
      <w:r w:rsidR="000A0832">
        <w:t xml:space="preserve">o </w:t>
      </w:r>
      <w:r w:rsidR="000A0832">
        <w:fldChar w:fldCharType="begin"/>
      </w:r>
      <w:r w:rsidR="000A0832">
        <w:instrText xml:space="preserve"> REF _Ref223702594 \w \h </w:instrText>
      </w:r>
      <w:r w:rsidR="000A0832">
        <w:fldChar w:fldCharType="separate"/>
      </w:r>
      <w:r w:rsidR="00154E54">
        <w:t>Schedule 10</w:t>
      </w:r>
      <w:r w:rsidR="000A0832">
        <w:fldChar w:fldCharType="end"/>
      </w:r>
      <w:r w:rsidR="000A0832">
        <w:t xml:space="preserve"> (</w:t>
      </w:r>
      <w:r w:rsidR="000A0832">
        <w:fldChar w:fldCharType="begin"/>
      </w:r>
      <w:r w:rsidR="000A0832">
        <w:instrText xml:space="preserve"> REF _Ref223702608 \h </w:instrText>
      </w:r>
      <w:r w:rsidR="000A0832">
        <w:fldChar w:fldCharType="separate"/>
      </w:r>
      <w:r w:rsidR="00154E54">
        <w:t>Price and Payment Schedule</w:t>
      </w:r>
      <w:r w:rsidR="000A0832">
        <w:fldChar w:fldCharType="end"/>
      </w:r>
      <w:r w:rsidR="000A0832">
        <w:t>)</w:t>
      </w:r>
      <w:r w:rsidRPr="00E552F7">
        <w:t>, if any</w:t>
      </w:r>
    </w:p>
    <w:p w14:paraId="1266EE98" w14:textId="035966C5" w:rsidR="006D0F4D" w:rsidRDefault="006D0F4D" w:rsidP="002028A4">
      <w:pPr>
        <w:pStyle w:val="BBClause3"/>
        <w:rPr>
          <w:szCs w:val="22"/>
        </w:rPr>
      </w:pPr>
      <w:r w:rsidRPr="00E552F7">
        <w:t>T</w:t>
      </w:r>
      <w:r w:rsidR="002747F6" w:rsidRPr="00E552F7">
        <w:t xml:space="preserve">he Contractor shall be </w:t>
      </w:r>
      <w:r w:rsidR="002747F6" w:rsidRPr="00BA7162">
        <w:t xml:space="preserve">entitled to such </w:t>
      </w:r>
      <w:r w:rsidR="003E35E9" w:rsidRPr="00BA7162">
        <w:t xml:space="preserve">extension of time pursuant to clause 5.20 </w:t>
      </w:r>
      <w:r w:rsidR="002747F6" w:rsidRPr="00BA7162">
        <w:t>and/or adjustments to the Contract Price</w:t>
      </w:r>
      <w:r w:rsidR="00C64FB7" w:rsidRPr="00BA7162">
        <w:t xml:space="preserve"> as set out in </w:t>
      </w:r>
      <w:r w:rsidR="00E701E2" w:rsidRPr="00BA7162">
        <w:t>clause</w:t>
      </w:r>
      <w:r w:rsidR="00C64FB7" w:rsidRPr="00BA7162">
        <w:t xml:space="preserve"> </w:t>
      </w:r>
      <w:r w:rsidR="00A13D84" w:rsidRPr="00BA7162">
        <w:fldChar w:fldCharType="begin"/>
      </w:r>
      <w:r w:rsidR="00A13D84" w:rsidRPr="00BA7162">
        <w:instrText xml:space="preserve"> REF _Ref223686127 \r \h </w:instrText>
      </w:r>
      <w:r w:rsidR="00BA7162">
        <w:instrText xml:space="preserve"> \* MERGEFORMAT </w:instrText>
      </w:r>
      <w:r w:rsidR="00A13D84" w:rsidRPr="00BA7162">
        <w:fldChar w:fldCharType="separate"/>
      </w:r>
      <w:r w:rsidR="00154E54">
        <w:t>8.4.3</w:t>
      </w:r>
      <w:r w:rsidR="00A13D84" w:rsidRPr="00BA7162">
        <w:fldChar w:fldCharType="end"/>
      </w:r>
      <w:r w:rsidR="00C64FB7" w:rsidRPr="00BA7162">
        <w:t>.</w:t>
      </w:r>
      <w:r w:rsidRPr="00BA7162">
        <w:t xml:space="preserve"> </w:t>
      </w:r>
      <w:proofErr w:type="gramStart"/>
      <w:r w:rsidRPr="00BA7162">
        <w:rPr>
          <w:szCs w:val="22"/>
        </w:rPr>
        <w:t>In the event</w:t>
      </w:r>
      <w:r w:rsidRPr="00E552F7">
        <w:rPr>
          <w:szCs w:val="22"/>
        </w:rPr>
        <w:t xml:space="preserve"> </w:t>
      </w:r>
      <w:r w:rsidRPr="00E552F7">
        <w:t>that</w:t>
      </w:r>
      <w:proofErr w:type="gramEnd"/>
      <w:r w:rsidRPr="00E552F7">
        <w:rPr>
          <w:szCs w:val="22"/>
        </w:rPr>
        <w:t xml:space="preserve"> agreement is reached with the Contractor in relation to the adjustment to the Contract Price and the revised Completion Date, the Contractor shall not be entitled to any other adjustment to the Contract Price and/or the Completion</w:t>
      </w:r>
      <w:r w:rsidRPr="003728DD">
        <w:rPr>
          <w:szCs w:val="22"/>
        </w:rPr>
        <w:t xml:space="preserve"> </w:t>
      </w:r>
      <w:r>
        <w:rPr>
          <w:szCs w:val="22"/>
        </w:rPr>
        <w:t xml:space="preserve">Date </w:t>
      </w:r>
      <w:r w:rsidRPr="003728DD">
        <w:rPr>
          <w:szCs w:val="22"/>
        </w:rPr>
        <w:t>in relation to the Variation.</w:t>
      </w:r>
      <w:r>
        <w:rPr>
          <w:szCs w:val="22"/>
        </w:rPr>
        <w:t xml:space="preserve"> </w:t>
      </w:r>
      <w:r w:rsidRPr="003728DD">
        <w:rPr>
          <w:szCs w:val="22"/>
        </w:rPr>
        <w:t xml:space="preserve">The Contractor shall not be entitled to any adjustment to the Contract Price and/or a revision of the Completion </w:t>
      </w:r>
      <w:r w:rsidR="000D1A70">
        <w:rPr>
          <w:szCs w:val="22"/>
        </w:rPr>
        <w:t xml:space="preserve">Date </w:t>
      </w:r>
      <w:r w:rsidRPr="003728DD">
        <w:rPr>
          <w:szCs w:val="22"/>
        </w:rPr>
        <w:t xml:space="preserve">in relation to the Variation unless these has been agreed between the Employer and the Contractor in writing.  </w:t>
      </w:r>
    </w:p>
    <w:p w14:paraId="1AF54273" w14:textId="602D2DDC" w:rsidR="002747F6" w:rsidRDefault="002747F6" w:rsidP="00DB6A48">
      <w:pPr>
        <w:pStyle w:val="BBClause3"/>
      </w:pPr>
      <w:r w:rsidRPr="002747F6">
        <w:t xml:space="preserve">The </w:t>
      </w:r>
      <w:r w:rsidR="00FD0E63">
        <w:t>Employer</w:t>
      </w:r>
      <w:r w:rsidR="003450E2">
        <w:t xml:space="preserve"> </w:t>
      </w:r>
      <w:r w:rsidRPr="002747F6">
        <w:t>may request a proposal, before instructing a Variation, by</w:t>
      </w:r>
      <w:r>
        <w:t xml:space="preserve"> </w:t>
      </w:r>
      <w:r w:rsidRPr="002747F6">
        <w:t xml:space="preserve">giving a </w:t>
      </w:r>
      <w:r w:rsidR="003450E2">
        <w:t>n</w:t>
      </w:r>
      <w:r w:rsidRPr="002747F6">
        <w:t>otice describing the proposed change</w:t>
      </w:r>
      <w:r w:rsidR="003450E2">
        <w:t xml:space="preserve"> </w:t>
      </w:r>
      <w:r w:rsidRPr="002747F6">
        <w:t>to the Contractor.</w:t>
      </w:r>
      <w:r w:rsidR="003450E2">
        <w:t xml:space="preserve"> </w:t>
      </w:r>
      <w:r w:rsidRPr="002747F6">
        <w:t xml:space="preserve">The Contractor shall respond to this </w:t>
      </w:r>
      <w:r w:rsidR="00613234">
        <w:t>n</w:t>
      </w:r>
      <w:r w:rsidRPr="002747F6">
        <w:t xml:space="preserve">otice as soon as practicable, </w:t>
      </w:r>
      <w:r w:rsidR="00A906CB">
        <w:t>b</w:t>
      </w:r>
      <w:r w:rsidRPr="002747F6">
        <w:t>y:</w:t>
      </w:r>
    </w:p>
    <w:p w14:paraId="4DD12248" w14:textId="7BBE871E" w:rsidR="002747F6" w:rsidRPr="002747F6" w:rsidRDefault="002747F6" w:rsidP="002028A4">
      <w:pPr>
        <w:pStyle w:val="BBClause4"/>
      </w:pPr>
      <w:r w:rsidRPr="002747F6">
        <w:lastRenderedPageBreak/>
        <w:t>submitting a proposal, which shall include the matters as described</w:t>
      </w:r>
      <w:r>
        <w:t xml:space="preserve"> </w:t>
      </w:r>
      <w:r w:rsidRPr="002747F6">
        <w:t xml:space="preserve">in </w:t>
      </w:r>
      <w:r w:rsidR="00E701E2">
        <w:t>clause</w:t>
      </w:r>
      <w:r w:rsidRPr="002747F6">
        <w:t xml:space="preserve"> </w:t>
      </w:r>
      <w:r w:rsidR="00A13D84">
        <w:fldChar w:fldCharType="begin"/>
      </w:r>
      <w:r w:rsidR="00A13D84">
        <w:instrText xml:space="preserve"> REF _Ref223686116 \r \h </w:instrText>
      </w:r>
      <w:r w:rsidR="00A13D84">
        <w:fldChar w:fldCharType="separate"/>
      </w:r>
      <w:r w:rsidR="00154E54">
        <w:t>8.4.2</w:t>
      </w:r>
      <w:r w:rsidR="00A13D84">
        <w:fldChar w:fldCharType="end"/>
      </w:r>
      <w:r w:rsidR="00613234">
        <w:t>[</w:t>
      </w:r>
      <w:r w:rsidRPr="002747F6">
        <w:t>; or</w:t>
      </w:r>
    </w:p>
    <w:p w14:paraId="748D2DFF" w14:textId="0AE8D4BC" w:rsidR="002747F6" w:rsidRPr="002747F6" w:rsidRDefault="003450E2" w:rsidP="002028A4">
      <w:pPr>
        <w:pStyle w:val="BBClause4"/>
      </w:pPr>
      <w:r>
        <w:t>g</w:t>
      </w:r>
      <w:r w:rsidR="002747F6" w:rsidRPr="002747F6">
        <w:t>iving reasons why the Contractor cannot comply (if this is the case)</w:t>
      </w:r>
      <w:r w:rsidR="00613234">
        <w:t>]</w:t>
      </w:r>
      <w:r w:rsidR="002747F6" w:rsidRPr="002747F6">
        <w:t>.</w:t>
      </w:r>
    </w:p>
    <w:p w14:paraId="42D441C3" w14:textId="1526F228" w:rsidR="002747F6" w:rsidRDefault="00613234" w:rsidP="002028A4">
      <w:pPr>
        <w:pStyle w:val="BBClause3"/>
      </w:pPr>
      <w:bookmarkStart w:id="79" w:name="_Ref223361134"/>
      <w:r>
        <w:t>I</w:t>
      </w:r>
      <w:r w:rsidR="002747F6" w:rsidRPr="002747F6">
        <w:t xml:space="preserve">f the Contractor submits a proposal, the </w:t>
      </w:r>
      <w:r w:rsidR="00FD0E63">
        <w:t>Employer</w:t>
      </w:r>
      <w:r>
        <w:t xml:space="preserve"> </w:t>
      </w:r>
      <w:r w:rsidR="002747F6" w:rsidRPr="002747F6">
        <w:t>shall, as soon as</w:t>
      </w:r>
      <w:r w:rsidR="002747F6">
        <w:t xml:space="preserve"> </w:t>
      </w:r>
      <w:r w:rsidR="002747F6" w:rsidRPr="002747F6">
        <w:t xml:space="preserve">practicable after receiving it, respond by giving a </w:t>
      </w:r>
      <w:r>
        <w:t>n</w:t>
      </w:r>
      <w:r w:rsidR="002747F6" w:rsidRPr="002747F6">
        <w:t>otice to the Contractor</w:t>
      </w:r>
      <w:r w:rsidR="002747F6">
        <w:t xml:space="preserve"> </w:t>
      </w:r>
      <w:r w:rsidR="002747F6" w:rsidRPr="002747F6">
        <w:t xml:space="preserve">stating </w:t>
      </w:r>
      <w:r>
        <w:t>its</w:t>
      </w:r>
      <w:r w:rsidR="002747F6" w:rsidRPr="002747F6">
        <w:t xml:space="preserve"> consent or </w:t>
      </w:r>
      <w:r w:rsidRPr="002747F6">
        <w:t>otherwise</w:t>
      </w:r>
      <w:r w:rsidR="002747F6" w:rsidRPr="002747F6">
        <w:t>. The Contractor shall not delay any</w:t>
      </w:r>
      <w:r w:rsidR="002747F6">
        <w:t xml:space="preserve"> </w:t>
      </w:r>
      <w:r w:rsidR="002747F6" w:rsidRPr="002747F6">
        <w:t>work whilst awaiting a response.</w:t>
      </w:r>
      <w:r w:rsidR="00A906CB">
        <w:t xml:space="preserve"> </w:t>
      </w:r>
      <w:r>
        <w:t>If</w:t>
      </w:r>
      <w:r w:rsidR="002747F6" w:rsidRPr="002747F6">
        <w:t xml:space="preserve"> the </w:t>
      </w:r>
      <w:r w:rsidR="00FD0E63">
        <w:t>Employer</w:t>
      </w:r>
      <w:r>
        <w:t xml:space="preserve"> </w:t>
      </w:r>
      <w:r w:rsidR="002747F6" w:rsidRPr="002747F6">
        <w:t>gives consent to the proposal, with or without comments,</w:t>
      </w:r>
      <w:r w:rsidR="002747F6">
        <w:t xml:space="preserve"> </w:t>
      </w:r>
      <w:r w:rsidR="002747F6" w:rsidRPr="002747F6">
        <w:t xml:space="preserve">the </w:t>
      </w:r>
      <w:r w:rsidR="00FD0E63">
        <w:t>Employer</w:t>
      </w:r>
      <w:r>
        <w:t xml:space="preserve"> </w:t>
      </w:r>
      <w:r w:rsidR="002747F6" w:rsidRPr="002747F6">
        <w:t>shall then instruct the Variation. Thereafter, the Contractor shall</w:t>
      </w:r>
      <w:r w:rsidR="002747F6">
        <w:t xml:space="preserve"> </w:t>
      </w:r>
      <w:r w:rsidR="002747F6" w:rsidRPr="002747F6">
        <w:t xml:space="preserve">submit any further particulars that the </w:t>
      </w:r>
      <w:r w:rsidR="00FD0E63">
        <w:t>Employer</w:t>
      </w:r>
      <w:r>
        <w:t xml:space="preserve"> </w:t>
      </w:r>
      <w:r w:rsidR="002747F6" w:rsidRPr="002747F6">
        <w:t>may reasonably require and</w:t>
      </w:r>
      <w:r w:rsidR="002747F6">
        <w:t xml:space="preserve"> </w:t>
      </w:r>
      <w:r w:rsidR="002747F6" w:rsidRPr="002747F6">
        <w:t xml:space="preserve">the </w:t>
      </w:r>
      <w:r w:rsidR="00E701E2">
        <w:t>clause</w:t>
      </w:r>
      <w:r w:rsidR="002747F6" w:rsidRPr="002747F6">
        <w:t xml:space="preserve"> </w:t>
      </w:r>
      <w:r w:rsidR="00A13D84">
        <w:fldChar w:fldCharType="begin"/>
      </w:r>
      <w:r w:rsidR="00A13D84">
        <w:instrText xml:space="preserve"> REF _Ref223686127 \r \h </w:instrText>
      </w:r>
      <w:r w:rsidR="00A13D84">
        <w:fldChar w:fldCharType="separate"/>
      </w:r>
      <w:r w:rsidR="00154E54">
        <w:t>8.4.3</w:t>
      </w:r>
      <w:r w:rsidR="00A13D84">
        <w:fldChar w:fldCharType="end"/>
      </w:r>
      <w:r w:rsidR="00A13D84">
        <w:t xml:space="preserve"> </w:t>
      </w:r>
      <w:r w:rsidR="002747F6" w:rsidRPr="002747F6">
        <w:t>shall</w:t>
      </w:r>
      <w:r w:rsidR="002747F6">
        <w:t xml:space="preserve"> </w:t>
      </w:r>
      <w:r w:rsidR="002747F6" w:rsidRPr="002747F6">
        <w:t>apply.</w:t>
      </w:r>
      <w:r w:rsidR="00A906CB">
        <w:t xml:space="preserve"> [I</w:t>
      </w:r>
      <w:r w:rsidR="002747F6" w:rsidRPr="002747F6">
        <w:t xml:space="preserve">f the </w:t>
      </w:r>
      <w:r w:rsidR="00FD0E63">
        <w:t>Employer</w:t>
      </w:r>
      <w:r w:rsidR="00A906CB">
        <w:t xml:space="preserve"> </w:t>
      </w:r>
      <w:r w:rsidR="002747F6" w:rsidRPr="002747F6">
        <w:t>does not give consent to the proposal, with or without</w:t>
      </w:r>
      <w:r w:rsidR="002747F6">
        <w:t xml:space="preserve"> </w:t>
      </w:r>
      <w:r w:rsidR="002747F6" w:rsidRPr="002747F6">
        <w:t xml:space="preserve">comments, and if the Contractor has incurred </w:t>
      </w:r>
      <w:r w:rsidR="00A906CB">
        <w:t>c</w:t>
      </w:r>
      <w:r w:rsidR="002747F6" w:rsidRPr="002747F6">
        <w:t xml:space="preserve">ost </w:t>
      </w:r>
      <w:proofErr w:type="gramStart"/>
      <w:r w:rsidR="002747F6" w:rsidRPr="002747F6">
        <w:t>as a result of</w:t>
      </w:r>
      <w:proofErr w:type="gramEnd"/>
      <w:r w:rsidR="002747F6" w:rsidRPr="002747F6">
        <w:t xml:space="preserve"> submitting</w:t>
      </w:r>
      <w:r w:rsidR="002747F6">
        <w:t xml:space="preserve"> </w:t>
      </w:r>
      <w:r w:rsidR="002747F6" w:rsidRPr="002747F6">
        <w:t xml:space="preserve">it, the Contractor shall be entitled subject to payment of such </w:t>
      </w:r>
      <w:r w:rsidR="00A906CB">
        <w:t>reasonably and properly incurred costs, subject to providing satisfactory evidence of the same</w:t>
      </w:r>
      <w:r w:rsidR="002747F6" w:rsidRPr="002747F6">
        <w:t>.</w:t>
      </w:r>
      <w:r w:rsidR="00A906CB">
        <w:t>]</w:t>
      </w:r>
      <w:bookmarkEnd w:id="79"/>
    </w:p>
    <w:p w14:paraId="5C3906FE" w14:textId="62D555D6" w:rsidR="005F3EAE" w:rsidRDefault="00A906CB" w:rsidP="002028A4">
      <w:pPr>
        <w:pStyle w:val="BBClause3"/>
      </w:pPr>
      <w:r w:rsidRPr="00E552F7">
        <w:rPr>
          <w:rFonts w:cs="Arial"/>
          <w:szCs w:val="22"/>
        </w:rPr>
        <w:t xml:space="preserve">If at any time during the execution of the Works there is a change in </w:t>
      </w:r>
      <w:r w:rsidR="00BA7162">
        <w:rPr>
          <w:rFonts w:cs="Arial"/>
          <w:szCs w:val="22"/>
        </w:rPr>
        <w:t xml:space="preserve">any of the </w:t>
      </w:r>
      <w:r w:rsidRPr="00E552F7">
        <w:rPr>
          <w:rFonts w:cs="Arial"/>
          <w:szCs w:val="22"/>
        </w:rPr>
        <w:t xml:space="preserve">Laws and/or </w:t>
      </w:r>
      <w:r w:rsidR="000D1A70">
        <w:rPr>
          <w:rFonts w:cs="Arial"/>
          <w:szCs w:val="22"/>
        </w:rPr>
        <w:t>c</w:t>
      </w:r>
      <w:r w:rsidRPr="00E552F7">
        <w:rPr>
          <w:rFonts w:cs="Arial"/>
          <w:szCs w:val="22"/>
        </w:rPr>
        <w:t xml:space="preserve">onsents </w:t>
      </w:r>
      <w:r w:rsidR="000D1A70">
        <w:rPr>
          <w:rFonts w:cs="Arial"/>
          <w:szCs w:val="22"/>
        </w:rPr>
        <w:t xml:space="preserve">(including Planning Consents) </w:t>
      </w:r>
      <w:r w:rsidRPr="00E552F7">
        <w:t>affecting</w:t>
      </w:r>
      <w:r w:rsidRPr="00E552F7">
        <w:rPr>
          <w:rFonts w:cs="Arial"/>
          <w:szCs w:val="22"/>
        </w:rPr>
        <w:t xml:space="preserve"> the Works which necessitates an alteration or modification to the Works, such alteration or modification shall not constitute a Variation</w:t>
      </w:r>
      <w:r w:rsidRPr="003728DD">
        <w:rPr>
          <w:rFonts w:cs="Arial"/>
          <w:szCs w:val="22"/>
        </w:rPr>
        <w:t xml:space="preserve"> and shall be complied with by the Contractor entirely at his own cost</w:t>
      </w:r>
      <w:r>
        <w:rPr>
          <w:rFonts w:cs="Arial"/>
          <w:szCs w:val="22"/>
        </w:rPr>
        <w:t>.</w:t>
      </w:r>
    </w:p>
    <w:p w14:paraId="3AFD27E6" w14:textId="2963A97D" w:rsidR="006162A3" w:rsidRPr="007E5B34" w:rsidRDefault="00102897" w:rsidP="00102897">
      <w:pPr>
        <w:pStyle w:val="BBHeading1"/>
      </w:pPr>
      <w:bookmarkStart w:id="80" w:name="_Ref220066611"/>
      <w:bookmarkStart w:id="81" w:name="_Ref220066652"/>
      <w:bookmarkStart w:id="82" w:name="_Ref220067126"/>
      <w:bookmarkStart w:id="83" w:name="_Toc223360650"/>
      <w:bookmarkStart w:id="84" w:name="_Toc225517318"/>
      <w:r w:rsidRPr="007E5B34">
        <w:t>Completion Performance Test</w:t>
      </w:r>
      <w:bookmarkEnd w:id="80"/>
      <w:bookmarkEnd w:id="81"/>
      <w:bookmarkEnd w:id="82"/>
      <w:r w:rsidR="0034578E">
        <w:t>s</w:t>
      </w:r>
      <w:bookmarkEnd w:id="83"/>
      <w:bookmarkEnd w:id="84"/>
    </w:p>
    <w:p w14:paraId="1CF07188" w14:textId="031A6221" w:rsidR="006162A3" w:rsidRPr="004A08FB" w:rsidRDefault="006162A3" w:rsidP="006162A3">
      <w:pPr>
        <w:pStyle w:val="BBClause2"/>
      </w:pPr>
      <w:bookmarkStart w:id="85" w:name="_Ref220066707"/>
      <w:r w:rsidRPr="007E5B34">
        <w:t xml:space="preserve">The Contractor shall, </w:t>
      </w:r>
      <w:r w:rsidRPr="004A08FB">
        <w:t xml:space="preserve">for the </w:t>
      </w:r>
      <w:r w:rsidR="002477BD">
        <w:t>Renewable Energy System</w:t>
      </w:r>
      <w:r w:rsidRPr="004A08FB">
        <w:t xml:space="preserve">, carry out the </w:t>
      </w:r>
      <w:r w:rsidR="00BA389C" w:rsidRPr="004A08FB">
        <w:t xml:space="preserve">Completion Performance Tests </w:t>
      </w:r>
      <w:r w:rsidRPr="004A08FB">
        <w:t xml:space="preserve">following completion of the Works. The Contractor shall give the Employer five (5) </w:t>
      </w:r>
      <w:r w:rsidR="0026208F">
        <w:t>Business Day</w:t>
      </w:r>
      <w:r w:rsidRPr="004A08FB">
        <w:t>s' notice prior to the commencement of the Completion Performance Test</w:t>
      </w:r>
      <w:r w:rsidR="00BA389C" w:rsidRPr="004A08FB">
        <w:t>s</w:t>
      </w:r>
      <w:r w:rsidRPr="004A08FB">
        <w:t>. The Employer's Representative and any third parties nominated by the Employer shall be entitled (but not required) to witness the Completion Performance Test</w:t>
      </w:r>
      <w:r w:rsidR="00BA389C" w:rsidRPr="004A08FB">
        <w:t>s</w:t>
      </w:r>
      <w:r w:rsidRPr="004A08FB">
        <w:t>.</w:t>
      </w:r>
      <w:bookmarkEnd w:id="85"/>
    </w:p>
    <w:p w14:paraId="4F40331D" w14:textId="4DE92917" w:rsidR="006162A3" w:rsidRPr="004A08FB" w:rsidRDefault="006162A3" w:rsidP="006162A3">
      <w:pPr>
        <w:pStyle w:val="BBClause2"/>
      </w:pPr>
      <w:r w:rsidRPr="004A08FB">
        <w:t>Upon completion of the Completion Performance Test</w:t>
      </w:r>
      <w:r w:rsidR="00BA389C" w:rsidRPr="004A08FB">
        <w:t>s</w:t>
      </w:r>
      <w:r w:rsidRPr="004A08FB">
        <w:t xml:space="preserve">, the Contractor shall notify the Employer in writing of the outcome of the tests as soon as is reasonably practical, and in any case within a period of not more than five (5) </w:t>
      </w:r>
      <w:r w:rsidR="0026208F">
        <w:t>Business Day</w:t>
      </w:r>
      <w:r w:rsidRPr="004A08FB">
        <w:t xml:space="preserve">s. </w:t>
      </w:r>
    </w:p>
    <w:p w14:paraId="6CF5CF07" w14:textId="426FF365" w:rsidR="006162A3" w:rsidRPr="004A08FB" w:rsidRDefault="006162A3" w:rsidP="006162A3">
      <w:pPr>
        <w:pStyle w:val="BBClause2"/>
      </w:pPr>
      <w:bookmarkStart w:id="86" w:name="_Ref220066342"/>
      <w:proofErr w:type="gramStart"/>
      <w:r w:rsidRPr="004A08FB">
        <w:t>In the event that</w:t>
      </w:r>
      <w:proofErr w:type="gramEnd"/>
      <w:r w:rsidRPr="004A08FB">
        <w:t xml:space="preserve"> the </w:t>
      </w:r>
      <w:r w:rsidR="002477BD">
        <w:t>Renewable Energy System</w:t>
      </w:r>
      <w:r w:rsidR="006354A2" w:rsidRPr="004A08FB">
        <w:t xml:space="preserve"> </w:t>
      </w:r>
      <w:r w:rsidRPr="004A08FB">
        <w:t>fails the Completion Performance Test</w:t>
      </w:r>
      <w:r w:rsidR="00BA389C" w:rsidRPr="004A08FB">
        <w:t>s</w:t>
      </w:r>
      <w:r w:rsidRPr="004A08FB">
        <w:t xml:space="preserve"> the Employer shall have the right to notify the Contractor that remediation is required (</w:t>
      </w:r>
      <w:r w:rsidR="00E36F91" w:rsidRPr="004A08FB">
        <w:t>"</w:t>
      </w:r>
      <w:r w:rsidRPr="004A08FB">
        <w:rPr>
          <w:b/>
          <w:bCs/>
        </w:rPr>
        <w:t>Remediation Notice</w:t>
      </w:r>
      <w:r w:rsidR="00E36F91" w:rsidRPr="004A08FB">
        <w:t>"</w:t>
      </w:r>
      <w:r w:rsidRPr="004A08FB">
        <w:t>).</w:t>
      </w:r>
      <w:bookmarkEnd w:id="86"/>
    </w:p>
    <w:p w14:paraId="2D14242C" w14:textId="343E0241" w:rsidR="006162A3" w:rsidRPr="007E5B34" w:rsidRDefault="006162A3" w:rsidP="006162A3">
      <w:pPr>
        <w:pStyle w:val="BBClause2"/>
      </w:pPr>
      <w:bookmarkStart w:id="87" w:name="_Ref220066346"/>
      <w:r w:rsidRPr="004A08FB">
        <w:t xml:space="preserve">Upon receipt of a Remediation Notice in accordance with </w:t>
      </w:r>
      <w:r w:rsidR="00E701E2">
        <w:t>clause</w:t>
      </w:r>
      <w:r w:rsidRPr="004A08FB">
        <w:t xml:space="preserve"> </w:t>
      </w:r>
      <w:r w:rsidR="00840499" w:rsidRPr="004A08FB">
        <w:fldChar w:fldCharType="begin"/>
      </w:r>
      <w:r w:rsidR="00840499" w:rsidRPr="004A08FB">
        <w:instrText xml:space="preserve"> REF _Ref220066342 \n \h </w:instrText>
      </w:r>
      <w:r w:rsidR="007E5B34" w:rsidRPr="004A08FB">
        <w:instrText xml:space="preserve"> \* MERGEFORMAT </w:instrText>
      </w:r>
      <w:r w:rsidR="00840499" w:rsidRPr="004A08FB">
        <w:fldChar w:fldCharType="separate"/>
      </w:r>
      <w:r w:rsidR="00154E54">
        <w:t>9.3</w:t>
      </w:r>
      <w:r w:rsidR="00840499" w:rsidRPr="004A08FB">
        <w:fldChar w:fldCharType="end"/>
      </w:r>
      <w:r w:rsidRPr="004A08FB">
        <w:t xml:space="preserve">, the Contractor shall propose to the Employer the actions it considers necessary in order for the </w:t>
      </w:r>
      <w:r w:rsidR="002477BD">
        <w:t>Renewable Energy System</w:t>
      </w:r>
      <w:r w:rsidR="006354A2" w:rsidRPr="007E5B34">
        <w:t xml:space="preserve"> </w:t>
      </w:r>
      <w:r w:rsidRPr="007E5B34">
        <w:t xml:space="preserve">to pass the </w:t>
      </w:r>
      <w:r w:rsidR="00BA389C">
        <w:t xml:space="preserve">Completion Performance Tests </w:t>
      </w:r>
      <w:r w:rsidRPr="007E5B34">
        <w:t>(</w:t>
      </w:r>
      <w:r w:rsidR="00E36F91" w:rsidRPr="007E5B34">
        <w:t>"</w:t>
      </w:r>
      <w:r w:rsidRPr="007E5B34">
        <w:rPr>
          <w:b/>
          <w:bCs/>
        </w:rPr>
        <w:t>Remediation Plan</w:t>
      </w:r>
      <w:r w:rsidR="00E36F91" w:rsidRPr="007E5B34">
        <w:t>"</w:t>
      </w:r>
      <w:r w:rsidRPr="007E5B34">
        <w:t>) and the Employer shall not unreasonably withhold its agreement to such Remediation Plan.</w:t>
      </w:r>
      <w:bookmarkEnd w:id="87"/>
    </w:p>
    <w:p w14:paraId="78BC83B9" w14:textId="240E4D0B" w:rsidR="006162A3" w:rsidRPr="00122F44" w:rsidRDefault="006162A3" w:rsidP="006162A3">
      <w:pPr>
        <w:pStyle w:val="BBClause2"/>
      </w:pPr>
      <w:r w:rsidRPr="007E5B34">
        <w:t xml:space="preserve">Following the Employer's agreement to the Remediation Plan the Contractor shall implement such Remediation Plan forthwith and shall have up to a maximum of </w:t>
      </w:r>
      <w:r w:rsidR="00B769B1">
        <w:t>[</w:t>
      </w:r>
      <w:r w:rsidRPr="007E5B34">
        <w:t>120</w:t>
      </w:r>
      <w:r w:rsidR="00B769B1">
        <w:t>]</w:t>
      </w:r>
      <w:r w:rsidRPr="007E5B34">
        <w:t xml:space="preserve"> days for doing so.  The Contractor shall notify the Employer immediately following completion of the implementation of the Remediation Plan and the Parties shall then repeat the Completion Performance Tests in accordance </w:t>
      </w:r>
      <w:r w:rsidRPr="00122F44">
        <w:t xml:space="preserve">with this </w:t>
      </w:r>
      <w:r w:rsidR="00E701E2">
        <w:t>clause</w:t>
      </w:r>
      <w:r w:rsidRPr="00122F44">
        <w:t xml:space="preserve"> </w:t>
      </w:r>
      <w:r w:rsidR="00840499" w:rsidRPr="00122F44">
        <w:fldChar w:fldCharType="begin"/>
      </w:r>
      <w:r w:rsidR="00840499" w:rsidRPr="00122F44">
        <w:instrText xml:space="preserve"> REF _Ref220066611 \n \h </w:instrText>
      </w:r>
      <w:r w:rsidR="007E5B34" w:rsidRPr="00122F44">
        <w:instrText xml:space="preserve"> \* MERGEFORMAT </w:instrText>
      </w:r>
      <w:r w:rsidR="00840499" w:rsidRPr="00122F44">
        <w:fldChar w:fldCharType="separate"/>
      </w:r>
      <w:r w:rsidR="00154E54">
        <w:t>9</w:t>
      </w:r>
      <w:r w:rsidR="00840499" w:rsidRPr="00122F44">
        <w:fldChar w:fldCharType="end"/>
      </w:r>
      <w:r w:rsidRPr="00122F44">
        <w:t>.</w:t>
      </w:r>
    </w:p>
    <w:p w14:paraId="731644F1" w14:textId="2800B140" w:rsidR="006162A3" w:rsidRPr="00122F44" w:rsidRDefault="006162A3" w:rsidP="006162A3">
      <w:pPr>
        <w:pStyle w:val="BBClause2"/>
      </w:pPr>
      <w:bookmarkStart w:id="88" w:name="_Ref220067721"/>
      <w:r w:rsidRPr="00122F44">
        <w:t xml:space="preserve">For the avoidance of doubt, any revenue which the </w:t>
      </w:r>
      <w:r w:rsidR="002477BD">
        <w:t>Renewable Energy System</w:t>
      </w:r>
      <w:r w:rsidR="006354A2" w:rsidRPr="00122F44">
        <w:t xml:space="preserve"> </w:t>
      </w:r>
      <w:r w:rsidRPr="00122F44">
        <w:t xml:space="preserve">generates for the period during which the Contractor implements the Remediation </w:t>
      </w:r>
      <w:r w:rsidRPr="00122F44">
        <w:lastRenderedPageBreak/>
        <w:t xml:space="preserve">Plan shall, subject to </w:t>
      </w:r>
      <w:r w:rsidR="00E701E2">
        <w:t>clause</w:t>
      </w:r>
      <w:r w:rsidRPr="00122F44">
        <w:t xml:space="preserve"> </w:t>
      </w:r>
      <w:r w:rsidR="00840499" w:rsidRPr="00122F44">
        <w:fldChar w:fldCharType="begin"/>
      </w:r>
      <w:r w:rsidR="00840499" w:rsidRPr="00122F44">
        <w:instrText xml:space="preserve"> REF _Ref220066620 \n \h </w:instrText>
      </w:r>
      <w:r w:rsidR="007E5B34" w:rsidRPr="00122F44">
        <w:instrText xml:space="preserve"> \* MERGEFORMAT </w:instrText>
      </w:r>
      <w:r w:rsidR="00840499" w:rsidRPr="00122F44">
        <w:fldChar w:fldCharType="separate"/>
      </w:r>
      <w:r w:rsidR="00154E54">
        <w:t>25.2.1</w:t>
      </w:r>
      <w:r w:rsidR="00840499" w:rsidRPr="00122F44">
        <w:fldChar w:fldCharType="end"/>
      </w:r>
      <w:r w:rsidRPr="00122F44">
        <w:t>, accrue for the benefit of and be paid to the Employer.</w:t>
      </w:r>
      <w:bookmarkEnd w:id="88"/>
    </w:p>
    <w:p w14:paraId="385FD1C1" w14:textId="22958498" w:rsidR="006162A3" w:rsidRPr="00122F44" w:rsidRDefault="006162A3" w:rsidP="006162A3">
      <w:pPr>
        <w:pStyle w:val="BBClause2"/>
      </w:pPr>
      <w:r w:rsidRPr="00122F44">
        <w:t xml:space="preserve">If following such repeated Completion Performance Tests the </w:t>
      </w:r>
      <w:r w:rsidR="002477BD">
        <w:t>Renewable Energy System</w:t>
      </w:r>
      <w:r w:rsidR="006354A2" w:rsidRPr="00122F44">
        <w:t xml:space="preserve"> </w:t>
      </w:r>
      <w:r w:rsidRPr="00122F44">
        <w:t xml:space="preserve">achieves an Actual Performance Ratio equal to or greater than the Warranted Performance Ratio the Parties shall proceed in accordance with </w:t>
      </w:r>
      <w:r w:rsidR="00E701E2">
        <w:t>clause</w:t>
      </w:r>
      <w:r w:rsidRPr="00122F44">
        <w:t xml:space="preserve">s </w:t>
      </w:r>
      <w:r w:rsidR="00840499" w:rsidRPr="00122F44">
        <w:fldChar w:fldCharType="begin"/>
      </w:r>
      <w:r w:rsidR="00840499" w:rsidRPr="00122F44">
        <w:instrText xml:space="preserve"> REF _Ref220066630 \n \h </w:instrText>
      </w:r>
      <w:r w:rsidR="007E5B34" w:rsidRPr="00122F44">
        <w:instrText xml:space="preserve"> \* MERGEFORMAT </w:instrText>
      </w:r>
      <w:r w:rsidR="00840499" w:rsidRPr="00122F44">
        <w:fldChar w:fldCharType="separate"/>
      </w:r>
      <w:r w:rsidR="00154E54">
        <w:t>9.12</w:t>
      </w:r>
      <w:r w:rsidR="00840499" w:rsidRPr="00122F44">
        <w:fldChar w:fldCharType="end"/>
      </w:r>
      <w:r w:rsidRPr="00122F44">
        <w:t xml:space="preserve"> to </w:t>
      </w:r>
      <w:r w:rsidR="00840499" w:rsidRPr="00122F44">
        <w:fldChar w:fldCharType="begin"/>
      </w:r>
      <w:r w:rsidR="00840499" w:rsidRPr="00122F44">
        <w:instrText xml:space="preserve"> REF _Ref220066635 \n \h </w:instrText>
      </w:r>
      <w:r w:rsidR="007E5B34" w:rsidRPr="00122F44">
        <w:instrText xml:space="preserve"> \* MERGEFORMAT </w:instrText>
      </w:r>
      <w:r w:rsidR="00840499" w:rsidRPr="00122F44">
        <w:fldChar w:fldCharType="separate"/>
      </w:r>
      <w:r w:rsidR="00154E54">
        <w:t>9.14</w:t>
      </w:r>
      <w:r w:rsidR="00840499" w:rsidRPr="00122F44">
        <w:fldChar w:fldCharType="end"/>
      </w:r>
      <w:r w:rsidRPr="00122F44">
        <w:t xml:space="preserve"> for the purposes of the issue of the Provisional Acceptance Certificate.</w:t>
      </w:r>
    </w:p>
    <w:p w14:paraId="4EFEAADC" w14:textId="2DC190DD" w:rsidR="006162A3" w:rsidRPr="007E5B34" w:rsidRDefault="006162A3" w:rsidP="006162A3">
      <w:pPr>
        <w:pStyle w:val="BBClause2"/>
      </w:pPr>
      <w:bookmarkStart w:id="89" w:name="_Ref220066666"/>
      <w:r w:rsidRPr="00122F44">
        <w:t xml:space="preserve">If following such repeated Completion Performance Tests the </w:t>
      </w:r>
      <w:r w:rsidR="002477BD">
        <w:t>Renewable Energy System</w:t>
      </w:r>
      <w:r w:rsidR="00ED7B66" w:rsidRPr="00122F44">
        <w:t xml:space="preserve"> </w:t>
      </w:r>
      <w:r w:rsidRPr="00122F44">
        <w:t xml:space="preserve">achieves an Actual Performance Ratio of </w:t>
      </w:r>
      <w:r w:rsidR="00B769B1" w:rsidRPr="00122F44">
        <w:t>[</w:t>
      </w:r>
      <w:r w:rsidRPr="00122F44">
        <w:t>98</w:t>
      </w:r>
      <w:r w:rsidR="00B769B1" w:rsidRPr="00122F44">
        <w:t>]</w:t>
      </w:r>
      <w:r w:rsidRPr="00122F44">
        <w:t xml:space="preserve">% or greater of the Warranted Performance Ratio but does not achieve the Warranted Performance Ratio the Employer shall be entitled to accept the </w:t>
      </w:r>
      <w:r w:rsidR="002477BD">
        <w:t>Renewable Energy System</w:t>
      </w:r>
      <w:r w:rsidR="000737B0" w:rsidRPr="00122F44">
        <w:t xml:space="preserve"> </w:t>
      </w:r>
      <w:r w:rsidRPr="00122F44">
        <w:t xml:space="preserve">subject to a reasonable reduction to the Contract Price in order to compensate the Employer for the reduced value of the </w:t>
      </w:r>
      <w:r w:rsidR="002477BD">
        <w:t>Renewable Energy System</w:t>
      </w:r>
      <w:r w:rsidR="000737B0" w:rsidRPr="00122F44">
        <w:t xml:space="preserve"> </w:t>
      </w:r>
      <w:r w:rsidRPr="00122F44">
        <w:t>to the Employer (</w:t>
      </w:r>
      <w:r w:rsidRPr="007E5B34">
        <w:t xml:space="preserve">calculated on the basis of the reduced value resulting from reduced performance of the </w:t>
      </w:r>
      <w:r w:rsidR="002477BD">
        <w:t>Renewable Energy System</w:t>
      </w:r>
      <w:r w:rsidRPr="007E5B34">
        <w:t xml:space="preserve">).  The Parties shall then proceed in accordance with </w:t>
      </w:r>
      <w:r w:rsidR="00E701E2">
        <w:t>clause</w:t>
      </w:r>
      <w:r w:rsidRPr="007E5B34">
        <w:t xml:space="preserve">s </w:t>
      </w:r>
      <w:r w:rsidR="00840499" w:rsidRPr="007E5B34">
        <w:fldChar w:fldCharType="begin"/>
      </w:r>
      <w:r w:rsidR="00840499" w:rsidRPr="007E5B34">
        <w:instrText xml:space="preserve"> REF _Ref220066630 \n \h </w:instrText>
      </w:r>
      <w:r w:rsidR="007E5B34">
        <w:instrText xml:space="preserve"> \* MERGEFORMAT </w:instrText>
      </w:r>
      <w:r w:rsidR="00840499" w:rsidRPr="007E5B34">
        <w:fldChar w:fldCharType="separate"/>
      </w:r>
      <w:r w:rsidR="00154E54">
        <w:t>9.12</w:t>
      </w:r>
      <w:r w:rsidR="00840499" w:rsidRPr="007E5B34">
        <w:fldChar w:fldCharType="end"/>
      </w:r>
      <w:r w:rsidRPr="007E5B34">
        <w:t xml:space="preserve"> to </w:t>
      </w:r>
      <w:r w:rsidR="00840499" w:rsidRPr="007E5B34">
        <w:fldChar w:fldCharType="begin"/>
      </w:r>
      <w:r w:rsidR="00840499" w:rsidRPr="007E5B34">
        <w:instrText xml:space="preserve"> REF _Ref220066635 \n \h </w:instrText>
      </w:r>
      <w:r w:rsidR="007E5B34">
        <w:instrText xml:space="preserve"> \* MERGEFORMAT </w:instrText>
      </w:r>
      <w:r w:rsidR="00840499" w:rsidRPr="007E5B34">
        <w:fldChar w:fldCharType="separate"/>
      </w:r>
      <w:r w:rsidR="00154E54">
        <w:t>9.14</w:t>
      </w:r>
      <w:r w:rsidR="00840499" w:rsidRPr="007E5B34">
        <w:fldChar w:fldCharType="end"/>
      </w:r>
      <w:r w:rsidRPr="007E5B34">
        <w:t xml:space="preserve"> for the purposes of the issue of the Provisional Acceptance Certificate.</w:t>
      </w:r>
      <w:bookmarkEnd w:id="89"/>
    </w:p>
    <w:p w14:paraId="1AED9A48" w14:textId="423BA61C" w:rsidR="006162A3" w:rsidRPr="007E5B34" w:rsidRDefault="006162A3" w:rsidP="006162A3">
      <w:pPr>
        <w:pStyle w:val="BBClause2"/>
      </w:pPr>
      <w:bookmarkStart w:id="90" w:name="_Ref220066672"/>
      <w:r w:rsidRPr="007E5B34">
        <w:t xml:space="preserve">If following such repeated Completion Performance Tests the </w:t>
      </w:r>
      <w:r w:rsidR="002477BD">
        <w:t>Renewable Energy System</w:t>
      </w:r>
      <w:r w:rsidR="006354A2" w:rsidRPr="007E5B34">
        <w:t xml:space="preserve"> </w:t>
      </w:r>
      <w:r w:rsidRPr="007E5B34">
        <w:t xml:space="preserve">does not achieve an Actual Performance Ratio equal to or greater </w:t>
      </w:r>
      <w:r w:rsidR="0091753C">
        <w:t>[</w:t>
      </w:r>
      <w:r w:rsidRPr="007E5B34">
        <w:t>98%</w:t>
      </w:r>
      <w:r w:rsidR="0091753C">
        <w:t>]</w:t>
      </w:r>
      <w:r w:rsidRPr="007E5B34">
        <w:t xml:space="preserve"> of than the Warranted Performance Ratio, as measured in accordance with this </w:t>
      </w:r>
      <w:r w:rsidR="00E701E2">
        <w:t>clause</w:t>
      </w:r>
      <w:r w:rsidRPr="007E5B34">
        <w:t xml:space="preserve"> </w:t>
      </w:r>
      <w:r w:rsidR="00840499" w:rsidRPr="007E5B34">
        <w:fldChar w:fldCharType="begin"/>
      </w:r>
      <w:r w:rsidR="00840499" w:rsidRPr="007E5B34">
        <w:instrText xml:space="preserve"> REF _Ref220066652 \n \h </w:instrText>
      </w:r>
      <w:r w:rsidR="007E5B34">
        <w:instrText xml:space="preserve"> \* MERGEFORMAT </w:instrText>
      </w:r>
      <w:r w:rsidR="00840499" w:rsidRPr="007E5B34">
        <w:fldChar w:fldCharType="separate"/>
      </w:r>
      <w:r w:rsidR="00154E54">
        <w:t>9</w:t>
      </w:r>
      <w:r w:rsidR="00840499" w:rsidRPr="007E5B34">
        <w:fldChar w:fldCharType="end"/>
      </w:r>
      <w:r w:rsidRPr="007E5B34">
        <w:t>, the Employer shall have the right:</w:t>
      </w:r>
      <w:bookmarkEnd w:id="90"/>
    </w:p>
    <w:p w14:paraId="28448643" w14:textId="5D66EB61" w:rsidR="006162A3" w:rsidRPr="007E5B34" w:rsidRDefault="006162A3" w:rsidP="00885EE1">
      <w:pPr>
        <w:pStyle w:val="BBClause3"/>
      </w:pPr>
      <w:r w:rsidRPr="007E5B34">
        <w:t xml:space="preserve">to reject the </w:t>
      </w:r>
      <w:r w:rsidR="002477BD">
        <w:t>Renewable Energy System</w:t>
      </w:r>
      <w:r w:rsidR="006354A2" w:rsidRPr="007E5B34">
        <w:t xml:space="preserve"> </w:t>
      </w:r>
      <w:r w:rsidRPr="007E5B34">
        <w:t xml:space="preserve">in accordance with </w:t>
      </w:r>
      <w:r w:rsidR="00E701E2">
        <w:t>clause</w:t>
      </w:r>
      <w:r w:rsidRPr="007E5B34">
        <w:t xml:space="preserve"> </w:t>
      </w:r>
      <w:r w:rsidR="00840499" w:rsidRPr="007E5B34">
        <w:fldChar w:fldCharType="begin"/>
      </w:r>
      <w:r w:rsidR="00840499" w:rsidRPr="007E5B34">
        <w:instrText xml:space="preserve"> REF _Ref220066658 \n \h </w:instrText>
      </w:r>
      <w:r w:rsidR="007E5B34">
        <w:instrText xml:space="preserve"> \* MERGEFORMAT </w:instrText>
      </w:r>
      <w:r w:rsidR="00840499" w:rsidRPr="007E5B34">
        <w:fldChar w:fldCharType="separate"/>
      </w:r>
      <w:r w:rsidR="00154E54">
        <w:t>25</w:t>
      </w:r>
      <w:r w:rsidR="00840499" w:rsidRPr="007E5B34">
        <w:fldChar w:fldCharType="end"/>
      </w:r>
      <w:r w:rsidRPr="007E5B34">
        <w:t xml:space="preserve">; or </w:t>
      </w:r>
    </w:p>
    <w:p w14:paraId="67DF8477" w14:textId="67AC1D3C" w:rsidR="006162A3" w:rsidRPr="007E5B34" w:rsidRDefault="006162A3" w:rsidP="00885EE1">
      <w:pPr>
        <w:pStyle w:val="BBClause3"/>
      </w:pPr>
      <w:r w:rsidRPr="007E5B34">
        <w:t xml:space="preserve">to accept the </w:t>
      </w:r>
      <w:r w:rsidR="002477BD">
        <w:t>Renewable Energy System</w:t>
      </w:r>
      <w:r w:rsidR="006354A2" w:rsidRPr="007E5B34">
        <w:t xml:space="preserve"> </w:t>
      </w:r>
      <w:r w:rsidRPr="007E5B34">
        <w:t xml:space="preserve">subject to a reasonable reduction to the Contract Price </w:t>
      </w:r>
      <w:proofErr w:type="gramStart"/>
      <w:r w:rsidRPr="007E5B34">
        <w:t>in order to</w:t>
      </w:r>
      <w:proofErr w:type="gramEnd"/>
      <w:r w:rsidRPr="007E5B34">
        <w:t xml:space="preserve"> compensate the Employer for the reduced value of the </w:t>
      </w:r>
      <w:r w:rsidR="002477BD">
        <w:t>Renewable Energy System</w:t>
      </w:r>
      <w:r w:rsidR="006354A2" w:rsidRPr="007E5B34">
        <w:t xml:space="preserve"> </w:t>
      </w:r>
      <w:r w:rsidRPr="007E5B34">
        <w:t xml:space="preserve">to the Employer (calculated </w:t>
      </w:r>
      <w:proofErr w:type="gramStart"/>
      <w:r w:rsidRPr="007E5B34">
        <w:t>on the basis of</w:t>
      </w:r>
      <w:proofErr w:type="gramEnd"/>
      <w:r w:rsidRPr="007E5B34">
        <w:t xml:space="preserve"> the reduced value resulting from reduced performance of the </w:t>
      </w:r>
      <w:r w:rsidR="002477BD">
        <w:t>Renewable Energy System</w:t>
      </w:r>
      <w:r w:rsidR="00D768FE">
        <w:t>)</w:t>
      </w:r>
      <w:r w:rsidRPr="007E5B34">
        <w:t xml:space="preserve">. </w:t>
      </w:r>
    </w:p>
    <w:p w14:paraId="04E9B80E" w14:textId="587A5541" w:rsidR="006162A3" w:rsidRPr="007E5B34" w:rsidRDefault="006162A3" w:rsidP="006162A3">
      <w:pPr>
        <w:pStyle w:val="BBClause2"/>
      </w:pPr>
      <w:r w:rsidRPr="007E5B34">
        <w:t xml:space="preserve">If the Employer is entitled to a reduction to the Contract Price in accordance with </w:t>
      </w:r>
      <w:r w:rsidR="00E701E2">
        <w:t>clause</w:t>
      </w:r>
      <w:r w:rsidRPr="007E5B34">
        <w:t xml:space="preserve"> </w:t>
      </w:r>
      <w:r w:rsidR="00840499" w:rsidRPr="007E5B34">
        <w:fldChar w:fldCharType="begin"/>
      </w:r>
      <w:r w:rsidR="00840499" w:rsidRPr="007E5B34">
        <w:instrText xml:space="preserve"> REF _Ref220066666 \n \h </w:instrText>
      </w:r>
      <w:r w:rsidR="007E5B34">
        <w:instrText xml:space="preserve"> \* MERGEFORMAT </w:instrText>
      </w:r>
      <w:r w:rsidR="00840499" w:rsidRPr="007E5B34">
        <w:fldChar w:fldCharType="separate"/>
      </w:r>
      <w:r w:rsidR="00154E54">
        <w:t>9.8</w:t>
      </w:r>
      <w:r w:rsidR="00840499" w:rsidRPr="007E5B34">
        <w:fldChar w:fldCharType="end"/>
      </w:r>
      <w:r w:rsidRPr="007E5B34">
        <w:t xml:space="preserve"> or </w:t>
      </w:r>
      <w:r w:rsidR="00840499" w:rsidRPr="007E5B34">
        <w:fldChar w:fldCharType="begin"/>
      </w:r>
      <w:r w:rsidR="00840499" w:rsidRPr="007E5B34">
        <w:instrText xml:space="preserve"> REF _Ref220066672 \n \h </w:instrText>
      </w:r>
      <w:r w:rsidR="007E5B34">
        <w:instrText xml:space="preserve"> \* MERGEFORMAT </w:instrText>
      </w:r>
      <w:r w:rsidR="00840499" w:rsidRPr="007E5B34">
        <w:fldChar w:fldCharType="separate"/>
      </w:r>
      <w:r w:rsidR="00154E54">
        <w:t>9.9</w:t>
      </w:r>
      <w:r w:rsidR="00840499" w:rsidRPr="007E5B34">
        <w:fldChar w:fldCharType="end"/>
      </w:r>
      <w:r w:rsidRPr="007E5B34">
        <w:t xml:space="preserve"> the Employer shall notify the Contractor of the amount of such reduction and shall thereafter be entitled to deduct such amount from any payments due to the Contractor pursuant to this Contract or recover such amount from the Contractor as a debt.  If the Contractor disagrees with the Employer's calculation of the amount of the reduction the Contractor shall be entitled to refer the issue to dispute resolution in accordance with </w:t>
      </w:r>
      <w:r w:rsidR="00E701E2">
        <w:t>clause</w:t>
      </w:r>
      <w:r w:rsidRPr="007E5B34">
        <w:t xml:space="preserve"> </w:t>
      </w:r>
      <w:r w:rsidR="00840499" w:rsidRPr="007E5B34">
        <w:fldChar w:fldCharType="begin"/>
      </w:r>
      <w:r w:rsidR="00840499" w:rsidRPr="007E5B34">
        <w:instrText xml:space="preserve"> REF _Ref220066751 \n \h  \* MERGEFORMAT </w:instrText>
      </w:r>
      <w:r w:rsidR="00840499" w:rsidRPr="007E5B34">
        <w:fldChar w:fldCharType="separate"/>
      </w:r>
      <w:r w:rsidR="00154E54">
        <w:t>36</w:t>
      </w:r>
      <w:r w:rsidR="00840499" w:rsidRPr="007E5B34">
        <w:fldChar w:fldCharType="end"/>
      </w:r>
      <w:r w:rsidRPr="007E5B34">
        <w:t xml:space="preserve"> of this Contract.</w:t>
      </w:r>
    </w:p>
    <w:p w14:paraId="15469701" w14:textId="2392C678" w:rsidR="006162A3" w:rsidRPr="007E5B34" w:rsidRDefault="006162A3" w:rsidP="006162A3">
      <w:pPr>
        <w:pStyle w:val="BBClause2"/>
      </w:pPr>
      <w:r w:rsidRPr="007E5B34">
        <w:t xml:space="preserve">In the event that the Contractor does not complete the Remediation Plan so as to achieve an Actual Performance Ratio of </w:t>
      </w:r>
      <w:r w:rsidR="005314DE">
        <w:t>[</w:t>
      </w:r>
      <w:r w:rsidRPr="007E5B34">
        <w:t>98</w:t>
      </w:r>
      <w:r w:rsidR="005314DE">
        <w:t>]</w:t>
      </w:r>
      <w:r w:rsidRPr="007E5B34">
        <w:t xml:space="preserve">% of the Warranted Performance Ratio following the repeated </w:t>
      </w:r>
      <w:r w:rsidR="00BA389C">
        <w:t xml:space="preserve">Completion Performance Tests </w:t>
      </w:r>
      <w:r w:rsidRPr="007E5B34">
        <w:t xml:space="preserve">within </w:t>
      </w:r>
      <w:r w:rsidR="005314DE">
        <w:t>[</w:t>
      </w:r>
      <w:r w:rsidRPr="007E5B34">
        <w:t>sixty (60)</w:t>
      </w:r>
      <w:r w:rsidR="005314DE">
        <w:t>]</w:t>
      </w:r>
      <w:r w:rsidRPr="007E5B34">
        <w:t xml:space="preserve"> days of the Employer giving its agreement to the Remediation Plan, the Employer shall have the right to reject the </w:t>
      </w:r>
      <w:r w:rsidR="002477BD">
        <w:t>Renewable Energy System</w:t>
      </w:r>
      <w:r w:rsidR="006354A2" w:rsidRPr="007E5B34">
        <w:t xml:space="preserve"> </w:t>
      </w:r>
      <w:r w:rsidRPr="007E5B34">
        <w:t xml:space="preserve">in accordance with </w:t>
      </w:r>
      <w:r w:rsidR="00E701E2">
        <w:t>clause</w:t>
      </w:r>
      <w:r w:rsidRPr="007E5B34">
        <w:t xml:space="preserve"> </w:t>
      </w:r>
      <w:r w:rsidR="00840499" w:rsidRPr="007E5B34">
        <w:fldChar w:fldCharType="begin"/>
      </w:r>
      <w:r w:rsidR="00840499" w:rsidRPr="007E5B34">
        <w:instrText xml:space="preserve"> REF _Ref220066697 \n \h </w:instrText>
      </w:r>
      <w:r w:rsidR="007E5B34">
        <w:instrText xml:space="preserve"> \* MERGEFORMAT </w:instrText>
      </w:r>
      <w:r w:rsidR="00840499" w:rsidRPr="007E5B34">
        <w:fldChar w:fldCharType="separate"/>
      </w:r>
      <w:r w:rsidR="00154E54">
        <w:t>25</w:t>
      </w:r>
      <w:r w:rsidR="00840499" w:rsidRPr="007E5B34">
        <w:fldChar w:fldCharType="end"/>
      </w:r>
      <w:r w:rsidRPr="007E5B34">
        <w:t>.</w:t>
      </w:r>
    </w:p>
    <w:p w14:paraId="501BB164" w14:textId="04FBED1E" w:rsidR="006162A3" w:rsidRPr="007E5B34" w:rsidRDefault="006162A3" w:rsidP="006162A3">
      <w:pPr>
        <w:pStyle w:val="BBClause2"/>
      </w:pPr>
      <w:bookmarkStart w:id="91" w:name="_Ref220066630"/>
      <w:r w:rsidRPr="007E5B34">
        <w:t xml:space="preserve">Notwithstanding </w:t>
      </w:r>
      <w:r w:rsidR="00E701E2">
        <w:t>clause</w:t>
      </w:r>
      <w:r w:rsidRPr="007E5B34">
        <w:t xml:space="preserve"> </w:t>
      </w:r>
      <w:r w:rsidR="00840499" w:rsidRPr="007E5B34">
        <w:fldChar w:fldCharType="begin"/>
      </w:r>
      <w:r w:rsidR="00840499" w:rsidRPr="007E5B34">
        <w:instrText xml:space="preserve"> REF _Ref220066707 \n \h </w:instrText>
      </w:r>
      <w:r w:rsidR="007E5B34">
        <w:instrText xml:space="preserve"> \* MERGEFORMAT </w:instrText>
      </w:r>
      <w:r w:rsidR="00840499" w:rsidRPr="007E5B34">
        <w:fldChar w:fldCharType="separate"/>
      </w:r>
      <w:r w:rsidR="00154E54">
        <w:t>9.1</w:t>
      </w:r>
      <w:r w:rsidR="00840499" w:rsidRPr="007E5B34">
        <w:fldChar w:fldCharType="end"/>
      </w:r>
      <w:r w:rsidRPr="007E5B34">
        <w:t xml:space="preserve">, the Employer shall invite the Technical Advisor to visit the Property within ten (10) days of passing the </w:t>
      </w:r>
      <w:r w:rsidR="00BA389C">
        <w:t xml:space="preserve">Completion Performance Tests </w:t>
      </w:r>
      <w:r w:rsidRPr="007E5B34">
        <w:t xml:space="preserve">and the Contractor shall give reasonable assistance to the Technical Advisor to deliver a report to the Employer addressing each of the matters set out in </w:t>
      </w:r>
      <w:r w:rsidR="00E701E2">
        <w:t>clause</w:t>
      </w:r>
      <w:r w:rsidRPr="007E5B34">
        <w:t xml:space="preserve"> </w:t>
      </w:r>
      <w:r w:rsidR="00840499" w:rsidRPr="007E5B34">
        <w:fldChar w:fldCharType="begin"/>
      </w:r>
      <w:r w:rsidR="00840499" w:rsidRPr="007E5B34">
        <w:instrText xml:space="preserve"> REF _Ref220066715 \n \h </w:instrText>
      </w:r>
      <w:r w:rsidR="007E5B34">
        <w:instrText xml:space="preserve"> \* MERGEFORMAT </w:instrText>
      </w:r>
      <w:r w:rsidR="00840499" w:rsidRPr="007E5B34">
        <w:fldChar w:fldCharType="separate"/>
      </w:r>
      <w:r w:rsidR="00154E54">
        <w:t>9.13.6</w:t>
      </w:r>
      <w:r w:rsidR="00840499" w:rsidRPr="007E5B34">
        <w:fldChar w:fldCharType="end"/>
      </w:r>
      <w:r w:rsidRPr="007E5B34">
        <w:t>.</w:t>
      </w:r>
      <w:bookmarkEnd w:id="91"/>
    </w:p>
    <w:p w14:paraId="517133BA" w14:textId="7FEE0EA3" w:rsidR="006162A3" w:rsidRPr="007E5B34" w:rsidRDefault="006162A3" w:rsidP="006162A3">
      <w:pPr>
        <w:pStyle w:val="BBClause2"/>
      </w:pPr>
      <w:bookmarkStart w:id="92" w:name="_Ref220066332"/>
      <w:r w:rsidRPr="007E5B34">
        <w:t xml:space="preserve">When, for the </w:t>
      </w:r>
      <w:r w:rsidR="002477BD">
        <w:t xml:space="preserve">Renewable Energy </w:t>
      </w:r>
      <w:proofErr w:type="gramStart"/>
      <w:r w:rsidR="002477BD">
        <w:t>System</w:t>
      </w:r>
      <w:r w:rsidR="006354A2" w:rsidRPr="007E5B34">
        <w:t xml:space="preserve"> </w:t>
      </w:r>
      <w:r w:rsidRPr="007E5B34">
        <w:t>:</w:t>
      </w:r>
      <w:bookmarkEnd w:id="92"/>
      <w:proofErr w:type="gramEnd"/>
    </w:p>
    <w:p w14:paraId="7EDA3DB5" w14:textId="7571FF24" w:rsidR="006162A3" w:rsidRPr="007E5B34" w:rsidRDefault="006162A3" w:rsidP="00885EE1">
      <w:pPr>
        <w:pStyle w:val="BBClause3"/>
      </w:pPr>
      <w:r w:rsidRPr="007E5B34">
        <w:t xml:space="preserve">the </w:t>
      </w:r>
      <w:r w:rsidR="00BA389C">
        <w:t xml:space="preserve">Completion Performance Tests </w:t>
      </w:r>
      <w:r w:rsidRPr="007E5B34">
        <w:t xml:space="preserve">are passed in accordance with this </w:t>
      </w:r>
      <w:proofErr w:type="gramStart"/>
      <w:r w:rsidRPr="007E5B34">
        <w:t>Contract;</w:t>
      </w:r>
      <w:proofErr w:type="gramEnd"/>
      <w:r w:rsidRPr="007E5B34">
        <w:t xml:space="preserve"> </w:t>
      </w:r>
    </w:p>
    <w:p w14:paraId="157E527A" w14:textId="746DAC92" w:rsidR="006162A3" w:rsidRPr="007E5B34" w:rsidRDefault="006162A3" w:rsidP="00885EE1">
      <w:pPr>
        <w:pStyle w:val="BBClause3"/>
      </w:pPr>
      <w:r w:rsidRPr="007E5B34">
        <w:t xml:space="preserve">the Works are complete with the exception only of the </w:t>
      </w:r>
      <w:r w:rsidR="007F2841">
        <w:t>Snagging Items</w:t>
      </w:r>
      <w:r w:rsidRPr="007E5B34">
        <w:t xml:space="preserve"> </w:t>
      </w:r>
      <w:proofErr w:type="gramStart"/>
      <w:r w:rsidRPr="007E5B34">
        <w:t>works;</w:t>
      </w:r>
      <w:proofErr w:type="gramEnd"/>
      <w:r w:rsidRPr="007E5B34">
        <w:t xml:space="preserve"> </w:t>
      </w:r>
    </w:p>
    <w:p w14:paraId="2A2EC067" w14:textId="35B4FFA6" w:rsidR="006162A3" w:rsidRPr="007E5B34" w:rsidRDefault="006162A3" w:rsidP="00885EE1">
      <w:pPr>
        <w:pStyle w:val="BBClause3"/>
      </w:pPr>
      <w:r w:rsidRPr="007E5B34">
        <w:lastRenderedPageBreak/>
        <w:t xml:space="preserve">Commissioning has taken place and from the date of Commissioning the </w:t>
      </w:r>
      <w:r w:rsidR="002477BD">
        <w:t>Renewable Energy System</w:t>
      </w:r>
      <w:r w:rsidR="006354A2" w:rsidRPr="007E5B34">
        <w:t xml:space="preserve"> </w:t>
      </w:r>
      <w:r w:rsidRPr="007E5B34">
        <w:t xml:space="preserve">is permanently connected to the local distribution network and capable of </w:t>
      </w:r>
      <w:proofErr w:type="gramStart"/>
      <w:r w:rsidRPr="007E5B34">
        <w:t>operation;</w:t>
      </w:r>
      <w:proofErr w:type="gramEnd"/>
    </w:p>
    <w:p w14:paraId="07FBADEC" w14:textId="77777777" w:rsidR="006162A3" w:rsidRPr="007E5B34" w:rsidRDefault="006162A3" w:rsidP="00885EE1">
      <w:pPr>
        <w:pStyle w:val="BBClause3"/>
      </w:pPr>
      <w:r w:rsidRPr="007E5B34">
        <w:t xml:space="preserve">the Contractor has delivered the Provisional Acceptance Documents to the </w:t>
      </w:r>
      <w:proofErr w:type="gramStart"/>
      <w:r w:rsidRPr="007E5B34">
        <w:t>Employer;</w:t>
      </w:r>
      <w:proofErr w:type="gramEnd"/>
    </w:p>
    <w:p w14:paraId="5D4BE9FC" w14:textId="3947EE19" w:rsidR="006162A3" w:rsidRPr="007E5B34" w:rsidRDefault="006162A3" w:rsidP="00885EE1">
      <w:pPr>
        <w:pStyle w:val="BBClause3"/>
      </w:pPr>
      <w:r w:rsidRPr="007E5B34">
        <w:t xml:space="preserve">the Contractor has delivered a copy of the agreed </w:t>
      </w:r>
      <w:r w:rsidR="007F2841">
        <w:t>Snagging Items</w:t>
      </w:r>
      <w:r w:rsidR="00315BA3">
        <w:t xml:space="preserve"> </w:t>
      </w:r>
      <w:r w:rsidRPr="007E5B34">
        <w:t>to the Employer; and</w:t>
      </w:r>
    </w:p>
    <w:p w14:paraId="445C4BAD" w14:textId="49DB2E9E" w:rsidR="006162A3" w:rsidRPr="007E5B34" w:rsidRDefault="006162A3" w:rsidP="00885EE1">
      <w:pPr>
        <w:pStyle w:val="BBClause3"/>
      </w:pPr>
      <w:bookmarkStart w:id="93" w:name="_Ref220066715"/>
      <w:r w:rsidRPr="007E5B34">
        <w:t>the Technical Advisor has been provided by the Contractor with the information reasonably required to confirm: (</w:t>
      </w:r>
      <w:proofErr w:type="spellStart"/>
      <w:r w:rsidRPr="007E5B34">
        <w:t>i</w:t>
      </w:r>
      <w:proofErr w:type="spellEnd"/>
      <w:r w:rsidRPr="007E5B34">
        <w:t xml:space="preserve">) the completion of the </w:t>
      </w:r>
      <w:r w:rsidR="002477BD">
        <w:t>Renewable Energy System</w:t>
      </w:r>
      <w:r w:rsidR="006354A2" w:rsidRPr="007E5B34">
        <w:t xml:space="preserve"> </w:t>
      </w:r>
      <w:r w:rsidRPr="007E5B34">
        <w:t xml:space="preserve">in accordance with the </w:t>
      </w:r>
      <w:r w:rsidR="00B2445E">
        <w:t>S</w:t>
      </w:r>
      <w:r w:rsidRPr="007E5B34">
        <w:t>pecification and no material factors are present that would adversely affect the yield kWh/</w:t>
      </w:r>
      <w:proofErr w:type="spellStart"/>
      <w:r w:rsidRPr="007E5B34">
        <w:t>kWp</w:t>
      </w:r>
      <w:proofErr w:type="spellEnd"/>
      <w:r w:rsidRPr="007E5B34">
        <w:t xml:space="preserve"> calculation as set out in </w:t>
      </w:r>
      <w:r w:rsidR="00A723D0" w:rsidRPr="007E5B34">
        <w:fldChar w:fldCharType="begin"/>
      </w:r>
      <w:r w:rsidR="00A723D0" w:rsidRPr="007E5B34">
        <w:instrText xml:space="preserve"> REF _Ref220066090 \r \h </w:instrText>
      </w:r>
      <w:r w:rsidR="007E5B34">
        <w:instrText xml:space="preserve"> \* MERGEFORMAT </w:instrText>
      </w:r>
      <w:r w:rsidR="00A723D0" w:rsidRPr="007E5B34">
        <w:fldChar w:fldCharType="separate"/>
      </w:r>
      <w:r w:rsidR="00154E54">
        <w:t>Schedule 2</w:t>
      </w:r>
      <w:r w:rsidR="00A723D0" w:rsidRPr="007E5B34">
        <w:fldChar w:fldCharType="end"/>
      </w:r>
      <w:r w:rsidRPr="007E5B34">
        <w:t xml:space="preserve">; (ii) the passing of the </w:t>
      </w:r>
      <w:r w:rsidR="00BA389C">
        <w:t>Completion Performance Tests;</w:t>
      </w:r>
      <w:r w:rsidRPr="007E5B34">
        <w:t xml:space="preserve"> (iii) the </w:t>
      </w:r>
      <w:r w:rsidR="00241410">
        <w:t>Final Documentation</w:t>
      </w:r>
      <w:r w:rsidRPr="007E5B34">
        <w:t xml:space="preserve"> are completed in accordance with Good Industry Practice and Applicable Laws, (iv) the Contractor has carried out and completed the Works in accordance with all Law</w:t>
      </w:r>
      <w:r w:rsidR="00D768FE">
        <w:t>s</w:t>
      </w:r>
      <w:r w:rsidRPr="007E5B34">
        <w:t>, Good Industry Practice, and the provisions of the Lease,</w:t>
      </w:r>
      <w:bookmarkEnd w:id="93"/>
      <w:r w:rsidRPr="007E5B34">
        <w:t xml:space="preserve"> </w:t>
      </w:r>
    </w:p>
    <w:p w14:paraId="23D0119A" w14:textId="54A344A9" w:rsidR="006162A3" w:rsidRPr="007E5B34" w:rsidRDefault="006162A3" w:rsidP="00885EE1">
      <w:pPr>
        <w:pStyle w:val="BBBodyTextIndent2"/>
      </w:pPr>
      <w:r w:rsidRPr="007E5B34">
        <w:t xml:space="preserve">the </w:t>
      </w:r>
      <w:r w:rsidR="00D768FE">
        <w:t>Employer’s Representative</w:t>
      </w:r>
      <w:r w:rsidR="00D768FE" w:rsidRPr="007E5B34">
        <w:t xml:space="preserve"> </w:t>
      </w:r>
      <w:r w:rsidRPr="007E5B34">
        <w:t xml:space="preserve">shall issue a signed Provisional Acceptance Certificate to that effect as soon as reasonably practicable, and in any case within a period of not more than ten (10) </w:t>
      </w:r>
      <w:r w:rsidR="0026208F">
        <w:t xml:space="preserve">Business </w:t>
      </w:r>
      <w:proofErr w:type="gramStart"/>
      <w:r w:rsidR="0026208F">
        <w:t>Day</w:t>
      </w:r>
      <w:r w:rsidRPr="007E5B34">
        <w:t>s, and</w:t>
      </w:r>
      <w:proofErr w:type="gramEnd"/>
      <w:r w:rsidRPr="007E5B34">
        <w:t xml:space="preserve"> thereafter issue the Provisional Acceptance Certificate to the Employer. If the Employer's Representative does not consider that the requirements of this </w:t>
      </w:r>
      <w:r w:rsidR="00E701E2">
        <w:t>clause</w:t>
      </w:r>
      <w:r w:rsidRPr="007E5B34">
        <w:t xml:space="preserve"> </w:t>
      </w:r>
      <w:r w:rsidR="00840499" w:rsidRPr="007E5B34">
        <w:fldChar w:fldCharType="begin"/>
      </w:r>
      <w:r w:rsidR="00840499" w:rsidRPr="007E5B34">
        <w:instrText xml:space="preserve"> REF _Ref220066332 \n \h </w:instrText>
      </w:r>
      <w:r w:rsidR="007E5B34">
        <w:instrText xml:space="preserve"> \* MERGEFORMAT </w:instrText>
      </w:r>
      <w:r w:rsidR="00840499" w:rsidRPr="007E5B34">
        <w:fldChar w:fldCharType="separate"/>
      </w:r>
      <w:r w:rsidR="00154E54">
        <w:t>9.13</w:t>
      </w:r>
      <w:r w:rsidR="00840499" w:rsidRPr="007E5B34">
        <w:fldChar w:fldCharType="end"/>
      </w:r>
      <w:r w:rsidRPr="007E5B34">
        <w:t xml:space="preserve"> have been met it shall give written notice (including reasons) to the Contractor within ten (10) </w:t>
      </w:r>
      <w:r w:rsidR="0026208F">
        <w:t>Business Day</w:t>
      </w:r>
      <w:r w:rsidRPr="007E5B34">
        <w:t xml:space="preserve">s of receipt of the Contractor's application under this </w:t>
      </w:r>
      <w:r w:rsidR="00E701E2">
        <w:t>clause</w:t>
      </w:r>
      <w:r w:rsidRPr="007E5B34">
        <w:t xml:space="preserve"> </w:t>
      </w:r>
      <w:r w:rsidR="00840499" w:rsidRPr="007E5B34">
        <w:fldChar w:fldCharType="begin"/>
      </w:r>
      <w:r w:rsidR="00840499" w:rsidRPr="007E5B34">
        <w:instrText xml:space="preserve"> REF _Ref220066332 \n \h </w:instrText>
      </w:r>
      <w:r w:rsidR="007E5B34">
        <w:instrText xml:space="preserve"> \* MERGEFORMAT </w:instrText>
      </w:r>
      <w:r w:rsidR="00840499" w:rsidRPr="007E5B34">
        <w:fldChar w:fldCharType="separate"/>
      </w:r>
      <w:r w:rsidR="00154E54">
        <w:t>9.13</w:t>
      </w:r>
      <w:r w:rsidR="00840499" w:rsidRPr="007E5B34">
        <w:fldChar w:fldCharType="end"/>
      </w:r>
      <w:r w:rsidRPr="007E5B34">
        <w:t xml:space="preserve">. If a dispute arises in relation to the Employer's Representative's notice that the requirements of this </w:t>
      </w:r>
      <w:r w:rsidR="00E701E2">
        <w:t>clause</w:t>
      </w:r>
      <w:r w:rsidRPr="007E5B34">
        <w:t xml:space="preserve"> </w:t>
      </w:r>
      <w:r w:rsidR="00840499" w:rsidRPr="007E5B34">
        <w:fldChar w:fldCharType="begin"/>
      </w:r>
      <w:r w:rsidR="00840499" w:rsidRPr="007E5B34">
        <w:instrText xml:space="preserve"> REF _Ref220066332 \n \h </w:instrText>
      </w:r>
      <w:r w:rsidR="007E5B34">
        <w:instrText xml:space="preserve"> \* MERGEFORMAT </w:instrText>
      </w:r>
      <w:r w:rsidR="00840499" w:rsidRPr="007E5B34">
        <w:fldChar w:fldCharType="separate"/>
      </w:r>
      <w:r w:rsidR="00154E54">
        <w:t>9.13</w:t>
      </w:r>
      <w:r w:rsidR="00840499" w:rsidRPr="007E5B34">
        <w:fldChar w:fldCharType="end"/>
      </w:r>
      <w:r w:rsidRPr="007E5B34">
        <w:t xml:space="preserve"> have not been met, the parties will follow the dispute resolution procedure set out in </w:t>
      </w:r>
      <w:r w:rsidR="00E701E2">
        <w:t>clause</w:t>
      </w:r>
      <w:r w:rsidRPr="007E5B34">
        <w:t xml:space="preserve"> </w:t>
      </w:r>
      <w:r w:rsidR="00840499" w:rsidRPr="007E5B34">
        <w:fldChar w:fldCharType="begin"/>
      </w:r>
      <w:r w:rsidR="00840499" w:rsidRPr="007E5B34">
        <w:instrText xml:space="preserve"> REF _Ref220066742 \n \h </w:instrText>
      </w:r>
      <w:r w:rsidR="007E5B34">
        <w:instrText xml:space="preserve"> \* MERGEFORMAT </w:instrText>
      </w:r>
      <w:r w:rsidR="00840499" w:rsidRPr="007E5B34">
        <w:fldChar w:fldCharType="separate"/>
      </w:r>
      <w:r w:rsidR="00154E54">
        <w:t>36</w:t>
      </w:r>
      <w:r w:rsidR="00840499" w:rsidRPr="007E5B34">
        <w:fldChar w:fldCharType="end"/>
      </w:r>
      <w:r w:rsidRPr="007E5B34">
        <w:t xml:space="preserve">. </w:t>
      </w:r>
    </w:p>
    <w:p w14:paraId="00400E0D" w14:textId="2D057625" w:rsidR="006162A3" w:rsidRPr="007E5B34" w:rsidRDefault="006162A3" w:rsidP="006162A3">
      <w:pPr>
        <w:pStyle w:val="BBClause2"/>
      </w:pPr>
      <w:bookmarkStart w:id="94" w:name="_Ref220066635"/>
      <w:r w:rsidRPr="007E5B34">
        <w:t xml:space="preserve">The Contractor shall complete </w:t>
      </w:r>
      <w:proofErr w:type="gramStart"/>
      <w:r w:rsidRPr="007E5B34">
        <w:t>all of</w:t>
      </w:r>
      <w:proofErr w:type="gramEnd"/>
      <w:r w:rsidRPr="007E5B34">
        <w:t xml:space="preserve"> the </w:t>
      </w:r>
      <w:r w:rsidR="007F2841">
        <w:t xml:space="preserve">Snagging Items </w:t>
      </w:r>
      <w:r w:rsidRPr="007E5B34">
        <w:t xml:space="preserve">works within a period not exceeding </w:t>
      </w:r>
      <w:r w:rsidR="00E22316">
        <w:t>[</w:t>
      </w:r>
      <w:r w:rsidRPr="007E5B34">
        <w:t>thirty (30)</w:t>
      </w:r>
      <w:r w:rsidR="00E22316">
        <w:t>]</w:t>
      </w:r>
      <w:r w:rsidRPr="007E5B34">
        <w:t xml:space="preserve"> </w:t>
      </w:r>
      <w:r w:rsidR="0026208F">
        <w:t>Business Day</w:t>
      </w:r>
      <w:r w:rsidRPr="007E5B34">
        <w:t xml:space="preserve">s from Provisional Acceptance, unless another term has been agreed on between the Parties. In the event that the Contractor has not completed the works within </w:t>
      </w:r>
      <w:r w:rsidR="00E22316">
        <w:t>[</w:t>
      </w:r>
      <w:r w:rsidRPr="007E5B34">
        <w:t>thirty (30)</w:t>
      </w:r>
      <w:r w:rsidR="00E22316">
        <w:t>]</w:t>
      </w:r>
      <w:r w:rsidRPr="007E5B34">
        <w:t xml:space="preserve"> </w:t>
      </w:r>
      <w:r w:rsidR="0026208F">
        <w:t>Business Day</w:t>
      </w:r>
      <w:r w:rsidRPr="007E5B34">
        <w:t xml:space="preserve">s (or term agreed on) the Employer shall be entitled to procure arrangements with any third party for the completion of the </w:t>
      </w:r>
      <w:r w:rsidR="007F2841">
        <w:t xml:space="preserve">Snagging Items </w:t>
      </w:r>
      <w:r w:rsidRPr="007E5B34">
        <w:t>works at the cost of the Contractor</w:t>
      </w:r>
      <w:r w:rsidR="00E22316">
        <w:t xml:space="preserve"> (such cost </w:t>
      </w:r>
      <w:r w:rsidR="00E22316" w:rsidRPr="007E5B34">
        <w:t>to be paid by the Contractor as a debt</w:t>
      </w:r>
      <w:r w:rsidR="00E22316">
        <w:t>)</w:t>
      </w:r>
      <w:r w:rsidRPr="007E5B34">
        <w:t xml:space="preserve"> provided always that the Employer has given the Contractor not less than five (5) </w:t>
      </w:r>
      <w:r w:rsidR="0026208F">
        <w:t>Business Day</w:t>
      </w:r>
      <w:r w:rsidRPr="007E5B34">
        <w:t>s' written notice of its intention to do so.</w:t>
      </w:r>
      <w:bookmarkEnd w:id="94"/>
    </w:p>
    <w:p w14:paraId="3467B8AE" w14:textId="2BC08245" w:rsidR="006162A3" w:rsidRPr="007E5B34" w:rsidRDefault="00102897" w:rsidP="00102897">
      <w:pPr>
        <w:pStyle w:val="BBHeading1"/>
      </w:pPr>
      <w:bookmarkStart w:id="95" w:name="_Toc223360651"/>
      <w:bookmarkStart w:id="96" w:name="_Toc225517319"/>
      <w:r w:rsidRPr="007E5B34">
        <w:t>First Year After Completion and Final Acceptance Tests</w:t>
      </w:r>
      <w:bookmarkEnd w:id="95"/>
      <w:bookmarkEnd w:id="96"/>
    </w:p>
    <w:p w14:paraId="0A24A848" w14:textId="77777777" w:rsidR="006162A3" w:rsidRPr="007E5B34" w:rsidRDefault="006162A3" w:rsidP="006162A3">
      <w:pPr>
        <w:pStyle w:val="BBClause2"/>
      </w:pPr>
      <w:bookmarkStart w:id="97" w:name="_Ref224635797"/>
      <w:r w:rsidRPr="007E5B34">
        <w:t>At the end of:</w:t>
      </w:r>
      <w:bookmarkEnd w:id="97"/>
    </w:p>
    <w:p w14:paraId="3B589571" w14:textId="6F4C9BB8" w:rsidR="006162A3" w:rsidRPr="007E5B34" w:rsidRDefault="006162A3" w:rsidP="00885EE1">
      <w:pPr>
        <w:pStyle w:val="BBClause3"/>
      </w:pPr>
      <w:bookmarkStart w:id="98" w:name="_Ref220066308"/>
      <w:r w:rsidRPr="007E5B34">
        <w:t xml:space="preserve">the period of one (1) year from the issue of the Provisional Acceptance Certificate for the </w:t>
      </w:r>
      <w:r w:rsidR="002477BD">
        <w:t>Renewable Energy System</w:t>
      </w:r>
      <w:r w:rsidRPr="007E5B34">
        <w:t>; and</w:t>
      </w:r>
      <w:bookmarkEnd w:id="98"/>
    </w:p>
    <w:p w14:paraId="5069EE3C" w14:textId="672154E0" w:rsidR="006162A3" w:rsidRPr="007E5B34" w:rsidRDefault="006162A3" w:rsidP="00885EE1">
      <w:pPr>
        <w:pStyle w:val="BBClause3"/>
      </w:pPr>
      <w:bookmarkStart w:id="99" w:name="_Ref220066292"/>
      <w:r w:rsidRPr="007E5B34">
        <w:t xml:space="preserve">ten (10) </w:t>
      </w:r>
      <w:r w:rsidR="0026208F">
        <w:t>Business Day</w:t>
      </w:r>
      <w:r w:rsidRPr="007E5B34">
        <w:t xml:space="preserve">s before the period of two (2) years from the issue of the Provisional Acceptance Certificate for the </w:t>
      </w:r>
      <w:r w:rsidR="002477BD">
        <w:t>Renewable Energy System</w:t>
      </w:r>
      <w:r w:rsidRPr="007E5B34">
        <w:t>,</w:t>
      </w:r>
      <w:bookmarkEnd w:id="99"/>
    </w:p>
    <w:p w14:paraId="0AE55A01" w14:textId="69D6A0C0" w:rsidR="006162A3" w:rsidRPr="007E5B34" w:rsidRDefault="006162A3" w:rsidP="00885EE1">
      <w:pPr>
        <w:pStyle w:val="BBBodyTextIndent2"/>
      </w:pPr>
      <w:r w:rsidRPr="007E5B34">
        <w:t xml:space="preserve">the Contractor shall, at its own cost, carry out the First Year Test After Completion and the Final Acceptance Test in accordance with the requirements of </w:t>
      </w:r>
      <w:r w:rsidR="00A723D0" w:rsidRPr="007E5B34">
        <w:fldChar w:fldCharType="begin"/>
      </w:r>
      <w:r w:rsidR="00A723D0" w:rsidRPr="007E5B34">
        <w:instrText xml:space="preserve"> REF _Ref220066090 \r \h </w:instrText>
      </w:r>
      <w:r w:rsidR="007E5B34">
        <w:instrText xml:space="preserve"> \* MERGEFORMAT </w:instrText>
      </w:r>
      <w:r w:rsidR="00A723D0" w:rsidRPr="007E5B34">
        <w:fldChar w:fldCharType="separate"/>
      </w:r>
      <w:r w:rsidR="00154E54">
        <w:t>Schedule 2</w:t>
      </w:r>
      <w:r w:rsidR="00A723D0" w:rsidRPr="007E5B34">
        <w:fldChar w:fldCharType="end"/>
      </w:r>
      <w:r w:rsidRPr="007E5B34">
        <w:t xml:space="preserve">.  </w:t>
      </w:r>
    </w:p>
    <w:p w14:paraId="1BBA828D" w14:textId="77777777" w:rsidR="006162A3" w:rsidRPr="007E5B34" w:rsidRDefault="006162A3" w:rsidP="006162A3">
      <w:pPr>
        <w:pStyle w:val="BBClause2"/>
      </w:pPr>
      <w:bookmarkStart w:id="100" w:name="_Ref220066322"/>
      <w:r w:rsidRPr="007E5B34">
        <w:t>If the First Year Test After Completion is passed in accordance with this Contract, the Contractor shall issue a signed Interim Acceptance Certificate to that effect to the Employer.</w:t>
      </w:r>
      <w:bookmarkEnd w:id="100"/>
    </w:p>
    <w:p w14:paraId="5D2F18D0" w14:textId="77777777" w:rsidR="006162A3" w:rsidRPr="007E5B34" w:rsidRDefault="006162A3" w:rsidP="006162A3">
      <w:pPr>
        <w:pStyle w:val="BBClause2"/>
      </w:pPr>
      <w:bookmarkStart w:id="101" w:name="_Ref220066288"/>
      <w:r w:rsidRPr="007E5B34">
        <w:lastRenderedPageBreak/>
        <w:t>If the Final Acceptance Test is passed in accordance with this Contract, the Contractor shall issue a signed Final Acceptance Certificate to that effect and as soon as reasonably practicable thereafter issue the Final Acceptance Certificate to the Employer.</w:t>
      </w:r>
      <w:bookmarkEnd w:id="101"/>
    </w:p>
    <w:p w14:paraId="72D7C93D" w14:textId="0730153D" w:rsidR="006162A3" w:rsidRPr="007E5B34" w:rsidRDefault="006162A3" w:rsidP="006162A3">
      <w:pPr>
        <w:pStyle w:val="BBClause2"/>
      </w:pPr>
      <w:r w:rsidRPr="007E5B34">
        <w:t xml:space="preserve">Subject to </w:t>
      </w:r>
      <w:r w:rsidR="00E701E2">
        <w:t>clause</w:t>
      </w:r>
      <w:r w:rsidRPr="007E5B34">
        <w:t xml:space="preserve"> </w:t>
      </w:r>
      <w:r w:rsidR="00840499" w:rsidRPr="007E5B34">
        <w:fldChar w:fldCharType="begin"/>
      </w:r>
      <w:r w:rsidR="00840499" w:rsidRPr="007E5B34">
        <w:instrText xml:space="preserve"> REF _Ref220066769 \n \h </w:instrText>
      </w:r>
      <w:r w:rsidR="007E5B34">
        <w:instrText xml:space="preserve"> \* MERGEFORMAT </w:instrText>
      </w:r>
      <w:r w:rsidR="00840499" w:rsidRPr="007E5B34">
        <w:fldChar w:fldCharType="separate"/>
      </w:r>
      <w:r w:rsidR="00154E54">
        <w:t>13.8</w:t>
      </w:r>
      <w:r w:rsidR="00840499" w:rsidRPr="007E5B34">
        <w:fldChar w:fldCharType="end"/>
      </w:r>
      <w:r w:rsidRPr="007E5B34">
        <w:t xml:space="preserve">, if the </w:t>
      </w:r>
      <w:r w:rsidR="002477BD">
        <w:t>Renewable Energy System</w:t>
      </w:r>
      <w:r w:rsidR="006354A2" w:rsidRPr="007E5B34">
        <w:t xml:space="preserve"> </w:t>
      </w:r>
      <w:r w:rsidRPr="007E5B34">
        <w:t xml:space="preserve">fails the First Year Test After Completion or the Final Acceptance Test the Employer's sole remedy shall be entitlement to Performance Liquidated Damages in accordance with </w:t>
      </w:r>
      <w:r w:rsidR="00E701E2">
        <w:t>clause</w:t>
      </w:r>
      <w:r w:rsidRPr="007E5B34">
        <w:t xml:space="preserve"> </w:t>
      </w:r>
      <w:r w:rsidR="00840499" w:rsidRPr="007E5B34">
        <w:fldChar w:fldCharType="begin"/>
      </w:r>
      <w:r w:rsidR="00840499" w:rsidRPr="007E5B34">
        <w:instrText xml:space="preserve"> REF _Ref220066773 \n \h </w:instrText>
      </w:r>
      <w:r w:rsidR="007E5B34">
        <w:instrText xml:space="preserve"> \* MERGEFORMAT </w:instrText>
      </w:r>
      <w:r w:rsidR="00840499" w:rsidRPr="007E5B34">
        <w:fldChar w:fldCharType="separate"/>
      </w:r>
      <w:r w:rsidR="00154E54">
        <w:t>13</w:t>
      </w:r>
      <w:r w:rsidR="00840499" w:rsidRPr="007E5B34">
        <w:fldChar w:fldCharType="end"/>
      </w:r>
      <w:r w:rsidRPr="007E5B34">
        <w:t>.</w:t>
      </w:r>
    </w:p>
    <w:p w14:paraId="5B5015A8" w14:textId="01FD3756" w:rsidR="006162A3" w:rsidRPr="007E5B34" w:rsidRDefault="006162A3" w:rsidP="006162A3">
      <w:pPr>
        <w:pStyle w:val="BBClause2"/>
      </w:pPr>
      <w:r w:rsidRPr="007E5B34">
        <w:t xml:space="preserve">If the </w:t>
      </w:r>
      <w:r w:rsidR="002477BD">
        <w:t>Renewable Energy System</w:t>
      </w:r>
      <w:r w:rsidR="006354A2" w:rsidRPr="007E5B34">
        <w:t xml:space="preserve"> </w:t>
      </w:r>
      <w:r w:rsidRPr="007E5B34">
        <w:t xml:space="preserve">fails the Final Acceptance Test but thereafter the Contractor fully pays any Performance Liquidated Damages in accordance with </w:t>
      </w:r>
      <w:r w:rsidR="00E701E2">
        <w:t>clause</w:t>
      </w:r>
      <w:r w:rsidRPr="007E5B34">
        <w:t xml:space="preserve"> </w:t>
      </w:r>
      <w:r w:rsidR="00840499" w:rsidRPr="007E5B34">
        <w:fldChar w:fldCharType="begin"/>
      </w:r>
      <w:r w:rsidR="00840499" w:rsidRPr="007E5B34">
        <w:instrText xml:space="preserve"> REF _Ref220066777 \n \h </w:instrText>
      </w:r>
      <w:r w:rsidR="007E5B34">
        <w:instrText xml:space="preserve"> \* MERGEFORMAT </w:instrText>
      </w:r>
      <w:r w:rsidR="00840499" w:rsidRPr="007E5B34">
        <w:fldChar w:fldCharType="separate"/>
      </w:r>
      <w:r w:rsidR="00154E54">
        <w:t>13</w:t>
      </w:r>
      <w:r w:rsidR="00840499" w:rsidRPr="007E5B34">
        <w:fldChar w:fldCharType="end"/>
      </w:r>
      <w:r w:rsidRPr="007E5B34">
        <w:t>, the Contractor shall issue a signed Final Acceptance Certificate to that effect and as soon as reasonably practicable thereafter issue the Final Acceptance Certificate to the Employer.</w:t>
      </w:r>
    </w:p>
    <w:p w14:paraId="723B6FC4" w14:textId="77777777" w:rsidR="00401662" w:rsidRDefault="004A7A70" w:rsidP="00401662">
      <w:pPr>
        <w:pStyle w:val="BBHeading1"/>
      </w:pPr>
      <w:bookmarkStart w:id="102" w:name="_Ref220066923"/>
      <w:bookmarkStart w:id="103" w:name="_Toc223360652"/>
      <w:bookmarkStart w:id="104" w:name="_Toc225517320"/>
      <w:r>
        <w:t xml:space="preserve">Contract Price and </w:t>
      </w:r>
      <w:r w:rsidR="00102897" w:rsidRPr="007E5B34">
        <w:t>Payment</w:t>
      </w:r>
      <w:bookmarkEnd w:id="102"/>
      <w:bookmarkEnd w:id="103"/>
      <w:bookmarkEnd w:id="104"/>
    </w:p>
    <w:p w14:paraId="0F2AA12E" w14:textId="151C375E" w:rsidR="003C4E13" w:rsidRDefault="00401662" w:rsidP="004D6055">
      <w:pPr>
        <w:pStyle w:val="BBClause2"/>
      </w:pPr>
      <w:bookmarkStart w:id="105" w:name="_Ref223710317"/>
      <w:r>
        <w:t>T</w:t>
      </w:r>
      <w:r w:rsidR="003C4E13">
        <w:t xml:space="preserve">he </w:t>
      </w:r>
      <w:r w:rsidR="00A14FE2">
        <w:t>"</w:t>
      </w:r>
      <w:r w:rsidR="003C4E13" w:rsidRPr="009E7BD0">
        <w:rPr>
          <w:b/>
          <w:bCs/>
        </w:rPr>
        <w:t>Contract Price</w:t>
      </w:r>
      <w:r w:rsidR="00A14FE2" w:rsidRPr="009E7BD0">
        <w:t>"</w:t>
      </w:r>
      <w:r w:rsidR="003C4E13">
        <w:t xml:space="preserve"> shall be a lump sum amount, payable in instalments following the completion of </w:t>
      </w:r>
      <w:r w:rsidR="004201A1">
        <w:t>Payment Milestones</w:t>
      </w:r>
      <w:r w:rsidR="003C4E13">
        <w:t xml:space="preserve">, and subject to adjustment in accordance with </w:t>
      </w:r>
      <w:r w:rsidR="00F267E8">
        <w:t>this Contract</w:t>
      </w:r>
      <w:r>
        <w:t xml:space="preserve">.  [The </w:t>
      </w:r>
      <w:r w:rsidR="003C4E13">
        <w:t>Contractor shall pay all taxes, duties and fees as required to be paid by the Contractor</w:t>
      </w:r>
      <w:r w:rsidR="00F204F3">
        <w:t xml:space="preserve"> under this Contract</w:t>
      </w:r>
      <w:r w:rsidR="003C4E13">
        <w:t>, and the Contract Price may not be adjusted for any of these costs, except as provided for in this Contract.</w:t>
      </w:r>
      <w:r>
        <w:t>]</w:t>
      </w:r>
      <w:bookmarkEnd w:id="105"/>
    </w:p>
    <w:p w14:paraId="304D3C94" w14:textId="0FA18563" w:rsidR="006162A3" w:rsidRPr="007E5B34" w:rsidRDefault="006162A3" w:rsidP="006162A3">
      <w:pPr>
        <w:pStyle w:val="BBClause2"/>
      </w:pPr>
      <w:bookmarkStart w:id="106" w:name="_Ref220066792"/>
      <w:r w:rsidRPr="007E5B34">
        <w:t>The Contract Price shall be allocated and paid as follows:</w:t>
      </w:r>
      <w:bookmarkEnd w:id="106"/>
    </w:p>
    <w:p w14:paraId="5F4239B4" w14:textId="3E045532" w:rsidR="006162A3" w:rsidRPr="007E5B34" w:rsidRDefault="006162A3" w:rsidP="00885EE1">
      <w:pPr>
        <w:pStyle w:val="BBClause3"/>
      </w:pPr>
      <w:bookmarkStart w:id="107" w:name="_Ref220066274"/>
      <w:r w:rsidRPr="007E5B34">
        <w:t>£[</w:t>
      </w:r>
      <w:r w:rsidRPr="00C4676E">
        <w:t>●</w:t>
      </w:r>
      <w:r w:rsidRPr="007E5B34">
        <w:t>] of the Contract Price (</w:t>
      </w:r>
      <w:r w:rsidR="00E36F91" w:rsidRPr="007E5B34">
        <w:t>"</w:t>
      </w:r>
      <w:r w:rsidRPr="007E5B34">
        <w:rPr>
          <w:b/>
          <w:bCs/>
        </w:rPr>
        <w:t>Contractor Payments</w:t>
      </w:r>
      <w:r w:rsidR="00E36F91" w:rsidRPr="007E5B34">
        <w:t>"</w:t>
      </w:r>
      <w:r w:rsidRPr="007E5B34">
        <w:t xml:space="preserve">) shall be paid by the Employer directly to the Contractor in accordance with the </w:t>
      </w:r>
      <w:r w:rsidR="004201A1" w:rsidRPr="007E5B34">
        <w:t>Payment Milestone</w:t>
      </w:r>
      <w:r w:rsidRPr="007E5B34">
        <w:t xml:space="preserve">s set out </w:t>
      </w:r>
      <w:r w:rsidR="00617649">
        <w:t xml:space="preserve">in </w:t>
      </w:r>
      <w:r w:rsidR="00617649">
        <w:fldChar w:fldCharType="begin"/>
      </w:r>
      <w:r w:rsidR="00617649">
        <w:instrText xml:space="preserve"> REF _Ref223702594 \r \h </w:instrText>
      </w:r>
      <w:r w:rsidR="00617649">
        <w:fldChar w:fldCharType="separate"/>
      </w:r>
      <w:r w:rsidR="00154E54">
        <w:t>Schedule 10</w:t>
      </w:r>
      <w:r w:rsidR="00617649">
        <w:fldChar w:fldCharType="end"/>
      </w:r>
      <w:r w:rsidR="00617649">
        <w:t xml:space="preserve"> (</w:t>
      </w:r>
      <w:r w:rsidR="00617649">
        <w:fldChar w:fldCharType="begin"/>
      </w:r>
      <w:r w:rsidR="00617649">
        <w:instrText xml:space="preserve"> REF _Ref223702594 \h </w:instrText>
      </w:r>
      <w:r w:rsidR="00617649">
        <w:fldChar w:fldCharType="separate"/>
      </w:r>
      <w:r w:rsidR="00154E54">
        <w:t>Price and Payment Schedule</w:t>
      </w:r>
      <w:r w:rsidR="00617649">
        <w:fldChar w:fldCharType="end"/>
      </w:r>
      <w:r w:rsidR="00617649">
        <w:t>)</w:t>
      </w:r>
      <w:r w:rsidRPr="007E5B34">
        <w:t>; and</w:t>
      </w:r>
      <w:bookmarkEnd w:id="107"/>
    </w:p>
    <w:p w14:paraId="0AAC9E43" w14:textId="21669561" w:rsidR="006162A3" w:rsidRDefault="00743F55" w:rsidP="00885EE1">
      <w:pPr>
        <w:pStyle w:val="BBClause3"/>
      </w:pPr>
      <w:bookmarkStart w:id="108" w:name="_Ref220066357"/>
      <w:r>
        <w:t>[</w:t>
      </w:r>
      <w:r w:rsidR="006162A3" w:rsidRPr="007E5B34">
        <w:t>£[</w:t>
      </w:r>
      <w:r w:rsidR="006162A3" w:rsidRPr="00C4676E">
        <w:t>●</w:t>
      </w:r>
      <w:r w:rsidR="006162A3" w:rsidRPr="007E5B34">
        <w:t xml:space="preserve">] of the Contract Price (the </w:t>
      </w:r>
      <w:r w:rsidR="00E36F91" w:rsidRPr="007E5B34">
        <w:t>"</w:t>
      </w:r>
      <w:r w:rsidR="006162A3" w:rsidRPr="007E5B34">
        <w:rPr>
          <w:b/>
          <w:bCs/>
        </w:rPr>
        <w:t>Retention Amount</w:t>
      </w:r>
      <w:r w:rsidR="00E36F91" w:rsidRPr="007E5B34">
        <w:t>"</w:t>
      </w:r>
      <w:r w:rsidR="006162A3" w:rsidRPr="007E5B34">
        <w:t>) shall</w:t>
      </w:r>
      <w:r w:rsidR="006162A3">
        <w:t xml:space="preserve"> be retained by the Employer and then paid to the Contractor in accordance with </w:t>
      </w:r>
      <w:r w:rsidR="00E701E2">
        <w:t>clause</w:t>
      </w:r>
      <w:r w:rsidR="006162A3">
        <w:t xml:space="preserve">s </w:t>
      </w:r>
      <w:r w:rsidR="00840499">
        <w:fldChar w:fldCharType="begin"/>
      </w:r>
      <w:r w:rsidR="00840499">
        <w:instrText xml:space="preserve"> REF _Ref220066818 \n \h </w:instrText>
      </w:r>
      <w:r w:rsidR="00840499">
        <w:fldChar w:fldCharType="separate"/>
      </w:r>
      <w:r w:rsidR="00154E54">
        <w:t>11.10</w:t>
      </w:r>
      <w:r w:rsidR="00840499">
        <w:fldChar w:fldCharType="end"/>
      </w:r>
      <w:r w:rsidR="006162A3">
        <w:t xml:space="preserve"> and </w:t>
      </w:r>
      <w:r w:rsidR="00840499">
        <w:fldChar w:fldCharType="begin"/>
      </w:r>
      <w:r w:rsidR="00840499">
        <w:instrText xml:space="preserve"> REF _Ref220066822 \n \h </w:instrText>
      </w:r>
      <w:r w:rsidR="00840499">
        <w:fldChar w:fldCharType="separate"/>
      </w:r>
      <w:r w:rsidR="00154E54">
        <w:t>11.11</w:t>
      </w:r>
      <w:r w:rsidR="00840499">
        <w:fldChar w:fldCharType="end"/>
      </w:r>
      <w:r>
        <w:t>]</w:t>
      </w:r>
      <w:r w:rsidR="006162A3">
        <w:t xml:space="preserve">. </w:t>
      </w:r>
      <w:bookmarkEnd w:id="108"/>
    </w:p>
    <w:p w14:paraId="65C2B71E" w14:textId="20305F44" w:rsidR="00C423B7" w:rsidRDefault="00DE47A0" w:rsidP="000116C6">
      <w:pPr>
        <w:pStyle w:val="BBClause2"/>
        <w:numPr>
          <w:ilvl w:val="0"/>
          <w:numId w:val="0"/>
        </w:numPr>
        <w:ind w:left="720"/>
      </w:pPr>
      <w:bookmarkStart w:id="109" w:name="_Ref220066806"/>
      <w:r>
        <w:t xml:space="preserve">Once the </w:t>
      </w:r>
      <w:r w:rsidR="004201A1">
        <w:t xml:space="preserve">Payment </w:t>
      </w:r>
      <w:r>
        <w:t>Milestone has been achieved, t</w:t>
      </w:r>
      <w:r w:rsidR="006162A3">
        <w:t xml:space="preserve">he Contractor shall submit a payment application </w:t>
      </w:r>
      <w:r w:rsidR="000E7EEC">
        <w:t>stating the sum the Contractor considers to be due to it on the due date and the basis on which it has been calculated and including</w:t>
      </w:r>
      <w:r w:rsidR="006162A3">
        <w:t xml:space="preserve"> a valid VAT invoice</w:t>
      </w:r>
      <w:r w:rsidR="00AE56DA">
        <w:t xml:space="preserve"> and such evidence a</w:t>
      </w:r>
      <w:r w:rsidR="000E7EEC">
        <w:t>s</w:t>
      </w:r>
      <w:r w:rsidR="00AE56DA">
        <w:t xml:space="preserve"> the Employer may reasonably require</w:t>
      </w:r>
      <w:r w:rsidR="006162A3">
        <w:t xml:space="preserve"> to the Employer's Representative in respect of the Contractor Payments</w:t>
      </w:r>
      <w:bookmarkEnd w:id="109"/>
      <w:r w:rsidR="00E701E2">
        <w:t xml:space="preserve">. </w:t>
      </w:r>
      <w:r w:rsidR="00C423B7">
        <w:t xml:space="preserve">The due date for the purpose of </w:t>
      </w:r>
      <w:r w:rsidR="00401662">
        <w:t xml:space="preserve">this </w:t>
      </w:r>
      <w:r w:rsidR="00E701E2">
        <w:t>clause</w:t>
      </w:r>
      <w:r w:rsidR="00401662">
        <w:t xml:space="preserve"> </w:t>
      </w:r>
      <w:r w:rsidR="00617649">
        <w:fldChar w:fldCharType="begin"/>
      </w:r>
      <w:r w:rsidR="00617649">
        <w:instrText xml:space="preserve"> REF _Ref220066792 \r \h </w:instrText>
      </w:r>
      <w:r w:rsidR="00617649">
        <w:fldChar w:fldCharType="separate"/>
      </w:r>
      <w:r w:rsidR="00154E54">
        <w:t>11.2</w:t>
      </w:r>
      <w:r w:rsidR="00617649">
        <w:fldChar w:fldCharType="end"/>
      </w:r>
      <w:r w:rsidR="00C423B7">
        <w:t xml:space="preserve"> is 7 days after the </w:t>
      </w:r>
      <w:r>
        <w:t xml:space="preserve">payment application </w:t>
      </w:r>
      <w:r w:rsidR="00D370A6">
        <w:t xml:space="preserve">in this clause 11.2 </w:t>
      </w:r>
      <w:r>
        <w:t xml:space="preserve">has been </w:t>
      </w:r>
      <w:r w:rsidR="00D370A6">
        <w:t>receive</w:t>
      </w:r>
      <w:r>
        <w:t>d</w:t>
      </w:r>
      <w:r w:rsidR="00C423B7">
        <w:t xml:space="preserve">.  </w:t>
      </w:r>
    </w:p>
    <w:p w14:paraId="56C834C3" w14:textId="37DE046A" w:rsidR="006162A3" w:rsidRDefault="006162A3" w:rsidP="006162A3">
      <w:pPr>
        <w:pStyle w:val="BBClause2"/>
      </w:pPr>
      <w:bookmarkStart w:id="110" w:name="_Ref223361533"/>
      <w:bookmarkStart w:id="111" w:name="_Ref220066787"/>
      <w:r w:rsidRPr="007E5B34">
        <w:t xml:space="preserve">If at the Final Acceptance Test, carried out in accordance with </w:t>
      </w:r>
      <w:r w:rsidR="00E701E2">
        <w:t>clause</w:t>
      </w:r>
      <w:r w:rsidRPr="007E5B34">
        <w:t xml:space="preserve"> </w:t>
      </w:r>
      <w:r w:rsidR="00840499" w:rsidRPr="007E5B34">
        <w:fldChar w:fldCharType="begin"/>
      </w:r>
      <w:r w:rsidR="00840499" w:rsidRPr="007E5B34">
        <w:instrText xml:space="preserve"> REF _Ref220066292 \n \h </w:instrText>
      </w:r>
      <w:r w:rsidR="007E5B34">
        <w:instrText xml:space="preserve"> \* MERGEFORMAT </w:instrText>
      </w:r>
      <w:r w:rsidR="00840499" w:rsidRPr="007E5B34">
        <w:fldChar w:fldCharType="separate"/>
      </w:r>
      <w:r w:rsidR="00154E54">
        <w:t>10.1.2</w:t>
      </w:r>
      <w:r w:rsidR="00840499" w:rsidRPr="007E5B34">
        <w:fldChar w:fldCharType="end"/>
      </w:r>
      <w:r w:rsidRPr="007E5B34">
        <w:t xml:space="preserve">, the Actual Performance Ratio of the </w:t>
      </w:r>
      <w:r w:rsidR="002477BD">
        <w:t>Renewable Energy System</w:t>
      </w:r>
      <w:r w:rsidR="006354A2">
        <w:t xml:space="preserve"> </w:t>
      </w:r>
      <w:r>
        <w:t>is found to exceed the Warranted Performance Ratio, then the final Contract Price will be calculated as follows:</w:t>
      </w:r>
      <w:bookmarkEnd w:id="110"/>
      <w:r>
        <w:t xml:space="preserve"> </w:t>
      </w:r>
      <w:bookmarkEnd w:id="111"/>
    </w:p>
    <w:p w14:paraId="599CF15C" w14:textId="03A977B5" w:rsidR="006162A3" w:rsidRDefault="006162A3" w:rsidP="00885EE1">
      <w:pPr>
        <w:pStyle w:val="BBClause3"/>
      </w:pPr>
      <w:bookmarkStart w:id="112" w:name="_Ref220066857"/>
      <w:proofErr w:type="gramStart"/>
      <w:r>
        <w:t>£[</w:t>
      </w:r>
      <w:proofErr w:type="gramEnd"/>
      <w:r>
        <w:t xml:space="preserve">●] </w:t>
      </w:r>
      <w:proofErr w:type="spellStart"/>
      <w:r>
        <w:t>kWp</w:t>
      </w:r>
      <w:proofErr w:type="spellEnd"/>
      <w:r>
        <w:t xml:space="preserve"> if the Actual Performance Ratio is [</w:t>
      </w:r>
      <w:proofErr w:type="gramStart"/>
      <w:r>
        <w:t>●]%</w:t>
      </w:r>
      <w:proofErr w:type="gramEnd"/>
      <w:r>
        <w:t>;</w:t>
      </w:r>
      <w:bookmarkEnd w:id="112"/>
    </w:p>
    <w:p w14:paraId="74E42C10" w14:textId="77777777" w:rsidR="006162A3" w:rsidRDefault="006162A3" w:rsidP="00885EE1">
      <w:pPr>
        <w:pStyle w:val="BBClause3"/>
      </w:pPr>
      <w:bookmarkStart w:id="113" w:name="_Ref220066861"/>
      <w:proofErr w:type="gramStart"/>
      <w:r>
        <w:t>£[</w:t>
      </w:r>
      <w:proofErr w:type="gramEnd"/>
      <w:r>
        <w:t xml:space="preserve">●] per </w:t>
      </w:r>
      <w:proofErr w:type="spellStart"/>
      <w:r>
        <w:t>kWp</w:t>
      </w:r>
      <w:proofErr w:type="spellEnd"/>
      <w:r>
        <w:t xml:space="preserve"> if the Actual Performance Ratio is [</w:t>
      </w:r>
      <w:proofErr w:type="gramStart"/>
      <w:r>
        <w:t>●]%</w:t>
      </w:r>
      <w:proofErr w:type="gramEnd"/>
      <w:r>
        <w:t xml:space="preserve"> or higher; and</w:t>
      </w:r>
      <w:bookmarkEnd w:id="113"/>
    </w:p>
    <w:p w14:paraId="707B5340" w14:textId="335F6E1D" w:rsidR="006162A3" w:rsidRDefault="006162A3" w:rsidP="00885EE1">
      <w:pPr>
        <w:pStyle w:val="BBClause3"/>
      </w:pPr>
      <w:r>
        <w:t xml:space="preserve">if the Actual Performance Ratio is between [●]% (inclusive) and [●]% (inclusive) then the Contract Price shall increase pro-rata for each 0.1% the Actual Performance Ratio exceeds the Warranted Performance Ratio (by reference to the Contract Price adjustment set out in </w:t>
      </w:r>
      <w:r w:rsidR="00E701E2">
        <w:t>clause</w:t>
      </w:r>
      <w:r>
        <w:t xml:space="preserve">s </w:t>
      </w:r>
      <w:r w:rsidR="00840499">
        <w:fldChar w:fldCharType="begin"/>
      </w:r>
      <w:r w:rsidR="00840499">
        <w:instrText xml:space="preserve"> REF _Ref220066857 \n \h </w:instrText>
      </w:r>
      <w:r w:rsidR="00840499">
        <w:fldChar w:fldCharType="separate"/>
      </w:r>
      <w:r w:rsidR="00154E54">
        <w:t>11.3.1</w:t>
      </w:r>
      <w:r w:rsidR="00840499">
        <w:fldChar w:fldCharType="end"/>
      </w:r>
      <w:r>
        <w:t xml:space="preserve"> and </w:t>
      </w:r>
      <w:r w:rsidR="00840499">
        <w:fldChar w:fldCharType="begin"/>
      </w:r>
      <w:r w:rsidR="00840499">
        <w:instrText xml:space="preserve"> REF _Ref220066861 \n \h </w:instrText>
      </w:r>
      <w:r w:rsidR="00840499">
        <w:fldChar w:fldCharType="separate"/>
      </w:r>
      <w:r w:rsidR="00154E54">
        <w:t>11.3.2</w:t>
      </w:r>
      <w:r w:rsidR="00840499">
        <w:fldChar w:fldCharType="end"/>
      </w:r>
      <w:r>
        <w:t xml:space="preserve"> of a minimum Contract Price of £[●] per </w:t>
      </w:r>
      <w:proofErr w:type="spellStart"/>
      <w:r>
        <w:t>kWp</w:t>
      </w:r>
      <w:proofErr w:type="spellEnd"/>
      <w:r>
        <w:t xml:space="preserve"> and a maximum Contract Price of £[●] per </w:t>
      </w:r>
      <w:proofErr w:type="spellStart"/>
      <w:r>
        <w:t>kWp</w:t>
      </w:r>
      <w:proofErr w:type="spellEnd"/>
      <w:r>
        <w:t>),</w:t>
      </w:r>
    </w:p>
    <w:p w14:paraId="4635BEC1" w14:textId="5A9BF487" w:rsidR="006162A3" w:rsidRDefault="006162A3" w:rsidP="00885EE1">
      <w:pPr>
        <w:pStyle w:val="BBBodyTextIndent2"/>
      </w:pPr>
      <w:r>
        <w:t xml:space="preserve">(the </w:t>
      </w:r>
      <w:r w:rsidR="00E36F91">
        <w:t>"</w:t>
      </w:r>
      <w:r w:rsidRPr="00885EE1">
        <w:rPr>
          <w:b/>
          <w:bCs/>
        </w:rPr>
        <w:t>Final Contract Price</w:t>
      </w:r>
      <w:r w:rsidR="00E36F91">
        <w:t>"</w:t>
      </w:r>
      <w:r>
        <w:t>)</w:t>
      </w:r>
      <w:r w:rsidR="00D370A6">
        <w:t>. Once the Final Acceptance Test has taken place</w:t>
      </w:r>
      <w:r w:rsidR="005A2276">
        <w:t>,</w:t>
      </w:r>
      <w:r>
        <w:t xml:space="preserve"> the Contractor shall submit a </w:t>
      </w:r>
      <w:r w:rsidR="000E7EEC">
        <w:t xml:space="preserve">payment application which shall include a </w:t>
      </w:r>
      <w:r>
        <w:t>valid VAT invoice</w:t>
      </w:r>
      <w:r w:rsidR="000E7EEC">
        <w:t xml:space="preserve"> </w:t>
      </w:r>
      <w:r w:rsidR="000E7EEC">
        <w:lastRenderedPageBreak/>
        <w:t>and such evidence as the Employer may reasonably require</w:t>
      </w:r>
      <w:r>
        <w:t xml:space="preserve"> to the Employer's Representative for the difference between the payments already made and the Final Contract Price.</w:t>
      </w:r>
      <w:r w:rsidR="00C423B7">
        <w:t xml:space="preserve"> The due date for the purpose of </w:t>
      </w:r>
      <w:r w:rsidR="00E701E2">
        <w:t>this</w:t>
      </w:r>
      <w:r w:rsidR="009E7BD0">
        <w:t xml:space="preserve"> </w:t>
      </w:r>
      <w:r w:rsidR="00E701E2">
        <w:t>clause</w:t>
      </w:r>
      <w:r w:rsidR="00C423B7">
        <w:t xml:space="preserve"> </w:t>
      </w:r>
      <w:r w:rsidR="00E701E2">
        <w:fldChar w:fldCharType="begin"/>
      </w:r>
      <w:r w:rsidR="00E701E2">
        <w:instrText xml:space="preserve"> REF _Ref223361533 \r \h </w:instrText>
      </w:r>
      <w:r w:rsidR="00E701E2">
        <w:fldChar w:fldCharType="separate"/>
      </w:r>
      <w:r w:rsidR="00154E54">
        <w:t>11.3</w:t>
      </w:r>
      <w:r w:rsidR="00E701E2">
        <w:fldChar w:fldCharType="end"/>
      </w:r>
      <w:r w:rsidR="00C423B7">
        <w:t xml:space="preserve"> shall be 1 month after </w:t>
      </w:r>
      <w:r w:rsidR="00D370A6">
        <w:t>the payment application in this clause 11.3 has been received</w:t>
      </w:r>
      <w:r w:rsidR="00C423B7">
        <w:t xml:space="preserve">. </w:t>
      </w:r>
    </w:p>
    <w:p w14:paraId="18DB1819" w14:textId="66FC0A14" w:rsidR="00401662" w:rsidRDefault="008D40B9" w:rsidP="00401662">
      <w:pPr>
        <w:pStyle w:val="BBClause2"/>
      </w:pPr>
      <w:bookmarkStart w:id="114" w:name="_Ref223892167"/>
      <w:bookmarkStart w:id="115" w:name="_Ref220066561"/>
      <w:r>
        <w:t xml:space="preserve">No later than five days after each due date (pursuant to </w:t>
      </w:r>
      <w:r w:rsidR="00E701E2">
        <w:t>clause</w:t>
      </w:r>
      <w:r w:rsidR="00E50B7F">
        <w:t xml:space="preserve"> </w:t>
      </w:r>
      <w:r w:rsidR="00E50B7F">
        <w:fldChar w:fldCharType="begin"/>
      </w:r>
      <w:r w:rsidR="00E50B7F">
        <w:instrText xml:space="preserve"> REF _Ref220066792 \r \h </w:instrText>
      </w:r>
      <w:r w:rsidR="00E50B7F">
        <w:fldChar w:fldCharType="separate"/>
      </w:r>
      <w:r w:rsidR="00154E54">
        <w:t>11.2</w:t>
      </w:r>
      <w:r w:rsidR="00E50B7F">
        <w:fldChar w:fldCharType="end"/>
      </w:r>
      <w:r w:rsidR="00E50B7F">
        <w:t xml:space="preserve"> or </w:t>
      </w:r>
      <w:r w:rsidR="00E701E2">
        <w:t>clause</w:t>
      </w:r>
      <w:r w:rsidR="00E50B7F">
        <w:t xml:space="preserve"> </w:t>
      </w:r>
      <w:r w:rsidR="00E50B7F">
        <w:fldChar w:fldCharType="begin"/>
      </w:r>
      <w:r w:rsidR="00E50B7F">
        <w:instrText xml:space="preserve"> REF _Ref223361533 \r \h </w:instrText>
      </w:r>
      <w:r w:rsidR="00E50B7F">
        <w:fldChar w:fldCharType="separate"/>
      </w:r>
      <w:r w:rsidR="00154E54">
        <w:t>11.3</w:t>
      </w:r>
      <w:r w:rsidR="00E50B7F">
        <w:fldChar w:fldCharType="end"/>
      </w:r>
      <w:r w:rsidR="00E50B7F">
        <w:t xml:space="preserve">, </w:t>
      </w:r>
      <w:r>
        <w:t>as applicable) the Employer shall give a notice (a “</w:t>
      </w:r>
      <w:r>
        <w:rPr>
          <w:b/>
          <w:bCs/>
        </w:rPr>
        <w:t>Payment Notice</w:t>
      </w:r>
      <w:r>
        <w:t>”) to the Contractor, stating the sum that it considers to be or have been due to the Contractor at the due date and the basis on which that sum has been calculated.</w:t>
      </w:r>
      <w:bookmarkEnd w:id="114"/>
      <w:r>
        <w:t xml:space="preserve"> </w:t>
      </w:r>
    </w:p>
    <w:p w14:paraId="16E3B95F" w14:textId="2BB09BF0" w:rsidR="006162A3" w:rsidRDefault="006162A3" w:rsidP="00401662">
      <w:pPr>
        <w:pStyle w:val="BBClause2"/>
      </w:pPr>
      <w:bookmarkStart w:id="116" w:name="_Ref223686430"/>
      <w:r>
        <w:t xml:space="preserve">Subject to any notice submitted under </w:t>
      </w:r>
      <w:r w:rsidR="00E701E2">
        <w:t>clause</w:t>
      </w:r>
      <w:r>
        <w:t xml:space="preserve"> </w:t>
      </w:r>
      <w:r w:rsidR="00840499">
        <w:fldChar w:fldCharType="begin"/>
      </w:r>
      <w:r w:rsidR="00840499">
        <w:instrText xml:space="preserve"> REF _Ref220066869 \n \h </w:instrText>
      </w:r>
      <w:r w:rsidR="00840499">
        <w:fldChar w:fldCharType="separate"/>
      </w:r>
      <w:r w:rsidR="00154E54">
        <w:t>11.6</w:t>
      </w:r>
      <w:r w:rsidR="00840499">
        <w:fldChar w:fldCharType="end"/>
      </w:r>
      <w:r>
        <w:t xml:space="preserve">, the Employer shall pay the sums </w:t>
      </w:r>
      <w:r w:rsidR="008D40B9">
        <w:t>stated as due in the Payment Notice</w:t>
      </w:r>
      <w:r>
        <w:t xml:space="preserve"> within </w:t>
      </w:r>
      <w:r w:rsidR="002232F5">
        <w:t>[</w:t>
      </w:r>
      <w:r w:rsidR="008D40B9">
        <w:t>twenty</w:t>
      </w:r>
      <w:r>
        <w:t xml:space="preserve"> (</w:t>
      </w:r>
      <w:r w:rsidR="008D40B9">
        <w:t>20</w:t>
      </w:r>
      <w:r>
        <w:t>)</w:t>
      </w:r>
      <w:r w:rsidR="002232F5">
        <w:t>]</w:t>
      </w:r>
      <w:r>
        <w:t xml:space="preserve"> </w:t>
      </w:r>
      <w:r w:rsidR="0026208F">
        <w:t>Business Day</w:t>
      </w:r>
      <w:r>
        <w:t xml:space="preserve">s of </w:t>
      </w:r>
      <w:r w:rsidR="008D40B9">
        <w:t>the due date as set out</w:t>
      </w:r>
      <w:r>
        <w:t xml:space="preserve"> in accordance with </w:t>
      </w:r>
      <w:r w:rsidR="00E701E2">
        <w:t>clause</w:t>
      </w:r>
      <w:r>
        <w:t xml:space="preserve">s </w:t>
      </w:r>
      <w:r w:rsidR="00840499">
        <w:fldChar w:fldCharType="begin"/>
      </w:r>
      <w:r w:rsidR="00840499">
        <w:instrText xml:space="preserve"> REF _Ref220066357 \n \h </w:instrText>
      </w:r>
      <w:r w:rsidR="00840499">
        <w:fldChar w:fldCharType="separate"/>
      </w:r>
      <w:r w:rsidR="00154E54">
        <w:t>11.2.2</w:t>
      </w:r>
      <w:r w:rsidR="00840499">
        <w:fldChar w:fldCharType="end"/>
      </w:r>
      <w:r>
        <w:t xml:space="preserve"> or </w:t>
      </w:r>
      <w:r w:rsidR="00840499">
        <w:fldChar w:fldCharType="begin"/>
      </w:r>
      <w:r w:rsidR="00840499">
        <w:instrText xml:space="preserve"> REF _Ref220066787 \n \h </w:instrText>
      </w:r>
      <w:r w:rsidR="00840499">
        <w:fldChar w:fldCharType="separate"/>
      </w:r>
      <w:r w:rsidR="00154E54">
        <w:t>11.3</w:t>
      </w:r>
      <w:r w:rsidR="00840499">
        <w:fldChar w:fldCharType="end"/>
      </w:r>
      <w:r>
        <w:t xml:space="preserve"> (the </w:t>
      </w:r>
      <w:r w:rsidR="00E36F91">
        <w:t>"</w:t>
      </w:r>
      <w:r w:rsidRPr="00401662">
        <w:rPr>
          <w:b/>
          <w:bCs/>
        </w:rPr>
        <w:t>Final Date for Payment</w:t>
      </w:r>
      <w:r w:rsidR="00E36F91">
        <w:t>"</w:t>
      </w:r>
      <w:r>
        <w:t>).</w:t>
      </w:r>
      <w:bookmarkEnd w:id="115"/>
      <w:bookmarkEnd w:id="116"/>
      <w:r>
        <w:t xml:space="preserve"> </w:t>
      </w:r>
    </w:p>
    <w:p w14:paraId="21735F90" w14:textId="145C50C5" w:rsidR="00401662" w:rsidRDefault="006162A3" w:rsidP="00401662">
      <w:pPr>
        <w:pStyle w:val="BBClause2"/>
      </w:pPr>
      <w:bookmarkStart w:id="117" w:name="_Ref220066869"/>
      <w:r>
        <w:t xml:space="preserve">If the </w:t>
      </w:r>
      <w:r w:rsidRPr="00885EE1">
        <w:t>Employer</w:t>
      </w:r>
      <w:r>
        <w:t xml:space="preserve"> intends to pay less than the amount specified in any </w:t>
      </w:r>
      <w:r w:rsidR="008D40B9">
        <w:t xml:space="preserve">payment application </w:t>
      </w:r>
      <w:r>
        <w:t xml:space="preserve">issued pursuant to </w:t>
      </w:r>
      <w:r w:rsidR="00E701E2">
        <w:t>clause</w:t>
      </w:r>
      <w:r w:rsidR="00122F44">
        <w:t xml:space="preserve"> </w:t>
      </w:r>
      <w:r w:rsidR="00E50B7F">
        <w:fldChar w:fldCharType="begin"/>
      </w:r>
      <w:r w:rsidR="00E50B7F">
        <w:instrText xml:space="preserve"> REF _Ref220066792 \r \h </w:instrText>
      </w:r>
      <w:r w:rsidR="00E50B7F">
        <w:fldChar w:fldCharType="separate"/>
      </w:r>
      <w:r w:rsidR="00154E54">
        <w:t>11.2</w:t>
      </w:r>
      <w:r w:rsidR="00E50B7F">
        <w:fldChar w:fldCharType="end"/>
      </w:r>
      <w:r w:rsidR="00E50B7F">
        <w:t xml:space="preserve"> or </w:t>
      </w:r>
      <w:r w:rsidR="00E701E2">
        <w:t>clause</w:t>
      </w:r>
      <w:r w:rsidR="00E50B7F">
        <w:t xml:space="preserve"> </w:t>
      </w:r>
      <w:r w:rsidR="00E50B7F">
        <w:fldChar w:fldCharType="begin"/>
      </w:r>
      <w:r w:rsidR="00E50B7F">
        <w:instrText xml:space="preserve"> REF _Ref223361533 \r \h </w:instrText>
      </w:r>
      <w:r w:rsidR="00E50B7F">
        <w:fldChar w:fldCharType="separate"/>
      </w:r>
      <w:r w:rsidR="00154E54">
        <w:t>11.3</w:t>
      </w:r>
      <w:r w:rsidR="00E50B7F">
        <w:fldChar w:fldCharType="end"/>
      </w:r>
      <w:r w:rsidR="008D40B9">
        <w:t xml:space="preserve"> </w:t>
      </w:r>
      <w:r>
        <w:t xml:space="preserve">the Employer shall provide a written notice of the same to the Contractor no later than </w:t>
      </w:r>
      <w:r w:rsidR="006A6C0B">
        <w:t>five</w:t>
      </w:r>
      <w:r>
        <w:t xml:space="preserve"> (</w:t>
      </w:r>
      <w:r w:rsidR="006A6C0B">
        <w:t>5</w:t>
      </w:r>
      <w:r>
        <w:t xml:space="preserve">) </w:t>
      </w:r>
      <w:r w:rsidR="006A6C0B">
        <w:t>d</w:t>
      </w:r>
      <w:r w:rsidR="0026208F">
        <w:t>ay</w:t>
      </w:r>
      <w:r>
        <w:t>s before the Final Date for Payment specifying the amount it intends to pay (even if that amount is zero) and specifying the basis upon which that amount is calculated.</w:t>
      </w:r>
      <w:bookmarkEnd w:id="117"/>
      <w:r>
        <w:t xml:space="preserve"> </w:t>
      </w:r>
    </w:p>
    <w:p w14:paraId="394B4163" w14:textId="3EB1E799" w:rsidR="006162A3" w:rsidRDefault="00876A50" w:rsidP="00401662">
      <w:pPr>
        <w:pStyle w:val="BBClause2"/>
      </w:pPr>
      <w:r>
        <w:t xml:space="preserve">If a Payment Notice is not given in accordance with </w:t>
      </w:r>
      <w:r w:rsidR="00E701E2">
        <w:t>clause</w:t>
      </w:r>
      <w:r>
        <w:t xml:space="preserve"> </w:t>
      </w:r>
      <w:r w:rsidR="00A13D84">
        <w:fldChar w:fldCharType="begin"/>
      </w:r>
      <w:r w:rsidR="00A13D84">
        <w:instrText xml:space="preserve"> REF _Ref223686430 \r \h </w:instrText>
      </w:r>
      <w:r w:rsidR="00A13D84">
        <w:fldChar w:fldCharType="separate"/>
      </w:r>
      <w:r w:rsidR="00154E54">
        <w:t>11.5</w:t>
      </w:r>
      <w:r w:rsidR="00A13D84">
        <w:fldChar w:fldCharType="end"/>
      </w:r>
      <w:r>
        <w:t xml:space="preserve">,the Employer shall, subject to any notice under </w:t>
      </w:r>
      <w:r w:rsidR="00E701E2">
        <w:t>clause</w:t>
      </w:r>
      <w:r>
        <w:t xml:space="preserve"> </w:t>
      </w:r>
      <w:r w:rsidR="00A13D84">
        <w:fldChar w:fldCharType="begin"/>
      </w:r>
      <w:r w:rsidR="00A13D84">
        <w:instrText xml:space="preserve"> REF _Ref220066869 \r \h </w:instrText>
      </w:r>
      <w:r w:rsidR="00A13D84">
        <w:fldChar w:fldCharType="separate"/>
      </w:r>
      <w:r w:rsidR="00154E54">
        <w:t>11.6</w:t>
      </w:r>
      <w:r w:rsidR="00A13D84">
        <w:fldChar w:fldCharType="end"/>
      </w:r>
      <w:r>
        <w:t xml:space="preserve">, pay the Contractor the sum stated as due in the relevant payment application under </w:t>
      </w:r>
      <w:r w:rsidR="00E701E2">
        <w:t>clause</w:t>
      </w:r>
      <w:r w:rsidR="00E50B7F">
        <w:t xml:space="preserve"> </w:t>
      </w:r>
      <w:r w:rsidR="00E50B7F">
        <w:fldChar w:fldCharType="begin"/>
      </w:r>
      <w:r w:rsidR="00E50B7F">
        <w:instrText xml:space="preserve"> REF _Ref220066792 \r \h </w:instrText>
      </w:r>
      <w:r w:rsidR="00E50B7F">
        <w:fldChar w:fldCharType="separate"/>
      </w:r>
      <w:r w:rsidR="00154E54">
        <w:t>11.2</w:t>
      </w:r>
      <w:r w:rsidR="00E50B7F">
        <w:fldChar w:fldCharType="end"/>
      </w:r>
      <w:r w:rsidR="00E50B7F">
        <w:t xml:space="preserve"> or </w:t>
      </w:r>
      <w:r w:rsidR="00E701E2">
        <w:t>clause</w:t>
      </w:r>
      <w:r w:rsidR="00E50B7F">
        <w:t xml:space="preserve"> </w:t>
      </w:r>
      <w:r w:rsidR="00E50B7F">
        <w:fldChar w:fldCharType="begin"/>
      </w:r>
      <w:r w:rsidR="00E50B7F">
        <w:instrText xml:space="preserve"> REF _Ref223361533 \r \h </w:instrText>
      </w:r>
      <w:r w:rsidR="00E50B7F">
        <w:fldChar w:fldCharType="separate"/>
      </w:r>
      <w:r w:rsidR="00154E54">
        <w:t>11.3</w:t>
      </w:r>
      <w:r w:rsidR="00E50B7F">
        <w:fldChar w:fldCharType="end"/>
      </w:r>
      <w:r w:rsidR="00E50B7F">
        <w:t xml:space="preserve"> </w:t>
      </w:r>
      <w:r>
        <w:t xml:space="preserve">as applicable. </w:t>
      </w:r>
    </w:p>
    <w:p w14:paraId="17183E92" w14:textId="2ECBE2D5" w:rsidR="006162A3" w:rsidRDefault="006162A3" w:rsidP="006162A3">
      <w:pPr>
        <w:pStyle w:val="BBClause2"/>
      </w:pPr>
      <w:bookmarkStart w:id="118" w:name="_Ref220066897"/>
      <w:r>
        <w:t xml:space="preserve">If any sum payable under this Contract is not paid by the Final Date for Payment then, without prejudice to the Contractor's other rights under this Contract, that sum shall bear interest from the final date for payment until payment is made in full, both before and after any judgment, at 4% above the Bank of England base rate from time to time. The parties agree that this </w:t>
      </w:r>
      <w:r w:rsidR="00E701E2">
        <w:t>clause</w:t>
      </w:r>
      <w:r>
        <w:t xml:space="preserve"> </w:t>
      </w:r>
      <w:r w:rsidR="00840499">
        <w:fldChar w:fldCharType="begin"/>
      </w:r>
      <w:r w:rsidR="00840499">
        <w:instrText xml:space="preserve"> REF _Ref220066897 \n \h </w:instrText>
      </w:r>
      <w:r w:rsidR="00840499">
        <w:fldChar w:fldCharType="separate"/>
      </w:r>
      <w:r w:rsidR="00154E54">
        <w:t>11.8</w:t>
      </w:r>
      <w:r w:rsidR="00840499">
        <w:fldChar w:fldCharType="end"/>
      </w:r>
      <w:r>
        <w:t xml:space="preserve"> is a substantial remedy for late payment of any sum payable under this Contract in accordance with section 8(2) Late Payment of Commercial Debts (Interest) Act 1998.</w:t>
      </w:r>
      <w:bookmarkEnd w:id="118"/>
      <w:r w:rsidR="00C026AF" w:rsidRPr="00B63FB5">
        <w:rPr>
          <w:szCs w:val="22"/>
        </w:rPr>
        <w:t xml:space="preserve"> The Contractor's right to interest under this </w:t>
      </w:r>
      <w:r w:rsidR="00E701E2">
        <w:rPr>
          <w:szCs w:val="22"/>
        </w:rPr>
        <w:t>clause</w:t>
      </w:r>
      <w:r w:rsidR="00C026AF" w:rsidRPr="00B63FB5">
        <w:rPr>
          <w:szCs w:val="22"/>
        </w:rPr>
        <w:t xml:space="preserve"> shall be without prejudice to the Employer's right to set-off or otherwise recover any liability of the Contractor to the Employer arising in respect of the Works</w:t>
      </w:r>
      <w:r w:rsidR="00AE56DA">
        <w:rPr>
          <w:szCs w:val="22"/>
        </w:rPr>
        <w:t>.</w:t>
      </w:r>
    </w:p>
    <w:p w14:paraId="18252515" w14:textId="2F5DEA62" w:rsidR="006162A3" w:rsidRDefault="006162A3" w:rsidP="006162A3">
      <w:pPr>
        <w:pStyle w:val="BBClause2"/>
      </w:pPr>
      <w:bookmarkStart w:id="119" w:name="_Ref220066931"/>
      <w:r>
        <w:t xml:space="preserve">The Employer shall retain the Retention Amount from the payment of the Contract Price.  The Employer shall first satisfy any part of the Contractor's liability to pay Performance Liquidated Damages due to the Employer under </w:t>
      </w:r>
      <w:r w:rsidR="00E701E2">
        <w:t>clause</w:t>
      </w:r>
      <w:r>
        <w:t xml:space="preserve"> </w:t>
      </w:r>
      <w:r w:rsidR="00840499">
        <w:fldChar w:fldCharType="begin"/>
      </w:r>
      <w:r w:rsidR="00840499">
        <w:instrText xml:space="preserve"> REF _Ref220066300 \n \h </w:instrText>
      </w:r>
      <w:r w:rsidR="00840499">
        <w:fldChar w:fldCharType="separate"/>
      </w:r>
      <w:r w:rsidR="00154E54">
        <w:t>13.6</w:t>
      </w:r>
      <w:r w:rsidR="00840499">
        <w:fldChar w:fldCharType="end"/>
      </w:r>
      <w:r>
        <w:t xml:space="preserve"> or </w:t>
      </w:r>
      <w:r w:rsidR="00840499">
        <w:fldChar w:fldCharType="begin"/>
      </w:r>
      <w:r w:rsidR="00840499">
        <w:instrText xml:space="preserve"> REF _Ref220066908 \n \h </w:instrText>
      </w:r>
      <w:r w:rsidR="00840499">
        <w:fldChar w:fldCharType="separate"/>
      </w:r>
      <w:r w:rsidR="00154E54">
        <w:t>13.7</w:t>
      </w:r>
      <w:r w:rsidR="00840499">
        <w:fldChar w:fldCharType="end"/>
      </w:r>
      <w:r>
        <w:t xml:space="preserve"> or to rectify Defects pursuant to </w:t>
      </w:r>
      <w:r w:rsidR="00E701E2">
        <w:t>clause</w:t>
      </w:r>
      <w:r>
        <w:t xml:space="preserve"> </w:t>
      </w:r>
      <w:r w:rsidR="00840499">
        <w:fldChar w:fldCharType="begin"/>
      </w:r>
      <w:r w:rsidR="00840499">
        <w:instrText xml:space="preserve"> REF _Ref220066915 \n \h </w:instrText>
      </w:r>
      <w:r w:rsidR="00840499">
        <w:fldChar w:fldCharType="separate"/>
      </w:r>
      <w:r w:rsidR="00154E54">
        <w:t>12</w:t>
      </w:r>
      <w:r w:rsidR="00840499">
        <w:fldChar w:fldCharType="end"/>
      </w:r>
      <w:r>
        <w:t xml:space="preserve"> by way of set-off against the Retained Amount then retained, and its obligation to release the Retention Amount under this </w:t>
      </w:r>
      <w:r w:rsidR="00E701E2">
        <w:t>clause</w:t>
      </w:r>
      <w:r>
        <w:t xml:space="preserve"> </w:t>
      </w:r>
      <w:r w:rsidR="00840499">
        <w:fldChar w:fldCharType="begin"/>
      </w:r>
      <w:r w:rsidR="00840499">
        <w:instrText xml:space="preserve"> REF _Ref220066923 \n \h </w:instrText>
      </w:r>
      <w:r w:rsidR="00840499">
        <w:fldChar w:fldCharType="separate"/>
      </w:r>
      <w:r w:rsidR="00154E54">
        <w:t>11</w:t>
      </w:r>
      <w:r w:rsidR="00840499">
        <w:fldChar w:fldCharType="end"/>
      </w:r>
      <w:r>
        <w:t xml:space="preserve"> shall be reduced pro-</w:t>
      </w:r>
      <w:r w:rsidR="00A51AF0">
        <w:t xml:space="preserve">rata </w:t>
      </w:r>
      <w:r>
        <w:t>by the amount of such set-off.</w:t>
      </w:r>
      <w:bookmarkEnd w:id="119"/>
    </w:p>
    <w:p w14:paraId="640C5963" w14:textId="563924AC" w:rsidR="006162A3" w:rsidRDefault="006162A3" w:rsidP="006162A3">
      <w:pPr>
        <w:pStyle w:val="BBClause2"/>
      </w:pPr>
      <w:bookmarkStart w:id="120" w:name="_Ref220066818"/>
      <w:r>
        <w:t xml:space="preserve">The Employer shall release fifty percent (50%) of the Retention Amount (after any </w:t>
      </w:r>
      <w:proofErr w:type="gramStart"/>
      <w:r>
        <w:t>set-offs</w:t>
      </w:r>
      <w:proofErr w:type="gramEnd"/>
      <w:r>
        <w:t xml:space="preserve"> under </w:t>
      </w:r>
      <w:r w:rsidR="00E701E2">
        <w:t>clause</w:t>
      </w:r>
      <w:r>
        <w:t xml:space="preserve"> </w:t>
      </w:r>
      <w:r w:rsidR="00840499">
        <w:fldChar w:fldCharType="begin"/>
      </w:r>
      <w:r w:rsidR="00840499">
        <w:instrText xml:space="preserve"> REF _Ref220066931 \n \h </w:instrText>
      </w:r>
      <w:r w:rsidR="00840499">
        <w:fldChar w:fldCharType="separate"/>
      </w:r>
      <w:r w:rsidR="00154E54">
        <w:t>11.9</w:t>
      </w:r>
      <w:r w:rsidR="00840499">
        <w:fldChar w:fldCharType="end"/>
      </w:r>
      <w:r>
        <w:t xml:space="preserve">) to the Contractor within 10 </w:t>
      </w:r>
      <w:r w:rsidR="0026208F">
        <w:t>Business Day</w:t>
      </w:r>
      <w:r>
        <w:t xml:space="preserve">s of the issue of the Interim Acceptance Certificate and receipt of a valid VAT invoice.  If no Interim Acceptance Certificate is issued in accordance with </w:t>
      </w:r>
      <w:r w:rsidR="00E701E2">
        <w:t>clause</w:t>
      </w:r>
      <w:r>
        <w:t xml:space="preserve"> </w:t>
      </w:r>
      <w:r w:rsidR="00840499">
        <w:fldChar w:fldCharType="begin"/>
      </w:r>
      <w:r w:rsidR="00840499">
        <w:instrText xml:space="preserve"> REF _Ref220066322 \n \h </w:instrText>
      </w:r>
      <w:r w:rsidR="00840499">
        <w:fldChar w:fldCharType="separate"/>
      </w:r>
      <w:r w:rsidR="00154E54">
        <w:t>10.2</w:t>
      </w:r>
      <w:r w:rsidR="00840499">
        <w:fldChar w:fldCharType="end"/>
      </w:r>
      <w:r>
        <w:t xml:space="preserve"> then the Retention Amount shall be retained pending release in accordance with </w:t>
      </w:r>
      <w:r w:rsidR="00E701E2">
        <w:t>clause</w:t>
      </w:r>
      <w:r>
        <w:t xml:space="preserve"> </w:t>
      </w:r>
      <w:r w:rsidR="00840499">
        <w:fldChar w:fldCharType="begin"/>
      </w:r>
      <w:r w:rsidR="00840499">
        <w:instrText xml:space="preserve"> REF _Ref220066822 \n \h </w:instrText>
      </w:r>
      <w:r w:rsidR="00840499">
        <w:fldChar w:fldCharType="separate"/>
      </w:r>
      <w:r w:rsidR="00154E54">
        <w:t>11.11</w:t>
      </w:r>
      <w:r w:rsidR="00840499">
        <w:fldChar w:fldCharType="end"/>
      </w:r>
      <w:r>
        <w:t>.</w:t>
      </w:r>
      <w:bookmarkEnd w:id="120"/>
    </w:p>
    <w:p w14:paraId="27D02009" w14:textId="48DB6043" w:rsidR="00401662" w:rsidRDefault="006162A3" w:rsidP="00401662">
      <w:pPr>
        <w:pStyle w:val="BBClause2"/>
      </w:pPr>
      <w:bookmarkStart w:id="121" w:name="_Ref220066822"/>
      <w:r>
        <w:t xml:space="preserve">The Employer shall release the balance of the Retention Amount (after any sets-offs under </w:t>
      </w:r>
      <w:r w:rsidR="00E701E2">
        <w:t>clause</w:t>
      </w:r>
      <w:r>
        <w:t xml:space="preserve"> </w:t>
      </w:r>
      <w:r w:rsidR="00840499">
        <w:fldChar w:fldCharType="begin"/>
      </w:r>
      <w:r w:rsidR="00840499">
        <w:instrText xml:space="preserve"> REF _Ref220066931 \n \h </w:instrText>
      </w:r>
      <w:r w:rsidR="00840499">
        <w:fldChar w:fldCharType="separate"/>
      </w:r>
      <w:r w:rsidR="00154E54">
        <w:t>11.9</w:t>
      </w:r>
      <w:r w:rsidR="00840499">
        <w:fldChar w:fldCharType="end"/>
      </w:r>
      <w:r>
        <w:t xml:space="preserve"> and any prior release under </w:t>
      </w:r>
      <w:r w:rsidR="00E701E2">
        <w:t>clause</w:t>
      </w:r>
      <w:r>
        <w:t xml:space="preserve"> </w:t>
      </w:r>
      <w:r w:rsidR="00840499">
        <w:fldChar w:fldCharType="begin"/>
      </w:r>
      <w:r w:rsidR="00840499">
        <w:instrText xml:space="preserve"> REF _Ref220066818 \n \h </w:instrText>
      </w:r>
      <w:r w:rsidR="00840499">
        <w:fldChar w:fldCharType="separate"/>
      </w:r>
      <w:r w:rsidR="00154E54">
        <w:t>11.10</w:t>
      </w:r>
      <w:r w:rsidR="00840499">
        <w:fldChar w:fldCharType="end"/>
      </w:r>
      <w:r>
        <w:t xml:space="preserve">) to the Contractor within ten (10) </w:t>
      </w:r>
      <w:r w:rsidR="0026208F">
        <w:t>Business Day</w:t>
      </w:r>
      <w:r>
        <w:t xml:space="preserve">s of the issue of the Final Acceptance Certificate and receipt of a </w:t>
      </w:r>
      <w:r w:rsidRPr="00193870">
        <w:t>valid VAT invoice.</w:t>
      </w:r>
      <w:bookmarkEnd w:id="121"/>
    </w:p>
    <w:p w14:paraId="367AAB19" w14:textId="0893C3ED" w:rsidR="00AE56DA" w:rsidRPr="00400869" w:rsidRDefault="00AE56DA" w:rsidP="00401662">
      <w:pPr>
        <w:pStyle w:val="BBClause2"/>
      </w:pPr>
      <w:r w:rsidRPr="00400869">
        <w:t xml:space="preserve">The Employer's interest in the Retention </w:t>
      </w:r>
      <w:r>
        <w:t xml:space="preserve">Amount </w:t>
      </w:r>
      <w:r w:rsidRPr="00400869">
        <w:t>shall not be fiduciary, either as trustee for the Contractor or any other person</w:t>
      </w:r>
      <w:bookmarkStart w:id="122" w:name="_9kMH6N6ZWu8GD7AH"/>
      <w:r w:rsidRPr="00400869">
        <w:t>.</w:t>
      </w:r>
      <w:bookmarkEnd w:id="122"/>
      <w:r w:rsidRPr="00400869">
        <w:t xml:space="preserve"> The relationship of the Employer and the Contractor </w:t>
      </w:r>
      <w:proofErr w:type="gramStart"/>
      <w:r w:rsidRPr="00400869">
        <w:t>with regard to</w:t>
      </w:r>
      <w:proofErr w:type="gramEnd"/>
      <w:r w:rsidRPr="00400869">
        <w:t xml:space="preserve"> the Retention shall be solely that of debtor and unsecured </w:t>
      </w:r>
      <w:r w:rsidRPr="00400869">
        <w:lastRenderedPageBreak/>
        <w:t>creditor and subject to the terms of this Contract</w:t>
      </w:r>
      <w:bookmarkStart w:id="123" w:name="_9kMH7O6ZWu8GD7AH"/>
      <w:r w:rsidRPr="00400869">
        <w:t>.</w:t>
      </w:r>
      <w:bookmarkEnd w:id="123"/>
      <w:r w:rsidRPr="00400869">
        <w:t xml:space="preserve"> The Employer shall have no obligation to invest the Retention </w:t>
      </w:r>
      <w:r>
        <w:t xml:space="preserve">Amount </w:t>
      </w:r>
      <w:r w:rsidRPr="00400869">
        <w:t>or any part thereof</w:t>
      </w:r>
      <w:r>
        <w:t>.</w:t>
      </w:r>
    </w:p>
    <w:p w14:paraId="5CAAD5CF" w14:textId="67C6829A" w:rsidR="00AE56DA" w:rsidRPr="00193870" w:rsidRDefault="00AE56DA" w:rsidP="00AE56DA">
      <w:pPr>
        <w:pStyle w:val="BBClause2"/>
      </w:pPr>
      <w:r>
        <w:t>The</w:t>
      </w:r>
      <w:r w:rsidRPr="00400869">
        <w:t xml:space="preserve"> Employer shall have no obligation to place the Retention </w:t>
      </w:r>
      <w:r>
        <w:t xml:space="preserve">Amount </w:t>
      </w:r>
      <w:r w:rsidRPr="00400869">
        <w:t xml:space="preserve">or any part thereof in a separate banking account nor shall the Employer be required to identify any Retention </w:t>
      </w:r>
      <w:r>
        <w:t xml:space="preserve">Amount </w:t>
      </w:r>
      <w:r w:rsidRPr="00400869">
        <w:t xml:space="preserve">as being held by the Employer on trust and the Employer shall be entitled to the full beneficial interest in any interest accruing on such Retention </w:t>
      </w:r>
      <w:r>
        <w:t xml:space="preserve">Amount </w:t>
      </w:r>
      <w:r w:rsidRPr="00400869">
        <w:t>and shall be under no duty to account for any such interest to the Contractor.</w:t>
      </w:r>
    </w:p>
    <w:p w14:paraId="7932EB76" w14:textId="7A2F48AE" w:rsidR="006162A3" w:rsidRDefault="00102897" w:rsidP="00102897">
      <w:pPr>
        <w:pStyle w:val="BBHeading1"/>
      </w:pPr>
      <w:bookmarkStart w:id="124" w:name="_Ref220066915"/>
      <w:bookmarkStart w:id="125" w:name="_Toc223360653"/>
      <w:bookmarkStart w:id="126" w:name="_Toc225517321"/>
      <w:r>
        <w:t>Defects</w:t>
      </w:r>
      <w:bookmarkEnd w:id="124"/>
      <w:bookmarkEnd w:id="125"/>
      <w:bookmarkEnd w:id="126"/>
    </w:p>
    <w:p w14:paraId="31800BF9" w14:textId="19422F9B" w:rsidR="006162A3" w:rsidRDefault="006162A3" w:rsidP="006162A3">
      <w:pPr>
        <w:pStyle w:val="BBClause2"/>
      </w:pPr>
      <w:bookmarkStart w:id="127" w:name="_Ref220067015"/>
      <w:r>
        <w:t xml:space="preserve">If </w:t>
      </w:r>
      <w:r w:rsidR="009133D0">
        <w:t xml:space="preserve">the Contractor becomes aware of </w:t>
      </w:r>
      <w:r>
        <w:t>a Defect becomes during the Warranty Period, the Contractor shall immediately notify the Employer of the existence of such defect and (as part of the Works and with the costs being included in the Contract Price) replace or repair the relevant Defect at no additional cost to the Employer.</w:t>
      </w:r>
      <w:bookmarkEnd w:id="127"/>
    </w:p>
    <w:p w14:paraId="18581DE9" w14:textId="00B92234" w:rsidR="006162A3" w:rsidRDefault="006162A3" w:rsidP="006162A3">
      <w:pPr>
        <w:pStyle w:val="BBClause2"/>
      </w:pPr>
      <w:bookmarkStart w:id="128" w:name="_Ref220067025"/>
      <w:r>
        <w:t xml:space="preserve">Following notification of a Defect pursuant to </w:t>
      </w:r>
      <w:r w:rsidR="00E701E2">
        <w:t>clause</w:t>
      </w:r>
      <w:r>
        <w:t xml:space="preserve"> </w:t>
      </w:r>
      <w:r w:rsidR="009677A2">
        <w:fldChar w:fldCharType="begin"/>
      </w:r>
      <w:r w:rsidR="009677A2">
        <w:instrText xml:space="preserve"> REF _Ref220067015 \n \h </w:instrText>
      </w:r>
      <w:r w:rsidR="009677A2">
        <w:fldChar w:fldCharType="separate"/>
      </w:r>
      <w:r w:rsidR="00154E54">
        <w:t>12.1</w:t>
      </w:r>
      <w:r w:rsidR="009677A2">
        <w:fldChar w:fldCharType="end"/>
      </w:r>
      <w:r>
        <w:t xml:space="preserve"> or if the Employer otherwise becomes aware of the existence of a Defect the Employer shall be entitled to issue instructions to the Contractor in relation to the rectification of such Defect and may nominate the </w:t>
      </w:r>
      <w:r w:rsidR="00E36F91">
        <w:t>"</w:t>
      </w:r>
      <w:r w:rsidRPr="00885EE1">
        <w:rPr>
          <w:b/>
          <w:bCs/>
        </w:rPr>
        <w:t>Priority Classification</w:t>
      </w:r>
      <w:r w:rsidR="00E36F91">
        <w:t>"</w:t>
      </w:r>
      <w:r>
        <w:t xml:space="preserve"> of any such Defect.  The Priority Classification shall mean a Defect which:</w:t>
      </w:r>
      <w:bookmarkEnd w:id="128"/>
    </w:p>
    <w:p w14:paraId="07802DF1" w14:textId="77777777" w:rsidR="006162A3" w:rsidRDefault="006162A3" w:rsidP="00885EE1">
      <w:pPr>
        <w:pStyle w:val="BBClause3"/>
      </w:pPr>
      <w:r>
        <w:t xml:space="preserve">constitutes an emergency and is to be remedied within 24 </w:t>
      </w:r>
      <w:proofErr w:type="gramStart"/>
      <w:r>
        <w:t>hours;</w:t>
      </w:r>
      <w:proofErr w:type="gramEnd"/>
    </w:p>
    <w:p w14:paraId="5B6F362A" w14:textId="77777777" w:rsidR="006162A3" w:rsidRPr="007E5B34" w:rsidRDefault="006162A3" w:rsidP="00885EE1">
      <w:pPr>
        <w:pStyle w:val="BBClause3"/>
      </w:pPr>
      <w:r>
        <w:t xml:space="preserve">requires attention within 72 hours and must thereafter be regularly and diligently </w:t>
      </w:r>
      <w:proofErr w:type="gramStart"/>
      <w:r w:rsidRPr="007E5B34">
        <w:t>remedied;</w:t>
      </w:r>
      <w:proofErr w:type="gramEnd"/>
    </w:p>
    <w:p w14:paraId="547DCB43" w14:textId="77777777" w:rsidR="006162A3" w:rsidRPr="007E5B34" w:rsidRDefault="006162A3" w:rsidP="00885EE1">
      <w:pPr>
        <w:pStyle w:val="BBClause3"/>
      </w:pPr>
      <w:r w:rsidRPr="007E5B34">
        <w:t>requires attention within 14 days and must thereafter be regularly and diligently remedied; and</w:t>
      </w:r>
    </w:p>
    <w:p w14:paraId="78EBB9A7" w14:textId="584A9ED1" w:rsidR="006162A3" w:rsidRPr="007E5B34" w:rsidRDefault="006162A3" w:rsidP="00885EE1">
      <w:pPr>
        <w:pStyle w:val="BBClause3"/>
      </w:pPr>
      <w:r w:rsidRPr="007E5B34">
        <w:t>must be remedied by no later than the expiry of the Warranty Period.</w:t>
      </w:r>
    </w:p>
    <w:p w14:paraId="063E4697" w14:textId="20FE0B38" w:rsidR="006162A3" w:rsidRPr="007E5B34" w:rsidRDefault="006162A3" w:rsidP="006162A3">
      <w:pPr>
        <w:pStyle w:val="BBClause2"/>
      </w:pPr>
      <w:bookmarkStart w:id="129" w:name="_Ref220066382"/>
      <w:r w:rsidRPr="007E5B34">
        <w:t xml:space="preserve">The Contractor shall be obliged to extend the Warranty Period by such period equal to any period where the </w:t>
      </w:r>
      <w:r w:rsidR="002477BD">
        <w:t>Renewable Energy System</w:t>
      </w:r>
      <w:r w:rsidR="006354A2" w:rsidRPr="007E5B34">
        <w:t xml:space="preserve"> </w:t>
      </w:r>
      <w:r w:rsidRPr="007E5B34">
        <w:t xml:space="preserve">cannot be operated or cannot be used for the purposes for which it is intended by reason of a Defect.   </w:t>
      </w:r>
      <w:bookmarkEnd w:id="129"/>
    </w:p>
    <w:p w14:paraId="1E26B958" w14:textId="1780194D" w:rsidR="006162A3" w:rsidRPr="007E5B34" w:rsidRDefault="006162A3" w:rsidP="006162A3">
      <w:pPr>
        <w:pStyle w:val="BBClause2"/>
      </w:pPr>
      <w:r w:rsidRPr="007E5B34">
        <w:t xml:space="preserve">If the Contractor fails to remedy any Defect at the </w:t>
      </w:r>
      <w:r w:rsidR="002477BD">
        <w:t>Renewable Energy System</w:t>
      </w:r>
      <w:r w:rsidR="006354A2" w:rsidRPr="007E5B34">
        <w:t xml:space="preserve"> </w:t>
      </w:r>
      <w:r w:rsidRPr="007E5B34">
        <w:t xml:space="preserve">within the timescales set out in </w:t>
      </w:r>
      <w:r w:rsidR="00E701E2">
        <w:t>clause</w:t>
      </w:r>
      <w:r w:rsidRPr="007E5B34">
        <w:t xml:space="preserve"> </w:t>
      </w:r>
      <w:r w:rsidR="009677A2" w:rsidRPr="007E5B34">
        <w:fldChar w:fldCharType="begin"/>
      </w:r>
      <w:r w:rsidR="009677A2" w:rsidRPr="007E5B34">
        <w:instrText xml:space="preserve"> REF _Ref220067025 \n \h </w:instrText>
      </w:r>
      <w:r w:rsidR="007E5B34">
        <w:instrText xml:space="preserve"> \* MERGEFORMAT </w:instrText>
      </w:r>
      <w:r w:rsidR="009677A2" w:rsidRPr="007E5B34">
        <w:fldChar w:fldCharType="separate"/>
      </w:r>
      <w:r w:rsidR="00154E54">
        <w:t>12.2</w:t>
      </w:r>
      <w:r w:rsidR="009677A2" w:rsidRPr="007E5B34">
        <w:fldChar w:fldCharType="end"/>
      </w:r>
      <w:r w:rsidRPr="007E5B34">
        <w:t>; the Employer may:</w:t>
      </w:r>
    </w:p>
    <w:p w14:paraId="4EA11812" w14:textId="77777777" w:rsidR="006162A3" w:rsidRPr="007E5B34" w:rsidRDefault="006162A3" w:rsidP="00885EE1">
      <w:pPr>
        <w:pStyle w:val="BBClause3"/>
      </w:pPr>
      <w:r w:rsidRPr="007E5B34">
        <w:t xml:space="preserve">arrange for the work to be carried out itself or by a third party; or </w:t>
      </w:r>
    </w:p>
    <w:p w14:paraId="15253FBC" w14:textId="77777777" w:rsidR="006162A3" w:rsidRPr="007E5B34" w:rsidRDefault="006162A3" w:rsidP="00885EE1">
      <w:pPr>
        <w:pStyle w:val="BBClause3"/>
      </w:pPr>
      <w:bookmarkStart w:id="130" w:name="_Ref220067049"/>
      <w:r w:rsidRPr="007E5B34">
        <w:t>determine and agree with the Contractor a reasonable reduction in the Contract Price (or where the Contract Price has already been paid, a reimbursement of a part of the Contract Price to be paid by the Contractor as a debt); or</w:t>
      </w:r>
      <w:bookmarkEnd w:id="130"/>
    </w:p>
    <w:p w14:paraId="510AD6ED" w14:textId="3B97F9B4" w:rsidR="006162A3" w:rsidRPr="007E5B34" w:rsidRDefault="006162A3" w:rsidP="00885EE1">
      <w:pPr>
        <w:pStyle w:val="BBClause3"/>
      </w:pPr>
      <w:r w:rsidRPr="007E5B34">
        <w:t xml:space="preserve">in so far as the Defect materially impacts on the performance or the safety of the Works, reject the </w:t>
      </w:r>
      <w:r w:rsidR="002477BD">
        <w:t>Renewable Energy System</w:t>
      </w:r>
      <w:r w:rsidR="006354A2" w:rsidRPr="007E5B34">
        <w:t xml:space="preserve"> </w:t>
      </w:r>
      <w:r w:rsidRPr="007E5B34">
        <w:t xml:space="preserve">in accordance with the provision of </w:t>
      </w:r>
      <w:r w:rsidR="00E701E2">
        <w:t>clause</w:t>
      </w:r>
      <w:r w:rsidRPr="007E5B34">
        <w:t xml:space="preserve"> </w:t>
      </w:r>
      <w:r w:rsidR="009677A2" w:rsidRPr="007E5B34">
        <w:fldChar w:fldCharType="begin"/>
      </w:r>
      <w:r w:rsidR="009677A2" w:rsidRPr="007E5B34">
        <w:instrText xml:space="preserve"> REF _Ref220067034 \n \h </w:instrText>
      </w:r>
      <w:r w:rsidR="007E5B34">
        <w:instrText xml:space="preserve"> \* MERGEFORMAT </w:instrText>
      </w:r>
      <w:r w:rsidR="009677A2" w:rsidRPr="007E5B34">
        <w:fldChar w:fldCharType="separate"/>
      </w:r>
      <w:r w:rsidR="00154E54">
        <w:t>25</w:t>
      </w:r>
      <w:r w:rsidR="009677A2" w:rsidRPr="007E5B34">
        <w:fldChar w:fldCharType="end"/>
      </w:r>
      <w:r w:rsidRPr="007E5B34">
        <w:t>.</w:t>
      </w:r>
    </w:p>
    <w:p w14:paraId="78CAECEC" w14:textId="77777777" w:rsidR="006162A3" w:rsidRDefault="006162A3" w:rsidP="006162A3">
      <w:pPr>
        <w:pStyle w:val="BBClause2"/>
      </w:pPr>
      <w:bookmarkStart w:id="131" w:name="_Ref220067120"/>
      <w:r>
        <w:t>The Contractor shall be entitled to use the Spares Stock to rectify a Defect provided always that if the Contractor does so it shall immediately replace such item with a corresponding item so that the level of the Spares Stock is maintained and the Contractor shall provide such replacement entirely at its own cost.</w:t>
      </w:r>
      <w:bookmarkEnd w:id="131"/>
    </w:p>
    <w:p w14:paraId="1BF00004" w14:textId="5488AED9" w:rsidR="006162A3" w:rsidRDefault="006162A3" w:rsidP="006162A3">
      <w:pPr>
        <w:pStyle w:val="BBClause2"/>
      </w:pPr>
      <w:r>
        <w:lastRenderedPageBreak/>
        <w:t xml:space="preserve">If the Employer and the Contractor are unable to agree a reduction or reimbursement of the Contract Price as required by </w:t>
      </w:r>
      <w:r w:rsidR="00E701E2">
        <w:t>clause</w:t>
      </w:r>
      <w:r>
        <w:t xml:space="preserve"> </w:t>
      </w:r>
      <w:r w:rsidR="009677A2">
        <w:fldChar w:fldCharType="begin"/>
      </w:r>
      <w:r w:rsidR="009677A2">
        <w:instrText xml:space="preserve"> REF _Ref220067049 \n \h </w:instrText>
      </w:r>
      <w:r w:rsidR="009677A2">
        <w:fldChar w:fldCharType="separate"/>
      </w:r>
      <w:r w:rsidR="00154E54">
        <w:t>12.4.2</w:t>
      </w:r>
      <w:r w:rsidR="009677A2">
        <w:fldChar w:fldCharType="end"/>
      </w:r>
      <w:r>
        <w:t xml:space="preserve"> then this shall be resolved by the Parties in accordance with </w:t>
      </w:r>
      <w:r w:rsidR="00E701E2">
        <w:t>clause</w:t>
      </w:r>
      <w:r>
        <w:t xml:space="preserve"> </w:t>
      </w:r>
      <w:r w:rsidR="009677A2">
        <w:fldChar w:fldCharType="begin"/>
      </w:r>
      <w:r w:rsidR="009677A2">
        <w:instrText xml:space="preserve"> REF _Ref220067056 \n \h </w:instrText>
      </w:r>
      <w:r w:rsidR="009677A2">
        <w:fldChar w:fldCharType="separate"/>
      </w:r>
      <w:r w:rsidR="00154E54">
        <w:t>36</w:t>
      </w:r>
      <w:r w:rsidR="009677A2">
        <w:fldChar w:fldCharType="end"/>
      </w:r>
      <w:r>
        <w:t xml:space="preserve">. </w:t>
      </w:r>
    </w:p>
    <w:p w14:paraId="5102E235" w14:textId="7B1D9DB9" w:rsidR="00FC2EEE" w:rsidRPr="009E7BD0" w:rsidRDefault="00FC2EEE" w:rsidP="00FC2EEE">
      <w:pPr>
        <w:pStyle w:val="BBClause2"/>
        <w:numPr>
          <w:ilvl w:val="0"/>
          <w:numId w:val="0"/>
        </w:numPr>
        <w:ind w:left="720"/>
        <w:rPr>
          <w:b/>
          <w:bCs/>
        </w:rPr>
      </w:pPr>
      <w:bookmarkStart w:id="132" w:name="_Ref220067069"/>
      <w:r w:rsidRPr="009E7BD0">
        <w:rPr>
          <w:b/>
          <w:bCs/>
        </w:rPr>
        <w:t>Serial Defects</w:t>
      </w:r>
    </w:p>
    <w:p w14:paraId="3C5EA479" w14:textId="45A19642" w:rsidR="00FC2EEE" w:rsidRPr="008F760C" w:rsidRDefault="00FC2EEE" w:rsidP="00FC2EEE">
      <w:pPr>
        <w:pStyle w:val="BBClause2"/>
      </w:pPr>
      <w:bookmarkStart w:id="133" w:name="_Ref223358819"/>
      <w:bookmarkEnd w:id="132"/>
      <w:r w:rsidRPr="008F760C">
        <w:t>If during the Warranty Period the relevant threshold requirement for a Serial Defect in [</w:t>
      </w:r>
      <w:r w:rsidR="00907901" w:rsidRPr="008F760C">
        <w:t>DEFINE TYPES OF MAJOR EQUIPMENT</w:t>
      </w:r>
      <w:r w:rsidRPr="008F760C">
        <w:t>] is met, all like [major equipment] (including all those like components which have not exhibited the Defect) shall be presumed to be defective (a “</w:t>
      </w:r>
      <w:r w:rsidRPr="008F760C">
        <w:rPr>
          <w:b/>
          <w:bCs/>
        </w:rPr>
        <w:t>Serial Defect</w:t>
      </w:r>
      <w:r w:rsidRPr="008F760C">
        <w:t>”).</w:t>
      </w:r>
      <w:bookmarkEnd w:id="133"/>
      <w:r w:rsidRPr="008F760C">
        <w:t xml:space="preserve">  </w:t>
      </w:r>
    </w:p>
    <w:p w14:paraId="19C9A2DE" w14:textId="1DBB2901" w:rsidR="00AD4527" w:rsidRPr="008F760C" w:rsidRDefault="00FC2EEE" w:rsidP="00AD4527">
      <w:pPr>
        <w:pStyle w:val="BBClause2"/>
      </w:pPr>
      <w:bookmarkStart w:id="134" w:name="_Ref223359221"/>
      <w:r w:rsidRPr="008F760C">
        <w:t xml:space="preserve">The relevant threshold requirement referred to in </w:t>
      </w:r>
      <w:r w:rsidR="00E701E2">
        <w:t>clause</w:t>
      </w:r>
      <w:r w:rsidRPr="008F760C">
        <w:t xml:space="preserve"> </w:t>
      </w:r>
      <w:r w:rsidR="00AD4527" w:rsidRPr="008F760C">
        <w:fldChar w:fldCharType="begin"/>
      </w:r>
      <w:r w:rsidR="00AD4527" w:rsidRPr="008F760C">
        <w:instrText xml:space="preserve"> REF _Ref223358819 \r \h </w:instrText>
      </w:r>
      <w:r w:rsidR="008F760C">
        <w:instrText xml:space="preserve"> \* MERGEFORMAT </w:instrText>
      </w:r>
      <w:r w:rsidR="00AD4527" w:rsidRPr="008F760C">
        <w:fldChar w:fldCharType="separate"/>
      </w:r>
      <w:r w:rsidR="00154E54">
        <w:t>12.7</w:t>
      </w:r>
      <w:r w:rsidR="00AD4527" w:rsidRPr="008F760C">
        <w:fldChar w:fldCharType="end"/>
      </w:r>
      <w:r w:rsidRPr="008F760C">
        <w:t xml:space="preserve"> is a Defect of the same type exhibiting in:</w:t>
      </w:r>
      <w:bookmarkEnd w:id="134"/>
    </w:p>
    <w:p w14:paraId="749C9433" w14:textId="02CF9FC9" w:rsidR="00FC2EEE" w:rsidRPr="008F760C" w:rsidRDefault="00FC2EEE" w:rsidP="00AD4527">
      <w:pPr>
        <w:pStyle w:val="BBClause3"/>
      </w:pPr>
      <w:r w:rsidRPr="008F760C">
        <w:t>[</w:t>
      </w:r>
      <w:r w:rsidR="00AD4527" w:rsidRPr="008F760C">
        <w:t>●</w:t>
      </w:r>
      <w:r w:rsidRPr="008F760C">
        <w:t>]</w:t>
      </w:r>
      <w:r w:rsidR="00AD4527" w:rsidRPr="008F760C">
        <w:t>; and</w:t>
      </w:r>
    </w:p>
    <w:p w14:paraId="555B04A3" w14:textId="43CC408E" w:rsidR="00AD4527" w:rsidRPr="008F760C" w:rsidRDefault="00AD4527" w:rsidP="00AD4527">
      <w:pPr>
        <w:pStyle w:val="BBClause3"/>
      </w:pPr>
      <w:r w:rsidRPr="008F760C">
        <w:t>[●].</w:t>
      </w:r>
    </w:p>
    <w:p w14:paraId="4A4C3D86" w14:textId="54B7F9AF" w:rsidR="00AD4527" w:rsidRPr="008F760C" w:rsidRDefault="00AD4527" w:rsidP="00AD4527">
      <w:pPr>
        <w:pStyle w:val="BBClause2"/>
      </w:pPr>
      <w:bookmarkStart w:id="135" w:name="_Ref223359242"/>
      <w:r w:rsidRPr="008F760C">
        <w:t>If a Serial Defect exists then the Contractor shall, during the Warranty Period:</w:t>
      </w:r>
      <w:bookmarkEnd w:id="135"/>
    </w:p>
    <w:p w14:paraId="69E10F33" w14:textId="77777777" w:rsidR="00AD4527" w:rsidRPr="008F760C" w:rsidRDefault="00AD4527" w:rsidP="00AD4527">
      <w:pPr>
        <w:pStyle w:val="BBClause3"/>
      </w:pPr>
      <w:r w:rsidRPr="008F760C">
        <w:t>promptly perform a thorough root cause investigation with the manufacturer to ascertain the cause of the Serial Defect and provide a report to the Employer explaining the cause and effect of the Serial Defect; and</w:t>
      </w:r>
    </w:p>
    <w:p w14:paraId="7A110957" w14:textId="7948DCCA" w:rsidR="00AD4527" w:rsidRPr="008F760C" w:rsidRDefault="00AD4527" w:rsidP="00AD4527">
      <w:pPr>
        <w:pStyle w:val="BBClause3"/>
      </w:pPr>
      <w:r w:rsidRPr="008F760C">
        <w:t xml:space="preserve">subject to </w:t>
      </w:r>
      <w:r w:rsidR="00E701E2">
        <w:t>clause</w:t>
      </w:r>
      <w:r w:rsidRPr="008F760C">
        <w:t xml:space="preserve"> </w:t>
      </w:r>
      <w:r w:rsidRPr="008F760C">
        <w:fldChar w:fldCharType="begin"/>
      </w:r>
      <w:r w:rsidRPr="008F760C">
        <w:instrText xml:space="preserve"> REF _Ref223359185 \r \h </w:instrText>
      </w:r>
      <w:r w:rsidR="008F760C">
        <w:instrText xml:space="preserve"> \* MERGEFORMAT </w:instrText>
      </w:r>
      <w:r w:rsidRPr="008F760C">
        <w:fldChar w:fldCharType="separate"/>
      </w:r>
      <w:r w:rsidR="00154E54">
        <w:t>12.10</w:t>
      </w:r>
      <w:r w:rsidRPr="008F760C">
        <w:fldChar w:fldCharType="end"/>
      </w:r>
      <w:r w:rsidRPr="008F760C">
        <w:t xml:space="preserve"> remedy all parts or components which are deemed to be a Serial Defect including carrying out any necessary alterations, additions, modifications, design modifications, repairs or replacements.</w:t>
      </w:r>
    </w:p>
    <w:p w14:paraId="6266DE4F" w14:textId="2D213C6B" w:rsidR="00AD4527" w:rsidRPr="008F760C" w:rsidRDefault="00AD4527" w:rsidP="00FC2EEE">
      <w:pPr>
        <w:pStyle w:val="BBClause2"/>
      </w:pPr>
      <w:bookmarkStart w:id="136" w:name="_Ref223359185"/>
      <w:r w:rsidRPr="008F760C">
        <w:rPr>
          <w:rFonts w:eastAsia="Times New Roman"/>
          <w:w w:val="0"/>
        </w:rPr>
        <w:t xml:space="preserve">If a Serial Defect does exist but the Contractor can demonstrate to the Employer that the root cause of the Defect that triggered the threshold in </w:t>
      </w:r>
      <w:r w:rsidR="00E701E2">
        <w:rPr>
          <w:rFonts w:eastAsia="Times New Roman"/>
          <w:w w:val="0"/>
        </w:rPr>
        <w:t>clause</w:t>
      </w:r>
      <w:r w:rsidRPr="008F760C">
        <w:rPr>
          <w:rFonts w:eastAsia="Times New Roman"/>
          <w:w w:val="0"/>
        </w:rPr>
        <w:t xml:space="preserve"> </w:t>
      </w:r>
      <w:r w:rsidR="008F760C" w:rsidRPr="008F760C">
        <w:rPr>
          <w:rFonts w:eastAsia="Times New Roman"/>
          <w:w w:val="0"/>
        </w:rPr>
        <w:fldChar w:fldCharType="begin"/>
      </w:r>
      <w:r w:rsidR="008F760C" w:rsidRPr="008F760C">
        <w:rPr>
          <w:rFonts w:eastAsia="Times New Roman"/>
          <w:w w:val="0"/>
        </w:rPr>
        <w:instrText xml:space="preserve"> REF _Ref223359221 \r \h </w:instrText>
      </w:r>
      <w:r w:rsidR="008F760C">
        <w:rPr>
          <w:rFonts w:eastAsia="Times New Roman"/>
          <w:w w:val="0"/>
        </w:rPr>
        <w:instrText xml:space="preserve"> \* MERGEFORMAT </w:instrText>
      </w:r>
      <w:r w:rsidR="008F760C" w:rsidRPr="008F760C">
        <w:rPr>
          <w:rFonts w:eastAsia="Times New Roman"/>
          <w:w w:val="0"/>
        </w:rPr>
      </w:r>
      <w:r w:rsidR="008F760C" w:rsidRPr="008F760C">
        <w:rPr>
          <w:rFonts w:eastAsia="Times New Roman"/>
          <w:w w:val="0"/>
        </w:rPr>
        <w:fldChar w:fldCharType="separate"/>
      </w:r>
      <w:r w:rsidR="00154E54">
        <w:rPr>
          <w:rFonts w:eastAsia="Times New Roman"/>
          <w:w w:val="0"/>
        </w:rPr>
        <w:t>12.8</w:t>
      </w:r>
      <w:r w:rsidR="008F760C" w:rsidRPr="008F760C">
        <w:rPr>
          <w:rFonts w:eastAsia="Times New Roman"/>
          <w:w w:val="0"/>
        </w:rPr>
        <w:fldChar w:fldCharType="end"/>
      </w:r>
      <w:r w:rsidRPr="008F760C">
        <w:rPr>
          <w:rFonts w:eastAsia="Times New Roman"/>
          <w:w w:val="0"/>
        </w:rPr>
        <w:t xml:space="preserve"> is such that a prudent operator of a project of a similar size, scope, location and complexity to the Works would consider it unnecessary to remedy or replace all such items of Major Equipment, then the Contractor shall only be obliged under </w:t>
      </w:r>
      <w:r w:rsidR="00E701E2">
        <w:rPr>
          <w:rFonts w:eastAsia="Times New Roman"/>
          <w:w w:val="0"/>
        </w:rPr>
        <w:t>clause</w:t>
      </w:r>
      <w:r w:rsidRPr="008F760C">
        <w:rPr>
          <w:rFonts w:eastAsia="Times New Roman"/>
          <w:w w:val="0"/>
        </w:rPr>
        <w:t xml:space="preserve"> </w:t>
      </w:r>
      <w:r w:rsidR="008F760C" w:rsidRPr="008F760C">
        <w:rPr>
          <w:rFonts w:eastAsia="Times New Roman"/>
          <w:w w:val="0"/>
        </w:rPr>
        <w:fldChar w:fldCharType="begin"/>
      </w:r>
      <w:r w:rsidR="008F760C" w:rsidRPr="008F760C">
        <w:rPr>
          <w:rFonts w:eastAsia="Times New Roman"/>
          <w:w w:val="0"/>
        </w:rPr>
        <w:instrText xml:space="preserve"> REF _Ref223359242 \r \h </w:instrText>
      </w:r>
      <w:r w:rsidR="008F760C">
        <w:rPr>
          <w:rFonts w:eastAsia="Times New Roman"/>
          <w:w w:val="0"/>
        </w:rPr>
        <w:instrText xml:space="preserve"> \* MERGEFORMAT </w:instrText>
      </w:r>
      <w:r w:rsidR="008F760C" w:rsidRPr="008F760C">
        <w:rPr>
          <w:rFonts w:eastAsia="Times New Roman"/>
          <w:w w:val="0"/>
        </w:rPr>
      </w:r>
      <w:r w:rsidR="008F760C" w:rsidRPr="008F760C">
        <w:rPr>
          <w:rFonts w:eastAsia="Times New Roman"/>
          <w:w w:val="0"/>
        </w:rPr>
        <w:fldChar w:fldCharType="separate"/>
      </w:r>
      <w:r w:rsidR="00154E54">
        <w:rPr>
          <w:rFonts w:eastAsia="Times New Roman"/>
          <w:w w:val="0"/>
        </w:rPr>
        <w:t>12.9</w:t>
      </w:r>
      <w:r w:rsidR="008F760C" w:rsidRPr="008F760C">
        <w:rPr>
          <w:rFonts w:eastAsia="Times New Roman"/>
          <w:w w:val="0"/>
        </w:rPr>
        <w:fldChar w:fldCharType="end"/>
      </w:r>
      <w:r w:rsidRPr="008F760C">
        <w:rPr>
          <w:rFonts w:eastAsia="Times New Roman"/>
          <w:w w:val="0"/>
        </w:rPr>
        <w:t xml:space="preserve"> to remedy or replace the item(s) of Major Equipment that are demonstrably defective.</w:t>
      </w:r>
      <w:bookmarkEnd w:id="136"/>
      <w:r w:rsidRPr="008F760C">
        <w:rPr>
          <w:rFonts w:eastAsia="Times New Roman"/>
          <w:w w:val="0"/>
        </w:rPr>
        <w:t xml:space="preserve">  </w:t>
      </w:r>
    </w:p>
    <w:p w14:paraId="7178B19C" w14:textId="63D7A1CB" w:rsidR="00FC2EEE" w:rsidRDefault="00FC2EEE" w:rsidP="00FC2EEE">
      <w:pPr>
        <w:pStyle w:val="BBClause2"/>
      </w:pPr>
      <w:bookmarkStart w:id="137" w:name="_Ref223710378"/>
      <w:r>
        <w:t>When all Defects appearing during the Warranty Period have been made good, the Employer's Representative shall issue a notice to that effect (“</w:t>
      </w:r>
      <w:r>
        <w:rPr>
          <w:b/>
          <w:bCs/>
        </w:rPr>
        <w:t>Notice of Making Good</w:t>
      </w:r>
      <w:r>
        <w:t>”).</w:t>
      </w:r>
      <w:bookmarkEnd w:id="137"/>
      <w:r>
        <w:t xml:space="preserve"> </w:t>
      </w:r>
    </w:p>
    <w:p w14:paraId="07DEAB3D" w14:textId="4895464C" w:rsidR="006162A3" w:rsidRDefault="00102897" w:rsidP="00102897">
      <w:pPr>
        <w:pStyle w:val="BBHeading1"/>
      </w:pPr>
      <w:bookmarkStart w:id="138" w:name="_Ref220066280"/>
      <w:bookmarkStart w:id="139" w:name="_Ref220066459"/>
      <w:bookmarkStart w:id="140" w:name="_Ref220066773"/>
      <w:bookmarkStart w:id="141" w:name="_Ref220066777"/>
      <w:bookmarkStart w:id="142" w:name="_Ref220067171"/>
      <w:bookmarkStart w:id="143" w:name="_Toc223360654"/>
      <w:bookmarkStart w:id="144" w:name="_Toc225517322"/>
      <w:r>
        <w:t>Liquidated Damages</w:t>
      </w:r>
      <w:bookmarkEnd w:id="138"/>
      <w:bookmarkEnd w:id="139"/>
      <w:bookmarkEnd w:id="140"/>
      <w:bookmarkEnd w:id="141"/>
      <w:bookmarkEnd w:id="142"/>
      <w:bookmarkEnd w:id="143"/>
      <w:bookmarkEnd w:id="144"/>
      <w:r>
        <w:t xml:space="preserve"> </w:t>
      </w:r>
    </w:p>
    <w:p w14:paraId="045C082C" w14:textId="77777777" w:rsidR="006162A3" w:rsidRDefault="006162A3" w:rsidP="00885EE1">
      <w:pPr>
        <w:pStyle w:val="BBHeading0Lower"/>
      </w:pPr>
      <w:r>
        <w:t>Delay Liquidated Damages</w:t>
      </w:r>
    </w:p>
    <w:p w14:paraId="59B23EA0" w14:textId="0B953D74" w:rsidR="006162A3" w:rsidRDefault="006162A3" w:rsidP="006162A3">
      <w:pPr>
        <w:pStyle w:val="BBClause2"/>
      </w:pPr>
      <w:bookmarkStart w:id="145" w:name="_Ref220066961"/>
      <w:r>
        <w:t xml:space="preserve">If the Contractor fails to achieve Commissioning by the Completion Date, the Contractor shall pay to the Employer Delay Liquidated Damages as calculated in accordance with </w:t>
      </w:r>
      <w:r w:rsidR="00E701E2">
        <w:t>clause</w:t>
      </w:r>
      <w:r>
        <w:t xml:space="preserve"> </w:t>
      </w:r>
      <w:r w:rsidR="009677A2">
        <w:fldChar w:fldCharType="begin"/>
      </w:r>
      <w:r w:rsidR="009677A2">
        <w:instrText xml:space="preserve"> REF _Ref220067147 \n \h </w:instrText>
      </w:r>
      <w:r w:rsidR="009677A2">
        <w:fldChar w:fldCharType="separate"/>
      </w:r>
      <w:r w:rsidR="00154E54">
        <w:t>13.2</w:t>
      </w:r>
      <w:r w:rsidR="009677A2">
        <w:fldChar w:fldCharType="end"/>
      </w:r>
      <w:r>
        <w:t xml:space="preserve">. </w:t>
      </w:r>
      <w:bookmarkEnd w:id="145"/>
    </w:p>
    <w:p w14:paraId="26195445" w14:textId="77777777" w:rsidR="006162A3" w:rsidRDefault="006162A3" w:rsidP="006162A3">
      <w:pPr>
        <w:pStyle w:val="BBClause2"/>
      </w:pPr>
      <w:bookmarkStart w:id="146" w:name="_Ref220067147"/>
      <w:r>
        <w:t>The relevant rates of Delay Liquidated Damages are as follows:</w:t>
      </w:r>
      <w:bookmarkEnd w:id="146"/>
      <w:r>
        <w:t xml:space="preserve"> </w:t>
      </w:r>
    </w:p>
    <w:tbl>
      <w:tblPr>
        <w:tblStyle w:val="TableGrid"/>
        <w:tblW w:w="0" w:type="auto"/>
        <w:tblInd w:w="720" w:type="dxa"/>
        <w:tblLook w:val="04A0" w:firstRow="1" w:lastRow="0" w:firstColumn="1" w:lastColumn="0" w:noHBand="0" w:noVBand="1"/>
      </w:tblPr>
      <w:tblGrid>
        <w:gridCol w:w="4167"/>
        <w:gridCol w:w="4129"/>
      </w:tblGrid>
      <w:tr w:rsidR="00885EE1" w:rsidRPr="00885EE1" w14:paraId="2A2B00A4" w14:textId="77777777" w:rsidTr="00192A99">
        <w:trPr>
          <w:trHeight w:val="20"/>
        </w:trPr>
        <w:tc>
          <w:tcPr>
            <w:tcW w:w="4188" w:type="dxa"/>
          </w:tcPr>
          <w:p w14:paraId="3161C93E" w14:textId="77777777" w:rsidR="00885EE1" w:rsidRPr="00885EE1" w:rsidRDefault="00885EE1" w:rsidP="00885EE1">
            <w:pPr>
              <w:pStyle w:val="BBBodyTextIndent1"/>
              <w:spacing w:before="120" w:after="120"/>
              <w:ind w:left="0"/>
              <w:rPr>
                <w:b/>
                <w:bCs/>
              </w:rPr>
            </w:pPr>
            <w:r w:rsidRPr="00885EE1">
              <w:rPr>
                <w:b/>
                <w:bCs/>
              </w:rPr>
              <w:t>Period</w:t>
            </w:r>
          </w:p>
        </w:tc>
        <w:tc>
          <w:tcPr>
            <w:tcW w:w="4152" w:type="dxa"/>
          </w:tcPr>
          <w:p w14:paraId="0F722CBD" w14:textId="77777777" w:rsidR="00885EE1" w:rsidRPr="00885EE1" w:rsidRDefault="00885EE1" w:rsidP="00885EE1">
            <w:pPr>
              <w:pStyle w:val="BBBodyTextIndent1"/>
              <w:spacing w:before="120" w:after="120"/>
              <w:ind w:left="0"/>
              <w:rPr>
                <w:b/>
                <w:bCs/>
              </w:rPr>
            </w:pPr>
            <w:r w:rsidRPr="00885EE1">
              <w:rPr>
                <w:b/>
                <w:bCs/>
              </w:rPr>
              <w:t>Rate</w:t>
            </w:r>
          </w:p>
        </w:tc>
      </w:tr>
      <w:tr w:rsidR="00192A99" w:rsidRPr="00885EE1" w14:paraId="67925A3A" w14:textId="77777777" w:rsidTr="00192A99">
        <w:trPr>
          <w:trHeight w:val="20"/>
        </w:trPr>
        <w:tc>
          <w:tcPr>
            <w:tcW w:w="4188" w:type="dxa"/>
          </w:tcPr>
          <w:p w14:paraId="4EC44CF9" w14:textId="4D616583" w:rsidR="00192A99" w:rsidRPr="00885EE1" w:rsidRDefault="00192A99" w:rsidP="00192A99">
            <w:pPr>
              <w:pStyle w:val="BBBodyTextIndent1"/>
              <w:spacing w:before="120" w:after="120"/>
              <w:ind w:left="0"/>
            </w:pPr>
            <w:r w:rsidRPr="00E7236C">
              <w:t>[</w:t>
            </w:r>
            <w:r w:rsidRPr="00E7236C">
              <w:rPr>
                <w:highlight w:val="yellow"/>
              </w:rPr>
              <w:t>●</w:t>
            </w:r>
            <w:r w:rsidRPr="00E7236C">
              <w:t>]</w:t>
            </w:r>
          </w:p>
        </w:tc>
        <w:tc>
          <w:tcPr>
            <w:tcW w:w="4152" w:type="dxa"/>
          </w:tcPr>
          <w:p w14:paraId="5BC9CB8A" w14:textId="77777777" w:rsidR="00192A99" w:rsidRPr="00885EE1" w:rsidRDefault="00192A99" w:rsidP="00192A99">
            <w:pPr>
              <w:pStyle w:val="BBBodyTextIndent1"/>
              <w:spacing w:before="120" w:after="120"/>
              <w:ind w:left="0"/>
            </w:pPr>
            <w:r w:rsidRPr="00885EE1">
              <w:t>£[</w:t>
            </w:r>
            <w:r w:rsidRPr="00885EE1">
              <w:rPr>
                <w:highlight w:val="yellow"/>
              </w:rPr>
              <w:t>●</w:t>
            </w:r>
            <w:r w:rsidRPr="00885EE1">
              <w:t>]</w:t>
            </w:r>
          </w:p>
        </w:tc>
      </w:tr>
      <w:tr w:rsidR="00192A99" w:rsidRPr="00885EE1" w14:paraId="1E52AABA" w14:textId="77777777" w:rsidTr="00192A99">
        <w:trPr>
          <w:trHeight w:val="20"/>
        </w:trPr>
        <w:tc>
          <w:tcPr>
            <w:tcW w:w="4188" w:type="dxa"/>
          </w:tcPr>
          <w:p w14:paraId="749C4EE4" w14:textId="67B9B9E7" w:rsidR="00192A99" w:rsidRPr="00885EE1" w:rsidRDefault="00192A99" w:rsidP="00192A99">
            <w:pPr>
              <w:pStyle w:val="BBBodyTextIndent1"/>
              <w:spacing w:before="120" w:after="120"/>
              <w:ind w:left="0"/>
            </w:pPr>
            <w:r w:rsidRPr="00E7236C">
              <w:t>[</w:t>
            </w:r>
            <w:r w:rsidRPr="00E7236C">
              <w:rPr>
                <w:highlight w:val="yellow"/>
              </w:rPr>
              <w:t>●</w:t>
            </w:r>
            <w:r w:rsidRPr="00E7236C">
              <w:t>]</w:t>
            </w:r>
          </w:p>
        </w:tc>
        <w:tc>
          <w:tcPr>
            <w:tcW w:w="4152" w:type="dxa"/>
          </w:tcPr>
          <w:p w14:paraId="2B8B6948" w14:textId="77777777" w:rsidR="00192A99" w:rsidRPr="00885EE1" w:rsidRDefault="00192A99" w:rsidP="00192A99">
            <w:pPr>
              <w:pStyle w:val="BBBodyTextIndent1"/>
              <w:spacing w:before="120" w:after="120"/>
              <w:ind w:left="0"/>
            </w:pPr>
            <w:r w:rsidRPr="00885EE1">
              <w:t>£[</w:t>
            </w:r>
            <w:r w:rsidRPr="00885EE1">
              <w:rPr>
                <w:highlight w:val="yellow"/>
              </w:rPr>
              <w:t>●</w:t>
            </w:r>
            <w:r w:rsidRPr="00885EE1">
              <w:t>]</w:t>
            </w:r>
          </w:p>
        </w:tc>
      </w:tr>
    </w:tbl>
    <w:p w14:paraId="58D9324E" w14:textId="353D1725" w:rsidR="006162A3" w:rsidRDefault="006162A3" w:rsidP="00885EE1">
      <w:pPr>
        <w:pStyle w:val="BBBodyTextNoSpacing"/>
      </w:pPr>
    </w:p>
    <w:p w14:paraId="1F6BC5C9" w14:textId="77777777" w:rsidR="006162A3" w:rsidRDefault="006162A3" w:rsidP="006162A3">
      <w:pPr>
        <w:pStyle w:val="BBClause2"/>
      </w:pPr>
      <w:r>
        <w:lastRenderedPageBreak/>
        <w:t>The Delay Liquidated Damages shall be capped at the Delay Liquidated Damages Cap.</w:t>
      </w:r>
    </w:p>
    <w:p w14:paraId="048F75A2" w14:textId="36D5F484" w:rsidR="006162A3" w:rsidRDefault="005F61E4" w:rsidP="006162A3">
      <w:pPr>
        <w:pStyle w:val="BBClause2"/>
      </w:pPr>
      <w:r>
        <w:t>T</w:t>
      </w:r>
      <w:r w:rsidR="006162A3">
        <w:t xml:space="preserve">he Delay Liquidated Damages payable under this </w:t>
      </w:r>
      <w:r w:rsidR="00E701E2">
        <w:t>clause</w:t>
      </w:r>
      <w:r w:rsidR="006162A3">
        <w:t xml:space="preserve"> </w:t>
      </w:r>
      <w:r w:rsidR="009677A2">
        <w:fldChar w:fldCharType="begin"/>
      </w:r>
      <w:r w:rsidR="009677A2">
        <w:instrText xml:space="preserve"> REF _Ref220067171 \n \h </w:instrText>
      </w:r>
      <w:r w:rsidR="009677A2">
        <w:fldChar w:fldCharType="separate"/>
      </w:r>
      <w:r w:rsidR="00154E54">
        <w:t>13</w:t>
      </w:r>
      <w:r w:rsidR="009677A2">
        <w:fldChar w:fldCharType="end"/>
      </w:r>
      <w:r w:rsidR="006162A3">
        <w:t xml:space="preserve"> shall be the Employer's sole remedy for </w:t>
      </w:r>
      <w:r w:rsidR="006963C8">
        <w:t>the Contractor’s</w:t>
      </w:r>
      <w:r w:rsidR="006162A3">
        <w:t xml:space="preserve"> failure to achieve Commissioning by the Completion Date and are agreed</w:t>
      </w:r>
      <w:r w:rsidR="006963C8">
        <w:t xml:space="preserve"> by the Contractor and Employer</w:t>
      </w:r>
      <w:r w:rsidR="006162A3">
        <w:t xml:space="preserve"> to be genuine pre-estimates of the Employer's loss under the relevant circumstances and shall be a debt due and payable from the Contractor to the Employer.</w:t>
      </w:r>
    </w:p>
    <w:p w14:paraId="0EA07184" w14:textId="77777777" w:rsidR="006162A3" w:rsidRDefault="006162A3" w:rsidP="006162A3">
      <w:pPr>
        <w:pStyle w:val="BBClause2"/>
      </w:pPr>
      <w:bookmarkStart w:id="147" w:name="_Ref220066967"/>
      <w:r>
        <w:t>The Employer shall be entitled to deduct the Delay Liquidated Damages from any payment due to the Contractor pursuant to this Contract or to otherwise recover the same from the Contractor as a debt.</w:t>
      </w:r>
      <w:bookmarkEnd w:id="147"/>
    </w:p>
    <w:p w14:paraId="3C2F8821" w14:textId="77777777" w:rsidR="006162A3" w:rsidRDefault="006162A3" w:rsidP="00885EE1">
      <w:pPr>
        <w:pStyle w:val="BBHeading0Lower"/>
      </w:pPr>
      <w:r>
        <w:t>Performance Liquidated Damages</w:t>
      </w:r>
    </w:p>
    <w:p w14:paraId="06863627" w14:textId="434A1959" w:rsidR="006162A3" w:rsidRDefault="006162A3" w:rsidP="006162A3">
      <w:pPr>
        <w:pStyle w:val="BBClause2"/>
      </w:pPr>
      <w:bookmarkStart w:id="148" w:name="_Ref220066300"/>
      <w:r>
        <w:t xml:space="preserve">If the results of the First Year Test After Completion performed pursuant to </w:t>
      </w:r>
      <w:r w:rsidR="00E701E2">
        <w:t>clause</w:t>
      </w:r>
      <w:r>
        <w:t xml:space="preserve"> </w:t>
      </w:r>
      <w:r w:rsidR="009677A2">
        <w:fldChar w:fldCharType="begin"/>
      </w:r>
      <w:r w:rsidR="009677A2">
        <w:instrText xml:space="preserve"> REF _Ref220066308 \n \h </w:instrText>
      </w:r>
      <w:r w:rsidR="009677A2">
        <w:fldChar w:fldCharType="separate"/>
      </w:r>
      <w:r w:rsidR="00154E54">
        <w:t>10.1.1</w:t>
      </w:r>
      <w:r w:rsidR="009677A2">
        <w:fldChar w:fldCharType="end"/>
      </w:r>
      <w:r>
        <w:t xml:space="preserve"> conclude that the Warranted Performance Ratio has not been achieved, the Contractor shall, at its election, either:</w:t>
      </w:r>
      <w:bookmarkEnd w:id="148"/>
      <w:r>
        <w:t xml:space="preserve"> </w:t>
      </w:r>
    </w:p>
    <w:p w14:paraId="65D839AD" w14:textId="2CA0487B" w:rsidR="006162A3" w:rsidRDefault="006162A3" w:rsidP="00885EE1">
      <w:pPr>
        <w:pStyle w:val="BBClause3"/>
      </w:pPr>
      <w:bookmarkStart w:id="149" w:name="_Ref220066375"/>
      <w:r>
        <w:t xml:space="preserve">agree to increase the Warranted Performance Ratio for the second year of the Warranty Period by a percentage amount equal to the difference between the Actual Performance Ratio and the Warranted Performance Ratio (provided that if such difference is more than </w:t>
      </w:r>
      <w:r w:rsidR="00192A99">
        <w:t>[</w:t>
      </w:r>
      <w:r>
        <w:t>four per cent (4%)</w:t>
      </w:r>
      <w:r w:rsidR="00192A99">
        <w:t xml:space="preserve">] </w:t>
      </w:r>
      <w:r>
        <w:t xml:space="preserve">this </w:t>
      </w:r>
      <w:r w:rsidR="00E701E2">
        <w:t>clause</w:t>
      </w:r>
      <w:r>
        <w:t xml:space="preserve"> </w:t>
      </w:r>
      <w:r w:rsidR="009677A2">
        <w:fldChar w:fldCharType="begin"/>
      </w:r>
      <w:r w:rsidR="009677A2">
        <w:instrText xml:space="preserve"> REF _Ref220066375 \n \h </w:instrText>
      </w:r>
      <w:r w:rsidR="009677A2">
        <w:fldChar w:fldCharType="separate"/>
      </w:r>
      <w:r w:rsidR="00154E54">
        <w:t>13.6.1</w:t>
      </w:r>
      <w:r w:rsidR="009677A2">
        <w:fldChar w:fldCharType="end"/>
      </w:r>
      <w:r>
        <w:t xml:space="preserve"> shall not apply); or</w:t>
      </w:r>
      <w:bookmarkEnd w:id="149"/>
    </w:p>
    <w:p w14:paraId="332994F0" w14:textId="2D5709B6" w:rsidR="006162A3" w:rsidRDefault="006162A3" w:rsidP="00885EE1">
      <w:pPr>
        <w:pStyle w:val="BBClause3"/>
      </w:pPr>
      <w:r>
        <w:t xml:space="preserve">subject to </w:t>
      </w:r>
      <w:r w:rsidR="00E701E2">
        <w:t xml:space="preserve">clause </w:t>
      </w:r>
      <w:r w:rsidR="009677A2">
        <w:fldChar w:fldCharType="begin"/>
      </w:r>
      <w:r w:rsidR="009677A2">
        <w:instrText xml:space="preserve"> REF _Ref220066769 \n \h </w:instrText>
      </w:r>
      <w:r w:rsidR="009677A2">
        <w:fldChar w:fldCharType="separate"/>
      </w:r>
      <w:r w:rsidR="00154E54">
        <w:t>13.8</w:t>
      </w:r>
      <w:r w:rsidR="009677A2">
        <w:fldChar w:fldCharType="end"/>
      </w:r>
      <w:r>
        <w:t xml:space="preserve">, pay to the Employer Year 1 Performance Liquidated Damages calculated in accordance with </w:t>
      </w:r>
      <w:r w:rsidR="00A723D0">
        <w:fldChar w:fldCharType="begin"/>
      </w:r>
      <w:r w:rsidR="00A723D0">
        <w:instrText xml:space="preserve"> REF _Ref220066154 \n \h </w:instrText>
      </w:r>
      <w:r w:rsidR="00A723D0">
        <w:fldChar w:fldCharType="separate"/>
      </w:r>
      <w:r w:rsidR="00154E54">
        <w:t>Schedule 3</w:t>
      </w:r>
      <w:r w:rsidR="00A723D0">
        <w:fldChar w:fldCharType="end"/>
      </w:r>
      <w:r>
        <w:t>.</w:t>
      </w:r>
    </w:p>
    <w:p w14:paraId="5D439506" w14:textId="4C3A5EF0" w:rsidR="006162A3" w:rsidRPr="007E5B34" w:rsidRDefault="006162A3" w:rsidP="006162A3">
      <w:pPr>
        <w:pStyle w:val="BBClause2"/>
      </w:pPr>
      <w:bookmarkStart w:id="150" w:name="_Ref220066908"/>
      <w:r>
        <w:t xml:space="preserve">If the results of the Final Acceptance Test performed pursuant to </w:t>
      </w:r>
      <w:r w:rsidR="00E701E2">
        <w:t>clause</w:t>
      </w:r>
      <w:r>
        <w:t xml:space="preserve"> </w:t>
      </w:r>
      <w:r w:rsidR="009677A2">
        <w:fldChar w:fldCharType="begin"/>
      </w:r>
      <w:r w:rsidR="009677A2">
        <w:instrText xml:space="preserve"> REF _Ref220066292 \n \h </w:instrText>
      </w:r>
      <w:r w:rsidR="009677A2">
        <w:fldChar w:fldCharType="separate"/>
      </w:r>
      <w:r w:rsidR="00154E54">
        <w:t>10.1.2</w:t>
      </w:r>
      <w:r w:rsidR="009677A2">
        <w:fldChar w:fldCharType="end"/>
      </w:r>
      <w:r>
        <w:t xml:space="preserve"> conclude that the </w:t>
      </w:r>
      <w:r w:rsidRPr="007E5B34">
        <w:t xml:space="preserve">Warranted Performance Ratio has not been achieved, subject to </w:t>
      </w:r>
      <w:r w:rsidR="00E701E2">
        <w:t>clause</w:t>
      </w:r>
      <w:r w:rsidRPr="007E5B34">
        <w:t xml:space="preserve"> </w:t>
      </w:r>
      <w:r w:rsidR="009677A2" w:rsidRPr="007E5B34">
        <w:fldChar w:fldCharType="begin"/>
      </w:r>
      <w:r w:rsidR="009677A2" w:rsidRPr="007E5B34">
        <w:instrText xml:space="preserve"> REF _Ref220066769 \n \h </w:instrText>
      </w:r>
      <w:r w:rsidR="007E5B34" w:rsidRPr="007E5B34">
        <w:instrText xml:space="preserve"> \* MERGEFORMAT </w:instrText>
      </w:r>
      <w:r w:rsidR="009677A2" w:rsidRPr="007E5B34">
        <w:fldChar w:fldCharType="separate"/>
      </w:r>
      <w:r w:rsidR="00154E54">
        <w:t>13.8</w:t>
      </w:r>
      <w:r w:rsidR="009677A2" w:rsidRPr="007E5B34">
        <w:fldChar w:fldCharType="end"/>
      </w:r>
      <w:r w:rsidRPr="007E5B34">
        <w:t xml:space="preserve">, the Contractor shall pay to the Employer Final Performance Liquidated Damages calculated in accordance with </w:t>
      </w:r>
      <w:r w:rsidR="00A723D0" w:rsidRPr="007E5B34">
        <w:fldChar w:fldCharType="begin"/>
      </w:r>
      <w:r w:rsidR="00A723D0" w:rsidRPr="007E5B34">
        <w:instrText xml:space="preserve"> REF _Ref220066157 \n \h </w:instrText>
      </w:r>
      <w:r w:rsidR="007E5B34" w:rsidRPr="007E5B34">
        <w:instrText xml:space="preserve"> \* MERGEFORMAT </w:instrText>
      </w:r>
      <w:r w:rsidR="00A723D0" w:rsidRPr="007E5B34">
        <w:fldChar w:fldCharType="separate"/>
      </w:r>
      <w:r w:rsidR="00154E54">
        <w:t>Schedule 3</w:t>
      </w:r>
      <w:r w:rsidR="00A723D0" w:rsidRPr="007E5B34">
        <w:fldChar w:fldCharType="end"/>
      </w:r>
      <w:r w:rsidRPr="007E5B34">
        <w:t>.</w:t>
      </w:r>
      <w:bookmarkEnd w:id="150"/>
      <w:r w:rsidRPr="007E5B34">
        <w:t xml:space="preserve"> </w:t>
      </w:r>
    </w:p>
    <w:p w14:paraId="04B8FF38" w14:textId="22404A56" w:rsidR="006162A3" w:rsidRPr="007E5B34" w:rsidRDefault="006162A3" w:rsidP="006162A3">
      <w:pPr>
        <w:pStyle w:val="BBClause2"/>
      </w:pPr>
      <w:bookmarkStart w:id="151" w:name="_Ref220066769"/>
      <w:r w:rsidRPr="007E5B34">
        <w:t>The Contract</w:t>
      </w:r>
      <w:r w:rsidR="00E230E6">
        <w:t>or</w:t>
      </w:r>
      <w:r w:rsidRPr="007E5B34">
        <w:t>'s aggregate liability for Performance Liquidated Damages shall not exceed the Performance Liquidated Damages Cap.</w:t>
      </w:r>
      <w:bookmarkEnd w:id="151"/>
    </w:p>
    <w:p w14:paraId="4823BA5F" w14:textId="7B0A0E55" w:rsidR="006162A3" w:rsidRPr="007E5B34" w:rsidRDefault="006162A3" w:rsidP="006162A3">
      <w:pPr>
        <w:pStyle w:val="BBClause2"/>
      </w:pPr>
      <w:r w:rsidRPr="007E5B34">
        <w:t xml:space="preserve">If the Contractor's liability to the Employer in respect of Year 1 Performance Liquidated Damages or in respect of Final Performance Liquidated Damages exceeds the Performance Liquidated Damages Cap the Employer shall be entitled to reject the </w:t>
      </w:r>
      <w:r w:rsidR="002477BD">
        <w:t>Renewable Energy System</w:t>
      </w:r>
      <w:r w:rsidR="006354A2" w:rsidRPr="007E5B34">
        <w:t xml:space="preserve"> </w:t>
      </w:r>
      <w:r w:rsidRPr="007E5B34">
        <w:t xml:space="preserve">in accordance with </w:t>
      </w:r>
      <w:r w:rsidR="00E701E2">
        <w:t>clause</w:t>
      </w:r>
      <w:r w:rsidRPr="007E5B34">
        <w:t xml:space="preserve"> </w:t>
      </w:r>
      <w:r w:rsidR="009677A2" w:rsidRPr="007E5B34">
        <w:fldChar w:fldCharType="begin"/>
      </w:r>
      <w:r w:rsidR="009677A2" w:rsidRPr="007E5B34">
        <w:instrText xml:space="preserve"> REF _Ref220067246 \n \h </w:instrText>
      </w:r>
      <w:r w:rsidR="007E5B34" w:rsidRPr="007E5B34">
        <w:instrText xml:space="preserve"> \* MERGEFORMAT </w:instrText>
      </w:r>
      <w:r w:rsidR="009677A2" w:rsidRPr="007E5B34">
        <w:fldChar w:fldCharType="separate"/>
      </w:r>
      <w:r w:rsidR="00154E54">
        <w:t>25</w:t>
      </w:r>
      <w:r w:rsidR="009677A2" w:rsidRPr="007E5B34">
        <w:fldChar w:fldCharType="end"/>
      </w:r>
      <w:r w:rsidRPr="007E5B34">
        <w:t>.</w:t>
      </w:r>
    </w:p>
    <w:p w14:paraId="1DB19CBD" w14:textId="63EF40F5" w:rsidR="006162A3" w:rsidRDefault="006162A3" w:rsidP="006162A3">
      <w:pPr>
        <w:pStyle w:val="BBClause2"/>
      </w:pPr>
      <w:bookmarkStart w:id="152" w:name="_Ref224635657"/>
      <w:r w:rsidRPr="007E5B34">
        <w:t xml:space="preserve">The Parties agree that the Performance Liquidated Damages are liquidated sums and are a genuine and reasonable pre-estimate of the Employer's loss of revenue arising from a failure of the </w:t>
      </w:r>
      <w:r w:rsidR="002477BD">
        <w:t>Renewable Energy System</w:t>
      </w:r>
      <w:r w:rsidR="006354A2" w:rsidRPr="007E5B34">
        <w:t xml:space="preserve"> </w:t>
      </w:r>
      <w:r w:rsidRPr="007E5B34">
        <w:t xml:space="preserve">to achieve the Warranted Performance Ratio.  The Employer's sole and exclusive compensation for loss of revenue arising from a failure of the </w:t>
      </w:r>
      <w:r w:rsidR="002477BD">
        <w:t>Renewable Energy System</w:t>
      </w:r>
      <w:r w:rsidR="006354A2" w:rsidRPr="007E5B34">
        <w:t xml:space="preserve"> </w:t>
      </w:r>
      <w:r w:rsidRPr="007E5B34">
        <w:t>to achieve the Warranted Performance Ratio shall be the Performance Liquidated Damages.</w:t>
      </w:r>
      <w:bookmarkEnd w:id="152"/>
    </w:p>
    <w:p w14:paraId="1180A69C" w14:textId="0B2E7ADD" w:rsidR="006963C8" w:rsidRDefault="006963C8" w:rsidP="006963C8">
      <w:pPr>
        <w:pStyle w:val="BBClause2"/>
      </w:pPr>
      <w:r>
        <w:t xml:space="preserve">The Employer shall be entitled to deduct the </w:t>
      </w:r>
      <w:r w:rsidRPr="007E5B34">
        <w:t>Performance</w:t>
      </w:r>
      <w:r>
        <w:t xml:space="preserve"> Liquidated Damages from any payment due to the Contractor pursuant to this Contract or to otherwise recover the same from the Contractor as a debt.</w:t>
      </w:r>
    </w:p>
    <w:p w14:paraId="7794CE69" w14:textId="77777777" w:rsidR="006963C8" w:rsidRPr="007E5B34" w:rsidRDefault="006963C8" w:rsidP="006162A3">
      <w:pPr>
        <w:pStyle w:val="BBClause2"/>
      </w:pPr>
    </w:p>
    <w:p w14:paraId="41D6CA6A" w14:textId="2DC53D3E" w:rsidR="006162A3" w:rsidRDefault="00102897" w:rsidP="00102897">
      <w:pPr>
        <w:pStyle w:val="BBHeading1"/>
      </w:pPr>
      <w:bookmarkStart w:id="153" w:name="_Ref220067286"/>
      <w:bookmarkStart w:id="154" w:name="_Ref220067295"/>
      <w:bookmarkStart w:id="155" w:name="_Toc223360655"/>
      <w:bookmarkStart w:id="156" w:name="_Toc225517323"/>
      <w:r>
        <w:lastRenderedPageBreak/>
        <w:t>Indemnities</w:t>
      </w:r>
      <w:bookmarkEnd w:id="153"/>
      <w:bookmarkEnd w:id="154"/>
      <w:bookmarkEnd w:id="155"/>
      <w:bookmarkEnd w:id="156"/>
      <w:r>
        <w:t xml:space="preserve"> </w:t>
      </w:r>
    </w:p>
    <w:p w14:paraId="6820107C" w14:textId="782E8D9A" w:rsidR="006162A3" w:rsidRDefault="006162A3" w:rsidP="006162A3">
      <w:pPr>
        <w:pStyle w:val="BBClause2"/>
      </w:pPr>
      <w:r>
        <w:t xml:space="preserve">The Contractor shall indemnify the Employer and its agents, from and against all costs, </w:t>
      </w:r>
      <w:r w:rsidR="00C433FE">
        <w:t xml:space="preserve">losses, </w:t>
      </w:r>
      <w:r>
        <w:t>expenses, liabilities, damages, claims, demands, proceedings or legal costs and judgments which the Employer or its agents incurs or suffers in respect of:</w:t>
      </w:r>
    </w:p>
    <w:p w14:paraId="312545EE" w14:textId="5A023BFC" w:rsidR="006162A3" w:rsidRDefault="006162A3" w:rsidP="00885EE1">
      <w:pPr>
        <w:pStyle w:val="BBClause3"/>
      </w:pPr>
      <w:r>
        <w:t xml:space="preserve">bodily injury, sickness, disease or death, of any person whatsoever arising out of or in the course of or by reason of the Contractor's acts or omissions in the performance or non-performance of its obligations under this Contract and/or the Works, unless and to the extent attributable to any negligence, wilful act, breach of the Contract by the Employer or any of its agents ; </w:t>
      </w:r>
    </w:p>
    <w:p w14:paraId="7DF88FFA" w14:textId="22C406FE" w:rsidR="006162A3" w:rsidRDefault="006162A3" w:rsidP="00885EE1">
      <w:pPr>
        <w:pStyle w:val="BBClause3"/>
      </w:pPr>
      <w:bookmarkStart w:id="157" w:name="_Ref220067455"/>
      <w:r>
        <w:t>damage to or loss of any property, real or personal (other than the Works) to the extent that such damage or loss arises out of or in the course of or by reason of Contractor's acts or omissions in the performance or non-performance of its obligations under this Contract and/or the Works unless and to the extent attributable to any negligence, wilful act, breach of the Contract by the Employer or any of its agents; and</w:t>
      </w:r>
      <w:bookmarkEnd w:id="157"/>
    </w:p>
    <w:p w14:paraId="43B865D4" w14:textId="13CA060C" w:rsidR="006162A3" w:rsidRDefault="006162A3" w:rsidP="00885EE1">
      <w:pPr>
        <w:pStyle w:val="BBClause3"/>
      </w:pPr>
      <w:r>
        <w:t xml:space="preserve">the matters set out in </w:t>
      </w:r>
      <w:r w:rsidR="00E701E2">
        <w:t>clause</w:t>
      </w:r>
      <w:r>
        <w:t xml:space="preserve"> </w:t>
      </w:r>
      <w:r w:rsidR="009677A2">
        <w:fldChar w:fldCharType="begin"/>
      </w:r>
      <w:r w:rsidR="009677A2">
        <w:instrText xml:space="preserve"> REF _Ref220067262 \n \h </w:instrText>
      </w:r>
      <w:r w:rsidR="009677A2">
        <w:fldChar w:fldCharType="separate"/>
      </w:r>
      <w:r w:rsidR="00154E54">
        <w:t>17.4</w:t>
      </w:r>
      <w:r w:rsidR="009677A2">
        <w:fldChar w:fldCharType="end"/>
      </w:r>
      <w:r>
        <w:t>.</w:t>
      </w:r>
    </w:p>
    <w:p w14:paraId="1427412C" w14:textId="554D0CF2" w:rsidR="006162A3" w:rsidRPr="00A85F6C" w:rsidRDefault="006162A3" w:rsidP="006162A3">
      <w:pPr>
        <w:pStyle w:val="BBClause2"/>
      </w:pPr>
      <w:r>
        <w:t xml:space="preserve">The Employer shall indemnify the Contractor and its agents, from and against all costs, expenses, liabilities, damages, claims, demands, proceedings or legal costs and judgments which the </w:t>
      </w:r>
      <w:r w:rsidRPr="00A85F6C">
        <w:t>Contractor or its agents incurs or suffers in respect of bodily injury, sickness, disease or death, which is attributable to any negligence, wilful act, breach of the Contract by the Employer or any of its agents.</w:t>
      </w:r>
    </w:p>
    <w:p w14:paraId="40FBEF94" w14:textId="38D650BC" w:rsidR="006162A3" w:rsidRPr="00A85F6C" w:rsidRDefault="006162A3" w:rsidP="006162A3">
      <w:pPr>
        <w:pStyle w:val="BBClause2"/>
      </w:pPr>
      <w:bookmarkStart w:id="158" w:name="_Ref220067270"/>
      <w:r w:rsidRPr="00A85F6C">
        <w:t xml:space="preserve">This </w:t>
      </w:r>
      <w:r w:rsidR="00E701E2">
        <w:t>clause</w:t>
      </w:r>
      <w:r w:rsidRPr="00A85F6C">
        <w:t xml:space="preserve"> </w:t>
      </w:r>
      <w:r w:rsidR="009677A2" w:rsidRPr="00A85F6C">
        <w:fldChar w:fldCharType="begin"/>
      </w:r>
      <w:r w:rsidR="009677A2" w:rsidRPr="00A85F6C">
        <w:instrText xml:space="preserve"> REF _Ref220067270 \n \h </w:instrText>
      </w:r>
      <w:r w:rsidR="00A85F6C">
        <w:instrText xml:space="preserve"> \* MERGEFORMAT </w:instrText>
      </w:r>
      <w:r w:rsidR="009677A2" w:rsidRPr="00A85F6C">
        <w:fldChar w:fldCharType="separate"/>
      </w:r>
      <w:r w:rsidR="00154E54">
        <w:t>14.3</w:t>
      </w:r>
      <w:r w:rsidR="009677A2" w:rsidRPr="00A85F6C">
        <w:fldChar w:fldCharType="end"/>
      </w:r>
      <w:r w:rsidRPr="00A85F6C">
        <w:t xml:space="preserve"> shall not apply to the indemnity granted under </w:t>
      </w:r>
      <w:r w:rsidR="00E701E2">
        <w:t>clause</w:t>
      </w:r>
      <w:r w:rsidRPr="00A85F6C">
        <w:t xml:space="preserve"> </w:t>
      </w:r>
      <w:r w:rsidR="009677A2" w:rsidRPr="00A85F6C">
        <w:fldChar w:fldCharType="begin"/>
      </w:r>
      <w:r w:rsidR="009677A2" w:rsidRPr="00A85F6C">
        <w:instrText xml:space="preserve"> REF _Ref220067262 \n \h </w:instrText>
      </w:r>
      <w:r w:rsidR="00A85F6C">
        <w:instrText xml:space="preserve"> \* MERGEFORMAT </w:instrText>
      </w:r>
      <w:r w:rsidR="009677A2" w:rsidRPr="00A85F6C">
        <w:fldChar w:fldCharType="separate"/>
      </w:r>
      <w:r w:rsidR="00154E54">
        <w:t>17.4</w:t>
      </w:r>
      <w:r w:rsidR="009677A2" w:rsidRPr="00A85F6C">
        <w:fldChar w:fldCharType="end"/>
      </w:r>
      <w:r w:rsidRPr="00A85F6C">
        <w:t xml:space="preserve"> (to which the procedure set out in </w:t>
      </w:r>
      <w:r w:rsidR="00E701E2">
        <w:t>clause</w:t>
      </w:r>
      <w:r w:rsidRPr="00A85F6C">
        <w:t xml:space="preserve"> </w:t>
      </w:r>
      <w:r w:rsidR="009677A2" w:rsidRPr="00A85F6C">
        <w:fldChar w:fldCharType="begin"/>
      </w:r>
      <w:r w:rsidR="009677A2" w:rsidRPr="00A85F6C">
        <w:instrText xml:space="preserve"> REF _Ref220067280 \n \h </w:instrText>
      </w:r>
      <w:r w:rsidR="00A85F6C">
        <w:instrText xml:space="preserve"> \* MERGEFORMAT </w:instrText>
      </w:r>
      <w:r w:rsidR="009677A2" w:rsidRPr="00A85F6C">
        <w:fldChar w:fldCharType="separate"/>
      </w:r>
      <w:r w:rsidR="00154E54">
        <w:t>17</w:t>
      </w:r>
      <w:r w:rsidR="009677A2" w:rsidRPr="00A85F6C">
        <w:fldChar w:fldCharType="end"/>
      </w:r>
      <w:r w:rsidRPr="00A85F6C">
        <w:t xml:space="preserve"> shall apply). Each Party (the </w:t>
      </w:r>
      <w:r w:rsidR="00E36F91" w:rsidRPr="00A85F6C">
        <w:t>"</w:t>
      </w:r>
      <w:r w:rsidRPr="00A85F6C">
        <w:rPr>
          <w:b/>
          <w:bCs/>
        </w:rPr>
        <w:t>Indemnified Party</w:t>
      </w:r>
      <w:r w:rsidR="00E36F91" w:rsidRPr="00A85F6C">
        <w:t>"</w:t>
      </w:r>
      <w:r w:rsidRPr="00A85F6C">
        <w:t xml:space="preserve">) shall, as soon as reasonably practicable on becoming aware of the same, notify the other Party (the </w:t>
      </w:r>
      <w:r w:rsidR="00E36F91" w:rsidRPr="00A85F6C">
        <w:t>"</w:t>
      </w:r>
      <w:r w:rsidRPr="00A85F6C">
        <w:rPr>
          <w:b/>
          <w:bCs/>
        </w:rPr>
        <w:t>Indemnifying Party</w:t>
      </w:r>
      <w:r w:rsidR="00E36F91" w:rsidRPr="00A85F6C">
        <w:t>"</w:t>
      </w:r>
      <w:r w:rsidRPr="00A85F6C">
        <w:t xml:space="preserve">) of any proceedings or claim brought or made against the Indemnified Party which may give rise to liability on the part of the Indemnifying Party under this </w:t>
      </w:r>
      <w:r w:rsidR="00E701E2">
        <w:t>clause</w:t>
      </w:r>
      <w:r w:rsidRPr="00A85F6C">
        <w:t xml:space="preserve"> </w:t>
      </w:r>
      <w:r w:rsidR="009677A2" w:rsidRPr="00A85F6C">
        <w:fldChar w:fldCharType="begin"/>
      </w:r>
      <w:r w:rsidR="009677A2" w:rsidRPr="00A85F6C">
        <w:instrText xml:space="preserve"> REF _Ref220067286 \n \h </w:instrText>
      </w:r>
      <w:r w:rsidR="00A85F6C">
        <w:instrText xml:space="preserve"> \* MERGEFORMAT </w:instrText>
      </w:r>
      <w:r w:rsidR="009677A2" w:rsidRPr="00A85F6C">
        <w:fldChar w:fldCharType="separate"/>
      </w:r>
      <w:r w:rsidR="00154E54">
        <w:t>14</w:t>
      </w:r>
      <w:r w:rsidR="009677A2" w:rsidRPr="00A85F6C">
        <w:fldChar w:fldCharType="end"/>
      </w:r>
      <w:r w:rsidRPr="00A85F6C">
        <w:t xml:space="preserve">. Following receipt of such notification, the Indemnifying Party may at its own cost and in consultation with the Indemnified Party conduct such proceedings or claim and any negotiations for the settlement thereof in the name of the Indemnified Party.  The Indemnifying Party shall not make any admission which might prejudice the Indemnified Party and must conduct the matter in such a way as not to prejudice the Indemnified Party.  Neither Party may settle such proceedings or claim without the prior written consent of the other (such consent not to be unreasonably withheld or delayed) </w:t>
      </w:r>
      <w:proofErr w:type="gramStart"/>
      <w:r w:rsidRPr="00A85F6C">
        <w:t>provided that</w:t>
      </w:r>
      <w:proofErr w:type="gramEnd"/>
      <w:r w:rsidRPr="00A85F6C">
        <w:t xml:space="preserve"> nothing in this </w:t>
      </w:r>
      <w:r w:rsidR="00E701E2">
        <w:t>clause</w:t>
      </w:r>
      <w:r w:rsidRPr="00A85F6C">
        <w:t xml:space="preserve"> shall prevent the Indemnified Party from settling such proceedings or claim if it considers that any failure to do so would be prejudicial to its interests.</w:t>
      </w:r>
      <w:bookmarkEnd w:id="158"/>
      <w:r w:rsidRPr="00A85F6C">
        <w:t xml:space="preserve">  </w:t>
      </w:r>
    </w:p>
    <w:p w14:paraId="1C22DC41" w14:textId="178E6145" w:rsidR="006162A3" w:rsidRDefault="006162A3" w:rsidP="006162A3">
      <w:pPr>
        <w:pStyle w:val="BBClause2"/>
      </w:pPr>
      <w:r>
        <w:t xml:space="preserve">Each Indemnified Party shall use reasonable endeavours to mitigate all losses which it is indemnified against under this </w:t>
      </w:r>
      <w:r w:rsidR="00E701E2">
        <w:t>clause</w:t>
      </w:r>
      <w:r>
        <w:t xml:space="preserve"> </w:t>
      </w:r>
      <w:r w:rsidR="009677A2">
        <w:fldChar w:fldCharType="begin"/>
      </w:r>
      <w:r w:rsidR="009677A2">
        <w:instrText xml:space="preserve"> REF _Ref220067295 \n \h </w:instrText>
      </w:r>
      <w:r w:rsidR="009677A2">
        <w:fldChar w:fldCharType="separate"/>
      </w:r>
      <w:r w:rsidR="00154E54">
        <w:t>14</w:t>
      </w:r>
      <w:r w:rsidR="009677A2">
        <w:fldChar w:fldCharType="end"/>
      </w:r>
      <w:r>
        <w:t>.</w:t>
      </w:r>
    </w:p>
    <w:p w14:paraId="00687B24" w14:textId="2D81E48D" w:rsidR="006162A3" w:rsidRDefault="00102897" w:rsidP="00102897">
      <w:pPr>
        <w:pStyle w:val="BBHeading1"/>
      </w:pPr>
      <w:bookmarkStart w:id="159" w:name="_Toc223360656"/>
      <w:bookmarkStart w:id="160" w:name="_Toc225517324"/>
      <w:r>
        <w:t>Limitations on Liability</w:t>
      </w:r>
      <w:bookmarkEnd w:id="159"/>
      <w:bookmarkEnd w:id="160"/>
    </w:p>
    <w:p w14:paraId="4348B92B" w14:textId="77777777" w:rsidR="006162A3" w:rsidRDefault="006162A3" w:rsidP="006162A3">
      <w:pPr>
        <w:pStyle w:val="BBClause2"/>
      </w:pPr>
      <w:bookmarkStart w:id="161" w:name="_Ref220067308"/>
      <w:r>
        <w:t>Neither Party excludes its liability to the other Party for:</w:t>
      </w:r>
      <w:bookmarkEnd w:id="161"/>
    </w:p>
    <w:p w14:paraId="57F47D17" w14:textId="77777777" w:rsidR="006162A3" w:rsidRDefault="006162A3" w:rsidP="00885EE1">
      <w:pPr>
        <w:pStyle w:val="BBClause3"/>
      </w:pPr>
      <w:r>
        <w:t>death or personal injury caused by its negligence; or</w:t>
      </w:r>
    </w:p>
    <w:p w14:paraId="596FB4BE" w14:textId="77777777" w:rsidR="006162A3" w:rsidRDefault="006162A3" w:rsidP="00885EE1">
      <w:pPr>
        <w:pStyle w:val="BBClause3"/>
      </w:pPr>
      <w:r>
        <w:t>fraud or fraudulent misrepresentation; or</w:t>
      </w:r>
    </w:p>
    <w:p w14:paraId="2D75D19D" w14:textId="77777777" w:rsidR="006162A3" w:rsidRDefault="006162A3" w:rsidP="00885EE1">
      <w:pPr>
        <w:pStyle w:val="BBClause3"/>
      </w:pPr>
      <w:r>
        <w:t xml:space="preserve">any matter for which it would be illegal for it to exclude or to attempt to exclude its liability. </w:t>
      </w:r>
    </w:p>
    <w:p w14:paraId="1BF73FCA" w14:textId="4ECD965D" w:rsidR="006162A3" w:rsidRDefault="00EB0510" w:rsidP="006162A3">
      <w:pPr>
        <w:pStyle w:val="BBClause2"/>
      </w:pPr>
      <w:bookmarkStart w:id="162" w:name="_Ref220067084"/>
      <w:r>
        <w:lastRenderedPageBreak/>
        <w:t>[</w:t>
      </w:r>
      <w:r w:rsidR="006162A3">
        <w:t>Except in relation to any indemnities or Liquidated Damages, neither Party will</w:t>
      </w:r>
      <w:r w:rsidR="009A1FBC">
        <w:t>] [The Employer will not]</w:t>
      </w:r>
      <w:r w:rsidR="006162A3">
        <w:t xml:space="preserve"> be under any liability whatsoever to the </w:t>
      </w:r>
      <w:r w:rsidR="009A1FBC">
        <w:t>[</w:t>
      </w:r>
      <w:r w:rsidR="006162A3">
        <w:t>other</w:t>
      </w:r>
      <w:r w:rsidR="009A1FBC">
        <w:t>][Contractor]</w:t>
      </w:r>
      <w:r w:rsidR="006162A3">
        <w:t xml:space="preserve"> (whether in contract, tort (including negligence), breach of statutory duty, restitution or otherwise) for any of the following types of losses (whether those losses arise directly in the normal course of business or otherwise):</w:t>
      </w:r>
      <w:bookmarkEnd w:id="162"/>
    </w:p>
    <w:p w14:paraId="7756F45B" w14:textId="34C1AA5F" w:rsidR="006162A3" w:rsidRDefault="006162A3" w:rsidP="00885EE1">
      <w:pPr>
        <w:pStyle w:val="BBClause3"/>
      </w:pPr>
      <w:r>
        <w:t>loss of profits, loss of business, loss of revenue, loss of contract, loss or depletion of goodwill and/or business opportunity, loss of anticipated earnings or savings or like loss; or</w:t>
      </w:r>
    </w:p>
    <w:p w14:paraId="5DE94E4D" w14:textId="2ACCD2F4" w:rsidR="006162A3" w:rsidRDefault="006162A3" w:rsidP="00885EE1">
      <w:pPr>
        <w:pStyle w:val="BBClause3"/>
      </w:pPr>
      <w:r>
        <w:t>any special, indirect or consequential losses.</w:t>
      </w:r>
      <w:r w:rsidR="00EB0510">
        <w:t>]</w:t>
      </w:r>
    </w:p>
    <w:p w14:paraId="5A6DDAEE" w14:textId="5D4044AE" w:rsidR="006162A3" w:rsidRPr="00E552F7" w:rsidRDefault="006162A3" w:rsidP="006162A3">
      <w:pPr>
        <w:pStyle w:val="BBClause2"/>
      </w:pPr>
      <w:bookmarkStart w:id="163" w:name="_Ref220067088"/>
      <w:r>
        <w:t xml:space="preserve">Notwithstanding anything else contained in the Contract, the aggregate liability of the Contractor to the Employer (whether in contract, tort (including negligence), breach of statutory duty, restitution or otherwise) will be limited to </w:t>
      </w:r>
      <w:r w:rsidR="00EB0510">
        <w:t>[</w:t>
      </w:r>
      <w:r w:rsidR="00B32559">
        <w:t>INSERT  CONTRACT PRICE</w:t>
      </w:r>
      <w:r w:rsidR="00EB0510">
        <w:t>]</w:t>
      </w:r>
      <w:r>
        <w:t xml:space="preserve"> </w:t>
      </w:r>
      <w:r w:rsidRPr="00E552F7">
        <w:t>or, if greater, the sum recoverable under any policy of insurance taken out by the Contractor or the Employer pursuant to this Contract</w:t>
      </w:r>
      <w:r w:rsidR="00454CAD" w:rsidRPr="00E552F7">
        <w:t>, or which the Contractor would have been entitled to recover had it not been in breach of such insurance policies</w:t>
      </w:r>
      <w:r w:rsidRPr="00E552F7">
        <w:t xml:space="preserve"> (subject, in each case, to a cap of the relevant level of insurance cover the Contractor is required to maintain pursuant to </w:t>
      </w:r>
      <w:r w:rsidR="00E701E2">
        <w:t>clause</w:t>
      </w:r>
      <w:r w:rsidRPr="00E552F7">
        <w:t xml:space="preserve"> </w:t>
      </w:r>
      <w:r w:rsidR="009677A2" w:rsidRPr="00E552F7">
        <w:fldChar w:fldCharType="begin"/>
      </w:r>
      <w:r w:rsidR="009677A2" w:rsidRPr="00E552F7">
        <w:instrText xml:space="preserve"> REF _Ref220067303 \n \h </w:instrText>
      </w:r>
      <w:r w:rsidR="00454CAD" w:rsidRPr="00E552F7">
        <w:instrText xml:space="preserve"> \* MERGEFORMAT </w:instrText>
      </w:r>
      <w:r w:rsidR="009677A2" w:rsidRPr="00E552F7">
        <w:fldChar w:fldCharType="separate"/>
      </w:r>
      <w:r w:rsidR="00154E54">
        <w:t>20</w:t>
      </w:r>
      <w:r w:rsidR="009677A2" w:rsidRPr="00E552F7">
        <w:fldChar w:fldCharType="end"/>
      </w:r>
      <w:r w:rsidRPr="00E552F7">
        <w:t>) provided that:</w:t>
      </w:r>
      <w:bookmarkEnd w:id="163"/>
    </w:p>
    <w:p w14:paraId="4374B913" w14:textId="2705C940" w:rsidR="006162A3" w:rsidRDefault="006162A3" w:rsidP="00885EE1">
      <w:pPr>
        <w:pStyle w:val="BBClause3"/>
      </w:pPr>
      <w:r>
        <w:t xml:space="preserve">the liability of the Contractor to the Employer under </w:t>
      </w:r>
      <w:r w:rsidR="00E701E2">
        <w:t>clause</w:t>
      </w:r>
      <w:r w:rsidR="00A51AF0">
        <w:t>s</w:t>
      </w:r>
      <w:r>
        <w:t xml:space="preserve"> </w:t>
      </w:r>
      <w:r w:rsidR="00F42AEC">
        <w:t>[SPECIFY CLAUSES]</w:t>
      </w:r>
      <w:r w:rsidR="00A51AF0">
        <w:t xml:space="preserve"> </w:t>
      </w:r>
      <w:r>
        <w:t xml:space="preserve">shall be </w:t>
      </w:r>
      <w:proofErr w:type="gramStart"/>
      <w:r>
        <w:t>unlimited;</w:t>
      </w:r>
      <w:proofErr w:type="gramEnd"/>
    </w:p>
    <w:p w14:paraId="6BAED648" w14:textId="7B087977" w:rsidR="006162A3" w:rsidRDefault="006162A3" w:rsidP="00885EE1">
      <w:pPr>
        <w:pStyle w:val="BBClause3"/>
      </w:pPr>
      <w:r>
        <w:t>in respect of Performance Liquidated Damages</w:t>
      </w:r>
      <w:r w:rsidR="00E552F7">
        <w:t>,</w:t>
      </w:r>
      <w:r>
        <w:t xml:space="preserve"> the liability of the Contractor to the Employer will be limited to the Performance Liquidated Damages Cap.</w:t>
      </w:r>
    </w:p>
    <w:p w14:paraId="2D5F8AC2" w14:textId="5F6AA42F" w:rsidR="006162A3" w:rsidRDefault="00102897" w:rsidP="00102897">
      <w:pPr>
        <w:pStyle w:val="BBHeading1"/>
      </w:pPr>
      <w:bookmarkStart w:id="164" w:name="_Ref220067469"/>
      <w:bookmarkStart w:id="165" w:name="_Ref220067611"/>
      <w:bookmarkStart w:id="166" w:name="_Toc223360657"/>
      <w:bookmarkStart w:id="167" w:name="_Toc225517325"/>
      <w:r>
        <w:t>Sub-Contracting</w:t>
      </w:r>
      <w:bookmarkEnd w:id="164"/>
      <w:bookmarkEnd w:id="165"/>
      <w:bookmarkEnd w:id="166"/>
      <w:bookmarkEnd w:id="167"/>
    </w:p>
    <w:p w14:paraId="455AFF08" w14:textId="253DFF12" w:rsidR="006162A3" w:rsidRDefault="006162A3" w:rsidP="006162A3">
      <w:pPr>
        <w:pStyle w:val="BBClause2"/>
      </w:pPr>
      <w:r>
        <w:t>Subject always to the remaining s</w:t>
      </w:r>
      <w:r w:rsidR="00543FDD">
        <w:t>ub-</w:t>
      </w:r>
      <w:r w:rsidR="00E701E2">
        <w:t>clause</w:t>
      </w:r>
      <w:r>
        <w:t xml:space="preserve">s of this </w:t>
      </w:r>
      <w:r w:rsidR="00E701E2">
        <w:t>clause</w:t>
      </w:r>
      <w:r>
        <w:t xml:space="preserve"> </w:t>
      </w:r>
      <w:r w:rsidR="006760B1">
        <w:fldChar w:fldCharType="begin"/>
      </w:r>
      <w:r w:rsidR="006760B1">
        <w:instrText xml:space="preserve"> REF _Ref220067469 \n \h </w:instrText>
      </w:r>
      <w:r w:rsidR="006760B1">
        <w:fldChar w:fldCharType="separate"/>
      </w:r>
      <w:r w:rsidR="00154E54">
        <w:t>16</w:t>
      </w:r>
      <w:r w:rsidR="006760B1">
        <w:fldChar w:fldCharType="end"/>
      </w:r>
      <w:r>
        <w:t>, the Contractor may s</w:t>
      </w:r>
      <w:r w:rsidR="00543FDD">
        <w:t>ub-</w:t>
      </w:r>
      <w:r w:rsidR="0063619A">
        <w:t>c</w:t>
      </w:r>
      <w:r>
        <w:t xml:space="preserve">ontract any works and services to </w:t>
      </w:r>
      <w:r w:rsidR="00AF0134">
        <w:t>s</w:t>
      </w:r>
      <w:r w:rsidR="00543FDD">
        <w:t>ub-</w:t>
      </w:r>
      <w:r w:rsidR="00AF0134">
        <w:t>c</w:t>
      </w:r>
      <w:r w:rsidR="00A23BA0">
        <w:t>on</w:t>
      </w:r>
      <w:r>
        <w:t>tractors:</w:t>
      </w:r>
    </w:p>
    <w:p w14:paraId="4EF6A57B" w14:textId="77777777" w:rsidR="006162A3" w:rsidRDefault="006162A3" w:rsidP="00885EE1">
      <w:pPr>
        <w:pStyle w:val="BBClause3"/>
      </w:pPr>
      <w:r>
        <w:t>without obtaining the Employer's written consent where either:</w:t>
      </w:r>
    </w:p>
    <w:p w14:paraId="673735C6" w14:textId="7D0A2C80" w:rsidR="006162A3" w:rsidRDefault="006162A3" w:rsidP="00885EE1">
      <w:pPr>
        <w:pStyle w:val="BBClause5"/>
      </w:pPr>
      <w:r>
        <w:t xml:space="preserve">the </w:t>
      </w:r>
      <w:r w:rsidR="007926BC">
        <w:t>sub-c</w:t>
      </w:r>
      <w:r w:rsidR="0063619A">
        <w:t>ontract</w:t>
      </w:r>
      <w:r>
        <w:t xml:space="preserve">or is any of the </w:t>
      </w:r>
      <w:r w:rsidR="0063619A">
        <w:t>Sub-Contract</w:t>
      </w:r>
      <w:r>
        <w:t xml:space="preserve">ors listed in </w:t>
      </w:r>
      <w:r w:rsidR="00A723D0">
        <w:fldChar w:fldCharType="begin"/>
      </w:r>
      <w:r w:rsidR="00A723D0">
        <w:instrText xml:space="preserve"> REF _Ref220066207 \</w:instrText>
      </w:r>
      <w:r w:rsidR="000A0832">
        <w:instrText>r</w:instrText>
      </w:r>
      <w:r w:rsidR="00A723D0">
        <w:instrText xml:space="preserve"> \h </w:instrText>
      </w:r>
      <w:r w:rsidR="00A723D0">
        <w:fldChar w:fldCharType="separate"/>
      </w:r>
      <w:r w:rsidR="00154E54">
        <w:t>Schedule 9</w:t>
      </w:r>
      <w:r w:rsidR="00A723D0">
        <w:fldChar w:fldCharType="end"/>
      </w:r>
      <w:r>
        <w:t>; or</w:t>
      </w:r>
    </w:p>
    <w:p w14:paraId="4C16E1D1" w14:textId="176E4E10" w:rsidR="006162A3" w:rsidRDefault="006162A3" w:rsidP="00885EE1">
      <w:pPr>
        <w:pStyle w:val="BBClause5"/>
      </w:pPr>
      <w:r>
        <w:t xml:space="preserve">the contract price of such </w:t>
      </w:r>
      <w:r w:rsidR="007926BC">
        <w:t>s</w:t>
      </w:r>
      <w:r w:rsidR="0063619A">
        <w:t>ub-</w:t>
      </w:r>
      <w:r w:rsidR="007926BC">
        <w:t>c</w:t>
      </w:r>
      <w:r w:rsidR="0063619A">
        <w:t>ontract</w:t>
      </w:r>
      <w:r>
        <w:t xml:space="preserve"> is equal to or less than </w:t>
      </w:r>
      <w:r w:rsidR="00066B0E">
        <w:t>[</w:t>
      </w:r>
      <w:r>
        <w:t>ten thousand pounds (£1</w:t>
      </w:r>
      <w:r w:rsidR="00A51AF0">
        <w:t>0</w:t>
      </w:r>
      <w:r>
        <w:t>,000)</w:t>
      </w:r>
      <w:r w:rsidR="00066B0E">
        <w:t>]</w:t>
      </w:r>
      <w:r>
        <w:t>; and</w:t>
      </w:r>
    </w:p>
    <w:p w14:paraId="24E1F68E" w14:textId="239C3EB3" w:rsidR="006162A3" w:rsidRDefault="006162A3" w:rsidP="00885EE1">
      <w:pPr>
        <w:pStyle w:val="BBClause3"/>
      </w:pPr>
      <w:r>
        <w:t xml:space="preserve">subject to obtaining prior consent from the Employer to such </w:t>
      </w:r>
      <w:r w:rsidR="00AF0134">
        <w:t>s</w:t>
      </w:r>
      <w:r w:rsidR="0063619A">
        <w:t>ub-</w:t>
      </w:r>
      <w:r w:rsidR="00AF0134">
        <w:t>c</w:t>
      </w:r>
      <w:r w:rsidR="0063619A">
        <w:t>ontract</w:t>
      </w:r>
      <w:r>
        <w:t xml:space="preserve">ing (such consent not to be unreasonably withheld or delayed) where the contract price of such </w:t>
      </w:r>
      <w:r w:rsidR="007926BC">
        <w:t>s</w:t>
      </w:r>
      <w:r w:rsidR="0063619A">
        <w:t>ub-</w:t>
      </w:r>
      <w:r w:rsidR="007926BC">
        <w:t>c</w:t>
      </w:r>
      <w:r w:rsidR="0063619A">
        <w:t>ontract</w:t>
      </w:r>
      <w:r>
        <w:t xml:space="preserve"> is more than </w:t>
      </w:r>
      <w:r w:rsidR="00350E6C">
        <w:t>[</w:t>
      </w:r>
      <w:r>
        <w:t>ten thousand pounds (£10,000)</w:t>
      </w:r>
      <w:r w:rsidR="00350E6C">
        <w:t>]</w:t>
      </w:r>
      <w:r w:rsidR="00AF0134">
        <w:t>, the form of sub-contract</w:t>
      </w:r>
      <w:r w:rsidR="00C11C7F">
        <w:t xml:space="preserve"> and the level of professional indemnity insurance to be maintained by each </w:t>
      </w:r>
      <w:r w:rsidR="007926BC">
        <w:t>s</w:t>
      </w:r>
      <w:r w:rsidR="0063619A">
        <w:t>ub-</w:t>
      </w:r>
      <w:r w:rsidR="007926BC">
        <w:t>c</w:t>
      </w:r>
      <w:r w:rsidR="0063619A">
        <w:t>ontract</w:t>
      </w:r>
      <w:r w:rsidR="00C11C7F">
        <w:t>or</w:t>
      </w:r>
      <w:r>
        <w:t xml:space="preserve">.  </w:t>
      </w:r>
    </w:p>
    <w:p w14:paraId="0BBC6115" w14:textId="6C28109D" w:rsidR="006162A3" w:rsidRDefault="006162A3" w:rsidP="006162A3">
      <w:pPr>
        <w:pStyle w:val="BBClause2"/>
      </w:pPr>
      <w:r>
        <w:t xml:space="preserve">The Contractor shall provide to the Employer </w:t>
      </w:r>
      <w:r w:rsidR="00D06209">
        <w:t xml:space="preserve">full </w:t>
      </w:r>
      <w:r>
        <w:t xml:space="preserve">copies of each </w:t>
      </w:r>
      <w:r w:rsidR="00AF0134">
        <w:t>s</w:t>
      </w:r>
      <w:r w:rsidR="0063619A">
        <w:t>ub-</w:t>
      </w:r>
      <w:r w:rsidR="00AF0134">
        <w:t>c</w:t>
      </w:r>
      <w:r w:rsidR="0063619A">
        <w:t>ontract</w:t>
      </w:r>
      <w:r>
        <w:t xml:space="preserve"> </w:t>
      </w:r>
      <w:proofErr w:type="gramStart"/>
      <w:r>
        <w:t>entered into</w:t>
      </w:r>
      <w:proofErr w:type="gramEnd"/>
      <w:r>
        <w:t xml:space="preserve"> following the date of this Contract within ten (10) </w:t>
      </w:r>
      <w:r w:rsidR="0026208F">
        <w:t>Business Day</w:t>
      </w:r>
      <w:r>
        <w:t xml:space="preserve">s of the same.  </w:t>
      </w:r>
    </w:p>
    <w:p w14:paraId="10941717" w14:textId="6F819034" w:rsidR="004C63C0" w:rsidRDefault="006162A3" w:rsidP="004C63C0">
      <w:pPr>
        <w:pStyle w:val="BBClause2"/>
      </w:pPr>
      <w:r>
        <w:t xml:space="preserve">Where the Contractor elects to </w:t>
      </w:r>
      <w:r w:rsidR="00AF0134">
        <w:t xml:space="preserve">sub-contract </w:t>
      </w:r>
      <w:r>
        <w:t>the Works or any part thereof, this shall not relieve the Contractor of any liability or obligation under this Contract</w:t>
      </w:r>
      <w:r w:rsidR="004C63C0">
        <w:t>,</w:t>
      </w:r>
      <w:r>
        <w:t xml:space="preserve"> and the Contractor shall at all times remain fully responsible for the performance of the Works in accordance with this Contract notwithstanding any default or failure to perform by any </w:t>
      </w:r>
      <w:r w:rsidR="00AF0134">
        <w:t>sub-contract</w:t>
      </w:r>
      <w:r>
        <w:t>.</w:t>
      </w:r>
    </w:p>
    <w:p w14:paraId="6D900579" w14:textId="10011755" w:rsidR="00D06209" w:rsidRDefault="00A17A8C" w:rsidP="004C63C0">
      <w:pPr>
        <w:pStyle w:val="BBClause2"/>
      </w:pPr>
      <w:r>
        <w:lastRenderedPageBreak/>
        <w:t xml:space="preserve">It shall be a condition of any </w:t>
      </w:r>
      <w:r w:rsidR="00AF0134">
        <w:t xml:space="preserve">sub-contract </w:t>
      </w:r>
      <w:r>
        <w:t xml:space="preserve">that </w:t>
      </w:r>
      <w:r w:rsidR="00D06209" w:rsidRPr="004C63C0">
        <w:t xml:space="preserve">each party to the </w:t>
      </w:r>
      <w:r w:rsidR="007926BC">
        <w:t>s</w:t>
      </w:r>
      <w:r w:rsidR="0063619A">
        <w:t>ub-</w:t>
      </w:r>
      <w:r w:rsidR="007926BC">
        <w:t>c</w:t>
      </w:r>
      <w:r w:rsidR="0063619A">
        <w:t>ontract</w:t>
      </w:r>
      <w:r w:rsidR="00D06209" w:rsidRPr="004C63C0">
        <w:t xml:space="preserve"> shall </w:t>
      </w:r>
      <w:r w:rsidRPr="004C63C0">
        <w:t>promptly</w:t>
      </w:r>
      <w:r w:rsidR="00D06209" w:rsidRPr="004C63C0">
        <w:t xml:space="preserve"> co-operate and collaborate with the Employer, </w:t>
      </w:r>
      <w:r w:rsidRPr="004C63C0">
        <w:t>any project team</w:t>
      </w:r>
      <w:r w:rsidR="00D06209" w:rsidRPr="004C63C0">
        <w:t xml:space="preserve"> and the Building Safety Regulator to ensure compliance with the Building Safety Laws</w:t>
      </w:r>
      <w:r>
        <w:t>.</w:t>
      </w:r>
    </w:p>
    <w:p w14:paraId="74D58CBC" w14:textId="52734F79" w:rsidR="006162A3" w:rsidRDefault="00102897" w:rsidP="00102897">
      <w:pPr>
        <w:pStyle w:val="BBHeading1"/>
      </w:pPr>
      <w:bookmarkStart w:id="168" w:name="_Ref220067280"/>
      <w:bookmarkStart w:id="169" w:name="_Ref220067499"/>
      <w:bookmarkStart w:id="170" w:name="_Toc223360658"/>
      <w:bookmarkStart w:id="171" w:name="_Toc225517326"/>
      <w:r>
        <w:t>Intellectual Property</w:t>
      </w:r>
      <w:bookmarkEnd w:id="168"/>
      <w:bookmarkEnd w:id="169"/>
      <w:bookmarkEnd w:id="170"/>
      <w:bookmarkEnd w:id="171"/>
    </w:p>
    <w:p w14:paraId="3F84FE9C" w14:textId="77777777" w:rsidR="006162A3" w:rsidRDefault="006162A3" w:rsidP="006162A3">
      <w:pPr>
        <w:pStyle w:val="BBClause2"/>
      </w:pPr>
      <w:r>
        <w:t xml:space="preserve">The Contractor shall make available to the Employer and the Employer's Representative all Copyright Works which are or were acquired or brought into existence in any manner whatsoever by or on behalf of the Contractor for the purposes of the Contract. </w:t>
      </w:r>
    </w:p>
    <w:p w14:paraId="6C287951" w14:textId="4B3D871E" w:rsidR="006162A3" w:rsidRDefault="006162A3" w:rsidP="006162A3">
      <w:pPr>
        <w:pStyle w:val="BBClause2"/>
      </w:pPr>
      <w:bookmarkStart w:id="172" w:name="_Ref224645754"/>
      <w:bookmarkStart w:id="173" w:name="_Hlk221825246"/>
      <w:r>
        <w:t xml:space="preserve">The Contractor hereby grants to the Employer, a non-exclusive, irrevocable, world-wide, transferable and perpetual royalty-free licence to copy, and use the Copyright Works for </w:t>
      </w:r>
      <w:r w:rsidR="00AD57B2" w:rsidRPr="00400869">
        <w:rPr>
          <w:bCs/>
          <w:szCs w:val="22"/>
        </w:rPr>
        <w:t xml:space="preserve">all purposes relating to or connected with the Works </w:t>
      </w:r>
      <w:r w:rsidR="00AD57B2">
        <w:rPr>
          <w:bCs/>
          <w:szCs w:val="22"/>
        </w:rPr>
        <w:t xml:space="preserve">or the Site, including but not limited to </w:t>
      </w:r>
      <w:r>
        <w:t xml:space="preserve">the purposes of constructing, operating, monitoring, </w:t>
      </w:r>
      <w:r w:rsidR="00AD57B2">
        <w:t xml:space="preserve">completing, managing, </w:t>
      </w:r>
      <w:r>
        <w:t>maintaining, dismantling, removing, insuring</w:t>
      </w:r>
      <w:r w:rsidR="00AD57B2">
        <w:t>, extension, alteration, maintenance reinstatement, repair</w:t>
      </w:r>
      <w:r>
        <w:t xml:space="preserve"> and financing the Works.  </w:t>
      </w:r>
      <w:bookmarkStart w:id="174" w:name="_Hlk223364114"/>
      <w:r w:rsidR="00114F8B" w:rsidRPr="00A51AF0">
        <w:t>The licence will carry the right to grant sub-licences and be freely transferable to third parties</w:t>
      </w:r>
      <w:bookmarkEnd w:id="174"/>
      <w:r w:rsidR="00114F8B" w:rsidRPr="00A51AF0">
        <w:t>.</w:t>
      </w:r>
      <w:bookmarkEnd w:id="172"/>
      <w:r w:rsidR="00114F8B" w:rsidRPr="00A51AF0">
        <w:t xml:space="preserve">  </w:t>
      </w:r>
    </w:p>
    <w:bookmarkEnd w:id="173"/>
    <w:p w14:paraId="67C2FFAD" w14:textId="40084E6E" w:rsidR="006162A3" w:rsidRPr="00E806DF" w:rsidRDefault="00E806DF" w:rsidP="00E806DF">
      <w:pPr>
        <w:pStyle w:val="BBClause2"/>
      </w:pPr>
      <w:r>
        <w:t>[</w:t>
      </w:r>
      <w:r w:rsidR="006162A3">
        <w:t>The Contractor shall use all reasonable endeavours to acquire from any third party such rights to any corresponding Intellectual Property Rights as are created by the third party for the purpose of assisting the Contractor to perform the Contract</w:t>
      </w:r>
      <w:proofErr w:type="gramStart"/>
      <w:r w:rsidR="006162A3">
        <w:t>.</w:t>
      </w:r>
      <w:r>
        <w:t>][</w:t>
      </w:r>
      <w:proofErr w:type="gramEnd"/>
      <w:r w:rsidRPr="00E806DF">
        <w:t xml:space="preserve"> </w:t>
      </w:r>
      <w:bookmarkStart w:id="175" w:name="_Hlk223364166"/>
      <w:r w:rsidRPr="00E806DF">
        <w:t xml:space="preserve">The Intellectual Property Rights in the Copyright Works will remain vested in the Contractor.  Insofar as ownership of any Intellectual Property Right in any </w:t>
      </w:r>
      <w:r w:rsidR="0055202C">
        <w:t xml:space="preserve">Copyright Works </w:t>
      </w:r>
      <w:r w:rsidRPr="00E806DF">
        <w:t xml:space="preserve">is vested in any person other than the Contractor, including, without limitation, any </w:t>
      </w:r>
      <w:r w:rsidR="007926BC">
        <w:t>sub-c</w:t>
      </w:r>
      <w:r w:rsidR="0063619A">
        <w:t>ontract</w:t>
      </w:r>
      <w:r w:rsidRPr="00E806DF">
        <w:t xml:space="preserve">or, supplier or consultant, the Contractor will procure for the </w:t>
      </w:r>
      <w:r w:rsidR="0055202C">
        <w:t xml:space="preserve">Employer </w:t>
      </w:r>
      <w:r w:rsidRPr="00E806DF">
        <w:t xml:space="preserve">the benefit of such a licence as is referred to in </w:t>
      </w:r>
      <w:r w:rsidR="00E701E2">
        <w:t>clause</w:t>
      </w:r>
      <w:r w:rsidR="0055202C">
        <w:t xml:space="preserve"> </w:t>
      </w:r>
      <w:r w:rsidR="00315BA3">
        <w:fldChar w:fldCharType="begin"/>
      </w:r>
      <w:r w:rsidR="00315BA3">
        <w:instrText xml:space="preserve"> REF _Ref224645754 \r \h </w:instrText>
      </w:r>
      <w:r w:rsidR="00315BA3">
        <w:fldChar w:fldCharType="separate"/>
      </w:r>
      <w:r w:rsidR="00154E54">
        <w:t>17.2</w:t>
      </w:r>
      <w:r w:rsidR="00315BA3">
        <w:fldChar w:fldCharType="end"/>
      </w:r>
      <w:r w:rsidR="00315BA3">
        <w:t xml:space="preserve"> </w:t>
      </w:r>
      <w:r w:rsidRPr="00E806DF">
        <w:t xml:space="preserve">for the purposes referred to in that </w:t>
      </w:r>
      <w:r w:rsidR="00E701E2">
        <w:t>clause</w:t>
      </w:r>
      <w:r w:rsidR="004C63C0" w:rsidRPr="00E806DF">
        <w:t>.]</w:t>
      </w:r>
      <w:bookmarkEnd w:id="175"/>
    </w:p>
    <w:p w14:paraId="3ED77560" w14:textId="40170E57" w:rsidR="006162A3" w:rsidRPr="007E5B34" w:rsidRDefault="006162A3" w:rsidP="006162A3">
      <w:pPr>
        <w:pStyle w:val="BBClause2"/>
      </w:pPr>
      <w:bookmarkStart w:id="176" w:name="_Hlk221825806"/>
      <w:bookmarkStart w:id="177" w:name="_Ref220067262"/>
      <w:r>
        <w:t xml:space="preserve">The Contractor </w:t>
      </w:r>
      <w:r w:rsidR="00E806DF" w:rsidRPr="00400869">
        <w:rPr>
          <w:szCs w:val="22"/>
        </w:rPr>
        <w:t xml:space="preserve">warrants that the use, by the </w:t>
      </w:r>
      <w:r w:rsidR="00802193">
        <w:rPr>
          <w:szCs w:val="22"/>
        </w:rPr>
        <w:t>Employer</w:t>
      </w:r>
      <w:r w:rsidR="00E806DF" w:rsidRPr="00400869">
        <w:rPr>
          <w:szCs w:val="22"/>
        </w:rPr>
        <w:t xml:space="preserve">, of any of the </w:t>
      </w:r>
      <w:r w:rsidR="00E806DF">
        <w:rPr>
          <w:szCs w:val="22"/>
        </w:rPr>
        <w:t xml:space="preserve">Copyright Works </w:t>
      </w:r>
      <w:r w:rsidR="00E806DF" w:rsidRPr="00400869">
        <w:rPr>
          <w:szCs w:val="22"/>
        </w:rPr>
        <w:t xml:space="preserve"> for any purpose provided for in </w:t>
      </w:r>
      <w:r w:rsidR="00E701E2">
        <w:rPr>
          <w:szCs w:val="22"/>
        </w:rPr>
        <w:t>clause</w:t>
      </w:r>
      <w:r w:rsidR="00E806DF">
        <w:rPr>
          <w:szCs w:val="22"/>
        </w:rPr>
        <w:t xml:space="preserve"> </w:t>
      </w:r>
      <w:r w:rsidR="00315BA3">
        <w:rPr>
          <w:szCs w:val="22"/>
        </w:rPr>
        <w:fldChar w:fldCharType="begin"/>
      </w:r>
      <w:r w:rsidR="00315BA3">
        <w:rPr>
          <w:szCs w:val="22"/>
        </w:rPr>
        <w:instrText xml:space="preserve"> REF _Ref224645754 \r \h </w:instrText>
      </w:r>
      <w:r w:rsidR="00315BA3">
        <w:rPr>
          <w:szCs w:val="22"/>
        </w:rPr>
      </w:r>
      <w:r w:rsidR="00315BA3">
        <w:rPr>
          <w:szCs w:val="22"/>
        </w:rPr>
        <w:fldChar w:fldCharType="separate"/>
      </w:r>
      <w:r w:rsidR="00154E54">
        <w:rPr>
          <w:szCs w:val="22"/>
        </w:rPr>
        <w:t>17.2</w:t>
      </w:r>
      <w:r w:rsidR="00315BA3">
        <w:rPr>
          <w:szCs w:val="22"/>
        </w:rPr>
        <w:fldChar w:fldCharType="end"/>
      </w:r>
      <w:r w:rsidR="00E806DF" w:rsidRPr="00400869">
        <w:rPr>
          <w:szCs w:val="22"/>
        </w:rPr>
        <w:t xml:space="preserve"> will not infringe the Intellectual Property Rights of any third party in relation to the </w:t>
      </w:r>
      <w:r w:rsidR="00E806DF">
        <w:rPr>
          <w:szCs w:val="22"/>
        </w:rPr>
        <w:t xml:space="preserve">Copyright </w:t>
      </w:r>
      <w:bookmarkStart w:id="178" w:name="_Hlk221830784"/>
      <w:r w:rsidR="00E806DF">
        <w:rPr>
          <w:szCs w:val="22"/>
        </w:rPr>
        <w:t xml:space="preserve">Works and </w:t>
      </w:r>
      <w:r>
        <w:t xml:space="preserve">shall indemnify the Employer and its agents from and against all costs, expenses, liabilities, damages, claims, demands, proceedings or legal costs and judgments which the Employer and/or its agents incur or suffer in respect of any claim by any </w:t>
      </w:r>
      <w:r w:rsidRPr="007E5B34">
        <w:t>third party of infringement of its Intellectual Property Rights</w:t>
      </w:r>
      <w:bookmarkEnd w:id="176"/>
      <w:r w:rsidRPr="007E5B34">
        <w:t xml:space="preserve"> (</w:t>
      </w:r>
      <w:r w:rsidR="00E36F91" w:rsidRPr="007E5B34">
        <w:t>"</w:t>
      </w:r>
      <w:r w:rsidRPr="007E5B34">
        <w:rPr>
          <w:b/>
          <w:bCs/>
        </w:rPr>
        <w:t>Indemnity Claim</w:t>
      </w:r>
      <w:r w:rsidR="00E36F91" w:rsidRPr="007E5B34">
        <w:t>"</w:t>
      </w:r>
      <w:r w:rsidRPr="007E5B34">
        <w:t>), provided that all of the following conditions are satisfied:</w:t>
      </w:r>
      <w:bookmarkEnd w:id="177"/>
      <w:r w:rsidRPr="007E5B34">
        <w:t xml:space="preserve"> </w:t>
      </w:r>
    </w:p>
    <w:p w14:paraId="6ABEC26F" w14:textId="6AF3F8FA" w:rsidR="006162A3" w:rsidRPr="007E5B34" w:rsidRDefault="006162A3" w:rsidP="00885EE1">
      <w:pPr>
        <w:pStyle w:val="BBClause3"/>
      </w:pPr>
      <w:r w:rsidRPr="007E5B34">
        <w:t>the Indemnity Claim arose out of the use</w:t>
      </w:r>
      <w:r w:rsidR="008878F1">
        <w:t xml:space="preserve"> of the Copyright Works or</w:t>
      </w:r>
      <w:r w:rsidRPr="007E5B34">
        <w:t xml:space="preserve"> of the </w:t>
      </w:r>
      <w:r w:rsidR="002477BD">
        <w:t>Renewable Energy System</w:t>
      </w:r>
      <w:r w:rsidR="006354A2" w:rsidRPr="007E5B34">
        <w:t xml:space="preserve"> </w:t>
      </w:r>
      <w:r w:rsidR="00967771">
        <w:t xml:space="preserve">in accordance with </w:t>
      </w:r>
      <w:r w:rsidR="00E701E2">
        <w:t>clause</w:t>
      </w:r>
      <w:r w:rsidR="00967771">
        <w:t xml:space="preserve"> </w:t>
      </w:r>
      <w:r w:rsidR="00315BA3">
        <w:fldChar w:fldCharType="begin"/>
      </w:r>
      <w:r w:rsidR="00315BA3">
        <w:instrText xml:space="preserve"> REF _Ref224645754 \r \h </w:instrText>
      </w:r>
      <w:r w:rsidR="00315BA3">
        <w:fldChar w:fldCharType="separate"/>
      </w:r>
      <w:r w:rsidR="00154E54">
        <w:t>17.2</w:t>
      </w:r>
      <w:r w:rsidR="00315BA3">
        <w:fldChar w:fldCharType="end"/>
      </w:r>
      <w:r w:rsidRPr="007E5B34">
        <w:t>; and</w:t>
      </w:r>
    </w:p>
    <w:p w14:paraId="3335FF02" w14:textId="652C0AD4" w:rsidR="006162A3" w:rsidRPr="007E5B34" w:rsidRDefault="006162A3" w:rsidP="00885EE1">
      <w:pPr>
        <w:pStyle w:val="BBClause3"/>
      </w:pPr>
      <w:r w:rsidRPr="007E5B34">
        <w:t xml:space="preserve">the Indemnity Claim was not caused by any use of the </w:t>
      </w:r>
      <w:r w:rsidR="002477BD">
        <w:t>Renewable Energy System</w:t>
      </w:r>
      <w:r w:rsidR="006354A2" w:rsidRPr="007E5B34">
        <w:t xml:space="preserve"> </w:t>
      </w:r>
      <w:r w:rsidRPr="007E5B34">
        <w:t xml:space="preserve">or Copyright Works for a purpose they were not intended for. </w:t>
      </w:r>
    </w:p>
    <w:bookmarkEnd w:id="178"/>
    <w:p w14:paraId="3984ABAB" w14:textId="1A77EAC8" w:rsidR="006162A3" w:rsidRDefault="006162A3" w:rsidP="006162A3">
      <w:pPr>
        <w:pStyle w:val="BBClause2"/>
      </w:pPr>
      <w:r w:rsidRPr="007E5B34">
        <w:t xml:space="preserve">The Contractor shall be notified of any claim under this </w:t>
      </w:r>
      <w:r w:rsidR="00E701E2">
        <w:t>clause</w:t>
      </w:r>
      <w:r w:rsidRPr="007E5B34">
        <w:t xml:space="preserve"> made against the Employer and/or its agents. </w:t>
      </w:r>
      <w:r w:rsidR="001D3EBB">
        <w:t xml:space="preserve"> The Contractor may at his own cost conduct negotiations for the settlement of such claim and any litigation that may arise therefrom.  </w:t>
      </w:r>
      <w:r w:rsidRPr="007E5B34">
        <w:t>The Contractor shall not make any admission which might prejudice the Employer and/or Employer's Representative and must conduct the matter</w:t>
      </w:r>
      <w:r>
        <w:t xml:space="preserve"> in such a way as not to prejudice the Employer and/or Employer's Representative.</w:t>
      </w:r>
    </w:p>
    <w:p w14:paraId="6056D258" w14:textId="4EA35089" w:rsidR="006162A3" w:rsidRDefault="006162A3" w:rsidP="006162A3">
      <w:pPr>
        <w:pStyle w:val="BBClause2"/>
      </w:pPr>
      <w:r>
        <w:t xml:space="preserve">The Employer and Employer's Representative shall, at the request of the Contractor, provide </w:t>
      </w:r>
      <w:r w:rsidR="00967771">
        <w:t xml:space="preserve">reasonable </w:t>
      </w:r>
      <w:r>
        <w:t xml:space="preserve">assistance for the purpose of contesting any such claim or action and </w:t>
      </w:r>
      <w:r w:rsidR="008878F1">
        <w:t xml:space="preserve">the Contractor </w:t>
      </w:r>
      <w:r>
        <w:t xml:space="preserve">shall </w:t>
      </w:r>
      <w:r w:rsidR="008878F1">
        <w:t xml:space="preserve">repay the Employer </w:t>
      </w:r>
      <w:proofErr w:type="gramStart"/>
      <w:r>
        <w:t xml:space="preserve">all </w:t>
      </w:r>
      <w:r w:rsidR="008878F1">
        <w:t>of</w:t>
      </w:r>
      <w:proofErr w:type="gramEnd"/>
      <w:r w:rsidR="008878F1">
        <w:t xml:space="preserve"> its </w:t>
      </w:r>
      <w:r>
        <w:t>reasonable costs incurred in so doing.</w:t>
      </w:r>
    </w:p>
    <w:p w14:paraId="2D16F03F" w14:textId="297EDC10" w:rsidR="00802193" w:rsidRDefault="00802193" w:rsidP="00802193">
      <w:pPr>
        <w:pStyle w:val="BBClause2"/>
      </w:pPr>
      <w:r w:rsidRPr="00400869">
        <w:lastRenderedPageBreak/>
        <w:t xml:space="preserve">The Contractor will provide to the </w:t>
      </w:r>
      <w:r w:rsidR="00E874DF">
        <w:t>Employer</w:t>
      </w:r>
      <w:r w:rsidR="00E874DF" w:rsidRPr="00400869">
        <w:t xml:space="preserve"> </w:t>
      </w:r>
      <w:r w:rsidRPr="00400869">
        <w:t xml:space="preserve">a copy of any of the </w:t>
      </w:r>
      <w:r>
        <w:t>Copyright Works</w:t>
      </w:r>
      <w:r w:rsidRPr="00400869">
        <w:t xml:space="preserve"> as soon as reasonably practicable after receipt by the Contractor of a written request from the </w:t>
      </w:r>
      <w:r>
        <w:t>Employer</w:t>
      </w:r>
      <w:r w:rsidRPr="00400869">
        <w:t xml:space="preserve"> to do so.  The </w:t>
      </w:r>
      <w:r>
        <w:t>Employer</w:t>
      </w:r>
      <w:r w:rsidRPr="00400869">
        <w:t xml:space="preserve"> agrees to pay the reasonable copying charges of the Contractor for provision of the same to the </w:t>
      </w:r>
      <w:r>
        <w:t>Employer</w:t>
      </w:r>
      <w:r w:rsidRPr="00400869">
        <w:t>.</w:t>
      </w:r>
    </w:p>
    <w:p w14:paraId="7DD07286" w14:textId="172BE81A" w:rsidR="006162A3" w:rsidRDefault="006162A3" w:rsidP="006162A3">
      <w:pPr>
        <w:pStyle w:val="BBClause2"/>
      </w:pPr>
      <w:r>
        <w:t xml:space="preserve">The provisions of this </w:t>
      </w:r>
      <w:r w:rsidR="00E701E2">
        <w:t>clause</w:t>
      </w:r>
      <w:r>
        <w:t xml:space="preserve"> </w:t>
      </w:r>
      <w:r w:rsidR="006760B1">
        <w:fldChar w:fldCharType="begin"/>
      </w:r>
      <w:r w:rsidR="006760B1">
        <w:instrText xml:space="preserve"> REF _Ref220067499 \n \h </w:instrText>
      </w:r>
      <w:r w:rsidR="006760B1">
        <w:fldChar w:fldCharType="separate"/>
      </w:r>
      <w:r w:rsidR="00154E54">
        <w:t>17</w:t>
      </w:r>
      <w:r w:rsidR="006760B1">
        <w:fldChar w:fldCharType="end"/>
      </w:r>
      <w:r>
        <w:t xml:space="preserve"> shall survive termination or expiry for whatever reason of the Contract.</w:t>
      </w:r>
    </w:p>
    <w:p w14:paraId="03090E68" w14:textId="2DA760C7" w:rsidR="00E806DF" w:rsidRDefault="00E806DF" w:rsidP="00E806DF">
      <w:pPr>
        <w:pStyle w:val="BBClause2"/>
      </w:pPr>
      <w:bookmarkStart w:id="179" w:name="_Hlk223364319"/>
      <w:r w:rsidRPr="000264C1">
        <w:t xml:space="preserve">The </w:t>
      </w:r>
      <w:r>
        <w:t>Contractor</w:t>
      </w:r>
      <w:r w:rsidRPr="000264C1">
        <w:t xml:space="preserve"> hereby waives any rights it may have under Chapter IV (Moral Rights) Part 1 of the Copyright, Designs and Patents Act 1988 in relation to the </w:t>
      </w:r>
      <w:r>
        <w:t>Copyright Works</w:t>
      </w:r>
      <w:r w:rsidRPr="000264C1">
        <w:t xml:space="preserve"> and consent to any act of omission by the </w:t>
      </w:r>
      <w:r>
        <w:t>Employer</w:t>
      </w:r>
      <w:r w:rsidRPr="000264C1">
        <w:t xml:space="preserve"> which would, without such waiver, constitute a breach or infringement of such moral rights. </w:t>
      </w:r>
    </w:p>
    <w:p w14:paraId="40C688D9" w14:textId="7F070419" w:rsidR="006162A3" w:rsidRDefault="00102897" w:rsidP="00102897">
      <w:pPr>
        <w:pStyle w:val="BBHeading1"/>
      </w:pPr>
      <w:bookmarkStart w:id="180" w:name="_Ref220067105"/>
      <w:bookmarkStart w:id="181" w:name="_Ref220067905"/>
      <w:bookmarkStart w:id="182" w:name="_Toc223360659"/>
      <w:bookmarkStart w:id="183" w:name="_Toc225517327"/>
      <w:bookmarkEnd w:id="179"/>
      <w:r>
        <w:t>Spares Stock</w:t>
      </w:r>
      <w:bookmarkEnd w:id="180"/>
      <w:bookmarkEnd w:id="181"/>
      <w:bookmarkEnd w:id="182"/>
      <w:bookmarkEnd w:id="183"/>
    </w:p>
    <w:p w14:paraId="1B7CC493" w14:textId="77777777" w:rsidR="006162A3" w:rsidRDefault="006162A3" w:rsidP="006162A3">
      <w:pPr>
        <w:pStyle w:val="BBClause2"/>
      </w:pPr>
      <w:r>
        <w:t>The Contractor shall maintain the Spares Stock for the duration of the Warranty Period.  The following provisions shall apply to such Spares Stock:</w:t>
      </w:r>
    </w:p>
    <w:p w14:paraId="1C8E09C8" w14:textId="77777777" w:rsidR="006162A3" w:rsidRDefault="006162A3" w:rsidP="00885EE1">
      <w:pPr>
        <w:pStyle w:val="BBClause3"/>
      </w:pPr>
      <w:r>
        <w:t xml:space="preserve">the Contractor shall use items from the Spares Stock as necessary </w:t>
      </w:r>
      <w:proofErr w:type="gramStart"/>
      <w:r>
        <w:t>in order to</w:t>
      </w:r>
      <w:proofErr w:type="gramEnd"/>
      <w:r>
        <w:t xml:space="preserve"> comply with its obligations under this </w:t>
      </w:r>
      <w:proofErr w:type="gramStart"/>
      <w:r>
        <w:t>Contract;</w:t>
      </w:r>
      <w:proofErr w:type="gramEnd"/>
      <w:r>
        <w:t xml:space="preserve">  </w:t>
      </w:r>
    </w:p>
    <w:p w14:paraId="1019F0FC" w14:textId="1BD06F7F" w:rsidR="006162A3" w:rsidRDefault="006162A3" w:rsidP="00885EE1">
      <w:pPr>
        <w:pStyle w:val="BBClause3"/>
      </w:pPr>
      <w:r>
        <w:t xml:space="preserve">if the Contractor uses items from the Spares Stock during the Warranty Period, it shall immediately replace such item at the Contractor's cost with a corresponding item so that the level of the Spares Stock is </w:t>
      </w:r>
      <w:proofErr w:type="gramStart"/>
      <w:r>
        <w:t>maintained;</w:t>
      </w:r>
      <w:proofErr w:type="gramEnd"/>
      <w:r>
        <w:t xml:space="preserve"> </w:t>
      </w:r>
    </w:p>
    <w:p w14:paraId="4E3EB748" w14:textId="77777777" w:rsidR="006162A3" w:rsidRDefault="006162A3" w:rsidP="00885EE1">
      <w:pPr>
        <w:pStyle w:val="BBClause3"/>
      </w:pPr>
      <w:r>
        <w:t xml:space="preserve">legal title and warranties in respect of each of the items constituting Spares Stock shall reside with the </w:t>
      </w:r>
      <w:proofErr w:type="gramStart"/>
      <w:r>
        <w:t>Employer;</w:t>
      </w:r>
      <w:proofErr w:type="gramEnd"/>
    </w:p>
    <w:p w14:paraId="570A26C9" w14:textId="2C66E181" w:rsidR="006162A3" w:rsidRPr="007E5B34" w:rsidRDefault="006162A3" w:rsidP="00885EE1">
      <w:pPr>
        <w:pStyle w:val="BBClause3"/>
      </w:pPr>
      <w:bookmarkStart w:id="184" w:name="_Ref220067506"/>
      <w:r>
        <w:t xml:space="preserve">risk and responsibility in </w:t>
      </w:r>
      <w:r w:rsidRPr="007E5B34">
        <w:t xml:space="preserve">respect of each of the items constituting the Spares Stock shall reside with the Contractor, and shall only transfer to the Employer upon being installed on the </w:t>
      </w:r>
      <w:r w:rsidR="002477BD">
        <w:t xml:space="preserve">Renewable Energy </w:t>
      </w:r>
      <w:proofErr w:type="gramStart"/>
      <w:r w:rsidR="002477BD">
        <w:t>System</w:t>
      </w:r>
      <w:r w:rsidR="006354A2" w:rsidRPr="007E5B34">
        <w:t xml:space="preserve"> </w:t>
      </w:r>
      <w:r w:rsidRPr="007E5B34">
        <w:t>;</w:t>
      </w:r>
      <w:bookmarkEnd w:id="184"/>
      <w:proofErr w:type="gramEnd"/>
    </w:p>
    <w:p w14:paraId="3B7EE0DC" w14:textId="0EE059DF" w:rsidR="006162A3" w:rsidRPr="007E5B34" w:rsidRDefault="006162A3" w:rsidP="00885EE1">
      <w:pPr>
        <w:pStyle w:val="BBClause3"/>
      </w:pPr>
      <w:r w:rsidRPr="007E5B34">
        <w:t xml:space="preserve">the Spares Stock shall be stored </w:t>
      </w:r>
      <w:r w:rsidR="006365A8">
        <w:t xml:space="preserve">and insured </w:t>
      </w:r>
      <w:r w:rsidRPr="007E5B34">
        <w:t>by the Contractor in a satisfactory condition at the Contractor's premises in the UK</w:t>
      </w:r>
      <w:r w:rsidR="006365A8">
        <w:t xml:space="preserve"> [and shall be </w:t>
      </w:r>
      <w:r w:rsidR="006365A8" w:rsidRPr="00801300">
        <w:t>kept</w:t>
      </w:r>
      <w:r w:rsidR="00DD2F2C">
        <w:t xml:space="preserve"> separately and clearly </w:t>
      </w:r>
      <w:r w:rsidR="006365A8" w:rsidRPr="00801300">
        <w:t>labelled</w:t>
      </w:r>
      <w:r w:rsidR="00801300" w:rsidRPr="00801300">
        <w:t xml:space="preserve"> as property of Employer</w:t>
      </w:r>
      <w:r w:rsidR="006365A8" w:rsidRPr="00801300">
        <w:t>]</w:t>
      </w:r>
      <w:r w:rsidR="006365A8">
        <w:t>]</w:t>
      </w:r>
      <w:r w:rsidRPr="007E5B34">
        <w:t>; and</w:t>
      </w:r>
    </w:p>
    <w:p w14:paraId="0D852AB9" w14:textId="77777777" w:rsidR="006162A3" w:rsidRPr="007E5B34" w:rsidRDefault="006162A3" w:rsidP="00885EE1">
      <w:pPr>
        <w:pStyle w:val="BBClause3"/>
      </w:pPr>
      <w:r w:rsidRPr="007E5B34">
        <w:t>the Contractor shall transfer possession of the Spares Stock to the Employer at the expiry or termination of the Warranty Period.</w:t>
      </w:r>
    </w:p>
    <w:p w14:paraId="48C4A3AB" w14:textId="1D880CE1" w:rsidR="006162A3" w:rsidRPr="007E5B34" w:rsidRDefault="006162A3" w:rsidP="006162A3">
      <w:pPr>
        <w:pStyle w:val="BBClause2"/>
      </w:pPr>
      <w:r w:rsidRPr="007E5B34">
        <w:t xml:space="preserve">Where an item of Spares Stock is transferred to the Employer pursuant to </w:t>
      </w:r>
      <w:r w:rsidR="00E701E2">
        <w:t>clause</w:t>
      </w:r>
      <w:r w:rsidRPr="007E5B34">
        <w:t xml:space="preserve"> </w:t>
      </w:r>
      <w:r w:rsidR="006760B1" w:rsidRPr="007E5B34">
        <w:fldChar w:fldCharType="begin"/>
      </w:r>
      <w:r w:rsidR="006760B1" w:rsidRPr="007E5B34">
        <w:instrText xml:space="preserve"> REF _Ref220067506 \n \h </w:instrText>
      </w:r>
      <w:r w:rsidR="007E5B34">
        <w:instrText xml:space="preserve"> \* MERGEFORMAT </w:instrText>
      </w:r>
      <w:r w:rsidR="006760B1" w:rsidRPr="007E5B34">
        <w:fldChar w:fldCharType="separate"/>
      </w:r>
      <w:r w:rsidR="00154E54">
        <w:t>18.1.4</w:t>
      </w:r>
      <w:r w:rsidR="006760B1" w:rsidRPr="007E5B34">
        <w:fldChar w:fldCharType="end"/>
      </w:r>
      <w:r w:rsidRPr="007E5B34">
        <w:t xml:space="preserve"> and the manufacturer's warranty in relation to such item is breached, then whichever Party holds the benefit of that manufacturer's warranty, shall, upon request from the other Party (acting reasonably), use all reasonable endeavours to enforce its rights in full under that warranty as soon as reasonably possible.</w:t>
      </w:r>
    </w:p>
    <w:p w14:paraId="3AC7B442" w14:textId="6243F2D5" w:rsidR="006162A3" w:rsidRPr="007E5B34" w:rsidRDefault="00102897" w:rsidP="00102897">
      <w:pPr>
        <w:pStyle w:val="BBHeading1"/>
      </w:pPr>
      <w:bookmarkStart w:id="185" w:name="_Ref220067774"/>
      <w:bookmarkStart w:id="186" w:name="_Toc223360660"/>
      <w:bookmarkStart w:id="187" w:name="_Toc225517328"/>
      <w:r w:rsidRPr="007E5B34">
        <w:t>Manufacturer's Warranties</w:t>
      </w:r>
      <w:bookmarkEnd w:id="185"/>
      <w:bookmarkEnd w:id="186"/>
      <w:bookmarkEnd w:id="187"/>
    </w:p>
    <w:p w14:paraId="1CF6F0B5" w14:textId="7544A658" w:rsidR="006162A3" w:rsidRDefault="006162A3" w:rsidP="003A4DA1">
      <w:pPr>
        <w:pStyle w:val="BBClause2"/>
      </w:pPr>
      <w:r w:rsidRPr="007E5B34">
        <w:t xml:space="preserve">The Contractor hereby assigns to the Employer the benefit of all manufacturers' warranties in respect of the components listed in </w:t>
      </w:r>
      <w:r w:rsidR="00A723D0" w:rsidRPr="007E5B34">
        <w:fldChar w:fldCharType="begin"/>
      </w:r>
      <w:r w:rsidR="00A723D0" w:rsidRPr="007E5B34">
        <w:instrText xml:space="preserve"> REF _Ref220066167 \n \h </w:instrText>
      </w:r>
      <w:r w:rsidR="007E5B34">
        <w:instrText xml:space="preserve"> \* MERGEFORMAT </w:instrText>
      </w:r>
      <w:r w:rsidR="00A723D0" w:rsidRPr="007E5B34">
        <w:fldChar w:fldCharType="separate"/>
      </w:r>
      <w:r w:rsidR="00154E54">
        <w:t>Schedule 4</w:t>
      </w:r>
      <w:r w:rsidR="00A723D0" w:rsidRPr="007E5B34">
        <w:fldChar w:fldCharType="end"/>
      </w:r>
      <w:r w:rsidRPr="007E5B34">
        <w:t xml:space="preserve"> (including any such manufacturer warranties for repairs</w:t>
      </w:r>
      <w:r>
        <w:t xml:space="preserve"> or replacement of such components) provided tha</w:t>
      </w:r>
      <w:r w:rsidR="00156587">
        <w:t>t</w:t>
      </w:r>
      <w:r>
        <w:t xml:space="preserve"> such assignment shall take effect and the benefit of the assigned manufacturers' warranties shall be released to the Employer </w:t>
      </w:r>
      <w:r w:rsidR="006365A8">
        <w:t>on the earlier of</w:t>
      </w:r>
      <w:r>
        <w:t xml:space="preserve"> the issue of the Final Acceptance Certificate, or on the Insolvency of the Contractor or the earlier termination of this Contract.</w:t>
      </w:r>
    </w:p>
    <w:p w14:paraId="487D16F0" w14:textId="2EA04FC6" w:rsidR="006162A3" w:rsidRDefault="00102897" w:rsidP="00102897">
      <w:pPr>
        <w:pStyle w:val="BBHeading1"/>
      </w:pPr>
      <w:bookmarkStart w:id="188" w:name="_Ref220067303"/>
      <w:bookmarkStart w:id="189" w:name="_Ref220067520"/>
      <w:bookmarkStart w:id="190" w:name="_Ref223106223"/>
      <w:bookmarkStart w:id="191" w:name="_Toc223360661"/>
      <w:bookmarkStart w:id="192" w:name="_Toc225517329"/>
      <w:r>
        <w:lastRenderedPageBreak/>
        <w:t>Insurance</w:t>
      </w:r>
      <w:bookmarkEnd w:id="188"/>
      <w:bookmarkEnd w:id="189"/>
      <w:bookmarkEnd w:id="192"/>
      <w:r>
        <w:t xml:space="preserve"> </w:t>
      </w:r>
      <w:bookmarkEnd w:id="190"/>
      <w:bookmarkEnd w:id="191"/>
    </w:p>
    <w:p w14:paraId="01E5BE19" w14:textId="43B9865C" w:rsidR="006162A3" w:rsidRDefault="006162A3" w:rsidP="006162A3">
      <w:pPr>
        <w:pStyle w:val="BBClause2"/>
      </w:pPr>
      <w:bookmarkStart w:id="193" w:name="_Ref220067512"/>
      <w:r>
        <w:t xml:space="preserve">The Contractor shall insure the Works and </w:t>
      </w:r>
      <w:r w:rsidRPr="007E5B34">
        <w:t xml:space="preserve">the </w:t>
      </w:r>
      <w:r w:rsidR="002477BD">
        <w:t>Renewable Energy System</w:t>
      </w:r>
      <w:r w:rsidR="006354A2" w:rsidRPr="007E5B34">
        <w:t xml:space="preserve"> </w:t>
      </w:r>
      <w:r w:rsidR="00323F0C">
        <w:t>under a policy of insurance that</w:t>
      </w:r>
      <w:r w:rsidR="00564CAF">
        <w:t xml:space="preserve"> includes</w:t>
      </w:r>
      <w:r w:rsidR="00323F0C">
        <w:t xml:space="preserve"> the </w:t>
      </w:r>
      <w:r w:rsidR="00564CAF">
        <w:t>Employer</w:t>
      </w:r>
      <w:r w:rsidR="00323F0C">
        <w:t xml:space="preserve"> and Contractor (and any Funder as notified to the Contractor) as composite insured and under which the insurers have no right of recourse against any person named as an insured, or, as a recognised </w:t>
      </w:r>
      <w:r w:rsidR="007D38E9">
        <w:t>s</w:t>
      </w:r>
      <w:r w:rsidR="0063619A">
        <w:t>ub-</w:t>
      </w:r>
      <w:r w:rsidR="007926BC">
        <w:t>c</w:t>
      </w:r>
      <w:r w:rsidR="007D38E9">
        <w:t xml:space="preserve">ontractor </w:t>
      </w:r>
      <w:r w:rsidR="00323F0C">
        <w:t xml:space="preserve">under the policy, </w:t>
      </w:r>
      <w:r w:rsidRPr="007E5B34">
        <w:t>and keep each part thereof insured against all loss and damage</w:t>
      </w:r>
      <w:r>
        <w:t xml:space="preserve"> from whatever cause arising. Such insurance shall be </w:t>
      </w:r>
      <w:proofErr w:type="gramStart"/>
      <w:r>
        <w:t>effected</w:t>
      </w:r>
      <w:proofErr w:type="gramEnd"/>
      <w:r>
        <w:t xml:space="preserve"> from the date on which the Works commence until the date of the issue of the Provisional Acceptance Certificate in respect of the Property.</w:t>
      </w:r>
      <w:bookmarkEnd w:id="193"/>
      <w:r>
        <w:t xml:space="preserve"> </w:t>
      </w:r>
    </w:p>
    <w:p w14:paraId="65BA6E71" w14:textId="72E047A8" w:rsidR="006162A3" w:rsidRDefault="006162A3" w:rsidP="006162A3">
      <w:pPr>
        <w:pStyle w:val="BBClause2"/>
      </w:pPr>
      <w:r>
        <w:t xml:space="preserve">The Contractor shall extend the insurance under </w:t>
      </w:r>
      <w:r w:rsidR="00E701E2">
        <w:t>clause</w:t>
      </w:r>
      <w:r>
        <w:t xml:space="preserve"> </w:t>
      </w:r>
      <w:r w:rsidR="006760B1">
        <w:fldChar w:fldCharType="begin"/>
      </w:r>
      <w:r w:rsidR="006760B1">
        <w:instrText xml:space="preserve"> REF _Ref220067512 \n \h </w:instrText>
      </w:r>
      <w:r w:rsidR="006760B1">
        <w:fldChar w:fldCharType="separate"/>
      </w:r>
      <w:r w:rsidR="00154E54">
        <w:t>20.1</w:t>
      </w:r>
      <w:r w:rsidR="006760B1">
        <w:fldChar w:fldCharType="end"/>
      </w:r>
      <w:r>
        <w:t xml:space="preserve"> to cover damage which the Contractor is responsible for making good during the Warranty Period or which occurs whilst the Contractor is on Site for the purpose of making good a defect or carrying out </w:t>
      </w:r>
      <w:r w:rsidR="00BA389C">
        <w:t xml:space="preserve">Completion Performance Tests </w:t>
      </w:r>
      <w:r>
        <w:t>during the Warranty Period or completing any outstanding work.</w:t>
      </w:r>
    </w:p>
    <w:p w14:paraId="3C2BC915" w14:textId="760B5B9A" w:rsidR="006162A3" w:rsidRPr="004C05E9" w:rsidRDefault="006162A3" w:rsidP="006162A3">
      <w:pPr>
        <w:pStyle w:val="BBClause2"/>
      </w:pPr>
      <w:r>
        <w:t xml:space="preserve">The Contractor shall, from the Commencement Date, insure in an amount being not less than </w:t>
      </w:r>
      <w:proofErr w:type="gramStart"/>
      <w:r w:rsidRPr="004C05E9">
        <w:t>£</w:t>
      </w:r>
      <w:r w:rsidR="00973531">
        <w:t>[</w:t>
      </w:r>
      <w:proofErr w:type="gramEnd"/>
      <w:r w:rsidR="00973531">
        <w:t>10</w:t>
      </w:r>
      <w:r w:rsidR="00F42AEC">
        <w:t>]</w:t>
      </w:r>
      <w:r w:rsidRPr="004C05E9">
        <w:t>,000,000 annually</w:t>
      </w:r>
      <w:r w:rsidR="00C10E4D" w:rsidRPr="004C05E9">
        <w:t xml:space="preserve"> for any one claim </w:t>
      </w:r>
      <w:r w:rsidRPr="004C05E9">
        <w:t xml:space="preserve">against the Contractor's liability for damage or death or personal injury occurring to any person due to or arising out of the execution of the Works. The Contractor shall, from the Commencement Date, insure in an amount being not less than </w:t>
      </w:r>
      <w:proofErr w:type="gramStart"/>
      <w:r w:rsidR="00973531" w:rsidRPr="004C05E9">
        <w:t>£</w:t>
      </w:r>
      <w:r w:rsidR="00973531">
        <w:t>[</w:t>
      </w:r>
      <w:proofErr w:type="gramEnd"/>
      <w:r w:rsidR="00973531">
        <w:t>10]</w:t>
      </w:r>
      <w:r w:rsidR="00973531" w:rsidRPr="004C05E9">
        <w:t>,</w:t>
      </w:r>
      <w:r w:rsidRPr="004C05E9">
        <w:t xml:space="preserve">000,000 annually </w:t>
      </w:r>
      <w:r w:rsidR="00C10E4D" w:rsidRPr="004C05E9">
        <w:t xml:space="preserve">for any one claim </w:t>
      </w:r>
      <w:r w:rsidRPr="004C05E9">
        <w:t xml:space="preserve">against the Contractor's liability for damage or loss to any property (other than property forming part of the Works) due to or arising out of the execution of the Works.  </w:t>
      </w:r>
    </w:p>
    <w:p w14:paraId="76CE07E9" w14:textId="77777777" w:rsidR="006162A3" w:rsidRPr="004C05E9" w:rsidRDefault="006162A3" w:rsidP="006162A3">
      <w:pPr>
        <w:pStyle w:val="BBClause2"/>
      </w:pPr>
      <w:r w:rsidRPr="004C05E9">
        <w:t>The Contractor shall insure and keep itself insured during the whole time that any persons are employed by it in connection with the performance of its obligations under this Contract in compliance with the requirements of the Employer's Liability (Compulsory Insurance) Act 1969.</w:t>
      </w:r>
    </w:p>
    <w:p w14:paraId="30DFD599" w14:textId="2879B817" w:rsidR="00564CAF" w:rsidRDefault="006162A3" w:rsidP="00FF72C0">
      <w:pPr>
        <w:pStyle w:val="BBClause2"/>
      </w:pPr>
      <w:r w:rsidRPr="004C05E9">
        <w:t xml:space="preserve">The Contractor shall, prior to the Commencement Date, take out at his own cost with reputable insurers lawfully carrying on such insurance business in the </w:t>
      </w:r>
      <w:r w:rsidR="00C10E4D" w:rsidRPr="004C05E9">
        <w:t>[United Kingdom</w:t>
      </w:r>
      <w:r w:rsidR="008447E8" w:rsidRPr="004C05E9">
        <w:t>]</w:t>
      </w:r>
      <w:r w:rsidRPr="004C05E9">
        <w:t xml:space="preserve"> professional indemnity insurance cover with a limit of indemnity of not less than £</w:t>
      </w:r>
      <w:r w:rsidR="00F42AEC">
        <w:t>[</w:t>
      </w:r>
      <w:r w:rsidR="00D43BE4">
        <w:t>•</w:t>
      </w:r>
      <w:r w:rsidR="00F42AEC">
        <w:t>]</w:t>
      </w:r>
      <w:r w:rsidRPr="004C05E9">
        <w:t>,000,000 annually</w:t>
      </w:r>
      <w:r>
        <w:t xml:space="preserve"> </w:t>
      </w:r>
      <w:r w:rsidR="008447E8">
        <w:t xml:space="preserve">for any one claim </w:t>
      </w:r>
      <w:r>
        <w:t xml:space="preserve">in relation to the Works provided it remains available generally in the market to contractors carrying on similar business as that </w:t>
      </w:r>
      <w:r w:rsidRPr="00823223">
        <w:t xml:space="preserve">carried on by the Contractor at commercially reasonable rates, and maintain such insurance until the expiry </w:t>
      </w:r>
      <w:r w:rsidR="00273D1F" w:rsidRPr="00823223">
        <w:t xml:space="preserve">of the liability period set out in </w:t>
      </w:r>
      <w:r w:rsidR="00E701E2" w:rsidRPr="00823223">
        <w:t>clause</w:t>
      </w:r>
      <w:r w:rsidR="00273D1F" w:rsidRPr="00823223">
        <w:t xml:space="preserve"> </w:t>
      </w:r>
      <w:r w:rsidR="00823223" w:rsidRPr="00C564F2">
        <w:t>[</w:t>
      </w:r>
      <w:r w:rsidR="009A683A">
        <w:fldChar w:fldCharType="begin"/>
      </w:r>
      <w:r w:rsidR="009A683A">
        <w:instrText xml:space="preserve"> REF _Ref225504431 \w \h </w:instrText>
      </w:r>
      <w:r w:rsidR="009A683A">
        <w:fldChar w:fldCharType="separate"/>
      </w:r>
      <w:r w:rsidR="00154E54">
        <w:t>30.1</w:t>
      </w:r>
      <w:r w:rsidR="009A683A">
        <w:fldChar w:fldCharType="end"/>
      </w:r>
      <w:r w:rsidR="00823223" w:rsidRPr="00C564F2">
        <w:t>][</w:t>
      </w:r>
      <w:r w:rsidR="009A683A">
        <w:fldChar w:fldCharType="begin"/>
      </w:r>
      <w:r w:rsidR="009A683A">
        <w:instrText xml:space="preserve"> REF _Ref225504439 \w \h </w:instrText>
      </w:r>
      <w:r w:rsidR="009A683A">
        <w:fldChar w:fldCharType="separate"/>
      </w:r>
      <w:r w:rsidR="00154E54">
        <w:t>30.2</w:t>
      </w:r>
      <w:r w:rsidR="009A683A">
        <w:fldChar w:fldCharType="end"/>
      </w:r>
      <w:r w:rsidR="00823223" w:rsidRPr="00C564F2">
        <w:t>]</w:t>
      </w:r>
      <w:r w:rsidRPr="00823223">
        <w:t xml:space="preserve">. </w:t>
      </w:r>
      <w:r w:rsidR="00CF7954" w:rsidRPr="00823223">
        <w:t xml:space="preserve">For the purposes of this </w:t>
      </w:r>
      <w:r w:rsidR="00E701E2" w:rsidRPr="00823223">
        <w:t>clause</w:t>
      </w:r>
      <w:r w:rsidR="00FF72C0" w:rsidRPr="00823223">
        <w:t xml:space="preserve"> </w:t>
      </w:r>
      <w:r w:rsidR="00FF72C0" w:rsidRPr="00823223">
        <w:fldChar w:fldCharType="begin"/>
      </w:r>
      <w:r w:rsidR="00FF72C0" w:rsidRPr="00823223">
        <w:instrText xml:space="preserve"> REF _Ref223106223 \r \h </w:instrText>
      </w:r>
      <w:r w:rsidR="00823223">
        <w:instrText xml:space="preserve"> \* MERGEFORMAT </w:instrText>
      </w:r>
      <w:r w:rsidR="00FF72C0" w:rsidRPr="00823223">
        <w:fldChar w:fldCharType="separate"/>
      </w:r>
      <w:r w:rsidR="00154E54">
        <w:t>20</w:t>
      </w:r>
      <w:r w:rsidR="00FF72C0" w:rsidRPr="00823223">
        <w:fldChar w:fldCharType="end"/>
      </w:r>
      <w:r w:rsidR="00CF7954" w:rsidRPr="00823223">
        <w:t xml:space="preserve">, </w:t>
      </w:r>
      <w:r w:rsidR="00CF7954" w:rsidRPr="00823223">
        <w:rPr>
          <w:szCs w:val="22"/>
        </w:rPr>
        <w:t>insurance that is subject to any increased or additional premium because of the Contractor's claims record or other acts, omissions or circumstances particular</w:t>
      </w:r>
      <w:r w:rsidR="00CF7954" w:rsidRPr="00FF72C0">
        <w:rPr>
          <w:szCs w:val="22"/>
        </w:rPr>
        <w:t xml:space="preserve"> to the Contractor will be deemed to be insurance available at commercially reasonable rates.</w:t>
      </w:r>
    </w:p>
    <w:p w14:paraId="3511AE10" w14:textId="13C86EB4" w:rsidR="006162A3" w:rsidRDefault="00564CAF" w:rsidP="00477581">
      <w:pPr>
        <w:pStyle w:val="BBClause2"/>
      </w:pPr>
      <w:r>
        <w:t>Such</w:t>
      </w:r>
      <w:r w:rsidR="006162A3">
        <w:t xml:space="preserve"> professional indemnity insurance shall cover (inter alia) </w:t>
      </w:r>
      <w:proofErr w:type="gramStart"/>
      <w:r w:rsidR="006162A3">
        <w:t>all of</w:t>
      </w:r>
      <w:proofErr w:type="gramEnd"/>
      <w:r w:rsidR="006162A3">
        <w:t xml:space="preserve"> the Contractor's liability under the Contract in respect of defects in design</w:t>
      </w:r>
      <w:r w:rsidR="008447E8">
        <w:t xml:space="preserve"> [or professional negligence]</w:t>
      </w:r>
      <w:r w:rsidR="006162A3">
        <w:t xml:space="preserve">, upon customary and usual terms and conditions prevailing for the time being in the insurance market. The obligations contained in this </w:t>
      </w:r>
      <w:r w:rsidR="00E701E2">
        <w:t>clause</w:t>
      </w:r>
      <w:r w:rsidR="006162A3">
        <w:t xml:space="preserve"> in respect of professional indemnity insurance shall continue notwithstanding termination of the Contract, or determination of the Contractor's employment hereunder, in either case for any reason whatsoever, including (without limitation) breach by the Employer.</w:t>
      </w:r>
    </w:p>
    <w:p w14:paraId="024F7B46" w14:textId="4566FE38" w:rsidR="006162A3" w:rsidRDefault="006162A3" w:rsidP="006162A3">
      <w:pPr>
        <w:pStyle w:val="BBClause2"/>
      </w:pPr>
      <w:r>
        <w:t xml:space="preserve">The Contractor shall provide to the Employer, on or before the Commencement Date, certificates signed by the Contractor's insurers or their duly authorised agents showing that insurance in accordance with the provisions of this </w:t>
      </w:r>
      <w:r w:rsidR="00E701E2">
        <w:t>clause</w:t>
      </w:r>
      <w:r>
        <w:t xml:space="preserve"> </w:t>
      </w:r>
      <w:r w:rsidR="006760B1">
        <w:fldChar w:fldCharType="begin"/>
      </w:r>
      <w:r w:rsidR="006760B1">
        <w:instrText xml:space="preserve"> REF _Ref220067520 \n \h </w:instrText>
      </w:r>
      <w:r w:rsidR="006760B1">
        <w:fldChar w:fldCharType="separate"/>
      </w:r>
      <w:r w:rsidR="00154E54">
        <w:t>20</w:t>
      </w:r>
      <w:r w:rsidR="006760B1">
        <w:fldChar w:fldCharType="end"/>
      </w:r>
      <w:r>
        <w:t xml:space="preserve"> has been effected. </w:t>
      </w:r>
    </w:p>
    <w:p w14:paraId="3E38EFA4" w14:textId="77777777" w:rsidR="006162A3" w:rsidRDefault="006162A3" w:rsidP="006162A3">
      <w:pPr>
        <w:pStyle w:val="BBClause2"/>
      </w:pPr>
      <w:r>
        <w:lastRenderedPageBreak/>
        <w:t>As and when reasonably requested to do so by the Employer, the Contractor shall produce for inspection documentary evidence in the form of a broker's certificate that such insurance is being maintained in accordance with the Contract.</w:t>
      </w:r>
    </w:p>
    <w:p w14:paraId="294E3DCC" w14:textId="7E415F78" w:rsidR="006162A3" w:rsidRDefault="003355D6" w:rsidP="00102897">
      <w:pPr>
        <w:pStyle w:val="BBHeading1"/>
      </w:pPr>
      <w:bookmarkStart w:id="194" w:name="_Ref223086030"/>
      <w:bookmarkStart w:id="195" w:name="_Toc223360662"/>
      <w:bookmarkStart w:id="196" w:name="_Toc225517330"/>
      <w:r>
        <w:t>Performance Security</w:t>
      </w:r>
      <w:r w:rsidR="00DE3089">
        <w:t xml:space="preserve"> </w:t>
      </w:r>
      <w:r>
        <w:t xml:space="preserve">and </w:t>
      </w:r>
      <w:r w:rsidR="00102897">
        <w:t>Collateral Warranties</w:t>
      </w:r>
      <w:bookmarkEnd w:id="194"/>
      <w:bookmarkEnd w:id="195"/>
      <w:bookmarkEnd w:id="196"/>
    </w:p>
    <w:p w14:paraId="6F499DA4" w14:textId="1B9E547C" w:rsidR="008B6A77" w:rsidRDefault="00AC60BA" w:rsidP="008B6A77">
      <w:pPr>
        <w:pStyle w:val="BBClause2"/>
      </w:pPr>
      <w:bookmarkStart w:id="197" w:name="_Ref223087280"/>
      <w:r>
        <w:t>[</w:t>
      </w:r>
      <w:r w:rsidR="008B6A77">
        <w:t xml:space="preserve">In accordance with </w:t>
      </w:r>
      <w:r w:rsidR="00E701E2">
        <w:t>clause</w:t>
      </w:r>
      <w:r w:rsidR="008B6A77">
        <w:t xml:space="preserve"> </w:t>
      </w:r>
      <w:r w:rsidR="00A97E40">
        <w:fldChar w:fldCharType="begin"/>
      </w:r>
      <w:r w:rsidR="00A97E40">
        <w:instrText xml:space="preserve"> REF _Ref223113296 \r \h </w:instrText>
      </w:r>
      <w:r w:rsidR="00A97E40">
        <w:fldChar w:fldCharType="separate"/>
      </w:r>
      <w:r w:rsidR="00154E54">
        <w:t>2.2.1</w:t>
      </w:r>
      <w:r w:rsidR="00A97E40">
        <w:fldChar w:fldCharType="end"/>
      </w:r>
      <w:r w:rsidR="008B6A77">
        <w:t xml:space="preserve">, the Contractor shall provide the </w:t>
      </w:r>
      <w:r w:rsidR="00BF7FC6">
        <w:t xml:space="preserve">Employer </w:t>
      </w:r>
      <w:r w:rsidR="008B6A77">
        <w:t>with an Advance Payment Bond:</w:t>
      </w:r>
      <w:bookmarkEnd w:id="197"/>
    </w:p>
    <w:p w14:paraId="76318A45" w14:textId="21D31737" w:rsidR="008B6A77" w:rsidRDefault="008B6A77" w:rsidP="008B6A77">
      <w:pPr>
        <w:pStyle w:val="BBClause3"/>
      </w:pPr>
      <w:r>
        <w:t xml:space="preserve">in the form set out in </w:t>
      </w:r>
      <w:r w:rsidR="000A0832">
        <w:fldChar w:fldCharType="begin"/>
      </w:r>
      <w:r w:rsidR="000A0832">
        <w:instrText xml:space="preserve"> REF _Ref223702762 \r \h </w:instrText>
      </w:r>
      <w:r w:rsidR="000A0832">
        <w:fldChar w:fldCharType="separate"/>
      </w:r>
      <w:r w:rsidR="00154E54">
        <w:t>Schedule 12</w:t>
      </w:r>
      <w:r w:rsidR="000A0832">
        <w:fldChar w:fldCharType="end"/>
      </w:r>
      <w:r>
        <w:t>;</w:t>
      </w:r>
    </w:p>
    <w:p w14:paraId="659281CF" w14:textId="003BAD2D" w:rsidR="008B6A77" w:rsidRDefault="008B6A77" w:rsidP="008B6A77">
      <w:pPr>
        <w:pStyle w:val="BBClause3"/>
      </w:pPr>
      <w:r>
        <w:t xml:space="preserve">issued by </w:t>
      </w:r>
      <w:r w:rsidR="00F63B63">
        <w:t xml:space="preserve">[NAME OF BOND ISSUER]; </w:t>
      </w:r>
      <w:r>
        <w:t>and</w:t>
      </w:r>
    </w:p>
    <w:p w14:paraId="1ECF44BC" w14:textId="12FBF3E1" w:rsidR="00E63668" w:rsidRDefault="008B6A77" w:rsidP="008B6A77">
      <w:pPr>
        <w:pStyle w:val="BBClause3"/>
      </w:pPr>
      <w:r>
        <w:t>in an amount equal to the amount of the advance payment of [●] per cent ([</w:t>
      </w:r>
      <w:proofErr w:type="gramStart"/>
      <w:r>
        <w:t>●]%</w:t>
      </w:r>
      <w:proofErr w:type="gramEnd"/>
      <w:r>
        <w:t>) of the Contract Price.</w:t>
      </w:r>
    </w:p>
    <w:p w14:paraId="19B2C2C3" w14:textId="7D483C2A" w:rsidR="00BF7FC6" w:rsidRPr="00BF7FC6" w:rsidRDefault="00BF7FC6" w:rsidP="00BF7FC6">
      <w:pPr>
        <w:pStyle w:val="BBClause2"/>
      </w:pPr>
      <w:r w:rsidRPr="00BF7FC6">
        <w:t xml:space="preserve">Subject to any outstanding calls, the </w:t>
      </w:r>
      <w:r>
        <w:t xml:space="preserve">Employer </w:t>
      </w:r>
      <w:r w:rsidRPr="00BF7FC6">
        <w:t>shall return the Advance Payment Bond to the Contractor within fourteen (14) days after its expiry in accordance with its terms.</w:t>
      </w:r>
      <w:r w:rsidR="00AC60BA">
        <w:t>]</w:t>
      </w:r>
    </w:p>
    <w:p w14:paraId="337104C8" w14:textId="09593287" w:rsidR="00A97E40" w:rsidRDefault="00A97E40" w:rsidP="00A97E40">
      <w:pPr>
        <w:pStyle w:val="BBClause2"/>
      </w:pPr>
      <w:bookmarkStart w:id="198" w:name="_Ref223086692"/>
      <w:bookmarkStart w:id="199" w:name="_Ref223113827"/>
      <w:r>
        <w:t xml:space="preserve">In accordance with </w:t>
      </w:r>
      <w:r w:rsidR="00E701E2">
        <w:t>clause</w:t>
      </w:r>
      <w:r>
        <w:t xml:space="preserve"> </w:t>
      </w:r>
      <w:r>
        <w:fldChar w:fldCharType="begin"/>
      </w:r>
      <w:r>
        <w:instrText xml:space="preserve"> REF _Ref223113315 \r \h </w:instrText>
      </w:r>
      <w:r>
        <w:fldChar w:fldCharType="separate"/>
      </w:r>
      <w:r w:rsidR="00154E54">
        <w:t>2.2.2</w:t>
      </w:r>
      <w:r>
        <w:fldChar w:fldCharType="end"/>
      </w:r>
      <w:r>
        <w:t xml:space="preserve">, the Contractor shall provide the Employer with a Parent Company Guarantee in the form set out in Schedule </w:t>
      </w:r>
      <w:r w:rsidR="004B2FFA">
        <w:t>12</w:t>
      </w:r>
      <w:r>
        <w:t xml:space="preserve">, duly executed as a deed by the Contractor and [its ultimate parent company][a parent </w:t>
      </w:r>
      <w:r w:rsidR="00E4681A">
        <w:t xml:space="preserve">company </w:t>
      </w:r>
      <w:r>
        <w:t>of the Contractor whose identity shall have been approved by the Employer]</w:t>
      </w:r>
      <w:bookmarkEnd w:id="198"/>
      <w:r>
        <w:t>.</w:t>
      </w:r>
      <w:bookmarkEnd w:id="199"/>
    </w:p>
    <w:p w14:paraId="3F3DAEC3" w14:textId="3837D13F" w:rsidR="008B6A77" w:rsidRPr="00EF3E70" w:rsidRDefault="00DF2046" w:rsidP="008B6A77">
      <w:pPr>
        <w:pStyle w:val="BBClause2"/>
      </w:pPr>
      <w:bookmarkStart w:id="200" w:name="_Ref30752514"/>
      <w:bookmarkStart w:id="201" w:name="_Ref223087234"/>
      <w:r>
        <w:t>[</w:t>
      </w:r>
      <w:r w:rsidR="008B6A77" w:rsidRPr="00EF3E70">
        <w:t xml:space="preserve">As a condition precedent to Provisional Acceptance, the Contractor shall provide the </w:t>
      </w:r>
      <w:r w:rsidR="00BF7FC6">
        <w:t xml:space="preserve">Employer </w:t>
      </w:r>
      <w:r w:rsidR="008B6A77" w:rsidRPr="00EF3E70">
        <w:t xml:space="preserve">with a </w:t>
      </w:r>
      <w:r w:rsidR="00BF7FC6">
        <w:t>W</w:t>
      </w:r>
      <w:r w:rsidR="008B6A77" w:rsidRPr="00EF3E70">
        <w:t xml:space="preserve">arranty </w:t>
      </w:r>
      <w:r w:rsidR="00BF7FC6">
        <w:t>B</w:t>
      </w:r>
      <w:r w:rsidR="008B6A77">
        <w:t>ond</w:t>
      </w:r>
      <w:r w:rsidR="008B6A77" w:rsidRPr="00EF3E70">
        <w:t>:</w:t>
      </w:r>
      <w:bookmarkEnd w:id="200"/>
      <w:bookmarkEnd w:id="201"/>
    </w:p>
    <w:p w14:paraId="3C6649E1" w14:textId="1F48DE62" w:rsidR="008B6A77" w:rsidRPr="00EF3E70" w:rsidRDefault="008B6A77" w:rsidP="008B6A77">
      <w:pPr>
        <w:pStyle w:val="BBClause3"/>
      </w:pPr>
      <w:r w:rsidRPr="00EF3E70">
        <w:t xml:space="preserve">in the form set out in </w:t>
      </w:r>
      <w:r w:rsidR="000A0832">
        <w:fldChar w:fldCharType="begin"/>
      </w:r>
      <w:r w:rsidR="000A0832">
        <w:instrText xml:space="preserve"> REF _Ref223702781 \r \h </w:instrText>
      </w:r>
      <w:r w:rsidR="000A0832">
        <w:fldChar w:fldCharType="separate"/>
      </w:r>
      <w:r w:rsidR="00154E54">
        <w:t>Schedule 13</w:t>
      </w:r>
      <w:r w:rsidR="000A0832">
        <w:fldChar w:fldCharType="end"/>
      </w:r>
      <w:r w:rsidRPr="00EF3E70">
        <w:t>;</w:t>
      </w:r>
    </w:p>
    <w:p w14:paraId="3B2D0AD0" w14:textId="7A3F3324" w:rsidR="008B6A77" w:rsidRPr="00EF3E70" w:rsidRDefault="008B6A77" w:rsidP="008B6A77">
      <w:pPr>
        <w:pStyle w:val="BBClause3"/>
      </w:pPr>
      <w:r w:rsidRPr="00EF3E70">
        <w:t xml:space="preserve">issued by </w:t>
      </w:r>
      <w:r w:rsidR="00F63B63">
        <w:t>[NAME OF BOND ISSUER]</w:t>
      </w:r>
      <w:r w:rsidR="00F63B63" w:rsidRPr="00EF3E70">
        <w:t xml:space="preserve">; </w:t>
      </w:r>
      <w:r w:rsidRPr="00EF3E70">
        <w:t>and</w:t>
      </w:r>
    </w:p>
    <w:p w14:paraId="4A04B1BE" w14:textId="3F93EB76" w:rsidR="008B6A77" w:rsidRPr="00EF3E70" w:rsidRDefault="008B6A77" w:rsidP="008B6A77">
      <w:pPr>
        <w:pStyle w:val="BBClause3"/>
      </w:pPr>
      <w:r w:rsidRPr="00EF3E70">
        <w:t xml:space="preserve">in the amount equal to </w:t>
      </w:r>
      <w:proofErr w:type="gramStart"/>
      <w:r w:rsidR="00F63B63">
        <w:t>£</w:t>
      </w:r>
      <w:r w:rsidR="00235FFC">
        <w:t>[</w:t>
      </w:r>
      <w:proofErr w:type="gramEnd"/>
      <w:r w:rsidR="00235FFC">
        <w:t>●]</w:t>
      </w:r>
      <w:r w:rsidR="00F63B63">
        <w:t xml:space="preserve"> </w:t>
      </w:r>
      <w:r w:rsidRPr="00EF3E70">
        <w:t>per cent (</w:t>
      </w:r>
      <w:r>
        <w:t>[</w:t>
      </w:r>
      <w:proofErr w:type="gramStart"/>
      <w:r>
        <w:t>●]</w:t>
      </w:r>
      <w:r w:rsidRPr="00EF3E70">
        <w:t>%</w:t>
      </w:r>
      <w:proofErr w:type="gramEnd"/>
      <w:r w:rsidRPr="00EF3E70">
        <w:t>) of the Contract Price.</w:t>
      </w:r>
    </w:p>
    <w:p w14:paraId="15D05C5F" w14:textId="76412F59" w:rsidR="008B6A77" w:rsidRDefault="008B6A77" w:rsidP="008B6A77">
      <w:pPr>
        <w:pStyle w:val="BBClause2"/>
      </w:pPr>
      <w:r w:rsidRPr="00EF3E70">
        <w:t xml:space="preserve">Subject to any outstanding calls, the </w:t>
      </w:r>
      <w:r w:rsidR="00BF7FC6">
        <w:t xml:space="preserve">Employer </w:t>
      </w:r>
      <w:r w:rsidRPr="00EF3E70">
        <w:t xml:space="preserve">shall return the </w:t>
      </w:r>
      <w:r w:rsidR="00BF7FC6">
        <w:t>W</w:t>
      </w:r>
      <w:r w:rsidRPr="00EF3E70">
        <w:t xml:space="preserve">arranty </w:t>
      </w:r>
      <w:r w:rsidR="00BF7FC6">
        <w:t xml:space="preserve">Bond </w:t>
      </w:r>
      <w:r w:rsidRPr="00EF3E70">
        <w:t>to the Contractor within fourteen (14) days after its expiry in accordance with its terms.</w:t>
      </w:r>
      <w:r w:rsidR="00DF2046">
        <w:t>]</w:t>
      </w:r>
    </w:p>
    <w:p w14:paraId="39A59613" w14:textId="0418C733" w:rsidR="006162A3" w:rsidRDefault="006162A3" w:rsidP="006162A3">
      <w:pPr>
        <w:pStyle w:val="BBClause2"/>
      </w:pPr>
      <w:r>
        <w:t xml:space="preserve">In the event that the Employer so requires and notifies the Contractor in writing, within </w:t>
      </w:r>
      <w:r w:rsidR="00705CBD">
        <w:t xml:space="preserve">fourteen </w:t>
      </w:r>
      <w:r>
        <w:t>(</w:t>
      </w:r>
      <w:r w:rsidR="00705CBD">
        <w:t>14</w:t>
      </w:r>
      <w:r>
        <w:t xml:space="preserve">) </w:t>
      </w:r>
      <w:r w:rsidR="0026208F">
        <w:t>Business Day</w:t>
      </w:r>
      <w:r>
        <w:t xml:space="preserve">s of such notice, the Contractor shall procure that </w:t>
      </w:r>
      <w:r w:rsidR="00A97E40">
        <w:t xml:space="preserve">a </w:t>
      </w:r>
      <w:r>
        <w:t xml:space="preserve">Principal </w:t>
      </w:r>
      <w:r w:rsidR="00543FDD">
        <w:t>Sub-Co</w:t>
      </w:r>
      <w:r w:rsidR="00A23BA0">
        <w:t>n</w:t>
      </w:r>
      <w:r>
        <w:t>tractor enter</w:t>
      </w:r>
      <w:r w:rsidR="006A734B">
        <w:t>s</w:t>
      </w:r>
      <w:r>
        <w:t xml:space="preserve"> into a</w:t>
      </w:r>
      <w:r w:rsidR="006A734B">
        <w:t xml:space="preserve"> form of collateral warranty</w:t>
      </w:r>
      <w:r>
        <w:t xml:space="preserve"> agreement substantially in the form set out in </w:t>
      </w:r>
      <w:r w:rsidR="00A723D0">
        <w:fldChar w:fldCharType="begin"/>
      </w:r>
      <w:r w:rsidR="00A723D0">
        <w:instrText xml:space="preserve"> REF _Ref220066176 \n \h </w:instrText>
      </w:r>
      <w:r w:rsidR="00A723D0">
        <w:fldChar w:fldCharType="separate"/>
      </w:r>
      <w:r w:rsidR="00154E54">
        <w:t>Schedule 5</w:t>
      </w:r>
      <w:r w:rsidR="00A723D0">
        <w:fldChar w:fldCharType="end"/>
      </w:r>
      <w:r>
        <w:t xml:space="preserve"> with the Employer that allows the Employer to engage the </w:t>
      </w:r>
      <w:r w:rsidR="00543FDD">
        <w:t>Sub-Co</w:t>
      </w:r>
      <w:r w:rsidR="00A23BA0">
        <w:t>n</w:t>
      </w:r>
      <w:r>
        <w:t>tractor directly in the event that this Contract is terminated</w:t>
      </w:r>
      <w:r w:rsidR="005247A3">
        <w:t>, or in favour of a Funder</w:t>
      </w:r>
      <w:r w:rsidR="006A734B">
        <w:t xml:space="preserve"> or other interested third party</w:t>
      </w:r>
      <w:r w:rsidR="005247A3">
        <w:t>, as may be required and instructed by the Employer</w:t>
      </w:r>
      <w:r w:rsidR="00705CBD">
        <w:t>.</w:t>
      </w:r>
    </w:p>
    <w:p w14:paraId="206282D1" w14:textId="19B2B8FE" w:rsidR="00C44164" w:rsidRDefault="006162A3" w:rsidP="00C44164">
      <w:pPr>
        <w:pStyle w:val="BBClause2"/>
      </w:pPr>
      <w:bookmarkStart w:id="202" w:name="_Ref220066259"/>
      <w:r>
        <w:t xml:space="preserve">In the event that the Employer so requires and notifies the Contractor in writing, within </w:t>
      </w:r>
      <w:r w:rsidR="00705CBD">
        <w:t xml:space="preserve">fourteen (14) </w:t>
      </w:r>
      <w:r>
        <w:t xml:space="preserve">days of such notice, the Contractor shall </w:t>
      </w:r>
      <w:r w:rsidR="00705CBD">
        <w:t xml:space="preserve">provide a properly executed </w:t>
      </w:r>
      <w:r>
        <w:t xml:space="preserve">direct agreement (a </w:t>
      </w:r>
      <w:r w:rsidR="00E36F91">
        <w:t>"</w:t>
      </w:r>
      <w:r w:rsidRPr="00885EE1">
        <w:rPr>
          <w:b/>
          <w:bCs/>
        </w:rPr>
        <w:t>Contract</w:t>
      </w:r>
      <w:r w:rsidR="00DE3089">
        <w:rPr>
          <w:b/>
          <w:bCs/>
        </w:rPr>
        <w:t>or</w:t>
      </w:r>
      <w:r w:rsidRPr="00885EE1">
        <w:rPr>
          <w:b/>
          <w:bCs/>
        </w:rPr>
        <w:t xml:space="preserve"> Direct Agreement</w:t>
      </w:r>
      <w:r w:rsidR="00E36F91">
        <w:t>"</w:t>
      </w:r>
      <w:r>
        <w:t>) in favour of any Funder,</w:t>
      </w:r>
      <w:r w:rsidR="006A734B">
        <w:t xml:space="preserve"> or such other interested third party as the Employer may (acting reasonably) require,</w:t>
      </w:r>
      <w:r>
        <w:t xml:space="preserve"> </w:t>
      </w:r>
      <w:r w:rsidR="00705CBD">
        <w:t xml:space="preserve">in the form set out in </w:t>
      </w:r>
      <w:r w:rsidR="00C94A2C">
        <w:fldChar w:fldCharType="begin"/>
      </w:r>
      <w:r w:rsidR="00C94A2C">
        <w:instrText xml:space="preserve"> REF _Ref223702811 \r \h </w:instrText>
      </w:r>
      <w:r w:rsidR="00C94A2C">
        <w:fldChar w:fldCharType="separate"/>
      </w:r>
      <w:r w:rsidR="00154E54">
        <w:t>Schedule 6</w:t>
      </w:r>
      <w:r w:rsidR="00C94A2C">
        <w:fldChar w:fldCharType="end"/>
      </w:r>
      <w:r w:rsidR="00705CBD">
        <w:t xml:space="preserve">, [or on such other terms as the Funder may require], </w:t>
      </w:r>
      <w:r>
        <w:t xml:space="preserve">which will provide for certain step-in rights in relation to this Contract in favour of the Funder in the event of an Employer default under this Contract provided always that such step-in rights shall not confer on the Funder any rights beyond those set out in the Contract nor any </w:t>
      </w:r>
      <w:r w:rsidRPr="00653CD7">
        <w:t>obligations or liabilities on the Contractor beyond those set out in the Contract.</w:t>
      </w:r>
      <w:bookmarkEnd w:id="202"/>
    </w:p>
    <w:p w14:paraId="2E3B1B07" w14:textId="680681DC" w:rsidR="006162A3" w:rsidRDefault="00102897" w:rsidP="00102897">
      <w:pPr>
        <w:pStyle w:val="BBHeading1"/>
      </w:pPr>
      <w:bookmarkStart w:id="203" w:name="_Toc223360663"/>
      <w:bookmarkStart w:id="204" w:name="_Toc225517331"/>
      <w:r>
        <w:lastRenderedPageBreak/>
        <w:t>Force Majeure</w:t>
      </w:r>
      <w:bookmarkEnd w:id="203"/>
      <w:bookmarkEnd w:id="204"/>
    </w:p>
    <w:p w14:paraId="2C88AF64" w14:textId="77777777" w:rsidR="006162A3" w:rsidRDefault="006162A3" w:rsidP="006162A3">
      <w:pPr>
        <w:pStyle w:val="BBClause2"/>
      </w:pPr>
      <w:bookmarkStart w:id="205" w:name="_Ref220067529"/>
      <w:r>
        <w:t>If the Contractor is or will be prevented from performing any of its obligations under the Contract at the Property by a Force Majeure Event, then it shall promptly give notice to the Employer giving the details of the nature of the Force Majeure Event, the expected impact of the Force Majeure Event on its ability to carry out its obligations under the Contract at the Property and the anticipated duration of the Force Majeure Event at the Property. The Contractor shall, having given notice, be excused from performance of such obligations for so long as such Force Majeure Event prevents it from performing them.</w:t>
      </w:r>
      <w:bookmarkEnd w:id="205"/>
    </w:p>
    <w:p w14:paraId="14A26EFE" w14:textId="77777777" w:rsidR="001C2436" w:rsidRDefault="006162A3" w:rsidP="006162A3">
      <w:pPr>
        <w:pStyle w:val="BBClause2"/>
      </w:pPr>
      <w:r>
        <w:t xml:space="preserve">The Contractor shall </w:t>
      </w:r>
      <w:proofErr w:type="gramStart"/>
      <w:r>
        <w:t>at all times</w:t>
      </w:r>
      <w:proofErr w:type="gramEnd"/>
      <w:r>
        <w:t xml:space="preserve"> use </w:t>
      </w:r>
      <w:r w:rsidR="001D2F35">
        <w:t xml:space="preserve">all </w:t>
      </w:r>
      <w:r>
        <w:t>reasonable endeavours to</w:t>
      </w:r>
      <w:r w:rsidR="001C2436">
        <w:t>:</w:t>
      </w:r>
    </w:p>
    <w:p w14:paraId="75B23357" w14:textId="77777777" w:rsidR="001C2436" w:rsidRDefault="006162A3" w:rsidP="001C2436">
      <w:pPr>
        <w:pStyle w:val="BBClause3"/>
      </w:pPr>
      <w:r>
        <w:t xml:space="preserve">minimise any delay in the performance of the Contract at the Property </w:t>
      </w:r>
      <w:proofErr w:type="gramStart"/>
      <w:r>
        <w:t>as a result of</w:t>
      </w:r>
      <w:proofErr w:type="gramEnd"/>
      <w:r>
        <w:t xml:space="preserve"> a Force Majeure Event at the Property</w:t>
      </w:r>
      <w:r w:rsidR="001C2436">
        <w:t>;</w:t>
      </w:r>
      <w:r>
        <w:t xml:space="preserve"> and</w:t>
      </w:r>
    </w:p>
    <w:p w14:paraId="66F4C2ED" w14:textId="77777777" w:rsidR="001C2436" w:rsidRDefault="006162A3" w:rsidP="001C2436">
      <w:pPr>
        <w:pStyle w:val="BBClause3"/>
      </w:pPr>
      <w:r>
        <w:t xml:space="preserve">mitigate the effects of the Force Majeure Event. </w:t>
      </w:r>
    </w:p>
    <w:p w14:paraId="12BD4C9F" w14:textId="697C772C" w:rsidR="006162A3" w:rsidRDefault="006162A3" w:rsidP="001C2436">
      <w:pPr>
        <w:pStyle w:val="BBClause2"/>
      </w:pPr>
      <w:r>
        <w:t xml:space="preserve">The Contractor shall give notice to the Employer when it ceases to be affected by the Force Majeure Event. </w:t>
      </w:r>
    </w:p>
    <w:p w14:paraId="03313992" w14:textId="7064C01A" w:rsidR="006162A3" w:rsidRDefault="006162A3" w:rsidP="006162A3">
      <w:pPr>
        <w:pStyle w:val="BBClause2"/>
      </w:pPr>
      <w:r>
        <w:t xml:space="preserve">The Contractor shall continue to perform all of its obligations under the Contract which are not affected by the Force Majeure Event provided always that, subject to the Contractor having given notice to the Employer in accordance with </w:t>
      </w:r>
      <w:r w:rsidR="00E701E2">
        <w:t>clause</w:t>
      </w:r>
      <w:r>
        <w:t xml:space="preserve"> </w:t>
      </w:r>
      <w:r w:rsidR="006760B1">
        <w:fldChar w:fldCharType="begin"/>
      </w:r>
      <w:r w:rsidR="006760B1">
        <w:instrText xml:space="preserve"> REF _Ref220067529 \n \h </w:instrText>
      </w:r>
      <w:r w:rsidR="006760B1">
        <w:fldChar w:fldCharType="separate"/>
      </w:r>
      <w:r w:rsidR="00154E54">
        <w:t>22.1</w:t>
      </w:r>
      <w:r w:rsidR="006760B1">
        <w:fldChar w:fldCharType="end"/>
      </w:r>
      <w:r>
        <w:t>, the Contractor shall not be liable to pay Delay Liquidated Damages or Performance Liquidated Damages where</w:t>
      </w:r>
      <w:r w:rsidR="001721B7">
        <w:t xml:space="preserve"> and to the extent</w:t>
      </w:r>
      <w:r>
        <w:t xml:space="preserve"> the delay or drop in performance has been caused by reason of a Force Majeure Event. </w:t>
      </w:r>
    </w:p>
    <w:p w14:paraId="127A464C" w14:textId="77777777" w:rsidR="006162A3" w:rsidRDefault="006162A3" w:rsidP="006162A3">
      <w:pPr>
        <w:pStyle w:val="BBClause2"/>
      </w:pPr>
      <w:r>
        <w:t xml:space="preserve">The Parties shall bear their own costs arising </w:t>
      </w:r>
      <w:proofErr w:type="gramStart"/>
      <w:r>
        <w:t>as a result of</w:t>
      </w:r>
      <w:proofErr w:type="gramEnd"/>
      <w:r>
        <w:t xml:space="preserve"> a Force Majeure Event. </w:t>
      </w:r>
    </w:p>
    <w:p w14:paraId="77E7842F" w14:textId="5418D7EE" w:rsidR="006162A3" w:rsidRDefault="006162A3" w:rsidP="006162A3">
      <w:pPr>
        <w:pStyle w:val="BBClause2"/>
      </w:pPr>
      <w:bookmarkStart w:id="206" w:name="_Ref223117396"/>
      <w:r>
        <w:t xml:space="preserve">If the execution of substantially all the Works in progress at the Property is prevented for a continuous period of </w:t>
      </w:r>
      <w:bookmarkStart w:id="207" w:name="_Hlk223367394"/>
      <w:r w:rsidR="009C60EF">
        <w:t>[</w:t>
      </w:r>
      <w:r>
        <w:t>six (6)</w:t>
      </w:r>
      <w:r w:rsidR="009C60EF">
        <w:t>]</w:t>
      </w:r>
      <w:r>
        <w:t xml:space="preserve"> </w:t>
      </w:r>
      <w:bookmarkEnd w:id="207"/>
      <w:r>
        <w:t xml:space="preserve">months by reason of Force Majeure Event, then either Party may give notice to the other Party to terminate this Contract in accordance with </w:t>
      </w:r>
      <w:r w:rsidR="00E701E2">
        <w:t>clause</w:t>
      </w:r>
      <w:r>
        <w:t xml:space="preserve"> </w:t>
      </w:r>
      <w:r w:rsidR="006760B1">
        <w:fldChar w:fldCharType="begin"/>
      </w:r>
      <w:r w:rsidR="006760B1">
        <w:instrText xml:space="preserve"> REF _Ref220067535 \n \h </w:instrText>
      </w:r>
      <w:r w:rsidR="006760B1">
        <w:fldChar w:fldCharType="separate"/>
      </w:r>
      <w:r w:rsidR="00154E54">
        <w:t>24</w:t>
      </w:r>
      <w:r w:rsidR="006760B1">
        <w:fldChar w:fldCharType="end"/>
      </w:r>
      <w:r>
        <w:t>.</w:t>
      </w:r>
      <w:bookmarkEnd w:id="206"/>
      <w:r>
        <w:t xml:space="preserve"> </w:t>
      </w:r>
    </w:p>
    <w:p w14:paraId="07C70739" w14:textId="273688B5" w:rsidR="006162A3" w:rsidRDefault="00102897" w:rsidP="00102897">
      <w:pPr>
        <w:pStyle w:val="BBHeading1"/>
      </w:pPr>
      <w:bookmarkStart w:id="208" w:name="_Toc223360664"/>
      <w:bookmarkStart w:id="209" w:name="_Toc225517332"/>
      <w:r>
        <w:t>Suspension</w:t>
      </w:r>
      <w:bookmarkEnd w:id="208"/>
      <w:bookmarkEnd w:id="209"/>
    </w:p>
    <w:p w14:paraId="796CCAD4" w14:textId="7627832B" w:rsidR="006162A3" w:rsidRDefault="00DF67BC" w:rsidP="006162A3">
      <w:pPr>
        <w:pStyle w:val="BBClause2"/>
      </w:pPr>
      <w:bookmarkStart w:id="210" w:name="_Ref220067541"/>
      <w:r>
        <w:t xml:space="preserve">Subject to clause </w:t>
      </w:r>
      <w:r w:rsidR="005860FE">
        <w:fldChar w:fldCharType="begin"/>
      </w:r>
      <w:r w:rsidR="005860FE">
        <w:instrText xml:space="preserve"> REF _Ref220067594 \w \h </w:instrText>
      </w:r>
      <w:r w:rsidR="005860FE">
        <w:fldChar w:fldCharType="separate"/>
      </w:r>
      <w:r w:rsidR="00154E54">
        <w:t>23.3</w:t>
      </w:r>
      <w:r w:rsidR="005860FE">
        <w:fldChar w:fldCharType="end"/>
      </w:r>
      <w:r>
        <w:t>, t</w:t>
      </w:r>
      <w:r w:rsidR="006162A3">
        <w:t xml:space="preserve">he Employer may at any time instruct the Contractor to suspend progress of part or </w:t>
      </w:r>
      <w:proofErr w:type="gramStart"/>
      <w:r w:rsidR="006162A3">
        <w:t>all of</w:t>
      </w:r>
      <w:proofErr w:type="gramEnd"/>
      <w:r w:rsidR="006162A3">
        <w:t xml:space="preserve"> the Works. During such suspension, the Contractor shall, at the Employer's cost, protect, </w:t>
      </w:r>
      <w:r w:rsidR="001D2F35">
        <w:t xml:space="preserve">insure, </w:t>
      </w:r>
      <w:r w:rsidR="006162A3">
        <w:t>store and secure any affected Works against deterioration, loss or damage.</w:t>
      </w:r>
      <w:bookmarkEnd w:id="210"/>
    </w:p>
    <w:p w14:paraId="5DAE1EE6" w14:textId="004C8929" w:rsidR="006162A3" w:rsidRDefault="006162A3" w:rsidP="006162A3">
      <w:pPr>
        <w:pStyle w:val="BBClause2"/>
      </w:pPr>
      <w:r>
        <w:t xml:space="preserve">Immediately on receipt of an instruction under </w:t>
      </w:r>
      <w:r w:rsidR="00E701E2">
        <w:t>clause</w:t>
      </w:r>
      <w:r>
        <w:t xml:space="preserve"> </w:t>
      </w:r>
      <w:r w:rsidR="006760B1">
        <w:fldChar w:fldCharType="begin"/>
      </w:r>
      <w:r w:rsidR="006760B1">
        <w:instrText xml:space="preserve"> REF _Ref220067541 \n \h </w:instrText>
      </w:r>
      <w:r w:rsidR="006760B1">
        <w:fldChar w:fldCharType="separate"/>
      </w:r>
      <w:r w:rsidR="00154E54">
        <w:t>23.1</w:t>
      </w:r>
      <w:r w:rsidR="006760B1">
        <w:fldChar w:fldCharType="end"/>
      </w:r>
      <w:r>
        <w:t xml:space="preserve"> the Contractor shall make all necessary arrangements to </w:t>
      </w:r>
      <w:r w:rsidR="00DF67BC">
        <w:t xml:space="preserve">mitigate and </w:t>
      </w:r>
      <w:r>
        <w:t>minimise its expenditure and cease carrying out the Works or such part of the Works as have been suspended as appropriate.</w:t>
      </w:r>
    </w:p>
    <w:p w14:paraId="7BE44F5E" w14:textId="77777777" w:rsidR="006162A3" w:rsidRDefault="006162A3" w:rsidP="006162A3">
      <w:pPr>
        <w:pStyle w:val="BBClause2"/>
      </w:pPr>
      <w:bookmarkStart w:id="211" w:name="_Ref220067594"/>
      <w:r>
        <w:t>The Contractor shall not be entitled to be paid any additional costs if such suspension is necessary by reason of:</w:t>
      </w:r>
      <w:bookmarkEnd w:id="211"/>
    </w:p>
    <w:p w14:paraId="00C5C5FC" w14:textId="0C46A464" w:rsidR="006162A3" w:rsidRDefault="006162A3" w:rsidP="00885EE1">
      <w:pPr>
        <w:pStyle w:val="BBClause3"/>
      </w:pPr>
      <w:r>
        <w:t>a breach of this Contract on the part of the Contractor</w:t>
      </w:r>
      <w:r w:rsidR="00DF67BC">
        <w:t xml:space="preserve"> or any Contractor’s Persons</w:t>
      </w:r>
      <w:r>
        <w:t>; and</w:t>
      </w:r>
    </w:p>
    <w:p w14:paraId="3E48F956" w14:textId="77777777" w:rsidR="006162A3" w:rsidRDefault="006162A3" w:rsidP="00885EE1">
      <w:pPr>
        <w:pStyle w:val="BBClause3"/>
      </w:pPr>
      <w:r>
        <w:t>the safety of the Works unless such necessity results from any act, omission, default or neglect of the Employer.</w:t>
      </w:r>
    </w:p>
    <w:p w14:paraId="10923934" w14:textId="6D8A3B5F" w:rsidR="006162A3" w:rsidRDefault="006162A3" w:rsidP="006162A3">
      <w:pPr>
        <w:pStyle w:val="BBClause2"/>
      </w:pPr>
      <w:r>
        <w:lastRenderedPageBreak/>
        <w:t xml:space="preserve">Save where </w:t>
      </w:r>
      <w:r w:rsidR="00E701E2">
        <w:t>clause</w:t>
      </w:r>
      <w:r>
        <w:t xml:space="preserve"> </w:t>
      </w:r>
      <w:r w:rsidR="006760B1">
        <w:fldChar w:fldCharType="begin"/>
      </w:r>
      <w:r w:rsidR="006760B1">
        <w:instrText xml:space="preserve"> REF _Ref220067594 \n \h </w:instrText>
      </w:r>
      <w:r w:rsidR="006760B1">
        <w:fldChar w:fldCharType="separate"/>
      </w:r>
      <w:r w:rsidR="00154E54">
        <w:t>23.3</w:t>
      </w:r>
      <w:r w:rsidR="006760B1">
        <w:fldChar w:fldCharType="end"/>
      </w:r>
      <w:r w:rsidR="006760B1">
        <w:t xml:space="preserve"> </w:t>
      </w:r>
      <w:r>
        <w:t>is applicable, the Contractor shall be entitled to the reasonable and proper costs incurred by the Contractor in protecting, storing</w:t>
      </w:r>
      <w:r w:rsidR="001D2F35">
        <w:t>, insuring</w:t>
      </w:r>
      <w:r>
        <w:t xml:space="preserve"> and securing any affected Works for the period of the suspension as required by </w:t>
      </w:r>
      <w:r w:rsidR="00E701E2">
        <w:t>clause</w:t>
      </w:r>
      <w:r>
        <w:t xml:space="preserve"> </w:t>
      </w:r>
      <w:r w:rsidR="006760B1">
        <w:fldChar w:fldCharType="begin"/>
      </w:r>
      <w:r w:rsidR="006760B1">
        <w:instrText xml:space="preserve"> REF _Ref220067541 \n \h </w:instrText>
      </w:r>
      <w:r w:rsidR="006760B1">
        <w:fldChar w:fldCharType="separate"/>
      </w:r>
      <w:r w:rsidR="00154E54">
        <w:t>23.1</w:t>
      </w:r>
      <w:r w:rsidR="006760B1">
        <w:fldChar w:fldCharType="end"/>
      </w:r>
      <w:r>
        <w:t>.</w:t>
      </w:r>
    </w:p>
    <w:p w14:paraId="54A9407A" w14:textId="5229293B" w:rsidR="006162A3" w:rsidRDefault="00102897" w:rsidP="00102897">
      <w:pPr>
        <w:pStyle w:val="BBHeading1"/>
      </w:pPr>
      <w:bookmarkStart w:id="212" w:name="_Ref220066548"/>
      <w:bookmarkStart w:id="213" w:name="_Ref220067535"/>
      <w:bookmarkStart w:id="214" w:name="_Toc223360665"/>
      <w:bookmarkStart w:id="215" w:name="_Toc225517333"/>
      <w:r>
        <w:t>Termination</w:t>
      </w:r>
      <w:bookmarkEnd w:id="212"/>
      <w:bookmarkEnd w:id="213"/>
      <w:bookmarkEnd w:id="214"/>
      <w:bookmarkEnd w:id="215"/>
    </w:p>
    <w:p w14:paraId="7C1B782F" w14:textId="4F70C3E3" w:rsidR="006162A3" w:rsidRDefault="00E644C7" w:rsidP="006162A3">
      <w:pPr>
        <w:pStyle w:val="BBClause2"/>
      </w:pPr>
      <w:bookmarkStart w:id="216" w:name="_Ref220067656"/>
      <w:r>
        <w:t>I</w:t>
      </w:r>
      <w:r w:rsidR="006162A3">
        <w:t>f the Contractor:</w:t>
      </w:r>
      <w:bookmarkEnd w:id="216"/>
    </w:p>
    <w:p w14:paraId="44DEAA8B" w14:textId="77777777" w:rsidR="006162A3" w:rsidRDefault="006162A3" w:rsidP="00885EE1">
      <w:pPr>
        <w:pStyle w:val="BBClause3"/>
      </w:pPr>
      <w:bookmarkStart w:id="217" w:name="_Ref224635143"/>
      <w:r>
        <w:t xml:space="preserve">becomes </w:t>
      </w:r>
      <w:proofErr w:type="gramStart"/>
      <w:r>
        <w:t>Insolvent;</w:t>
      </w:r>
      <w:bookmarkEnd w:id="217"/>
      <w:proofErr w:type="gramEnd"/>
    </w:p>
    <w:p w14:paraId="2D417FEC" w14:textId="5B865919" w:rsidR="006162A3" w:rsidRDefault="006162A3" w:rsidP="00885EE1">
      <w:pPr>
        <w:pStyle w:val="BBClause3"/>
      </w:pPr>
      <w:bookmarkStart w:id="218" w:name="_Ref225506025"/>
      <w:r>
        <w:t xml:space="preserve">is in material or persistent breach of the Contract and, where the breach is capable of remedy, the Contractor fails to remedy such breach within </w:t>
      </w:r>
      <w:r w:rsidR="00466762">
        <w:t>[</w:t>
      </w:r>
      <w:r>
        <w:t>thirty (30)</w:t>
      </w:r>
      <w:r w:rsidR="00466762">
        <w:t>]</w:t>
      </w:r>
      <w:r>
        <w:t xml:space="preserve"> days of a written notice from the Employer specifying the breach and requiring it to be remedied and indicating this might result in </w:t>
      </w:r>
      <w:proofErr w:type="gramStart"/>
      <w:r>
        <w:t>termination;</w:t>
      </w:r>
      <w:bookmarkEnd w:id="218"/>
      <w:proofErr w:type="gramEnd"/>
      <w:r>
        <w:t xml:space="preserve"> </w:t>
      </w:r>
    </w:p>
    <w:p w14:paraId="44D54A04" w14:textId="77777777" w:rsidR="006162A3" w:rsidRDefault="006162A3" w:rsidP="00885EE1">
      <w:pPr>
        <w:pStyle w:val="BBClause3"/>
      </w:pPr>
      <w:bookmarkStart w:id="219" w:name="_Ref225506032"/>
      <w:r>
        <w:t xml:space="preserve">abandons the Works or otherwise plainly demonstrates the intention not to continue performance of its obligations under the </w:t>
      </w:r>
      <w:proofErr w:type="gramStart"/>
      <w:r>
        <w:t>Contract;</w:t>
      </w:r>
      <w:bookmarkEnd w:id="219"/>
      <w:proofErr w:type="gramEnd"/>
      <w:r>
        <w:t xml:space="preserve"> </w:t>
      </w:r>
    </w:p>
    <w:p w14:paraId="458547A8" w14:textId="0EC80E60" w:rsidR="006162A3" w:rsidRDefault="006162A3" w:rsidP="00885EE1">
      <w:pPr>
        <w:pStyle w:val="BBClause3"/>
      </w:pPr>
      <w:bookmarkStart w:id="220" w:name="_Ref224635154"/>
      <w:r>
        <w:t xml:space="preserve">exceeds the aggregate liability cap set out in </w:t>
      </w:r>
      <w:r w:rsidR="00E701E2">
        <w:t>clause</w:t>
      </w:r>
      <w:r>
        <w:t xml:space="preserve"> </w:t>
      </w:r>
      <w:r w:rsidR="006760B1">
        <w:fldChar w:fldCharType="begin"/>
      </w:r>
      <w:r w:rsidR="006760B1">
        <w:instrText xml:space="preserve"> REF _Ref220067088 \n \h </w:instrText>
      </w:r>
      <w:r w:rsidR="006760B1">
        <w:fldChar w:fldCharType="separate"/>
      </w:r>
      <w:r w:rsidR="00154E54">
        <w:t>15.3</w:t>
      </w:r>
      <w:r w:rsidR="006760B1">
        <w:fldChar w:fldCharType="end"/>
      </w:r>
      <w:r>
        <w:t xml:space="preserve"> of this </w:t>
      </w:r>
      <w:proofErr w:type="gramStart"/>
      <w:r>
        <w:t>Contract;</w:t>
      </w:r>
      <w:bookmarkEnd w:id="220"/>
      <w:proofErr w:type="gramEnd"/>
    </w:p>
    <w:p w14:paraId="640A4ED6" w14:textId="4E8844A1" w:rsidR="00466762" w:rsidRPr="00D06580" w:rsidRDefault="00466762" w:rsidP="00885EE1">
      <w:pPr>
        <w:pStyle w:val="BBClause3"/>
      </w:pPr>
      <w:r w:rsidRPr="003728DD">
        <w:rPr>
          <w:rFonts w:cs="Arial"/>
          <w:szCs w:val="22"/>
        </w:rPr>
        <w:t xml:space="preserve">or if the </w:t>
      </w:r>
      <w:r w:rsidRPr="00D06580">
        <w:rPr>
          <w:rFonts w:cs="Arial"/>
          <w:szCs w:val="22"/>
        </w:rPr>
        <w:t xml:space="preserve">Contractor or any </w:t>
      </w:r>
      <w:r w:rsidR="00D06580" w:rsidRPr="004C63C0">
        <w:rPr>
          <w:rFonts w:cs="Arial"/>
          <w:szCs w:val="22"/>
        </w:rPr>
        <w:t>Contractor’s</w:t>
      </w:r>
      <w:r w:rsidRPr="00D06580">
        <w:rPr>
          <w:rFonts w:cs="Arial"/>
          <w:szCs w:val="22"/>
        </w:rPr>
        <w:t xml:space="preserve"> Person</w:t>
      </w:r>
      <w:r w:rsidR="00D06580" w:rsidRPr="00D06580">
        <w:rPr>
          <w:rFonts w:cs="Arial"/>
          <w:szCs w:val="22"/>
        </w:rPr>
        <w:t>s</w:t>
      </w:r>
      <w:r w:rsidRPr="00D06580">
        <w:rPr>
          <w:rFonts w:cs="Arial"/>
          <w:szCs w:val="22"/>
        </w:rPr>
        <w:t xml:space="preserve"> engages in any Corrupt </w:t>
      </w:r>
      <w:proofErr w:type="gramStart"/>
      <w:r w:rsidRPr="00D06580">
        <w:rPr>
          <w:rFonts w:cs="Arial"/>
          <w:szCs w:val="22"/>
        </w:rPr>
        <w:t>Activity</w:t>
      </w:r>
      <w:r w:rsidR="00D06580" w:rsidRPr="00D06580">
        <w:rPr>
          <w:rFonts w:cs="Arial"/>
          <w:szCs w:val="22"/>
        </w:rPr>
        <w:t>;</w:t>
      </w:r>
      <w:proofErr w:type="gramEnd"/>
    </w:p>
    <w:p w14:paraId="251AC775" w14:textId="6208446D" w:rsidR="006162A3" w:rsidRDefault="0063619A" w:rsidP="00885EE1">
      <w:pPr>
        <w:pStyle w:val="BBClause3"/>
      </w:pPr>
      <w:bookmarkStart w:id="221" w:name="_Ref224635163"/>
      <w:r>
        <w:t>Sub-Contract</w:t>
      </w:r>
      <w:r w:rsidR="006162A3">
        <w:t xml:space="preserve">s the whole of the Works or assigns the Contract in breach of </w:t>
      </w:r>
      <w:r w:rsidR="00E701E2">
        <w:t>clause</w:t>
      </w:r>
      <w:r w:rsidR="006162A3">
        <w:t xml:space="preserve">s </w:t>
      </w:r>
      <w:r w:rsidR="006760B1">
        <w:fldChar w:fldCharType="begin"/>
      </w:r>
      <w:r w:rsidR="006760B1">
        <w:instrText xml:space="preserve"> REF _Ref220067611 \n \h </w:instrText>
      </w:r>
      <w:r w:rsidR="006760B1">
        <w:fldChar w:fldCharType="separate"/>
      </w:r>
      <w:r w:rsidR="00154E54">
        <w:t>16</w:t>
      </w:r>
      <w:r w:rsidR="006760B1">
        <w:fldChar w:fldCharType="end"/>
      </w:r>
      <w:r w:rsidR="006162A3">
        <w:t xml:space="preserve"> or </w:t>
      </w:r>
      <w:r w:rsidR="00154E54">
        <w:fldChar w:fldCharType="begin"/>
      </w:r>
      <w:r w:rsidR="00154E54">
        <w:instrText xml:space="preserve"> REF _Ref225511020 \w \h </w:instrText>
      </w:r>
      <w:r w:rsidR="00154E54">
        <w:fldChar w:fldCharType="separate"/>
      </w:r>
      <w:r w:rsidR="00154E54">
        <w:t>26</w:t>
      </w:r>
      <w:r w:rsidR="00154E54">
        <w:fldChar w:fldCharType="end"/>
      </w:r>
      <w:r w:rsidR="006162A3">
        <w:t>.</w:t>
      </w:r>
      <w:bookmarkEnd w:id="221"/>
      <w:r w:rsidR="006162A3">
        <w:t xml:space="preserve"> </w:t>
      </w:r>
    </w:p>
    <w:p w14:paraId="5C6310AA" w14:textId="70D4A622" w:rsidR="00E644C7" w:rsidRDefault="00E644C7" w:rsidP="005860FE">
      <w:pPr>
        <w:pStyle w:val="BBClause3"/>
        <w:numPr>
          <w:ilvl w:val="0"/>
          <w:numId w:val="0"/>
        </w:numPr>
        <w:ind w:left="1622"/>
      </w:pPr>
      <w:r>
        <w:t>then the Employer shall be entitled to immediately terminate this Contract on written notice to the Contractor where</w:t>
      </w:r>
      <w:r w:rsidDel="003B65D9">
        <w:t xml:space="preserve"> </w:t>
      </w:r>
      <w:r w:rsidR="001846C6">
        <w:t xml:space="preserve">any of </w:t>
      </w:r>
      <w:r>
        <w:t xml:space="preserve">clause </w:t>
      </w:r>
      <w:r>
        <w:fldChar w:fldCharType="begin"/>
      </w:r>
      <w:r>
        <w:instrText xml:space="preserve"> REF _Ref224635143 \r \h </w:instrText>
      </w:r>
      <w:r>
        <w:fldChar w:fldCharType="separate"/>
      </w:r>
      <w:r w:rsidR="00154E54">
        <w:t>24.1.1</w:t>
      </w:r>
      <w:r>
        <w:fldChar w:fldCharType="end"/>
      </w:r>
      <w:r>
        <w:t>, clause</w:t>
      </w:r>
      <w:r w:rsidR="001846C6">
        <w:t xml:space="preserve"> </w:t>
      </w:r>
      <w:r>
        <w:fldChar w:fldCharType="begin"/>
      </w:r>
      <w:r>
        <w:instrText xml:space="preserve"> REF _Ref224635154 \r \h </w:instrText>
      </w:r>
      <w:r>
        <w:fldChar w:fldCharType="separate"/>
      </w:r>
      <w:r w:rsidR="00154E54">
        <w:t>24.1.4</w:t>
      </w:r>
      <w:r>
        <w:fldChar w:fldCharType="end"/>
      </w:r>
      <w:r w:rsidR="001846C6">
        <w:t>, clause 24.1.5 and/or</w:t>
      </w:r>
      <w:r>
        <w:t xml:space="preserve"> </w:t>
      </w:r>
      <w:r>
        <w:fldChar w:fldCharType="begin"/>
      </w:r>
      <w:r>
        <w:instrText xml:space="preserve"> REF _Ref224635163 \r \h </w:instrText>
      </w:r>
      <w:r>
        <w:fldChar w:fldCharType="separate"/>
      </w:r>
      <w:r w:rsidR="00154E54">
        <w:t>24.1.6</w:t>
      </w:r>
      <w:r>
        <w:fldChar w:fldCharType="end"/>
      </w:r>
      <w:r>
        <w:t xml:space="preserve"> apply, and </w:t>
      </w:r>
      <w:r w:rsidR="001846C6">
        <w:t xml:space="preserve">shall be entitled to terminate on fourteen (14) days' written notice to the Contractor </w:t>
      </w:r>
      <w:r>
        <w:t xml:space="preserve">where clauses </w:t>
      </w:r>
      <w:r w:rsidR="005860FE">
        <w:fldChar w:fldCharType="begin"/>
      </w:r>
      <w:r w:rsidR="005860FE">
        <w:instrText xml:space="preserve"> REF _Ref225506025 \w \h </w:instrText>
      </w:r>
      <w:r w:rsidR="005860FE">
        <w:fldChar w:fldCharType="separate"/>
      </w:r>
      <w:r w:rsidR="00154E54">
        <w:t>24.1.2</w:t>
      </w:r>
      <w:r w:rsidR="005860FE">
        <w:fldChar w:fldCharType="end"/>
      </w:r>
      <w:r w:rsidR="001846C6">
        <w:t xml:space="preserve"> or </w:t>
      </w:r>
      <w:r w:rsidR="005860FE">
        <w:fldChar w:fldCharType="begin"/>
      </w:r>
      <w:r w:rsidR="005860FE">
        <w:instrText xml:space="preserve"> REF _Ref225506032 \w \h </w:instrText>
      </w:r>
      <w:r w:rsidR="005860FE">
        <w:fldChar w:fldCharType="separate"/>
      </w:r>
      <w:r w:rsidR="00154E54">
        <w:t>24.1.3</w:t>
      </w:r>
      <w:r w:rsidR="005860FE">
        <w:fldChar w:fldCharType="end"/>
      </w:r>
      <w:r w:rsidR="001846C6">
        <w:t xml:space="preserve"> apply.</w:t>
      </w:r>
    </w:p>
    <w:p w14:paraId="0F629BAA" w14:textId="1F08E623" w:rsidR="006162A3" w:rsidRDefault="001846C6" w:rsidP="006162A3">
      <w:pPr>
        <w:pStyle w:val="BBClause2"/>
      </w:pPr>
      <w:bookmarkStart w:id="222" w:name="_Ref220067663"/>
      <w:r>
        <w:t>I</w:t>
      </w:r>
      <w:r w:rsidR="006162A3">
        <w:t>f the Employer:</w:t>
      </w:r>
      <w:bookmarkEnd w:id="222"/>
      <w:r w:rsidR="006162A3">
        <w:t xml:space="preserve"> </w:t>
      </w:r>
    </w:p>
    <w:p w14:paraId="54FA7929" w14:textId="77777777" w:rsidR="006162A3" w:rsidRDefault="006162A3" w:rsidP="00885EE1">
      <w:pPr>
        <w:pStyle w:val="BBClause3"/>
      </w:pPr>
      <w:bookmarkStart w:id="223" w:name="_Ref220067632"/>
      <w:r>
        <w:t xml:space="preserve">becomes </w:t>
      </w:r>
      <w:proofErr w:type="gramStart"/>
      <w:r>
        <w:t>Insolvent;</w:t>
      </w:r>
      <w:bookmarkEnd w:id="223"/>
      <w:proofErr w:type="gramEnd"/>
      <w:r>
        <w:t xml:space="preserve"> </w:t>
      </w:r>
    </w:p>
    <w:p w14:paraId="280700C6" w14:textId="77777777" w:rsidR="006162A3" w:rsidRDefault="006162A3" w:rsidP="00885EE1">
      <w:pPr>
        <w:pStyle w:val="BBClause3"/>
      </w:pPr>
      <w:bookmarkStart w:id="224" w:name="_Ref220067646"/>
      <w:r>
        <w:t>is in material or persistent breach of the Contract and, where the breach is capable of remedy, the Employer fails to remedy such breach within thirty (30) days of a written notice from the Contractor specifying the breach and requiring it to be remedied; or</w:t>
      </w:r>
      <w:bookmarkEnd w:id="224"/>
    </w:p>
    <w:p w14:paraId="7DEB3C1F" w14:textId="77777777" w:rsidR="001846C6" w:rsidRDefault="006162A3" w:rsidP="00885EE1">
      <w:pPr>
        <w:pStyle w:val="BBClause3"/>
      </w:pPr>
      <w:bookmarkStart w:id="225" w:name="_Ref220067650"/>
      <w:r>
        <w:t>fails to make payment to the Contractor of any undisputed sum properly due under this Contract and fails to remedy such breach within thirty (30) days of a written notice from the Contractor requesting payment.</w:t>
      </w:r>
      <w:bookmarkEnd w:id="225"/>
      <w:r w:rsidR="001846C6" w:rsidRPr="001846C6">
        <w:t xml:space="preserve"> </w:t>
      </w:r>
    </w:p>
    <w:p w14:paraId="2FB56E78" w14:textId="6015C956" w:rsidR="006162A3" w:rsidRDefault="001846C6" w:rsidP="005860FE">
      <w:pPr>
        <w:pStyle w:val="BBClause3"/>
        <w:numPr>
          <w:ilvl w:val="0"/>
          <w:numId w:val="0"/>
        </w:numPr>
        <w:ind w:left="1622"/>
      </w:pPr>
      <w:r>
        <w:t xml:space="preserve">then </w:t>
      </w:r>
      <w:proofErr w:type="gramStart"/>
      <w:r>
        <w:t>the  Contractor</w:t>
      </w:r>
      <w:proofErr w:type="gramEnd"/>
      <w:r>
        <w:t xml:space="preserve"> shall be entitled to terminate this Contract on fourteen (14) days' written notice to the Employer</w:t>
      </w:r>
      <w:r w:rsidR="00CB56DF">
        <w:t>.</w:t>
      </w:r>
    </w:p>
    <w:p w14:paraId="1C0A5612" w14:textId="0DE63D10" w:rsidR="00520608" w:rsidRDefault="00520608" w:rsidP="006162A3">
      <w:pPr>
        <w:pStyle w:val="BBClause2"/>
      </w:pPr>
      <w:bookmarkStart w:id="226" w:name="_Ref225506372"/>
      <w:r>
        <w:t>Either party may terminate this Contract on [fourteen</w:t>
      </w:r>
      <w:r w:rsidR="003C6564">
        <w:t xml:space="preserve"> (14</w:t>
      </w:r>
      <w:r>
        <w:t>)</w:t>
      </w:r>
      <w:r w:rsidR="003C6564">
        <w:t>]</w:t>
      </w:r>
      <w:r>
        <w:t xml:space="preserve"> days’ written notice in the event of a Force Majeure Event that has continued for </w:t>
      </w:r>
      <w:r w:rsidR="001846C6">
        <w:t>[</w:t>
      </w:r>
      <w:r>
        <w:t>six (6)</w:t>
      </w:r>
      <w:r w:rsidR="001846C6">
        <w:t>]</w:t>
      </w:r>
      <w:r>
        <w:t xml:space="preserve"> months in accordance with</w:t>
      </w:r>
      <w:r w:rsidR="00D91DC6">
        <w:t xml:space="preserve"> the terms of</w:t>
      </w:r>
      <w:r>
        <w:t xml:space="preserve"> </w:t>
      </w:r>
      <w:r w:rsidR="00E701E2">
        <w:t>clause</w:t>
      </w:r>
      <w:r>
        <w:t xml:space="preserve"> </w:t>
      </w:r>
      <w:r w:rsidR="003C6564">
        <w:fldChar w:fldCharType="begin"/>
      </w:r>
      <w:r w:rsidR="003C6564">
        <w:instrText xml:space="preserve"> REF _Ref223117396 \r \h </w:instrText>
      </w:r>
      <w:r w:rsidR="003C6564">
        <w:fldChar w:fldCharType="separate"/>
      </w:r>
      <w:r w:rsidR="00154E54">
        <w:t>22.6</w:t>
      </w:r>
      <w:r w:rsidR="003C6564">
        <w:fldChar w:fldCharType="end"/>
      </w:r>
      <w:r w:rsidR="00D91DC6">
        <w:t>.</w:t>
      </w:r>
      <w:bookmarkEnd w:id="226"/>
    </w:p>
    <w:p w14:paraId="257041B8" w14:textId="1657F434" w:rsidR="00C71E12" w:rsidRPr="00C71E12" w:rsidRDefault="001846C6" w:rsidP="006C1BF1">
      <w:pPr>
        <w:pStyle w:val="BBClause2"/>
      </w:pPr>
      <w:bookmarkStart w:id="227" w:name="_Ref223117508"/>
      <w:bookmarkStart w:id="228" w:name="_Ref225506376"/>
      <w:r>
        <w:t>[</w:t>
      </w:r>
      <w:r w:rsidR="00C71E12" w:rsidRPr="00FD79AD">
        <w:t xml:space="preserve">The Employer shall be </w:t>
      </w:r>
      <w:r w:rsidR="00C71E12" w:rsidRPr="00C71E12">
        <w:t>entitled</w:t>
      </w:r>
      <w:r w:rsidR="00C71E12" w:rsidRPr="00FD79AD">
        <w:t xml:space="preserve"> to terminate the Contract</w:t>
      </w:r>
      <w:r w:rsidR="009041A6">
        <w:t xml:space="preserve"> </w:t>
      </w:r>
      <w:r w:rsidR="00C71E12" w:rsidRPr="00FD79AD">
        <w:t xml:space="preserve">at any time for the Employer's convenience, by giving </w:t>
      </w:r>
      <w:r w:rsidR="009041A6">
        <w:t>[</w:t>
      </w:r>
      <w:r w:rsidR="003C6564">
        <w:t>twenty-eight (</w:t>
      </w:r>
      <w:r w:rsidR="009041A6">
        <w:t>28</w:t>
      </w:r>
      <w:r w:rsidR="003C6564">
        <w:t xml:space="preserve">) </w:t>
      </w:r>
      <w:r w:rsidR="009041A6">
        <w:t xml:space="preserve">days] </w:t>
      </w:r>
      <w:r w:rsidR="00C71E12">
        <w:t>n</w:t>
      </w:r>
      <w:r w:rsidR="00C71E12" w:rsidRPr="00FD79AD">
        <w:t>otice of such termination to the Contractor</w:t>
      </w:r>
      <w:r w:rsidR="00C71E12">
        <w:t xml:space="preserve"> pursuant to this </w:t>
      </w:r>
      <w:r w:rsidR="00E701E2">
        <w:t>clause</w:t>
      </w:r>
      <w:r w:rsidR="003C6564">
        <w:t xml:space="preserve"> </w:t>
      </w:r>
      <w:r w:rsidR="003C6564">
        <w:fldChar w:fldCharType="begin"/>
      </w:r>
      <w:r w:rsidR="003C6564">
        <w:instrText xml:space="preserve"> REF _Ref223117508 \r \h </w:instrText>
      </w:r>
      <w:r w:rsidR="003C6564">
        <w:fldChar w:fldCharType="separate"/>
      </w:r>
      <w:r w:rsidR="00154E54">
        <w:t>24.4</w:t>
      </w:r>
      <w:r w:rsidR="003C6564">
        <w:fldChar w:fldCharType="end"/>
      </w:r>
      <w:proofErr w:type="gramStart"/>
      <w:r w:rsidR="00C71E12" w:rsidRPr="00FD79AD">
        <w:t>.</w:t>
      </w:r>
      <w:bookmarkEnd w:id="227"/>
      <w:r w:rsidR="009041A6">
        <w:t xml:space="preserve"> </w:t>
      </w:r>
      <w:r>
        <w:t>]</w:t>
      </w:r>
      <w:bookmarkEnd w:id="228"/>
      <w:proofErr w:type="gramEnd"/>
    </w:p>
    <w:p w14:paraId="5E5BB075" w14:textId="2557868E" w:rsidR="006162A3" w:rsidRDefault="006162A3" w:rsidP="006162A3">
      <w:pPr>
        <w:pStyle w:val="BBClause2"/>
      </w:pPr>
      <w:r>
        <w:lastRenderedPageBreak/>
        <w:t>Any election to terminate this Contract shall not prejudice any other rights or remedies under this Contract or otherwise.</w:t>
      </w:r>
    </w:p>
    <w:p w14:paraId="7E8D618D" w14:textId="77777777" w:rsidR="006162A3" w:rsidRDefault="006162A3" w:rsidP="00885EE1">
      <w:pPr>
        <w:pStyle w:val="BBHeading0Lower"/>
      </w:pPr>
      <w:r>
        <w:t>Consequences of Termination</w:t>
      </w:r>
    </w:p>
    <w:p w14:paraId="10E45164" w14:textId="02D21D8E" w:rsidR="006162A3" w:rsidRDefault="006162A3" w:rsidP="006162A3">
      <w:pPr>
        <w:pStyle w:val="BBClause2"/>
      </w:pPr>
      <w:r>
        <w:t xml:space="preserve">Without prejudice to any of its rights or remedies under this Contract or otherwise, in the event that the Contract is terminated by the Employer in accordance with </w:t>
      </w:r>
      <w:r w:rsidR="00E701E2">
        <w:t>clause</w:t>
      </w:r>
      <w:r>
        <w:t xml:space="preserve"> </w:t>
      </w:r>
      <w:r w:rsidR="003154A5">
        <w:fldChar w:fldCharType="begin"/>
      </w:r>
      <w:r w:rsidR="003154A5">
        <w:instrText xml:space="preserve"> REF _Ref220067656 \n \h </w:instrText>
      </w:r>
      <w:r w:rsidR="003154A5">
        <w:fldChar w:fldCharType="separate"/>
      </w:r>
      <w:r w:rsidR="00154E54">
        <w:t>24.1</w:t>
      </w:r>
      <w:r w:rsidR="003154A5">
        <w:fldChar w:fldCharType="end"/>
      </w:r>
      <w:r>
        <w:t>, the Employer shall be entitled to take over (or appoint a third party to take over) the Works and make good any Defects, in which case:</w:t>
      </w:r>
    </w:p>
    <w:p w14:paraId="221323D9" w14:textId="77777777" w:rsidR="006162A3" w:rsidRDefault="006162A3" w:rsidP="00885EE1">
      <w:pPr>
        <w:pStyle w:val="BBClause3"/>
      </w:pPr>
      <w:r>
        <w:t>the Contractor shall:</w:t>
      </w:r>
    </w:p>
    <w:p w14:paraId="5353105A" w14:textId="77777777" w:rsidR="006162A3" w:rsidRDefault="006162A3" w:rsidP="00885EE1">
      <w:pPr>
        <w:pStyle w:val="BBClause5"/>
      </w:pPr>
      <w:r>
        <w:t xml:space="preserve">promptly vacate the Site, clearing </w:t>
      </w:r>
      <w:proofErr w:type="gramStart"/>
      <w:r>
        <w:t>all of</w:t>
      </w:r>
      <w:proofErr w:type="gramEnd"/>
      <w:r>
        <w:t xml:space="preserve"> its equipment remaining at the Site ensuring that it leaves the Site and the Works clean and in a safe and workmanlike condition; and</w:t>
      </w:r>
    </w:p>
    <w:p w14:paraId="34A72257" w14:textId="77777777" w:rsidR="006162A3" w:rsidRDefault="006162A3" w:rsidP="00885EE1">
      <w:pPr>
        <w:pStyle w:val="BBClause5"/>
      </w:pPr>
      <w:r>
        <w:t>co-operate with and provide reasonable assistance to the Employer and any third party engaged by the Employer in taking over the Works under the Contract; and</w:t>
      </w:r>
    </w:p>
    <w:p w14:paraId="4468C7A7" w14:textId="71B20842" w:rsidR="003C6564" w:rsidRDefault="003C6564" w:rsidP="00885EE1">
      <w:pPr>
        <w:pStyle w:val="BBClause5"/>
      </w:pPr>
      <w:r w:rsidRPr="003C6564">
        <w:t xml:space="preserve">use its best endeavours to procure, for the Employer’s benefit, the assignment or novation of any </w:t>
      </w:r>
      <w:proofErr w:type="gramStart"/>
      <w:r w:rsidRPr="003C6564">
        <w:t>third party</w:t>
      </w:r>
      <w:proofErr w:type="gramEnd"/>
      <w:r w:rsidRPr="003C6564">
        <w:t xml:space="preserve"> agreements relating to the </w:t>
      </w:r>
      <w:proofErr w:type="gramStart"/>
      <w:r w:rsidRPr="003C6564">
        <w:t>Works</w:t>
      </w:r>
      <w:r>
        <w:t>;</w:t>
      </w:r>
      <w:proofErr w:type="gramEnd"/>
    </w:p>
    <w:p w14:paraId="3A91C058" w14:textId="5F204010" w:rsidR="009F7B78" w:rsidRDefault="009F7B78" w:rsidP="001728D0">
      <w:pPr>
        <w:pStyle w:val="BBClause3"/>
        <w:numPr>
          <w:ilvl w:val="0"/>
          <w:numId w:val="0"/>
        </w:numPr>
        <w:ind w:left="1622"/>
      </w:pPr>
      <w:r>
        <w:t xml:space="preserve">and </w:t>
      </w:r>
      <w:r w:rsidR="006162A3">
        <w:t>the Contractor may apply to the Employer</w:t>
      </w:r>
      <w:r w:rsidR="009C40FC">
        <w:t xml:space="preserve"> (subject to providing such detailed supporting particulars as may be reasonably required by the Employer)</w:t>
      </w:r>
      <w:r w:rsidR="006162A3">
        <w:t xml:space="preserve"> and the Employer shall pay to the Contractor the value of any work executed or goods and materials supplied by the Contractor to the extent not included in previous payments. Without prejudice to </w:t>
      </w:r>
      <w:r w:rsidR="00EF2F36">
        <w:t xml:space="preserve">the Employer's </w:t>
      </w:r>
      <w:r w:rsidR="006162A3">
        <w:t xml:space="preserve">other rights, the Employer may deduct therefrom the amount of any </w:t>
      </w:r>
      <w:r w:rsidR="004E6C2B">
        <w:t xml:space="preserve">expenses incurred by the Employer and </w:t>
      </w:r>
      <w:r w:rsidR="006162A3">
        <w:t xml:space="preserve">direct loss caused to the Employer </w:t>
      </w:r>
      <w:proofErr w:type="gramStart"/>
      <w:r w:rsidR="006162A3">
        <w:t>as a result of</w:t>
      </w:r>
      <w:proofErr w:type="gramEnd"/>
      <w:r w:rsidR="006162A3">
        <w:t xml:space="preserve"> the termination and any other amounts payable to the Employer under this Contract. To the extent that the amounts due to the Employer exceed the amounts due to the Contractor the balance shall be recoverable from the Contractor as a debt.</w:t>
      </w:r>
      <w:r w:rsidR="00E97A17" w:rsidRPr="00E97A17">
        <w:t xml:space="preserve"> </w:t>
      </w:r>
    </w:p>
    <w:p w14:paraId="7DA45951" w14:textId="00324DCA" w:rsidR="00831B1F" w:rsidRPr="001728D0" w:rsidRDefault="009F7B78" w:rsidP="009F7B78">
      <w:pPr>
        <w:pStyle w:val="BBClause3"/>
      </w:pPr>
      <w:r>
        <w:t xml:space="preserve">where the Employer has appointed a third party to take over the Works, then upon the completion of the Works (notice of which date shall be given by the Employer to the </w:t>
      </w:r>
      <w:proofErr w:type="gramStart"/>
      <w:r>
        <w:t>Contractor)  t</w:t>
      </w:r>
      <w:r w:rsidR="00E97A17">
        <w:t>he</w:t>
      </w:r>
      <w:proofErr w:type="gramEnd"/>
      <w:r w:rsidR="00E97A17">
        <w:t xml:space="preserve"> due date for payment on termination under this clause 24.6 shall be [two (2)</w:t>
      </w:r>
      <w:r w:rsidR="00C02D22">
        <w:t>]</w:t>
      </w:r>
      <w:r w:rsidR="00E97A17">
        <w:t xml:space="preserve"> months after the date of completion of the </w:t>
      </w:r>
      <w:proofErr w:type="gramStart"/>
      <w:r w:rsidR="00E97A17" w:rsidRPr="00E54380">
        <w:t>works</w:t>
      </w:r>
      <w:r w:rsidR="00831B1F" w:rsidRPr="001728D0">
        <w:t>;</w:t>
      </w:r>
      <w:proofErr w:type="gramEnd"/>
    </w:p>
    <w:p w14:paraId="0ADD2EB0" w14:textId="2053D24B" w:rsidR="006162A3" w:rsidRPr="00831B1F" w:rsidRDefault="00831B1F" w:rsidP="00885EE1">
      <w:pPr>
        <w:pStyle w:val="BBClause3"/>
      </w:pPr>
      <w:r w:rsidRPr="001728D0">
        <w:t>if</w:t>
      </w:r>
      <w:r>
        <w:t xml:space="preserve"> within six (6) months from the date of termination</w:t>
      </w:r>
      <w:r w:rsidRPr="001728D0">
        <w:t xml:space="preserve"> </w:t>
      </w:r>
      <w:r w:rsidR="00924A8B" w:rsidRPr="00831B1F">
        <w:t>the Employer elects not to complete the Works</w:t>
      </w:r>
      <w:r>
        <w:t>, the Employer shall notify the Contractor forthwith. The due date for payment under this clause 24.6</w:t>
      </w:r>
      <w:r w:rsidR="00E54380">
        <w:t xml:space="preserve"> shall be [two (2)] months after the last day of the </w:t>
      </w:r>
      <w:proofErr w:type="gramStart"/>
      <w:r w:rsidR="00E54380">
        <w:t>6 month</w:t>
      </w:r>
      <w:proofErr w:type="gramEnd"/>
      <w:r w:rsidR="00E54380">
        <w:t xml:space="preserve"> period referred to in this clause </w:t>
      </w:r>
      <w:proofErr w:type="gramStart"/>
      <w:r w:rsidR="00E54380">
        <w:t>24.6.</w:t>
      </w:r>
      <w:r w:rsidR="009F7B78">
        <w:t>3;</w:t>
      </w:r>
      <w:proofErr w:type="gramEnd"/>
    </w:p>
    <w:p w14:paraId="6254C990" w14:textId="7D97AE20" w:rsidR="006162A3" w:rsidRDefault="006162A3" w:rsidP="004A749B">
      <w:pPr>
        <w:pStyle w:val="BBClause2"/>
      </w:pPr>
      <w:r>
        <w:t xml:space="preserve">In the event that the Contract is terminated by the Contractor in accordance with </w:t>
      </w:r>
      <w:r w:rsidR="00E701E2">
        <w:t>clause</w:t>
      </w:r>
      <w:r>
        <w:t xml:space="preserve"> </w:t>
      </w:r>
      <w:r w:rsidR="003154A5">
        <w:fldChar w:fldCharType="begin"/>
      </w:r>
      <w:r w:rsidR="003154A5">
        <w:instrText xml:space="preserve"> REF _Ref220067663 \n \h </w:instrText>
      </w:r>
      <w:r w:rsidR="003154A5">
        <w:fldChar w:fldCharType="separate"/>
      </w:r>
      <w:r w:rsidR="00154E54">
        <w:t>24.2</w:t>
      </w:r>
      <w:r w:rsidR="003154A5">
        <w:fldChar w:fldCharType="end"/>
      </w:r>
      <w:r w:rsidR="009B5106">
        <w:t xml:space="preserve"> and /or by either party in accordance with clause 24.3</w:t>
      </w:r>
      <w:r>
        <w:t>,</w:t>
      </w:r>
      <w:r w:rsidR="009B5106">
        <w:t xml:space="preserve"> the Contractor shall promptly vacate the Site, clearing all of its equipment remaining at the Site ensuring that it leaves the Site and the Works clean and in a safe and workmanlike condition. T</w:t>
      </w:r>
      <w:r>
        <w:t>he Contractor shall be entitled to recover:</w:t>
      </w:r>
    </w:p>
    <w:p w14:paraId="69C578EB" w14:textId="77777777" w:rsidR="006162A3" w:rsidRDefault="006162A3" w:rsidP="00885EE1">
      <w:pPr>
        <w:pStyle w:val="BBClause3"/>
      </w:pPr>
      <w:r>
        <w:t xml:space="preserve">any amounts properly due under this Contract to the Contractor up until the date of termination; and </w:t>
      </w:r>
    </w:p>
    <w:p w14:paraId="57BCC6E1" w14:textId="08E296BA" w:rsidR="006162A3" w:rsidRDefault="006162A3" w:rsidP="00885EE1">
      <w:pPr>
        <w:pStyle w:val="BBClause3"/>
      </w:pPr>
      <w:r>
        <w:lastRenderedPageBreak/>
        <w:t xml:space="preserve">the reasonable </w:t>
      </w:r>
      <w:r w:rsidR="007C4058">
        <w:t xml:space="preserve">and properly mitigated </w:t>
      </w:r>
      <w:r w:rsidR="00180335">
        <w:t>cancellation costs</w:t>
      </w:r>
      <w:r w:rsidR="001728D0">
        <w:t xml:space="preserve"> </w:t>
      </w:r>
      <w:r>
        <w:t xml:space="preserve">incurred by the Contractor as a result of the early termination of any agreement which it has entered into in connection with this Contract, provided that the Contractor can demonstrate that such reasonable </w:t>
      </w:r>
      <w:r w:rsidR="00180335">
        <w:t>cancellation costs</w:t>
      </w:r>
      <w:r>
        <w:t xml:space="preserve"> are payments to be made by the Contractor to any counterparty to such agreement under the express provisions of such agreement</w:t>
      </w:r>
      <w:r w:rsidR="009C40FC">
        <w:t>.</w:t>
      </w:r>
    </w:p>
    <w:p w14:paraId="03AD6D4F" w14:textId="7F7DE64F" w:rsidR="007B3E90" w:rsidRDefault="009041A6" w:rsidP="00E96D15">
      <w:pPr>
        <w:pStyle w:val="BBClause2"/>
      </w:pPr>
      <w:bookmarkStart w:id="229" w:name="_Ref224635371"/>
      <w:r>
        <w:t xml:space="preserve">Without prejudice to any of its rights or remedies under this Contract or otherwise, in the event that the Contract is terminated by the Employer in accordance with </w:t>
      </w:r>
      <w:r w:rsidR="00E701E2">
        <w:t>clause</w:t>
      </w:r>
      <w:r>
        <w:t xml:space="preserve"> </w:t>
      </w:r>
      <w:r w:rsidR="00E93086">
        <w:fldChar w:fldCharType="begin"/>
      </w:r>
      <w:r w:rsidR="00E93086">
        <w:instrText xml:space="preserve"> REF _Ref223117508 \r \h </w:instrText>
      </w:r>
      <w:r w:rsidR="00E93086">
        <w:fldChar w:fldCharType="separate"/>
      </w:r>
      <w:r w:rsidR="00154E54">
        <w:t>24.4</w:t>
      </w:r>
      <w:r w:rsidR="00E93086">
        <w:fldChar w:fldCharType="end"/>
      </w:r>
      <w:r>
        <w:t xml:space="preserve">, </w:t>
      </w:r>
      <w:r w:rsidR="00D82D77">
        <w:t xml:space="preserve">the Contractor shall </w:t>
      </w:r>
      <w:r w:rsidR="007B3E90">
        <w:t>promptly vacate the Site, clearing all of its equipment remaining at the Site ensuring that it leaves the Site and the Works clean and in a safe and workmanlike condition</w:t>
      </w:r>
      <w:r w:rsidR="00D82D77">
        <w:t>.</w:t>
      </w:r>
    </w:p>
    <w:p w14:paraId="6C224927" w14:textId="0409F1CF" w:rsidR="009041A6" w:rsidRDefault="00D82D77" w:rsidP="00E96D15">
      <w:pPr>
        <w:pStyle w:val="BBClause2"/>
      </w:pPr>
      <w:r>
        <w:t>T</w:t>
      </w:r>
      <w:r w:rsidR="009041A6">
        <w:t>he Contractor,</w:t>
      </w:r>
      <w:r w:rsidR="009041A6" w:rsidRPr="00801300">
        <w:t xml:space="preserve"> as soon as practicable</w:t>
      </w:r>
      <w:r w:rsidR="008765FB">
        <w:t xml:space="preserve"> following termination under clause </w:t>
      </w:r>
      <w:r w:rsidR="00EA0BE3">
        <w:fldChar w:fldCharType="begin"/>
      </w:r>
      <w:r w:rsidR="00EA0BE3">
        <w:instrText xml:space="preserve"> REF _Ref225506376 \w \h </w:instrText>
      </w:r>
      <w:r w:rsidR="00EA0BE3">
        <w:fldChar w:fldCharType="separate"/>
      </w:r>
      <w:r w:rsidR="00154E54">
        <w:t>24.4</w:t>
      </w:r>
      <w:r w:rsidR="00EA0BE3">
        <w:fldChar w:fldCharType="end"/>
      </w:r>
      <w:r w:rsidR="009041A6" w:rsidRPr="00801300">
        <w:t xml:space="preserve">, </w:t>
      </w:r>
      <w:r>
        <w:t xml:space="preserve">shall </w:t>
      </w:r>
      <w:r w:rsidR="009041A6" w:rsidRPr="00801300">
        <w:t>submit detailed supporting particulars (as reasonably required by the E</w:t>
      </w:r>
      <w:r w:rsidR="009041A6">
        <w:t>mploye</w:t>
      </w:r>
      <w:r w:rsidR="009041A6" w:rsidRPr="00801300">
        <w:t>r) of:</w:t>
      </w:r>
      <w:bookmarkEnd w:id="229"/>
    </w:p>
    <w:p w14:paraId="7A5D459D" w14:textId="647BE7C4" w:rsidR="009041A6" w:rsidRDefault="009C40FC" w:rsidP="009041A6">
      <w:pPr>
        <w:pStyle w:val="BBClause3"/>
      </w:pPr>
      <w:r>
        <w:t xml:space="preserve">the value of any work </w:t>
      </w:r>
      <w:proofErr w:type="gramStart"/>
      <w:r>
        <w:t>executed</w:t>
      </w:r>
      <w:proofErr w:type="gramEnd"/>
      <w:r>
        <w:t xml:space="preserve"> or goods and materials supplied by the Contractor to the extent not included in previous payment </w:t>
      </w:r>
      <w:r w:rsidR="009041A6" w:rsidRPr="00801300">
        <w:t>which shall include:</w:t>
      </w:r>
    </w:p>
    <w:p w14:paraId="6744A054" w14:textId="69D8C096" w:rsidR="009041A6" w:rsidRDefault="009041A6" w:rsidP="009041A6">
      <w:pPr>
        <w:pStyle w:val="BBClause4"/>
      </w:pPr>
      <w:r w:rsidRPr="00801300">
        <w:t xml:space="preserve">the matters described </w:t>
      </w:r>
      <w:r w:rsidR="00984102">
        <w:t xml:space="preserve">in </w:t>
      </w:r>
      <w:r w:rsidR="00E701E2">
        <w:t>clause</w:t>
      </w:r>
      <w:r w:rsidR="00984102">
        <w:t xml:space="preserve"> </w:t>
      </w:r>
      <w:r w:rsidR="00E93086">
        <w:fldChar w:fldCharType="begin"/>
      </w:r>
      <w:r w:rsidR="00E93086">
        <w:instrText xml:space="preserve"> REF _Ref224635293 \r \h </w:instrText>
      </w:r>
      <w:r w:rsidR="00E93086">
        <w:fldChar w:fldCharType="separate"/>
      </w:r>
      <w:r w:rsidR="00154E54">
        <w:t>24.10</w:t>
      </w:r>
      <w:r w:rsidR="00E93086">
        <w:fldChar w:fldCharType="end"/>
      </w:r>
      <w:r w:rsidRPr="00801300">
        <w:t>, and</w:t>
      </w:r>
    </w:p>
    <w:p w14:paraId="73680933" w14:textId="77777777" w:rsidR="00CA29F4" w:rsidRDefault="009041A6" w:rsidP="00CA29F4">
      <w:pPr>
        <w:pStyle w:val="BBClause4"/>
      </w:pPr>
      <w:r w:rsidRPr="00801300">
        <w:t>any additions and/or deductions, and the balance due (if any),</w:t>
      </w:r>
      <w:r w:rsidR="008B058F">
        <w:t xml:space="preserve"> and </w:t>
      </w:r>
      <w:proofErr w:type="gramStart"/>
      <w:r w:rsidR="008B058F">
        <w:t>taking into account</w:t>
      </w:r>
      <w:proofErr w:type="gramEnd"/>
      <w:r w:rsidR="008B058F">
        <w:t xml:space="preserve"> all sums already paid by the Employer and for all sums to which the Employer is entitled and </w:t>
      </w:r>
      <w:proofErr w:type="gramStart"/>
      <w:r w:rsidR="008B058F">
        <w:t>taking into account</w:t>
      </w:r>
      <w:proofErr w:type="gramEnd"/>
      <w:r w:rsidR="008B058F">
        <w:t xml:space="preserve"> all sums previously paid by the Contractor (if any) and/or received under the parent company </w:t>
      </w:r>
      <w:proofErr w:type="gramStart"/>
      <w:r w:rsidR="008B058F">
        <w:t>guarantee;</w:t>
      </w:r>
      <w:proofErr w:type="gramEnd"/>
    </w:p>
    <w:p w14:paraId="3A2F4331" w14:textId="6A69F84F" w:rsidR="008B058F" w:rsidRPr="00CA29F4" w:rsidRDefault="00D34DFA" w:rsidP="00CA29F4">
      <w:pPr>
        <w:pStyle w:val="BBClause4"/>
      </w:pPr>
      <w:r>
        <w:t>[</w:t>
      </w:r>
      <w:proofErr w:type="gramStart"/>
      <w:r w:rsidR="00CA29F4">
        <w:t>●</w:t>
      </w:r>
      <w:r>
        <w:t>]</w:t>
      </w:r>
      <w:r w:rsidR="008B058F" w:rsidRPr="00C80B3D">
        <w:t>%</w:t>
      </w:r>
      <w:proofErr w:type="gramEnd"/>
      <w:r w:rsidR="008B058F" w:rsidRPr="00C80B3D">
        <w:t xml:space="preserve"> of the Contractor’s cost from the termination comprising the matter</w:t>
      </w:r>
      <w:r w:rsidR="00214801">
        <w:t>s</w:t>
      </w:r>
      <w:r w:rsidR="008B058F" w:rsidRPr="00C80B3D">
        <w:t xml:space="preserve"> described in</w:t>
      </w:r>
      <w:r>
        <w:t xml:space="preserve"> </w:t>
      </w:r>
      <w:r w:rsidR="00E701E2">
        <w:t>clause</w:t>
      </w:r>
      <w:r w:rsidR="00E93086">
        <w:t xml:space="preserve"> </w:t>
      </w:r>
      <w:r w:rsidR="00E93086">
        <w:fldChar w:fldCharType="begin"/>
      </w:r>
      <w:r w:rsidR="00E93086">
        <w:instrText xml:space="preserve"> REF _Ref224635339 \r \h </w:instrText>
      </w:r>
      <w:r w:rsidR="00E93086">
        <w:fldChar w:fldCharType="separate"/>
      </w:r>
      <w:r w:rsidR="00154E54">
        <w:t>24.10.2</w:t>
      </w:r>
      <w:r w:rsidR="00E93086">
        <w:fldChar w:fldCharType="end"/>
      </w:r>
      <w:r>
        <w:t xml:space="preserve"> to </w:t>
      </w:r>
      <w:r w:rsidR="00E93086">
        <w:fldChar w:fldCharType="begin"/>
      </w:r>
      <w:r w:rsidR="00E93086">
        <w:instrText xml:space="preserve"> REF _Ref224635350 \r \h </w:instrText>
      </w:r>
      <w:r w:rsidR="00E93086">
        <w:fldChar w:fldCharType="separate"/>
      </w:r>
      <w:r w:rsidR="00154E54">
        <w:t>24.10.5</w:t>
      </w:r>
      <w:r w:rsidR="00E93086">
        <w:fldChar w:fldCharType="end"/>
      </w:r>
      <w:r>
        <w:t xml:space="preserve">. </w:t>
      </w:r>
    </w:p>
    <w:p w14:paraId="3B0BDBA5" w14:textId="392290BE" w:rsidR="00CA29F4" w:rsidRDefault="002F5D97" w:rsidP="00CA29F4">
      <w:pPr>
        <w:pStyle w:val="BBClause2"/>
      </w:pPr>
      <w:bookmarkStart w:id="230" w:name="_Ref224635293"/>
      <w:bookmarkStart w:id="231" w:name="_Hlk224919734"/>
      <w:r>
        <w:t xml:space="preserve">After termination </w:t>
      </w:r>
      <w:r w:rsidR="00343892">
        <w:t xml:space="preserve">under clause </w:t>
      </w:r>
      <w:r w:rsidR="001728D0">
        <w:fldChar w:fldCharType="begin"/>
      </w:r>
      <w:r w:rsidR="001728D0">
        <w:instrText xml:space="preserve"> REF _Ref220067663 \w \h </w:instrText>
      </w:r>
      <w:r w:rsidR="001728D0">
        <w:fldChar w:fldCharType="separate"/>
      </w:r>
      <w:r w:rsidR="00154E54">
        <w:t>24.2</w:t>
      </w:r>
      <w:r w:rsidR="001728D0">
        <w:fldChar w:fldCharType="end"/>
      </w:r>
      <w:r w:rsidR="001728D0">
        <w:t xml:space="preserve">, </w:t>
      </w:r>
      <w:r w:rsidR="001728D0">
        <w:fldChar w:fldCharType="begin"/>
      </w:r>
      <w:r w:rsidR="001728D0">
        <w:instrText xml:space="preserve"> REF _Ref225506372 \w \h </w:instrText>
      </w:r>
      <w:r w:rsidR="001728D0">
        <w:fldChar w:fldCharType="separate"/>
      </w:r>
      <w:r w:rsidR="00154E54">
        <w:t>24.3</w:t>
      </w:r>
      <w:r w:rsidR="001728D0">
        <w:fldChar w:fldCharType="end"/>
      </w:r>
      <w:r w:rsidR="001728D0">
        <w:t xml:space="preserve"> or </w:t>
      </w:r>
      <w:r w:rsidR="001728D0">
        <w:fldChar w:fldCharType="begin"/>
      </w:r>
      <w:r w:rsidR="001728D0">
        <w:instrText xml:space="preserve"> REF _Ref225506376 \w \h </w:instrText>
      </w:r>
      <w:r w:rsidR="001728D0">
        <w:fldChar w:fldCharType="separate"/>
      </w:r>
      <w:r w:rsidR="00154E54">
        <w:t>24.4</w:t>
      </w:r>
      <w:r w:rsidR="001728D0">
        <w:fldChar w:fldCharType="end"/>
      </w:r>
      <w:r>
        <w:t>, the Contractor sha</w:t>
      </w:r>
      <w:r w:rsidR="008B058F">
        <w:t>l</w:t>
      </w:r>
      <w:r>
        <w:t>l, as soon as reasonably practicable</w:t>
      </w:r>
      <w:r w:rsidR="00C5118A">
        <w:t xml:space="preserve"> and in any event within </w:t>
      </w:r>
      <w:r w:rsidR="005F19FA">
        <w:t>one</w:t>
      </w:r>
      <w:r w:rsidR="00C5118A">
        <w:t xml:space="preserve"> (</w:t>
      </w:r>
      <w:r w:rsidR="005F19FA">
        <w:t>1</w:t>
      </w:r>
      <w:r w:rsidR="00C5118A">
        <w:t>) month of the date of termination</w:t>
      </w:r>
      <w:r>
        <w:t>, submit detailed supporting particulars of</w:t>
      </w:r>
      <w:r w:rsidR="00343892">
        <w:t xml:space="preserve"> such information as may be reasonably required by the Employer, including but not limited to</w:t>
      </w:r>
      <w:r>
        <w:t>:</w:t>
      </w:r>
      <w:bookmarkEnd w:id="230"/>
    </w:p>
    <w:p w14:paraId="38AC56D5" w14:textId="40205F8F" w:rsidR="000C3B06" w:rsidRDefault="00801300" w:rsidP="00CA29F4">
      <w:pPr>
        <w:pStyle w:val="BBClause3"/>
      </w:pPr>
      <w:r>
        <w:t>[</w:t>
      </w:r>
      <w:r w:rsidR="000C3B06">
        <w:t xml:space="preserve">the </w:t>
      </w:r>
      <w:r w:rsidR="000C3B06" w:rsidRPr="00CA29F4">
        <w:t xml:space="preserve">amounts payable </w:t>
      </w:r>
      <w:r w:rsidR="000C3B06">
        <w:t xml:space="preserve">for </w:t>
      </w:r>
      <w:r w:rsidR="000C3B06" w:rsidRPr="00CA29F4">
        <w:t xml:space="preserve">any </w:t>
      </w:r>
      <w:r w:rsidR="000C3B06">
        <w:t xml:space="preserve">work </w:t>
      </w:r>
      <w:r w:rsidR="000C3B06" w:rsidRPr="00CA29F4">
        <w:t xml:space="preserve">carried </w:t>
      </w:r>
      <w:r w:rsidR="000C3B06">
        <w:t xml:space="preserve">out for which </w:t>
      </w:r>
      <w:r w:rsidR="000C3B06" w:rsidRPr="00CA29F4">
        <w:t>a price is</w:t>
      </w:r>
      <w:r w:rsidR="001E2F52">
        <w:t xml:space="preserve"> </w:t>
      </w:r>
      <w:r w:rsidR="000C3B06" w:rsidRPr="00CA29F4">
        <w:t xml:space="preserve">stated in </w:t>
      </w:r>
      <w:r w:rsidR="000C3B06">
        <w:t xml:space="preserve">the </w:t>
      </w:r>
      <w:proofErr w:type="gramStart"/>
      <w:r w:rsidR="000C3B06">
        <w:t>Contract;</w:t>
      </w:r>
      <w:proofErr w:type="gramEnd"/>
    </w:p>
    <w:p w14:paraId="662C7DBD" w14:textId="2BAAC911" w:rsidR="00CA29F4" w:rsidRDefault="00CA29F4" w:rsidP="00CA29F4">
      <w:pPr>
        <w:pStyle w:val="BBClause3"/>
      </w:pPr>
      <w:bookmarkStart w:id="232" w:name="_Ref224635339"/>
      <w:r w:rsidRPr="00CA29F4">
        <w:t xml:space="preserve">the </w:t>
      </w:r>
      <w:r w:rsidR="00210609">
        <w:t>c</w:t>
      </w:r>
      <w:r w:rsidRPr="00CA29F4">
        <w:t xml:space="preserve">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w:t>
      </w:r>
      <w:proofErr w:type="gramStart"/>
      <w:r w:rsidRPr="00CA29F4">
        <w:t>disposal;</w:t>
      </w:r>
      <w:bookmarkEnd w:id="232"/>
      <w:proofErr w:type="gramEnd"/>
    </w:p>
    <w:p w14:paraId="7911DCB0" w14:textId="0DA0EFAA" w:rsidR="000C3B06" w:rsidRDefault="000C3B06" w:rsidP="00CA29F4">
      <w:pPr>
        <w:pStyle w:val="BBClause3"/>
      </w:pPr>
      <w:r w:rsidRPr="00801300">
        <w:t xml:space="preserve">any other </w:t>
      </w:r>
      <w:r w:rsidR="00AB4D1A">
        <w:t>c</w:t>
      </w:r>
      <w:r>
        <w:t xml:space="preserve">ost or </w:t>
      </w:r>
      <w:r w:rsidRPr="00801300">
        <w:t xml:space="preserve">liability </w:t>
      </w:r>
      <w:r>
        <w:t xml:space="preserve">which </w:t>
      </w:r>
      <w:r w:rsidRPr="00801300">
        <w:t xml:space="preserve">in the </w:t>
      </w:r>
      <w:r>
        <w:t xml:space="preserve">circumstances was </w:t>
      </w:r>
      <w:r w:rsidRPr="00801300">
        <w:t>reasonably</w:t>
      </w:r>
      <w:r w:rsidR="001E2F52">
        <w:t xml:space="preserve"> </w:t>
      </w:r>
      <w:r>
        <w:t xml:space="preserve">incurred </w:t>
      </w:r>
      <w:r w:rsidRPr="000C3B06">
        <w:t xml:space="preserve">by the </w:t>
      </w:r>
      <w:r>
        <w:t xml:space="preserve">Contractor </w:t>
      </w:r>
      <w:r w:rsidRPr="00801300">
        <w:t xml:space="preserve">in </w:t>
      </w:r>
      <w:r w:rsidRPr="000C3B06">
        <w:t xml:space="preserve">the </w:t>
      </w:r>
      <w:r>
        <w:t xml:space="preserve">expectation </w:t>
      </w:r>
      <w:r w:rsidRPr="00801300">
        <w:t xml:space="preserve">of </w:t>
      </w:r>
      <w:r>
        <w:t xml:space="preserve">completing </w:t>
      </w:r>
      <w:r w:rsidRPr="00801300">
        <w:t>the</w:t>
      </w:r>
      <w:r w:rsidR="001E2F52">
        <w:t xml:space="preserve"> </w:t>
      </w:r>
      <w:proofErr w:type="gramStart"/>
      <w:r>
        <w:t>Works;</w:t>
      </w:r>
      <w:proofErr w:type="gramEnd"/>
    </w:p>
    <w:p w14:paraId="523F3C41" w14:textId="77EE1004" w:rsidR="00CA29F4" w:rsidRDefault="00CA29F4" w:rsidP="00CA29F4">
      <w:pPr>
        <w:pStyle w:val="BBClause3"/>
      </w:pPr>
      <w:r>
        <w:t xml:space="preserve">the </w:t>
      </w:r>
      <w:r w:rsidR="00210609">
        <w:t>c</w:t>
      </w:r>
      <w:r>
        <w:t xml:space="preserve">ost of removal </w:t>
      </w:r>
      <w:r w:rsidRPr="00801300">
        <w:t xml:space="preserve">of </w:t>
      </w:r>
      <w:r>
        <w:t xml:space="preserve">temporary works and </w:t>
      </w:r>
      <w:r w:rsidRPr="00801300">
        <w:t xml:space="preserve">Contractor's </w:t>
      </w:r>
      <w:r>
        <w:t xml:space="preserve">Equipment from the </w:t>
      </w:r>
      <w:r w:rsidRPr="00801300">
        <w:t xml:space="preserve">Site and </w:t>
      </w:r>
      <w:r>
        <w:t xml:space="preserve">the </w:t>
      </w:r>
      <w:r w:rsidRPr="00801300">
        <w:t xml:space="preserve">return of </w:t>
      </w:r>
      <w:r>
        <w:t xml:space="preserve">these </w:t>
      </w:r>
      <w:r w:rsidRPr="00801300">
        <w:t xml:space="preserve">items </w:t>
      </w:r>
      <w:r>
        <w:t xml:space="preserve">to the Contractor's </w:t>
      </w:r>
      <w:r w:rsidRPr="00801300">
        <w:t>place</w:t>
      </w:r>
      <w:r>
        <w:t xml:space="preserve"> of business </w:t>
      </w:r>
      <w:r w:rsidRPr="00801300">
        <w:t xml:space="preserve">in </w:t>
      </w:r>
      <w:r>
        <w:t xml:space="preserve">the Contractor's </w:t>
      </w:r>
      <w:r w:rsidRPr="00801300">
        <w:t xml:space="preserve">country (or to </w:t>
      </w:r>
      <w:r>
        <w:t xml:space="preserve">any </w:t>
      </w:r>
      <w:r w:rsidRPr="00801300">
        <w:t xml:space="preserve">other </w:t>
      </w:r>
      <w:r>
        <w:t xml:space="preserve">destination(s) </w:t>
      </w:r>
      <w:r w:rsidRPr="00801300">
        <w:t xml:space="preserve">at </w:t>
      </w:r>
      <w:r>
        <w:t>no greater cost); and</w:t>
      </w:r>
    </w:p>
    <w:p w14:paraId="0B337A6B" w14:textId="0B3751E1" w:rsidR="00C270EA" w:rsidRDefault="000C3B06" w:rsidP="00CA29F4">
      <w:pPr>
        <w:pStyle w:val="BBClause3"/>
      </w:pPr>
      <w:bookmarkStart w:id="233" w:name="_Ref225152861"/>
      <w:bookmarkStart w:id="234" w:name="_Ref224635350"/>
      <w:r>
        <w:t xml:space="preserve">the </w:t>
      </w:r>
      <w:r w:rsidR="00210609">
        <w:t>c</w:t>
      </w:r>
      <w:r w:rsidRPr="00801300">
        <w:t xml:space="preserve">ost </w:t>
      </w:r>
      <w:r>
        <w:t xml:space="preserve">of repatriation of the </w:t>
      </w:r>
      <w:r w:rsidRPr="00801300">
        <w:t xml:space="preserve">Contractor's </w:t>
      </w:r>
      <w:r>
        <w:t xml:space="preserve">staff </w:t>
      </w:r>
      <w:r w:rsidRPr="00801300">
        <w:t xml:space="preserve">and </w:t>
      </w:r>
      <w:r>
        <w:t>labour employed</w:t>
      </w:r>
      <w:r w:rsidR="001E2F52">
        <w:t xml:space="preserve"> </w:t>
      </w:r>
      <w:r>
        <w:t xml:space="preserve">wholly </w:t>
      </w:r>
      <w:r w:rsidRPr="00801300">
        <w:t xml:space="preserve">in </w:t>
      </w:r>
      <w:r>
        <w:t xml:space="preserve">connection </w:t>
      </w:r>
      <w:r w:rsidRPr="00801300">
        <w:t xml:space="preserve">with </w:t>
      </w:r>
      <w:r>
        <w:t>the Works at the date of termination</w:t>
      </w:r>
      <w:r w:rsidR="00C270EA">
        <w:t>,</w:t>
      </w:r>
      <w:bookmarkEnd w:id="233"/>
    </w:p>
    <w:p w14:paraId="0A748CEC" w14:textId="4951C9E6" w:rsidR="00CA29F4" w:rsidRDefault="00C270EA">
      <w:pPr>
        <w:pStyle w:val="BBClause3"/>
        <w:numPr>
          <w:ilvl w:val="0"/>
          <w:numId w:val="0"/>
        </w:numPr>
        <w:ind w:left="1622"/>
      </w:pPr>
      <w:r>
        <w:lastRenderedPageBreak/>
        <w:t xml:space="preserve">the costs of each </w:t>
      </w:r>
      <w:r>
        <w:fldChar w:fldCharType="begin"/>
      </w:r>
      <w:r>
        <w:instrText xml:space="preserve"> REF _Ref224635339 \r \h </w:instrText>
      </w:r>
      <w:r>
        <w:fldChar w:fldCharType="separate"/>
      </w:r>
      <w:r w:rsidR="00154E54">
        <w:t>24.10.2</w:t>
      </w:r>
      <w:r>
        <w:fldChar w:fldCharType="end"/>
      </w:r>
      <w:r>
        <w:t>-</w:t>
      </w:r>
      <w:r>
        <w:fldChar w:fldCharType="begin"/>
      </w:r>
      <w:r>
        <w:instrText xml:space="preserve"> REF _Ref225152861 \r \h </w:instrText>
      </w:r>
      <w:r>
        <w:fldChar w:fldCharType="separate"/>
      </w:r>
      <w:r w:rsidR="00154E54">
        <w:t>24.10.5</w:t>
      </w:r>
      <w:r>
        <w:fldChar w:fldCharType="end"/>
      </w:r>
      <w:r>
        <w:t xml:space="preserve"> being properly and reasonably incurred and satisfactorily evidenced, and the Contractor shall be required to use reasonable and proper efforts to mitigate any such cost</w:t>
      </w:r>
      <w:r w:rsidR="00801300">
        <w:t>]</w:t>
      </w:r>
      <w:r w:rsidR="008B058F">
        <w:t>.</w:t>
      </w:r>
      <w:bookmarkEnd w:id="234"/>
    </w:p>
    <w:p w14:paraId="2CEBD151" w14:textId="73DD6A3E" w:rsidR="007B6E20" w:rsidRDefault="007B6E20" w:rsidP="007B6E20">
      <w:pPr>
        <w:pStyle w:val="BBClause3"/>
      </w:pPr>
      <w:bookmarkStart w:id="235" w:name="_Ref225507385"/>
      <w:r w:rsidRPr="009B648E">
        <w:t>The Employer shall determine the matters described in clause</w:t>
      </w:r>
      <w:r w:rsidR="00B573AC" w:rsidRPr="009B648E">
        <w:t xml:space="preserve"> 24.10</w:t>
      </w:r>
      <w:r w:rsidRPr="009B648E">
        <w:t xml:space="preserve"> and </w:t>
      </w:r>
      <w:r w:rsidR="00B573AC" w:rsidRPr="007276E4">
        <w:t>n</w:t>
      </w:r>
      <w:r w:rsidRPr="007276E4">
        <w:t>ot</w:t>
      </w:r>
      <w:r>
        <w:t xml:space="preserve"> later than 3 months after receipt of those documents, the Employer shall prepare and send to the Contractor an account which shall set out the amounts referred to clause 24.11.5. The due date for the </w:t>
      </w:r>
      <w:r w:rsidR="007276E4">
        <w:t xml:space="preserve">payment on termination under clauses 24.2, 24.3 and 24.4 </w:t>
      </w:r>
      <w:r>
        <w:t xml:space="preserve">shall be the last date for the issue of the Employer’s account under this clause </w:t>
      </w:r>
      <w:r w:rsidR="00EA0BE3">
        <w:fldChar w:fldCharType="begin"/>
      </w:r>
      <w:r w:rsidR="00EA0BE3">
        <w:instrText xml:space="preserve"> REF _Ref225507385 \w \h </w:instrText>
      </w:r>
      <w:r w:rsidR="00EA0BE3">
        <w:fldChar w:fldCharType="separate"/>
      </w:r>
      <w:r w:rsidR="00154E54">
        <w:t>24.10.6</w:t>
      </w:r>
      <w:r w:rsidR="00EA0BE3">
        <w:fldChar w:fldCharType="end"/>
      </w:r>
      <w:r>
        <w:t>.</w:t>
      </w:r>
      <w:bookmarkEnd w:id="235"/>
      <w:r>
        <w:br/>
      </w:r>
    </w:p>
    <w:p w14:paraId="1F48C833" w14:textId="7C106DA8" w:rsidR="007B6E20" w:rsidRDefault="007B6E20" w:rsidP="00B32559">
      <w:pPr>
        <w:pStyle w:val="BBClause2"/>
      </w:pPr>
      <w:bookmarkStart w:id="236" w:name="_Ref225506882"/>
      <w:r>
        <w:t xml:space="preserve">The final date for payment </w:t>
      </w:r>
      <w:r w:rsidR="007276E4">
        <w:t>on termination</w:t>
      </w:r>
      <w:r w:rsidR="00AE2EAC">
        <w:t xml:space="preserve"> shall be [14 (fourteen)] days from its due date, as fixed in accordance with clause </w:t>
      </w:r>
      <w:r w:rsidR="007276E4">
        <w:t>24.6.2, 24.6.3</w:t>
      </w:r>
      <w:r w:rsidR="00AE2EAC">
        <w:t>,</w:t>
      </w:r>
      <w:r w:rsidR="007276E4">
        <w:t xml:space="preserve"> or</w:t>
      </w:r>
      <w:r w:rsidR="00AE2EAC">
        <w:t xml:space="preserve"> clause </w:t>
      </w:r>
      <w:r w:rsidR="007276E4">
        <w:t>24.10.6 (as applicable)</w:t>
      </w:r>
      <w:r w:rsidR="00AE2EAC">
        <w:t xml:space="preserve">. No later than five days after the due date for the </w:t>
      </w:r>
      <w:r w:rsidR="00622D58">
        <w:t>payment on termination set under these clauses</w:t>
      </w:r>
      <w:r w:rsidR="00AE2EAC">
        <w:t>, the Employer shall give a notice to the Contractor, stating the sum it considers to be or have been due at the due date and the basis on which that sum has been calculated (</w:t>
      </w:r>
      <w:r w:rsidR="00AE2EAC">
        <w:rPr>
          <w:b/>
          <w:bCs/>
        </w:rPr>
        <w:t>“Termination Payment Notice”</w:t>
      </w:r>
      <w:r w:rsidR="00AE2EAC">
        <w:t>).</w:t>
      </w:r>
      <w:bookmarkEnd w:id="236"/>
      <w:r w:rsidR="00AE2EAC">
        <w:t xml:space="preserve"> </w:t>
      </w:r>
    </w:p>
    <w:p w14:paraId="697FF68B" w14:textId="21C9B547" w:rsidR="00EE12EA" w:rsidRDefault="00AE2EAC" w:rsidP="00EE12EA">
      <w:pPr>
        <w:pStyle w:val="BBClause2"/>
      </w:pPr>
      <w:r>
        <w:t xml:space="preserve">If the </w:t>
      </w:r>
      <w:r w:rsidR="00EE12EA">
        <w:t>P</w:t>
      </w:r>
      <w:r>
        <w:t xml:space="preserve">arty from whom payment under the Termination Payment Notice is due intends to pay less than the stated balance, that Party shall serve </w:t>
      </w:r>
      <w:r w:rsidR="00EE12EA">
        <w:t>written notice to the other Party no later than five (5) days before the relevant final date for payment specifying the amount it intends to pay (even if that amount is zero) and specifying the basis upon which that amount is calculated (</w:t>
      </w:r>
      <w:r w:rsidR="00EE12EA">
        <w:rPr>
          <w:b/>
          <w:bCs/>
        </w:rPr>
        <w:t>“Pay Less Notice”</w:t>
      </w:r>
      <w:r w:rsidR="00EE12EA">
        <w:t xml:space="preserve">). </w:t>
      </w:r>
      <w:r>
        <w:t xml:space="preserve">Payment made must not be less that the amount stated as due in </w:t>
      </w:r>
      <w:r w:rsidR="00EE12EA">
        <w:t xml:space="preserve">this </w:t>
      </w:r>
      <w:r w:rsidR="00EE12EA" w:rsidRPr="00B32559">
        <w:t>Pay Less Notice</w:t>
      </w:r>
      <w:r>
        <w:t>.</w:t>
      </w:r>
      <w:r w:rsidR="00EE12EA">
        <w:t xml:space="preserve"> </w:t>
      </w:r>
    </w:p>
    <w:p w14:paraId="06035039" w14:textId="46E91B4E" w:rsidR="00AE2EAC" w:rsidRDefault="005D61FB" w:rsidP="00B32559">
      <w:pPr>
        <w:pStyle w:val="BBClause2"/>
      </w:pPr>
      <w:bookmarkStart w:id="237" w:name="_Ref225506895"/>
      <w:r>
        <w:t xml:space="preserve">If the Employer does not serve a Termination Payment Notice by the end of the five day period set out in clause </w:t>
      </w:r>
      <w:r w:rsidR="00214801">
        <w:fldChar w:fldCharType="begin"/>
      </w:r>
      <w:r w:rsidR="00214801">
        <w:instrText xml:space="preserve"> REF _Ref225506882 \w \h </w:instrText>
      </w:r>
      <w:r w:rsidR="00214801">
        <w:fldChar w:fldCharType="separate"/>
      </w:r>
      <w:r w:rsidR="00154E54">
        <w:t>24.11</w:t>
      </w:r>
      <w:r w:rsidR="00214801">
        <w:fldChar w:fldCharType="end"/>
      </w:r>
      <w:r>
        <w:t xml:space="preserve">, then the Contractor </w:t>
      </w:r>
      <w:r w:rsidR="00AE2EAC">
        <w:t xml:space="preserve"> </w:t>
      </w:r>
      <w:r>
        <w:t xml:space="preserve">may submit its own payment notice setting out the sums that the Contractor considers to </w:t>
      </w:r>
      <w:r w:rsidR="00CB5B3B">
        <w:t>stating the sum it considers to be or have been due at the relevant due date and the basis on which that sum has been calculated (</w:t>
      </w:r>
      <w:r w:rsidR="00CB5B3B">
        <w:rPr>
          <w:b/>
          <w:bCs/>
        </w:rPr>
        <w:t>“Contractor’s Payment Notice”</w:t>
      </w:r>
      <w:r w:rsidR="00CB5B3B">
        <w:t>)</w:t>
      </w:r>
      <w:r>
        <w:t>.</w:t>
      </w:r>
      <w:r w:rsidR="005127DC">
        <w:t xml:space="preserve"> Where the Contractor is giving a </w:t>
      </w:r>
      <w:r w:rsidR="00CB5B3B">
        <w:t>Contractor’s P</w:t>
      </w:r>
      <w:r w:rsidR="005127DC">
        <w:t xml:space="preserve">ayment </w:t>
      </w:r>
      <w:r w:rsidR="00CB5B3B">
        <w:t>N</w:t>
      </w:r>
      <w:r w:rsidR="005127DC">
        <w:t xml:space="preserve">otice under this clause </w:t>
      </w:r>
      <w:r w:rsidR="00214801">
        <w:fldChar w:fldCharType="begin"/>
      </w:r>
      <w:r w:rsidR="00214801">
        <w:instrText xml:space="preserve"> REF _Ref225506895 \w \h </w:instrText>
      </w:r>
      <w:r w:rsidR="00214801">
        <w:fldChar w:fldCharType="separate"/>
      </w:r>
      <w:r w:rsidR="00154E54">
        <w:t>24.13</w:t>
      </w:r>
      <w:r w:rsidR="00214801">
        <w:fldChar w:fldCharType="end"/>
      </w:r>
      <w:r w:rsidR="005127DC">
        <w:t xml:space="preserve">, then the final date for payment shall be postponed by the same number of days after the five day period referred to in clause </w:t>
      </w:r>
      <w:r w:rsidR="00214801">
        <w:fldChar w:fldCharType="begin"/>
      </w:r>
      <w:r w:rsidR="00214801">
        <w:instrText xml:space="preserve"> REF _Ref225506882 \w \h </w:instrText>
      </w:r>
      <w:r w:rsidR="00214801">
        <w:fldChar w:fldCharType="separate"/>
      </w:r>
      <w:r w:rsidR="00154E54">
        <w:t>24.11</w:t>
      </w:r>
      <w:r w:rsidR="00214801">
        <w:fldChar w:fldCharType="end"/>
      </w:r>
      <w:r w:rsidR="00214801">
        <w:t xml:space="preserve"> </w:t>
      </w:r>
      <w:r w:rsidR="005127DC">
        <w:t xml:space="preserve">that the Contractor gives </w:t>
      </w:r>
      <w:r w:rsidR="00CB5B3B">
        <w:t>such</w:t>
      </w:r>
      <w:r w:rsidR="005127DC">
        <w:t xml:space="preserve"> </w:t>
      </w:r>
      <w:r w:rsidR="00CB5B3B">
        <w:t>Contractor’s Payment Notice</w:t>
      </w:r>
      <w:r w:rsidR="005127DC">
        <w:t xml:space="preserve">. The Employer may serve a Pay Less Notice </w:t>
      </w:r>
      <w:r w:rsidR="00EE12EA">
        <w:t xml:space="preserve">to the Contractor </w:t>
      </w:r>
      <w:r w:rsidR="005127DC">
        <w:t>no later than five days before this final date for payment and where it does, the payment to be made by the final date for payment shall not be less than the sum set out as due in this Pay Less Notice.</w:t>
      </w:r>
      <w:bookmarkEnd w:id="237"/>
      <w:r w:rsidR="005127DC">
        <w:t xml:space="preserve"> </w:t>
      </w:r>
    </w:p>
    <w:p w14:paraId="59C1AA03" w14:textId="032F7C5C" w:rsidR="00F26036" w:rsidRPr="00924940" w:rsidRDefault="00F26036" w:rsidP="00F26036">
      <w:pPr>
        <w:pStyle w:val="BBClause2"/>
      </w:pPr>
      <w:r>
        <w:t xml:space="preserve">In relation to the requirements to give any kind of notice in this clause </w:t>
      </w:r>
      <w:r w:rsidR="00214801">
        <w:fldChar w:fldCharType="begin"/>
      </w:r>
      <w:r w:rsidR="00214801">
        <w:instrText xml:space="preserve"> REF _Ref220066548 \w \h </w:instrText>
      </w:r>
      <w:r w:rsidR="00214801">
        <w:fldChar w:fldCharType="separate"/>
      </w:r>
      <w:r w:rsidR="00154E54">
        <w:t>24</w:t>
      </w:r>
      <w:r w:rsidR="00214801">
        <w:fldChar w:fldCharType="end"/>
      </w:r>
      <w:r>
        <w:t xml:space="preserve">, it is immaterial that the amount considered to be due under any notice may be zero. </w:t>
      </w:r>
    </w:p>
    <w:bookmarkEnd w:id="231"/>
    <w:p w14:paraId="08D58C68" w14:textId="73D9FEEF" w:rsidR="00871884" w:rsidRPr="00B573AC" w:rsidRDefault="000C3B06" w:rsidP="00343892">
      <w:pPr>
        <w:pStyle w:val="BBClause2"/>
      </w:pPr>
      <w:r w:rsidRPr="00B573AC">
        <w:t>For the avoidance of doubt, if this Contract is terminated for any reason the Employer shall pay to the Contractor (as its sole remedy and in full and final settlement) the sums specified in</w:t>
      </w:r>
      <w:r w:rsidR="00343892">
        <w:t xml:space="preserve"> this clause </w:t>
      </w:r>
      <w:r w:rsidR="00214801">
        <w:fldChar w:fldCharType="begin"/>
      </w:r>
      <w:r w:rsidR="00214801">
        <w:instrText xml:space="preserve"> REF _Ref220066548 \w \h </w:instrText>
      </w:r>
      <w:r w:rsidR="00214801">
        <w:fldChar w:fldCharType="separate"/>
      </w:r>
      <w:r w:rsidR="00154E54">
        <w:t>24</w:t>
      </w:r>
      <w:r w:rsidR="00214801">
        <w:fldChar w:fldCharType="end"/>
      </w:r>
      <w:r w:rsidRPr="00B573AC">
        <w:t>(as applicable) and the Contractor shall not be entitled to recover any other losses, damages, claims, costs or expenses arising out of or in consequence of termination of the Contract (however arising including for breach of contract, in tort (including negligence), by reason of indemnification, breach of statutory duty, equity or any other legal theory).</w:t>
      </w:r>
    </w:p>
    <w:p w14:paraId="00269B15" w14:textId="7796370C" w:rsidR="006162A3" w:rsidRPr="00984102" w:rsidRDefault="00102897" w:rsidP="00102897">
      <w:pPr>
        <w:pStyle w:val="BBHeading1"/>
      </w:pPr>
      <w:bookmarkStart w:id="238" w:name="_Ref220066553"/>
      <w:bookmarkStart w:id="239" w:name="_Ref220066658"/>
      <w:bookmarkStart w:id="240" w:name="_Ref220066697"/>
      <w:bookmarkStart w:id="241" w:name="_Ref220067034"/>
      <w:bookmarkStart w:id="242" w:name="_Ref220067133"/>
      <w:bookmarkStart w:id="243" w:name="_Ref220067246"/>
      <w:bookmarkStart w:id="244" w:name="_Ref220067670"/>
      <w:bookmarkStart w:id="245" w:name="_Toc223360666"/>
      <w:bookmarkStart w:id="246" w:name="_Toc225517334"/>
      <w:r w:rsidRPr="00984102">
        <w:t>Rejection Rights</w:t>
      </w:r>
      <w:bookmarkEnd w:id="238"/>
      <w:bookmarkEnd w:id="239"/>
      <w:bookmarkEnd w:id="240"/>
      <w:bookmarkEnd w:id="241"/>
      <w:bookmarkEnd w:id="242"/>
      <w:bookmarkEnd w:id="243"/>
      <w:bookmarkEnd w:id="244"/>
      <w:bookmarkEnd w:id="245"/>
      <w:bookmarkEnd w:id="246"/>
    </w:p>
    <w:p w14:paraId="641812F9" w14:textId="5A0AE7E2" w:rsidR="006162A3" w:rsidRPr="007E5B34" w:rsidRDefault="006162A3" w:rsidP="006162A3">
      <w:pPr>
        <w:pStyle w:val="BBClause2"/>
      </w:pPr>
      <w:bookmarkStart w:id="247" w:name="_Ref225507423"/>
      <w:r>
        <w:t xml:space="preserve">The provisions of this </w:t>
      </w:r>
      <w:r w:rsidR="00E701E2">
        <w:t>clause</w:t>
      </w:r>
      <w:r w:rsidRPr="007E5B34">
        <w:t xml:space="preserve"> </w:t>
      </w:r>
      <w:r w:rsidR="003154A5" w:rsidRPr="007E5B34">
        <w:fldChar w:fldCharType="begin"/>
      </w:r>
      <w:r w:rsidR="003154A5" w:rsidRPr="007E5B34">
        <w:instrText xml:space="preserve"> REF _Ref220067670 \n \h </w:instrText>
      </w:r>
      <w:r w:rsidR="007E5B34">
        <w:instrText xml:space="preserve"> \* MERGEFORMAT </w:instrText>
      </w:r>
      <w:r w:rsidR="003154A5" w:rsidRPr="007E5B34">
        <w:fldChar w:fldCharType="separate"/>
      </w:r>
      <w:r w:rsidR="00154E54">
        <w:t>25</w:t>
      </w:r>
      <w:r w:rsidR="003154A5" w:rsidRPr="007E5B34">
        <w:fldChar w:fldCharType="end"/>
      </w:r>
      <w:r w:rsidRPr="007E5B34">
        <w:t xml:space="preserve"> shall only apply in the event that the Employer exercises its right to reject the </w:t>
      </w:r>
      <w:r w:rsidR="002477BD">
        <w:t>Renewable Energy System</w:t>
      </w:r>
      <w:r w:rsidR="006354A2" w:rsidRPr="007E5B34">
        <w:t xml:space="preserve"> </w:t>
      </w:r>
      <w:r w:rsidRPr="007E5B34">
        <w:t>pursuant to the express provisions of this Contract</w:t>
      </w:r>
      <w:r w:rsidR="00BC03CB">
        <w:t xml:space="preserve">, by serving written notice on the Contractor that it has rejected the Renewable Energy System pursuant to the relevant clause and in accordance with this clause </w:t>
      </w:r>
      <w:r w:rsidR="00EA0BE3">
        <w:fldChar w:fldCharType="begin"/>
      </w:r>
      <w:r w:rsidR="00EA0BE3">
        <w:instrText xml:space="preserve"> REF _Ref220066553 \w \h </w:instrText>
      </w:r>
      <w:r w:rsidR="00EA0BE3">
        <w:fldChar w:fldCharType="separate"/>
      </w:r>
      <w:r w:rsidR="00154E54">
        <w:t>25</w:t>
      </w:r>
      <w:r w:rsidR="00EA0BE3">
        <w:fldChar w:fldCharType="end"/>
      </w:r>
      <w:r w:rsidR="00BC03CB">
        <w:t>.</w:t>
      </w:r>
      <w:bookmarkEnd w:id="247"/>
    </w:p>
    <w:p w14:paraId="0A9CC9F5" w14:textId="69950C65" w:rsidR="006162A3" w:rsidRPr="00BC03CB" w:rsidRDefault="006162A3" w:rsidP="006162A3">
      <w:pPr>
        <w:pStyle w:val="BBClause2"/>
      </w:pPr>
      <w:bookmarkStart w:id="248" w:name="_Ref220067693"/>
      <w:proofErr w:type="gramStart"/>
      <w:r w:rsidRPr="00BC03CB">
        <w:lastRenderedPageBreak/>
        <w:t>In the event that</w:t>
      </w:r>
      <w:proofErr w:type="gramEnd"/>
      <w:r w:rsidRPr="00BC03CB">
        <w:t xml:space="preserve"> the </w:t>
      </w:r>
      <w:r w:rsidR="002477BD" w:rsidRPr="00BC03CB">
        <w:t>Renewable Energy System</w:t>
      </w:r>
      <w:r w:rsidR="006354A2" w:rsidRPr="00BC03CB">
        <w:t xml:space="preserve"> </w:t>
      </w:r>
      <w:r w:rsidRPr="00BC03CB">
        <w:t>has been rejected under this Contract for any reason, then the following shall apply:</w:t>
      </w:r>
      <w:bookmarkEnd w:id="248"/>
    </w:p>
    <w:p w14:paraId="1B1D5D51" w14:textId="3E735D9F" w:rsidR="006162A3" w:rsidRDefault="006162A3" w:rsidP="006A5300">
      <w:pPr>
        <w:pStyle w:val="BBClause3"/>
      </w:pPr>
      <w:bookmarkStart w:id="249" w:name="_Ref220067697"/>
      <w:r>
        <w:t xml:space="preserve">upon receiving written notification from the Contractor under </w:t>
      </w:r>
      <w:r w:rsidR="00E701E2">
        <w:t>clause</w:t>
      </w:r>
      <w:r w:rsidR="00BC03CB">
        <w:t xml:space="preserve"> </w:t>
      </w:r>
      <w:r w:rsidR="00EA0BE3">
        <w:fldChar w:fldCharType="begin"/>
      </w:r>
      <w:r w:rsidR="00EA0BE3">
        <w:instrText xml:space="preserve"> REF _Ref225507423 \w \h </w:instrText>
      </w:r>
      <w:r w:rsidR="00EA0BE3">
        <w:fldChar w:fldCharType="separate"/>
      </w:r>
      <w:r w:rsidR="00154E54">
        <w:t>25.1</w:t>
      </w:r>
      <w:r w:rsidR="00EA0BE3">
        <w:fldChar w:fldCharType="end"/>
      </w:r>
      <w:r>
        <w:t xml:space="preserve">, </w:t>
      </w:r>
      <w:bookmarkStart w:id="250" w:name="_Ref220066620"/>
      <w:bookmarkEnd w:id="249"/>
      <w:r>
        <w:t xml:space="preserve">the Contractor shall reimburse the Contract Price paid by the Employer less (when rejection </w:t>
      </w:r>
      <w:r w:rsidRPr="009B648E">
        <w:t xml:space="preserve">occurs pursuant to </w:t>
      </w:r>
      <w:r w:rsidR="00E701E2" w:rsidRPr="009B648E">
        <w:t>clause</w:t>
      </w:r>
      <w:r w:rsidRPr="009B648E">
        <w:t xml:space="preserve"> </w:t>
      </w:r>
      <w:r w:rsidR="009B648E" w:rsidRPr="009B648E">
        <w:fldChar w:fldCharType="begin"/>
      </w:r>
      <w:r w:rsidR="009B648E" w:rsidRPr="009B648E">
        <w:instrText xml:space="preserve"> REF _Ref220066672 \r \h </w:instrText>
      </w:r>
      <w:r w:rsidR="009B648E">
        <w:instrText xml:space="preserve"> \* MERGEFORMAT </w:instrText>
      </w:r>
      <w:r w:rsidR="009B648E" w:rsidRPr="009B648E">
        <w:fldChar w:fldCharType="separate"/>
      </w:r>
      <w:r w:rsidR="009B648E" w:rsidRPr="009B648E">
        <w:t>9.9</w:t>
      </w:r>
      <w:r w:rsidR="009B648E" w:rsidRPr="009B648E">
        <w:fldChar w:fldCharType="end"/>
      </w:r>
      <w:r w:rsidRPr="009B648E">
        <w:t xml:space="preserve"> only) an amount equal to any amounts which the Employer has received and retained pursuant</w:t>
      </w:r>
      <w:r>
        <w:t xml:space="preserve"> to </w:t>
      </w:r>
      <w:r w:rsidR="00E701E2">
        <w:t>clause</w:t>
      </w:r>
      <w:r>
        <w:t xml:space="preserve"> </w:t>
      </w:r>
      <w:r w:rsidR="003154A5">
        <w:fldChar w:fldCharType="begin"/>
      </w:r>
      <w:r w:rsidR="003154A5">
        <w:instrText xml:space="preserve"> REF _Ref220067721 \n \h </w:instrText>
      </w:r>
      <w:r w:rsidR="003154A5">
        <w:fldChar w:fldCharType="separate"/>
      </w:r>
      <w:r w:rsidR="00154E54">
        <w:t>9.6</w:t>
      </w:r>
      <w:r w:rsidR="003154A5">
        <w:fldChar w:fldCharType="end"/>
      </w:r>
      <w:r>
        <w:t>, if applicable, and shall reimburse the Employer for any reasonable costs (including without limitation legal and technical advisers costs)</w:t>
      </w:r>
      <w:r w:rsidR="00AF6BE6">
        <w:t>]</w:t>
      </w:r>
      <w:r>
        <w:t xml:space="preserve"> incurred by the Employer and associated with such rejection</w:t>
      </w:r>
      <w:r w:rsidR="00AF6BE6">
        <w:t xml:space="preserve"> </w:t>
      </w:r>
      <w:r>
        <w:t xml:space="preserve">within ten (10) </w:t>
      </w:r>
      <w:r w:rsidR="0026208F">
        <w:t>Business Day</w:t>
      </w:r>
      <w:r>
        <w:t>s;</w:t>
      </w:r>
      <w:bookmarkEnd w:id="250"/>
      <w:r>
        <w:t xml:space="preserve"> </w:t>
      </w:r>
    </w:p>
    <w:p w14:paraId="5091BE2C" w14:textId="03C1A40C" w:rsidR="006162A3" w:rsidRDefault="006162A3" w:rsidP="00885EE1">
      <w:pPr>
        <w:pStyle w:val="BBClause3"/>
      </w:pPr>
      <w:r>
        <w:t>simultaneously this Contract shall terminate.</w:t>
      </w:r>
    </w:p>
    <w:p w14:paraId="72B0C012" w14:textId="0D120B66" w:rsidR="006162A3" w:rsidRPr="007E5B34" w:rsidRDefault="006162A3" w:rsidP="006162A3">
      <w:pPr>
        <w:pStyle w:val="BBClause2"/>
      </w:pPr>
      <w:proofErr w:type="gramStart"/>
      <w:r w:rsidRPr="007E5B34">
        <w:t>In the event that</w:t>
      </w:r>
      <w:proofErr w:type="gramEnd"/>
      <w:r w:rsidRPr="007E5B34">
        <w:t xml:space="preserve"> the </w:t>
      </w:r>
      <w:r w:rsidR="002477BD">
        <w:t>Renewable Energy System</w:t>
      </w:r>
      <w:r w:rsidR="006354A2" w:rsidRPr="007E5B34">
        <w:t xml:space="preserve"> </w:t>
      </w:r>
      <w:r w:rsidRPr="007E5B34">
        <w:t xml:space="preserve">has been rejected under this Contract then, in respect of the </w:t>
      </w:r>
      <w:r w:rsidR="002477BD">
        <w:t>Renewable Energy System</w:t>
      </w:r>
      <w:r w:rsidRPr="007E5B34">
        <w:t>, the following shall apply:</w:t>
      </w:r>
    </w:p>
    <w:p w14:paraId="01C56509" w14:textId="3E519421" w:rsidR="006162A3" w:rsidRPr="007E5B34" w:rsidRDefault="006162A3" w:rsidP="00885EE1">
      <w:pPr>
        <w:pStyle w:val="BBClause3"/>
      </w:pPr>
      <w:bookmarkStart w:id="251" w:name="_Ref220067749"/>
      <w:r w:rsidRPr="007E5B34">
        <w:t xml:space="preserve">the Contractor shall reimburse the Contract Price paid by the Employer and shall reimburse the Employer for any reasonable costs (including without limitation legal and technical </w:t>
      </w:r>
      <w:r w:rsidR="00543FDD" w:rsidRPr="007E5B34">
        <w:t>advisers’</w:t>
      </w:r>
      <w:r w:rsidRPr="007E5B34">
        <w:t xml:space="preserve"> costs) incurred by the Employer and associated with such </w:t>
      </w:r>
      <w:proofErr w:type="gramStart"/>
      <w:r w:rsidRPr="007E5B34">
        <w:t>rejection;</w:t>
      </w:r>
      <w:bookmarkEnd w:id="251"/>
      <w:proofErr w:type="gramEnd"/>
    </w:p>
    <w:p w14:paraId="0CC1C371" w14:textId="64B540EC" w:rsidR="006162A3" w:rsidRPr="007E5B34" w:rsidRDefault="006162A3" w:rsidP="00885EE1">
      <w:pPr>
        <w:pStyle w:val="BBClause3"/>
      </w:pPr>
      <w:r w:rsidRPr="007E5B34">
        <w:t xml:space="preserve">the Contractor shall at its own cost dismantle the </w:t>
      </w:r>
      <w:r w:rsidR="002477BD">
        <w:t>Renewable Energy System</w:t>
      </w:r>
      <w:r w:rsidR="006354A2" w:rsidRPr="007E5B34">
        <w:t xml:space="preserve"> </w:t>
      </w:r>
      <w:r w:rsidRPr="007E5B34">
        <w:t xml:space="preserve">installed at the Property and upon reimbursement pursuant to </w:t>
      </w:r>
      <w:r w:rsidR="00E701E2">
        <w:t>clause</w:t>
      </w:r>
      <w:r w:rsidRPr="007E5B34">
        <w:t xml:space="preserve"> </w:t>
      </w:r>
      <w:r w:rsidR="003154A5" w:rsidRPr="007E5B34">
        <w:fldChar w:fldCharType="begin"/>
      </w:r>
      <w:r w:rsidR="003154A5" w:rsidRPr="007E5B34">
        <w:instrText xml:space="preserve"> REF _Ref220067749 \n \h </w:instrText>
      </w:r>
      <w:r w:rsidR="007E5B34">
        <w:instrText xml:space="preserve"> \* MERGEFORMAT </w:instrText>
      </w:r>
      <w:r w:rsidR="003154A5" w:rsidRPr="007E5B34">
        <w:fldChar w:fldCharType="separate"/>
      </w:r>
      <w:r w:rsidR="00154E54">
        <w:t>25.3.1</w:t>
      </w:r>
      <w:r w:rsidR="003154A5" w:rsidRPr="007E5B34">
        <w:fldChar w:fldCharType="end"/>
      </w:r>
      <w:r w:rsidRPr="007E5B34">
        <w:t xml:space="preserve"> the Employer shall transfer legal title of the </w:t>
      </w:r>
      <w:r w:rsidR="002477BD">
        <w:t>Renewable Energy System</w:t>
      </w:r>
      <w:r w:rsidR="006354A2" w:rsidRPr="007E5B34">
        <w:t xml:space="preserve"> </w:t>
      </w:r>
      <w:r w:rsidRPr="007E5B34">
        <w:t>back to the Contractor;</w:t>
      </w:r>
    </w:p>
    <w:p w14:paraId="0073903D" w14:textId="14C7AA25" w:rsidR="006162A3" w:rsidRPr="007E5B34" w:rsidRDefault="006162A3" w:rsidP="00885EE1">
      <w:pPr>
        <w:pStyle w:val="BBClause3"/>
      </w:pPr>
      <w:r w:rsidRPr="007E5B34">
        <w:t xml:space="preserve">the </w:t>
      </w:r>
      <w:r w:rsidR="00EA5320">
        <w:t>Contractor shall be liable for</w:t>
      </w:r>
      <w:r w:rsidRPr="007E5B34">
        <w:t xml:space="preserve"> all costs and losses incurred </w:t>
      </w:r>
      <w:r w:rsidR="00EA5320">
        <w:t xml:space="preserve">by the Employer </w:t>
      </w:r>
      <w:proofErr w:type="gramStart"/>
      <w:r w:rsidRPr="007E5B34">
        <w:t>as a result of</w:t>
      </w:r>
      <w:proofErr w:type="gramEnd"/>
      <w:r w:rsidRPr="007E5B34">
        <w:t xml:space="preserve"> the Contractor dismantling the </w:t>
      </w:r>
      <w:r w:rsidR="002477BD">
        <w:t>Renewable Energy System</w:t>
      </w:r>
      <w:r w:rsidRPr="007E5B34">
        <w:t xml:space="preserve">, clearing the Site where the </w:t>
      </w:r>
      <w:r w:rsidR="002477BD">
        <w:t>Renewable Energy System</w:t>
      </w:r>
      <w:r w:rsidR="006354A2" w:rsidRPr="007E5B34">
        <w:t xml:space="preserve"> </w:t>
      </w:r>
      <w:r w:rsidRPr="007E5B34">
        <w:t xml:space="preserve">is located, returning the </w:t>
      </w:r>
      <w:r w:rsidR="002477BD">
        <w:t>Renewable Energy System</w:t>
      </w:r>
      <w:r w:rsidR="006354A2" w:rsidRPr="007E5B34">
        <w:t xml:space="preserve"> </w:t>
      </w:r>
      <w:r w:rsidRPr="007E5B34">
        <w:t xml:space="preserve">to the Contractor and under the Lease </w:t>
      </w:r>
      <w:proofErr w:type="gramStart"/>
      <w:r w:rsidRPr="007E5B34">
        <w:t>as a result of</w:t>
      </w:r>
      <w:proofErr w:type="gramEnd"/>
      <w:r w:rsidRPr="007E5B34">
        <w:t xml:space="preserve"> such activities; and</w:t>
      </w:r>
    </w:p>
    <w:p w14:paraId="61B67D81" w14:textId="378CCF0D" w:rsidR="00EA5320" w:rsidRDefault="006162A3" w:rsidP="00885EE1">
      <w:pPr>
        <w:pStyle w:val="BBClause3"/>
      </w:pPr>
      <w:r w:rsidRPr="007E5B34">
        <w:t xml:space="preserve">upon rejection of the </w:t>
      </w:r>
      <w:r w:rsidR="002477BD">
        <w:t>Renewable Energy System</w:t>
      </w:r>
      <w:r w:rsidR="006354A2" w:rsidRPr="007E5B34">
        <w:t xml:space="preserve"> </w:t>
      </w:r>
      <w:r w:rsidRPr="007E5B34">
        <w:t>this Contract shall terminate</w:t>
      </w:r>
      <w:r w:rsidR="00EA5320">
        <w:t>; and</w:t>
      </w:r>
    </w:p>
    <w:p w14:paraId="4320F08E" w14:textId="4B97C9A5" w:rsidR="00EA5320" w:rsidRDefault="00EA5320" w:rsidP="00B32559">
      <w:pPr>
        <w:pStyle w:val="BBClause3"/>
      </w:pPr>
      <w:r w:rsidRPr="007E5B34">
        <w:t>the Employer shall thereafter be entitled to deduct such amount</w:t>
      </w:r>
      <w:r>
        <w:t>s as the Contractor is liable for under this clause</w:t>
      </w:r>
      <w:r w:rsidRPr="007E5B34">
        <w:t xml:space="preserve"> from any payments due to the Contractor pursuant to this Contract or recover such amount from the Contractor as a debt.</w:t>
      </w:r>
    </w:p>
    <w:p w14:paraId="48BA140E" w14:textId="37E274BC" w:rsidR="006162A3" w:rsidRPr="007E5B34" w:rsidRDefault="00102897" w:rsidP="00102897">
      <w:pPr>
        <w:pStyle w:val="BBHeading1"/>
      </w:pPr>
      <w:bookmarkStart w:id="252" w:name="_Toc223360667"/>
      <w:bookmarkStart w:id="253" w:name="_Ref223892022"/>
      <w:bookmarkStart w:id="254" w:name="_Ref225511020"/>
      <w:bookmarkStart w:id="255" w:name="_Toc225517335"/>
      <w:r w:rsidRPr="007E5B34">
        <w:t>Assignment and Novation</w:t>
      </w:r>
      <w:bookmarkEnd w:id="252"/>
      <w:bookmarkEnd w:id="253"/>
      <w:bookmarkEnd w:id="254"/>
      <w:bookmarkEnd w:id="255"/>
    </w:p>
    <w:p w14:paraId="03997C3C" w14:textId="748A9E74" w:rsidR="001C2436" w:rsidRDefault="001C2436" w:rsidP="001C2436">
      <w:pPr>
        <w:pStyle w:val="BBClause2"/>
      </w:pPr>
      <w:bookmarkStart w:id="256" w:name="_Ref220075630"/>
      <w:bookmarkStart w:id="257" w:name="_Toc72286328"/>
      <w:r>
        <w:t>The Contractor shall not be entitled to assign, transfer, charge, hold on trust for any person or otherwise deal in any other manner with any of its rights under this Contract nor any benefit, interest, right or cause of action arising under the Contract without the prior written consent of the Employer.</w:t>
      </w:r>
      <w:bookmarkEnd w:id="256"/>
      <w:r>
        <w:t xml:space="preserve"> </w:t>
      </w:r>
    </w:p>
    <w:p w14:paraId="13C0906D" w14:textId="5FCE1F7E" w:rsidR="00CA29F4" w:rsidRDefault="004E72C4" w:rsidP="00CA29F4">
      <w:pPr>
        <w:pStyle w:val="BBClause2"/>
      </w:pPr>
      <w:bookmarkStart w:id="258" w:name="_Hlk223367559"/>
      <w:r w:rsidRPr="004E72C4">
        <w:t>The</w:t>
      </w:r>
      <w:r w:rsidRPr="00400869">
        <w:t xml:space="preserve"> Employer may at any time and without the consent of the Contractor being required assign, charge or transfer </w:t>
      </w:r>
      <w:r>
        <w:t>its</w:t>
      </w:r>
      <w:r w:rsidRPr="00400869">
        <w:t xml:space="preserve"> interest in this Contract and all rights arising out of or under it in relation to either the whole of the </w:t>
      </w:r>
      <w:r w:rsidR="002477BD">
        <w:t>Renewable Energy System</w:t>
      </w:r>
      <w:r w:rsidRPr="00400869">
        <w:t xml:space="preserve"> or </w:t>
      </w:r>
      <w:r w:rsidR="0067405F">
        <w:t>any</w:t>
      </w:r>
      <w:r w:rsidR="00D40ABC">
        <w:t xml:space="preserve"> part thereof</w:t>
      </w:r>
      <w:r w:rsidRPr="00400869">
        <w:t xml:space="preserve"> to any person by giving written notice to the Contractor</w:t>
      </w:r>
      <w:bookmarkEnd w:id="258"/>
      <w:r w:rsidRPr="00400869">
        <w:t>.</w:t>
      </w:r>
      <w:bookmarkEnd w:id="257"/>
    </w:p>
    <w:p w14:paraId="0737CB50" w14:textId="63EC66C7" w:rsidR="00F5198D" w:rsidRDefault="004E72C4" w:rsidP="00B32559">
      <w:pPr>
        <w:pStyle w:val="BBClause2"/>
      </w:pPr>
      <w:bookmarkStart w:id="259" w:name="_Hlk223367617"/>
      <w:r>
        <w:t>T</w:t>
      </w:r>
      <w:r w:rsidRPr="00400869">
        <w:t xml:space="preserve">he Contractor undertakes to the Employer not to contend in any proceedings under this Contract that any person to whom the Employer assigns or has assigned its rights under this Contract or any of them in accordance with the foregoing provisions of this </w:t>
      </w:r>
      <w:r w:rsidR="00E701E2">
        <w:lastRenderedPageBreak/>
        <w:t>clause</w:t>
      </w:r>
      <w:r w:rsidRPr="00400869">
        <w:t xml:space="preserve"> is to be precluded from recovering any loss resulting from any breach of this Contract (whenever happening) by reason that such person is an assignee and not the original </w:t>
      </w:r>
      <w:proofErr w:type="spellStart"/>
      <w:r w:rsidRPr="00400869">
        <w:t>promisee</w:t>
      </w:r>
      <w:proofErr w:type="spellEnd"/>
      <w:r w:rsidRPr="00400869">
        <w:t xml:space="preserve"> under this Contract or by reason that the Employer or any intermediate assignee of the Employer escaped loss resulting from such breach by reason of the disposal of its interest in the same.</w:t>
      </w:r>
      <w:bookmarkStart w:id="260" w:name="_Ref220067755"/>
      <w:bookmarkStart w:id="261" w:name="_Ref220067761"/>
      <w:bookmarkStart w:id="262" w:name="_Ref220067764"/>
      <w:bookmarkStart w:id="263" w:name="_Toc223360668"/>
      <w:bookmarkEnd w:id="259"/>
    </w:p>
    <w:p w14:paraId="64714265" w14:textId="17F0AD5F" w:rsidR="006162A3" w:rsidRDefault="00102897" w:rsidP="00102897">
      <w:pPr>
        <w:pStyle w:val="BBHeading1"/>
      </w:pPr>
      <w:bookmarkStart w:id="264" w:name="_Ref225511276"/>
      <w:bookmarkStart w:id="265" w:name="_Toc225517336"/>
      <w:r>
        <w:t>Confidentiality</w:t>
      </w:r>
      <w:bookmarkEnd w:id="260"/>
      <w:bookmarkEnd w:id="261"/>
      <w:bookmarkEnd w:id="262"/>
      <w:bookmarkEnd w:id="263"/>
      <w:bookmarkEnd w:id="264"/>
      <w:bookmarkEnd w:id="265"/>
    </w:p>
    <w:p w14:paraId="680CFB53" w14:textId="77777777" w:rsidR="006162A3" w:rsidRDefault="006162A3" w:rsidP="006162A3">
      <w:pPr>
        <w:pStyle w:val="BBClause2"/>
      </w:pPr>
      <w:r>
        <w:t xml:space="preserve">The Parties shall not reveal to any third party (except as expressly agreed or as obliged by Law) any information exchanged between them, if and to the extent that it is stated or known by them to be confidential, and shall use such information only for the purposes of this Contract. </w:t>
      </w:r>
    </w:p>
    <w:p w14:paraId="551288CD" w14:textId="1942FF7B" w:rsidR="006162A3" w:rsidRDefault="006162A3" w:rsidP="006162A3">
      <w:pPr>
        <w:pStyle w:val="BBClause2"/>
      </w:pPr>
      <w:r>
        <w:t xml:space="preserve">For the purposes of this </w:t>
      </w:r>
      <w:r w:rsidR="00E701E2">
        <w:t>clause</w:t>
      </w:r>
      <w:r>
        <w:t xml:space="preserve"> </w:t>
      </w:r>
      <w:r w:rsidR="00E72E6E">
        <w:fldChar w:fldCharType="begin"/>
      </w:r>
      <w:r w:rsidR="00E72E6E">
        <w:instrText xml:space="preserve"> REF _Ref225511276 \w \h </w:instrText>
      </w:r>
      <w:r w:rsidR="00E72E6E">
        <w:fldChar w:fldCharType="separate"/>
      </w:r>
      <w:r w:rsidR="00E72E6E">
        <w:t>27</w:t>
      </w:r>
      <w:r w:rsidR="00E72E6E">
        <w:fldChar w:fldCharType="end"/>
      </w:r>
      <w:r>
        <w:t>, all information, in any format, which is supplied by the Employer to the Contractor, is provided solely on the basis that it is confidential and the Contractor shall not without the written permission of the Employer during or at any time after the expiry of the Contract make use of or disclose to any person (except as may be required by law) any data or information collected on behalf of the Employer. Data or information collected on behalf of the Employer will become the property of the Employer and must be used only for its intended purpose.</w:t>
      </w:r>
    </w:p>
    <w:p w14:paraId="4316FEA8" w14:textId="3A4FD259" w:rsidR="006162A3" w:rsidRDefault="006162A3" w:rsidP="006162A3">
      <w:pPr>
        <w:pStyle w:val="BBClause2"/>
      </w:pPr>
      <w:bookmarkStart w:id="266" w:name="_Ref225511285"/>
      <w:bookmarkStart w:id="267" w:name="_Hlk223367644"/>
      <w:proofErr w:type="gramStart"/>
      <w:r>
        <w:t>In the event that</w:t>
      </w:r>
      <w:proofErr w:type="gramEnd"/>
      <w:r>
        <w:t xml:space="preserve"> either Party becomes aware of unauthorised disclosure or use of any confidential information or material, contrary to this </w:t>
      </w:r>
      <w:r w:rsidR="00E701E2">
        <w:t>clause</w:t>
      </w:r>
      <w:r>
        <w:t xml:space="preserve"> </w:t>
      </w:r>
      <w:r w:rsidR="00E72E6E">
        <w:fldChar w:fldCharType="begin"/>
      </w:r>
      <w:r w:rsidR="00E72E6E">
        <w:instrText xml:space="preserve"> REF _Ref225511276 \w \h </w:instrText>
      </w:r>
      <w:r w:rsidR="00E72E6E">
        <w:fldChar w:fldCharType="separate"/>
      </w:r>
      <w:r w:rsidR="00E72E6E">
        <w:t>27</w:t>
      </w:r>
      <w:r w:rsidR="00E72E6E">
        <w:fldChar w:fldCharType="end"/>
      </w:r>
      <w:r>
        <w:t>, such Party shall immediately:</w:t>
      </w:r>
      <w:bookmarkEnd w:id="266"/>
    </w:p>
    <w:p w14:paraId="6434593B" w14:textId="09511460" w:rsidR="006162A3" w:rsidRDefault="006162A3" w:rsidP="00885EE1">
      <w:pPr>
        <w:pStyle w:val="BBClause3"/>
      </w:pPr>
      <w:r>
        <w:t xml:space="preserve">inform the other Party; and </w:t>
      </w:r>
    </w:p>
    <w:p w14:paraId="47502358" w14:textId="1F2B9793" w:rsidR="006162A3" w:rsidRDefault="006162A3" w:rsidP="00885EE1">
      <w:pPr>
        <w:pStyle w:val="BBClause3"/>
      </w:pPr>
      <w:r>
        <w:t xml:space="preserve">reasonably assist the other Party </w:t>
      </w:r>
      <w:proofErr w:type="gramStart"/>
      <w:r>
        <w:t>in order to</w:t>
      </w:r>
      <w:proofErr w:type="gramEnd"/>
      <w:r>
        <w:t xml:space="preserve"> remedy the breach of this </w:t>
      </w:r>
      <w:r w:rsidR="00E701E2">
        <w:t>clause</w:t>
      </w:r>
      <w:r>
        <w:t xml:space="preserve"> </w:t>
      </w:r>
      <w:r w:rsidR="003154A5">
        <w:fldChar w:fldCharType="begin"/>
      </w:r>
      <w:r w:rsidR="003154A5">
        <w:instrText xml:space="preserve"> REF _Ref220067764 \n \h </w:instrText>
      </w:r>
      <w:r w:rsidR="003154A5">
        <w:fldChar w:fldCharType="separate"/>
      </w:r>
      <w:r w:rsidR="00E72E6E">
        <w:fldChar w:fldCharType="begin"/>
      </w:r>
      <w:r w:rsidR="00E72E6E">
        <w:instrText xml:space="preserve"> REF _Ref225511276 \w \h </w:instrText>
      </w:r>
      <w:r w:rsidR="00E72E6E">
        <w:fldChar w:fldCharType="separate"/>
      </w:r>
      <w:r w:rsidR="00E72E6E">
        <w:t>27</w:t>
      </w:r>
      <w:r w:rsidR="00E72E6E">
        <w:fldChar w:fldCharType="end"/>
      </w:r>
      <w:r w:rsidR="003154A5">
        <w:fldChar w:fldCharType="end"/>
      </w:r>
      <w:r>
        <w:t>.</w:t>
      </w:r>
    </w:p>
    <w:p w14:paraId="6868CAEC" w14:textId="308C2DFE" w:rsidR="006162A3" w:rsidRDefault="00102897" w:rsidP="00102897">
      <w:pPr>
        <w:pStyle w:val="BBHeading1"/>
      </w:pPr>
      <w:bookmarkStart w:id="268" w:name="_Toc223360669"/>
      <w:bookmarkStart w:id="269" w:name="_Hlk223682794"/>
      <w:bookmarkStart w:id="270" w:name="_Toc225517337"/>
      <w:bookmarkEnd w:id="267"/>
      <w:r>
        <w:t>Environmental Risk and Hazardous Substances</w:t>
      </w:r>
      <w:bookmarkEnd w:id="268"/>
      <w:bookmarkEnd w:id="270"/>
      <w:r>
        <w:t xml:space="preserve"> </w:t>
      </w:r>
    </w:p>
    <w:bookmarkEnd w:id="269"/>
    <w:p w14:paraId="173DA56A" w14:textId="319FA010" w:rsidR="006162A3" w:rsidRDefault="006162A3" w:rsidP="006162A3">
      <w:pPr>
        <w:pStyle w:val="BBClause2"/>
      </w:pPr>
      <w:r>
        <w:t xml:space="preserve">The Contractor shall not, and shall procure that its agents, suppliers, employees, contractors, </w:t>
      </w:r>
      <w:r w:rsidR="007F6570">
        <w:t>s</w:t>
      </w:r>
      <w:r w:rsidR="0063619A">
        <w:t>ub-</w:t>
      </w:r>
      <w:r w:rsidR="007F6570">
        <w:t>c</w:t>
      </w:r>
      <w:r w:rsidR="0063619A">
        <w:t>ontract</w:t>
      </w:r>
      <w:r>
        <w:t>ors and consultants shall not, bring any Hazardous Substances onto or dispose of any Hazardous Substances in or at the Property or into the Environment or allow any such Hazardous Substances to migrate from the Property.</w:t>
      </w:r>
    </w:p>
    <w:p w14:paraId="32FF99A4" w14:textId="77D89A76" w:rsidR="006162A3" w:rsidRDefault="006162A3" w:rsidP="006162A3">
      <w:pPr>
        <w:pStyle w:val="BBClause2"/>
      </w:pPr>
      <w:proofErr w:type="gramStart"/>
      <w:r>
        <w:t>In the event that</w:t>
      </w:r>
      <w:proofErr w:type="gramEnd"/>
      <w:r>
        <w:t xml:space="preserve"> the Contractor discovers any Hazardous Substances at the Property during the performance of its obligations under this Contract then the Contractor shall immediately notify the Employer and:</w:t>
      </w:r>
    </w:p>
    <w:p w14:paraId="12B60305" w14:textId="77777777" w:rsidR="006162A3" w:rsidRDefault="006162A3" w:rsidP="00885EE1">
      <w:pPr>
        <w:pStyle w:val="BBClause3"/>
      </w:pPr>
      <w:r>
        <w:t xml:space="preserve">the Contractor shall continue to perform its obligations under this </w:t>
      </w:r>
      <w:proofErr w:type="gramStart"/>
      <w:r>
        <w:t>Contract  in</w:t>
      </w:r>
      <w:proofErr w:type="gramEnd"/>
      <w:r>
        <w:t xml:space="preserve"> the event that it can do so without provoking or aggravating any Environmental Damages and Liabilities arising from the discovery of the Hazardous Substances; or</w:t>
      </w:r>
    </w:p>
    <w:p w14:paraId="6B9E9382" w14:textId="53CC5BE7" w:rsidR="006162A3" w:rsidRDefault="006162A3" w:rsidP="00885EE1">
      <w:pPr>
        <w:pStyle w:val="BBClause3"/>
      </w:pPr>
      <w:proofErr w:type="gramStart"/>
      <w:r>
        <w:t>in the event that</w:t>
      </w:r>
      <w:proofErr w:type="gramEnd"/>
      <w:r>
        <w:t xml:space="preserve"> the Contractor considers, acting reasonably, that its performance of its obligations under this Contract may risk provoking or aggravating any Environmental Damages and Liabilities arising from the discovery of the Hazardous Substances, then it shall immediately suspend performance of its obligations under this Contract and shall notify the Employer immediately of such suspension. Such suspension shall not entitle the Contractor to any extension of time </w:t>
      </w:r>
      <w:r w:rsidR="003E35E9">
        <w:t>to the Completion Date</w:t>
      </w:r>
      <w:r>
        <w:t xml:space="preserve"> or to any increase in the Contract Price.</w:t>
      </w:r>
    </w:p>
    <w:p w14:paraId="7ABC2CB3" w14:textId="77777777" w:rsidR="00D240DB" w:rsidRDefault="00D240DB" w:rsidP="00D240DB">
      <w:pPr>
        <w:pStyle w:val="BBHeading1"/>
      </w:pPr>
      <w:bookmarkStart w:id="271" w:name="_Toc223360670"/>
      <w:bookmarkStart w:id="272" w:name="_Toc225517338"/>
      <w:r w:rsidRPr="00C71E12">
        <w:lastRenderedPageBreak/>
        <w:t>Third Party Rights</w:t>
      </w:r>
      <w:bookmarkEnd w:id="272"/>
    </w:p>
    <w:p w14:paraId="200BB6F5" w14:textId="64A508FB" w:rsidR="00D240DB" w:rsidRDefault="00D240DB" w:rsidP="00B65546">
      <w:pPr>
        <w:pStyle w:val="BBClause2"/>
        <w:numPr>
          <w:ilvl w:val="1"/>
          <w:numId w:val="22"/>
        </w:numPr>
      </w:pPr>
      <w:r>
        <w:t>[</w:t>
      </w:r>
      <w:r w:rsidRPr="000F0031">
        <w:t xml:space="preserve">Pursuant to the Contracts (Rights of Third Parties) Act 1999, the Original </w:t>
      </w:r>
      <w:r>
        <w:t xml:space="preserve"> Employer </w:t>
      </w:r>
      <w:r w:rsidRPr="000F0031">
        <w:t xml:space="preserve">and/or </w:t>
      </w:r>
      <w:proofErr w:type="spellStart"/>
      <w:r w:rsidRPr="000F0031">
        <w:t>any body</w:t>
      </w:r>
      <w:proofErr w:type="spellEnd"/>
      <w:r w:rsidRPr="000F0031">
        <w:t xml:space="preserve"> corporate or partnership which is, or has been, at any time an "associated person" or "associate" of the Original </w:t>
      </w:r>
      <w:r>
        <w:t>Employer</w:t>
      </w:r>
      <w:r w:rsidRPr="000F0031">
        <w:t xml:space="preserve">, or which is, or has been, at any time associated with the Original </w:t>
      </w:r>
      <w:r>
        <w:t>Employer</w:t>
      </w:r>
      <w:r w:rsidRPr="000F0031">
        <w:t xml:space="preserve"> (as defined in and for the purpose of sections 121 or 131 of the Building Safety Act 2022) shall be entitled to enforce for its benefit any of the provisions set out in </w:t>
      </w:r>
      <w:r>
        <w:fldChar w:fldCharType="begin"/>
      </w:r>
      <w:r>
        <w:instrText xml:space="preserve"> REF _Ref223701244 \r \h </w:instrText>
      </w:r>
      <w:r>
        <w:fldChar w:fldCharType="separate"/>
      </w:r>
      <w:r w:rsidR="00154E54">
        <w:t>Schedule 7</w:t>
      </w:r>
      <w:r>
        <w:fldChar w:fldCharType="end"/>
      </w:r>
      <w:r>
        <w:t xml:space="preserve"> (</w:t>
      </w:r>
      <w:r>
        <w:fldChar w:fldCharType="begin"/>
      </w:r>
      <w:r>
        <w:instrText xml:space="preserve"> REF _Ref223701244 \h </w:instrText>
      </w:r>
      <w:r>
        <w:fldChar w:fldCharType="separate"/>
      </w:r>
      <w:r w:rsidR="00154E54">
        <w:t>Schedule of Third Party Rights</w:t>
      </w:r>
      <w:r>
        <w:fldChar w:fldCharType="end"/>
      </w:r>
      <w:r>
        <w:t>)</w:t>
      </w:r>
      <w:r w:rsidRPr="000F0031">
        <w:t>.</w:t>
      </w:r>
      <w:r>
        <w:t xml:space="preserve"> </w:t>
      </w:r>
    </w:p>
    <w:p w14:paraId="7C768614" w14:textId="5880CCF4" w:rsidR="00D240DB" w:rsidRDefault="00D240DB" w:rsidP="00B65546">
      <w:pPr>
        <w:pStyle w:val="BBClause2"/>
        <w:numPr>
          <w:ilvl w:val="1"/>
          <w:numId w:val="22"/>
        </w:numPr>
      </w:pPr>
      <w:r>
        <w:t xml:space="preserve">Except as expressly provided in clause 11.1, </w:t>
      </w:r>
      <w:proofErr w:type="gramStart"/>
      <w:r w:rsidRPr="003C38D6">
        <w:t>a</w:t>
      </w:r>
      <w:r>
        <w:t>][</w:t>
      </w:r>
      <w:proofErr w:type="gramEnd"/>
      <w:r>
        <w:t>A</w:t>
      </w:r>
      <w:r w:rsidR="007F6570">
        <w:t>]</w:t>
      </w:r>
      <w:r w:rsidRPr="003C38D6">
        <w:t xml:space="preserve"> person who is not a </w:t>
      </w:r>
      <w:r>
        <w:t>p</w:t>
      </w:r>
      <w:r w:rsidRPr="003C38D6">
        <w:t xml:space="preserve">arty to this </w:t>
      </w:r>
      <w:r>
        <w:t>Contract</w:t>
      </w:r>
      <w:r w:rsidRPr="003C38D6">
        <w:t xml:space="preserve"> shall not have any rights under the Contracts (Rights of Third Parties) Act 1999 to enforce any term of this </w:t>
      </w:r>
      <w:r>
        <w:t>Contrac</w:t>
      </w:r>
      <w:r w:rsidRPr="003C38D6">
        <w:t>t.</w:t>
      </w:r>
      <w:r>
        <w:t>]</w:t>
      </w:r>
    </w:p>
    <w:p w14:paraId="627288B3" w14:textId="493A859E" w:rsidR="00E554D5" w:rsidRDefault="00E554D5" w:rsidP="00E557EA">
      <w:pPr>
        <w:pStyle w:val="BBHeading1"/>
      </w:pPr>
      <w:bookmarkStart w:id="273" w:name="_Toc225517339"/>
      <w:r w:rsidRPr="00E554D5">
        <w:t>Liability period</w:t>
      </w:r>
      <w:bookmarkEnd w:id="273"/>
    </w:p>
    <w:p w14:paraId="5EF329D8" w14:textId="50F6A5D1" w:rsidR="00E554D5" w:rsidRDefault="00E554D5" w:rsidP="00B65546">
      <w:pPr>
        <w:pStyle w:val="BBClause2"/>
        <w:numPr>
          <w:ilvl w:val="1"/>
          <w:numId w:val="22"/>
        </w:numPr>
      </w:pPr>
      <w:bookmarkStart w:id="274" w:name="_Ref225504431"/>
      <w:r w:rsidRPr="00E554D5">
        <w:t xml:space="preserve">Neither Party shall commence any action or proceedings against the other under this Contract after [six] years from the date of </w:t>
      </w:r>
      <w:r w:rsidR="000D051D">
        <w:t>C</w:t>
      </w:r>
      <w:r w:rsidRPr="00E554D5">
        <w:t xml:space="preserve">ompletion of the Works and any adjudicator's decision under clause </w:t>
      </w:r>
      <w:r w:rsidR="00823223">
        <w:t>36</w:t>
      </w:r>
      <w:r w:rsidRPr="00E554D5">
        <w:t>, other than a decision that has already become finally binding, shall be finally binding on them unless either Party has referred that dispute for final determination by arbitration or legal proceedings, or has commenced any action or proceedings before that date.</w:t>
      </w:r>
      <w:bookmarkEnd w:id="274"/>
    </w:p>
    <w:p w14:paraId="60E8A98C" w14:textId="2DF03541" w:rsidR="00E554D5" w:rsidRPr="00C71E12" w:rsidRDefault="00E554D5" w:rsidP="00B65546">
      <w:pPr>
        <w:pStyle w:val="BBClause2"/>
        <w:numPr>
          <w:ilvl w:val="1"/>
          <w:numId w:val="22"/>
        </w:numPr>
      </w:pPr>
      <w:bookmarkStart w:id="275" w:name="_Ref225504439"/>
      <w:r w:rsidRPr="00E554D5">
        <w:t xml:space="preserve">Notwithstanding any other provision of this Contract, any action under this Contract relating to a breach or alleged breach of the Contractor's obligations to carry out and complete the Works in accordance </w:t>
      </w:r>
      <w:r w:rsidRPr="00823223">
        <w:t xml:space="preserve">with clause </w:t>
      </w:r>
      <w:r w:rsidR="00823223" w:rsidRPr="00823223">
        <w:t>5</w:t>
      </w:r>
      <w:r w:rsidR="00823223">
        <w:t>.5.2 and</w:t>
      </w:r>
      <w:r w:rsidR="000D051D">
        <w:t>/or</w:t>
      </w:r>
      <w:r w:rsidR="00823223">
        <w:t xml:space="preserve"> clause 5.5.3</w:t>
      </w:r>
      <w:r w:rsidRPr="00E554D5">
        <w:t xml:space="preserve"> may be brought at any time before the expiration of 15 years from the date of issue of the Notice </w:t>
      </w:r>
      <w:r w:rsidRPr="00823223">
        <w:t xml:space="preserve">of Completion of Making Good under clause </w:t>
      </w:r>
      <w:r w:rsidR="00823223" w:rsidRPr="00E557EA">
        <w:t>12.11</w:t>
      </w:r>
      <w:r w:rsidRPr="00823223">
        <w:t xml:space="preserve"> of this Contract</w:t>
      </w:r>
      <w:r w:rsidRPr="00E554D5">
        <w:t>.</w:t>
      </w:r>
      <w:bookmarkEnd w:id="275"/>
    </w:p>
    <w:p w14:paraId="3D8DC103" w14:textId="205C9841" w:rsidR="006162A3" w:rsidRDefault="00102897" w:rsidP="00102897">
      <w:pPr>
        <w:pStyle w:val="BBHeading1"/>
      </w:pPr>
      <w:bookmarkStart w:id="276" w:name="_Toc225517340"/>
      <w:r>
        <w:t>Severance</w:t>
      </w:r>
      <w:bookmarkEnd w:id="271"/>
      <w:bookmarkEnd w:id="276"/>
    </w:p>
    <w:p w14:paraId="02326164" w14:textId="77777777" w:rsidR="006162A3" w:rsidRDefault="006162A3" w:rsidP="00885EE1">
      <w:pPr>
        <w:pStyle w:val="BBBodyTextIndent1"/>
      </w:pPr>
      <w:r>
        <w:t>If any provision of this Contract is held invalid, illegal or unenforceable for any reason by any court of competent jurisdiction, such provision shall be severed without effect to the remaining provisions. If a provision of this Contract that is fundamental to the accomplishment of the purpose of this Contract is held to any extent to be invalid, the Parties shall immediately commence good faith negotiations to remedy that invalidity and to agree any appropriate alternative provisions.</w:t>
      </w:r>
    </w:p>
    <w:p w14:paraId="61CEEFE0" w14:textId="3125BC5D" w:rsidR="006162A3" w:rsidRDefault="00102897" w:rsidP="00102897">
      <w:pPr>
        <w:pStyle w:val="BBHeading1"/>
      </w:pPr>
      <w:bookmarkStart w:id="277" w:name="_Toc223360671"/>
      <w:bookmarkStart w:id="278" w:name="_Toc225517341"/>
      <w:r>
        <w:t>Entire Agreement</w:t>
      </w:r>
      <w:bookmarkEnd w:id="277"/>
      <w:bookmarkEnd w:id="278"/>
    </w:p>
    <w:p w14:paraId="5A7DFF70" w14:textId="04F5A23B" w:rsidR="006162A3" w:rsidRPr="00C71E12" w:rsidRDefault="003C0AF5" w:rsidP="006162A3">
      <w:pPr>
        <w:pStyle w:val="BBClause2"/>
      </w:pPr>
      <w:bookmarkStart w:id="279" w:name="_Hlk221111811"/>
      <w:r>
        <w:t>This Contract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bookmarkEnd w:id="279"/>
      <w:r w:rsidR="006162A3" w:rsidRPr="00C71E12">
        <w:t>.</w:t>
      </w:r>
    </w:p>
    <w:p w14:paraId="78221A6D" w14:textId="5696BFA1" w:rsidR="006162A3" w:rsidRPr="00C71E12" w:rsidRDefault="00102897" w:rsidP="00102897">
      <w:pPr>
        <w:pStyle w:val="BBHeading1"/>
      </w:pPr>
      <w:bookmarkStart w:id="280" w:name="_Toc223360673"/>
      <w:bookmarkStart w:id="281" w:name="_Toc225517342"/>
      <w:r w:rsidRPr="00C71E12">
        <w:t>Representatives</w:t>
      </w:r>
      <w:bookmarkEnd w:id="280"/>
      <w:bookmarkEnd w:id="281"/>
    </w:p>
    <w:p w14:paraId="4F5CBF1C" w14:textId="4095B7CF" w:rsidR="006162A3" w:rsidRDefault="006162A3" w:rsidP="006162A3">
      <w:pPr>
        <w:pStyle w:val="BBClause2"/>
      </w:pPr>
      <w:r>
        <w:t>The Representatives shall have the authority to act on behalf of their respective Party on the matters set out in, or in connection with, this Contract. Either Party may, by further written notice to the other Party, revoke or amend the authority of its Representative or appoint a new Representative.</w:t>
      </w:r>
    </w:p>
    <w:p w14:paraId="341C6439" w14:textId="77777777" w:rsidR="006162A3" w:rsidRDefault="006162A3" w:rsidP="006162A3">
      <w:pPr>
        <w:pStyle w:val="BBClause2"/>
      </w:pPr>
      <w:r>
        <w:t>The respective Representatives shall be sufficiently senior within the organisation of the appointing Party, and be granted sufficient authority by that Party, to ensure full cooperation in relation to the operation and the management of this Contract.</w:t>
      </w:r>
    </w:p>
    <w:p w14:paraId="403DAA63" w14:textId="7C258838" w:rsidR="006162A3" w:rsidRDefault="006162A3" w:rsidP="006162A3">
      <w:pPr>
        <w:pStyle w:val="BBClause2"/>
      </w:pPr>
      <w:r>
        <w:lastRenderedPageBreak/>
        <w:t xml:space="preserve">The Employer's Representative may delegate to any person his rights and obligations under this Contract upon giving </w:t>
      </w:r>
      <w:r w:rsidR="007C4058">
        <w:t xml:space="preserve">written </w:t>
      </w:r>
      <w:r>
        <w:t>notice to the Contractor.</w:t>
      </w:r>
    </w:p>
    <w:p w14:paraId="18BE5CFA" w14:textId="46AB7D93" w:rsidR="006162A3" w:rsidRDefault="00102897" w:rsidP="00102897">
      <w:pPr>
        <w:pStyle w:val="BBHeading1"/>
      </w:pPr>
      <w:bookmarkStart w:id="282" w:name="_Toc223360674"/>
      <w:bookmarkStart w:id="283" w:name="_Ref223360812"/>
      <w:bookmarkStart w:id="284" w:name="_Ref223698979"/>
      <w:bookmarkStart w:id="285" w:name="_Ref223699065"/>
      <w:bookmarkStart w:id="286" w:name="_Ref223699075"/>
      <w:bookmarkStart w:id="287" w:name="_Toc225517343"/>
      <w:r>
        <w:t>Notices</w:t>
      </w:r>
      <w:bookmarkEnd w:id="282"/>
      <w:bookmarkEnd w:id="283"/>
      <w:bookmarkEnd w:id="284"/>
      <w:bookmarkEnd w:id="285"/>
      <w:bookmarkEnd w:id="286"/>
      <w:bookmarkEnd w:id="287"/>
    </w:p>
    <w:p w14:paraId="503ACBE9" w14:textId="4B46D937" w:rsidR="00DF3F9E" w:rsidRPr="0078371F" w:rsidRDefault="00DF3F9E" w:rsidP="00DF3F9E">
      <w:pPr>
        <w:pStyle w:val="BBClause2"/>
      </w:pPr>
      <w:bookmarkStart w:id="288" w:name="_Toc219982814"/>
      <w:bookmarkStart w:id="289" w:name="_Toc219489519"/>
      <w:bookmarkStart w:id="290" w:name="_Hlk219985301"/>
      <w:bookmarkStart w:id="291" w:name="_Ref223360357"/>
      <w:bookmarkStart w:id="292" w:name="_Toc223360675"/>
      <w:r w:rsidRPr="0078371F">
        <w:t xml:space="preserve">Where any provision of this </w:t>
      </w:r>
      <w:r>
        <w:t>Contract</w:t>
      </w:r>
      <w:r w:rsidRPr="0078371F">
        <w:t xml:space="preserve"> refers to a </w:t>
      </w:r>
      <w:r>
        <w:t>Party</w:t>
      </w:r>
      <w:r w:rsidRPr="0078371F">
        <w:t xml:space="preserve"> notifying, or otherwise providing a notice to, the other </w:t>
      </w:r>
      <w:r>
        <w:t>Party</w:t>
      </w:r>
      <w:r w:rsidRPr="0078371F">
        <w:t xml:space="preserve"> (the associated notice being a "</w:t>
      </w:r>
      <w:r w:rsidRPr="00E570ED">
        <w:rPr>
          <w:b/>
          <w:bCs/>
        </w:rPr>
        <w:t>Notice</w:t>
      </w:r>
      <w:r w:rsidRPr="0078371F">
        <w:t>"), any such Notice shall be:</w:t>
      </w:r>
    </w:p>
    <w:p w14:paraId="7AAD80A2" w14:textId="77777777" w:rsidR="00DF3F9E" w:rsidRPr="0078371F" w:rsidRDefault="00DF3F9E" w:rsidP="00DF3F9E">
      <w:pPr>
        <w:pStyle w:val="BBClause3"/>
      </w:pPr>
      <w:r w:rsidRPr="0078371F">
        <w:t>in writing in English; and</w:t>
      </w:r>
    </w:p>
    <w:p w14:paraId="6D2CC2A1" w14:textId="47A7B529" w:rsidR="00DF3F9E" w:rsidRPr="0078371F" w:rsidRDefault="00DF3F9E" w:rsidP="00DF3F9E">
      <w:pPr>
        <w:pStyle w:val="BBClause3"/>
      </w:pPr>
      <w:bookmarkStart w:id="293" w:name="_Ref221187774"/>
      <w:r w:rsidRPr="0078371F">
        <w:t xml:space="preserve">sent in accordance with the provisions of this clause </w:t>
      </w:r>
      <w:r>
        <w:fldChar w:fldCharType="begin"/>
      </w:r>
      <w:r>
        <w:instrText xml:space="preserve"> REF _Ref223698979 \r \h </w:instrText>
      </w:r>
      <w:r>
        <w:fldChar w:fldCharType="separate"/>
      </w:r>
      <w:r w:rsidR="00154E54">
        <w:t>34</w:t>
      </w:r>
      <w:r>
        <w:fldChar w:fldCharType="end"/>
      </w:r>
      <w:r w:rsidRPr="0078371F">
        <w:t>.</w:t>
      </w:r>
      <w:bookmarkEnd w:id="293"/>
    </w:p>
    <w:p w14:paraId="69339D63" w14:textId="769FAB3F" w:rsidR="00DF3F9E" w:rsidRPr="0078371F" w:rsidRDefault="00DF3F9E" w:rsidP="00DF3F9E">
      <w:pPr>
        <w:pStyle w:val="BBClause2"/>
      </w:pPr>
      <w:r w:rsidRPr="0078371F">
        <w:t xml:space="preserve">All Notices between the Parties in accordance with this </w:t>
      </w:r>
      <w:r>
        <w:t>Contract</w:t>
      </w:r>
      <w:r w:rsidRPr="0078371F">
        <w:t xml:space="preserve"> shall be:</w:t>
      </w:r>
    </w:p>
    <w:p w14:paraId="7C29C563" w14:textId="77777777" w:rsidR="00DF3F9E" w:rsidRPr="0078371F" w:rsidRDefault="00DF3F9E" w:rsidP="00DF3F9E">
      <w:pPr>
        <w:pStyle w:val="BBClause3"/>
      </w:pPr>
      <w:r w:rsidRPr="0078371F">
        <w:t xml:space="preserve">delivered by </w:t>
      </w:r>
      <w:proofErr w:type="gramStart"/>
      <w:r w:rsidRPr="0078371F">
        <w:t>hand;</w:t>
      </w:r>
      <w:proofErr w:type="gramEnd"/>
    </w:p>
    <w:p w14:paraId="698672C7" w14:textId="77777777" w:rsidR="00DF3F9E" w:rsidRPr="0078371F" w:rsidRDefault="00DF3F9E" w:rsidP="00DF3F9E">
      <w:pPr>
        <w:pStyle w:val="BBClause3"/>
      </w:pPr>
      <w:r w:rsidRPr="0078371F">
        <w:t>sent by first class recorded delivery; or</w:t>
      </w:r>
    </w:p>
    <w:p w14:paraId="65EE3A65" w14:textId="4B6D866E" w:rsidR="00DF3F9E" w:rsidRPr="0078371F" w:rsidRDefault="00DF3F9E" w:rsidP="00DF3F9E">
      <w:pPr>
        <w:pStyle w:val="BBClause3"/>
      </w:pPr>
      <w:r w:rsidRPr="0078371F">
        <w:t xml:space="preserve">[subject to clause </w:t>
      </w:r>
      <w:r>
        <w:fldChar w:fldCharType="begin"/>
      </w:r>
      <w:r>
        <w:instrText xml:space="preserve"> REF _Ref221187846 \r \h </w:instrText>
      </w:r>
      <w:r>
        <w:fldChar w:fldCharType="separate"/>
      </w:r>
      <w:r w:rsidR="00154E54">
        <w:t>34.3</w:t>
      </w:r>
      <w:r>
        <w:fldChar w:fldCharType="end"/>
      </w:r>
      <w:r>
        <w:t xml:space="preserve"> </w:t>
      </w:r>
      <w:r w:rsidRPr="0078371F">
        <w:t>below,]</w:t>
      </w:r>
      <w:r>
        <w:t xml:space="preserve"> </w:t>
      </w:r>
      <w:r w:rsidRPr="0078371F">
        <w:t>sent by email,</w:t>
      </w:r>
    </w:p>
    <w:p w14:paraId="7F43296D" w14:textId="43CB11E3" w:rsidR="00DF3F9E" w:rsidRPr="0078371F" w:rsidRDefault="00DF3F9E" w:rsidP="00DF3F9E">
      <w:pPr>
        <w:pStyle w:val="BBClause3"/>
        <w:numPr>
          <w:ilvl w:val="0"/>
          <w:numId w:val="0"/>
        </w:numPr>
        <w:ind w:left="720"/>
      </w:pPr>
      <w:r w:rsidRPr="0078371F">
        <w:rPr>
          <w:rFonts w:asciiTheme="majorHAnsi" w:hAnsiTheme="majorHAnsi" w:cs="Arial"/>
        </w:rPr>
        <w:t xml:space="preserve">to the address or email address (as applicable) set out in clause </w:t>
      </w:r>
      <w:r>
        <w:rPr>
          <w:rFonts w:asciiTheme="majorHAnsi" w:hAnsiTheme="majorHAnsi" w:cs="Arial"/>
        </w:rPr>
        <w:fldChar w:fldCharType="begin"/>
      </w:r>
      <w:r>
        <w:rPr>
          <w:rFonts w:asciiTheme="majorHAnsi" w:hAnsiTheme="majorHAnsi" w:cs="Arial"/>
        </w:rPr>
        <w:instrText xml:space="preserve"> REF _Ref221187864 \r \h </w:instrText>
      </w:r>
      <w:r>
        <w:rPr>
          <w:rFonts w:asciiTheme="majorHAnsi" w:hAnsiTheme="majorHAnsi" w:cs="Arial"/>
        </w:rPr>
      </w:r>
      <w:r>
        <w:rPr>
          <w:rFonts w:asciiTheme="majorHAnsi" w:hAnsiTheme="majorHAnsi" w:cs="Arial"/>
        </w:rPr>
        <w:fldChar w:fldCharType="separate"/>
      </w:r>
      <w:r w:rsidR="00154E54">
        <w:rPr>
          <w:rFonts w:asciiTheme="majorHAnsi" w:hAnsiTheme="majorHAnsi" w:cs="Arial"/>
        </w:rPr>
        <w:t>34.6</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p>
    <w:p w14:paraId="4E993AA6" w14:textId="20BB20A8" w:rsidR="00DF3F9E" w:rsidRPr="0078371F" w:rsidRDefault="00DF3F9E" w:rsidP="00DF3F9E">
      <w:pPr>
        <w:pStyle w:val="BBClause2"/>
      </w:pPr>
      <w:bookmarkStart w:id="294" w:name="_Ref221187846"/>
      <w:r w:rsidRPr="0078371F">
        <w:t>[The following Notices shall not be delivered by email (including by way of attachment to an email):</w:t>
      </w:r>
      <w:bookmarkEnd w:id="294"/>
    </w:p>
    <w:p w14:paraId="676BDC7A" w14:textId="4BFB2CDD" w:rsidR="00DF3F9E" w:rsidRPr="0078371F" w:rsidRDefault="00DF3F9E" w:rsidP="00DF3F9E">
      <w:pPr>
        <w:pStyle w:val="BBClause3"/>
      </w:pPr>
      <w:r w:rsidRPr="0078371F">
        <w:t xml:space="preserve">any Notice terminating this </w:t>
      </w:r>
      <w:r>
        <w:t>Contract</w:t>
      </w:r>
      <w:r w:rsidRPr="0078371F">
        <w:t xml:space="preserve"> (or any part of this </w:t>
      </w:r>
      <w:r>
        <w:t>Contract</w:t>
      </w:r>
      <w:r w:rsidRPr="0078371F">
        <w:t>)]; and/or</w:t>
      </w:r>
    </w:p>
    <w:p w14:paraId="2FF61CEC" w14:textId="77777777" w:rsidR="00DF3F9E" w:rsidRPr="0078371F" w:rsidRDefault="00DF3F9E" w:rsidP="00DF3F9E">
      <w:pPr>
        <w:pStyle w:val="BBClause3"/>
      </w:pPr>
      <w:r w:rsidRPr="0078371F">
        <w:t>[INSERT ANY OTHER EXCLUSIONS FOR DELIVERY BY EMAIL]].</w:t>
      </w:r>
    </w:p>
    <w:p w14:paraId="0FC05318" w14:textId="607A08D4" w:rsidR="00DF3F9E" w:rsidRPr="0078371F" w:rsidRDefault="00DF3F9E" w:rsidP="00DF3F9E">
      <w:pPr>
        <w:pStyle w:val="BBClause2"/>
      </w:pPr>
      <w:bookmarkStart w:id="295" w:name="_Ref221648256"/>
      <w:r w:rsidRPr="0078371F">
        <w:t xml:space="preserve">[Subject to clause </w:t>
      </w:r>
      <w:r>
        <w:fldChar w:fldCharType="begin"/>
      </w:r>
      <w:r>
        <w:instrText xml:space="preserve"> REF _Ref221187846 \r \h </w:instrText>
      </w:r>
      <w:r>
        <w:fldChar w:fldCharType="separate"/>
      </w:r>
      <w:r w:rsidR="00154E54">
        <w:t>34.3</w:t>
      </w:r>
      <w:r>
        <w:fldChar w:fldCharType="end"/>
      </w:r>
      <w:r w:rsidRPr="0078371F">
        <w:t>,]</w:t>
      </w:r>
      <w:r>
        <w:t xml:space="preserve"> </w:t>
      </w:r>
      <w:r w:rsidRPr="0078371F">
        <w:t>Notices shall be deemed to have been received as follows:</w:t>
      </w:r>
      <w:bookmarkEnd w:id="295"/>
    </w:p>
    <w:p w14:paraId="60406C86" w14:textId="77777777" w:rsidR="00DF3F9E" w:rsidRPr="0078371F" w:rsidRDefault="00DF3F9E" w:rsidP="00DF3F9E">
      <w:pPr>
        <w:pStyle w:val="BBClause3"/>
      </w:pPr>
      <w:r w:rsidRPr="0078371F">
        <w:t xml:space="preserve">if delivered by hand, on the day of delivery if delivered by [17:30] hours on any Business Day and otherwise at [09.30] hours on the next Business </w:t>
      </w:r>
      <w:proofErr w:type="gramStart"/>
      <w:r w:rsidRPr="0078371F">
        <w:t>Day;</w:t>
      </w:r>
      <w:proofErr w:type="gramEnd"/>
    </w:p>
    <w:p w14:paraId="22904259" w14:textId="77777777" w:rsidR="00DF3F9E" w:rsidRPr="0078371F" w:rsidRDefault="00DF3F9E" w:rsidP="00DF3F9E">
      <w:pPr>
        <w:pStyle w:val="BBClause3"/>
      </w:pPr>
      <w:r w:rsidRPr="0078371F">
        <w:t>if sent by first class recorded delivery, 2 Business Days after delivery into the custody of the postal authorities; and/or</w:t>
      </w:r>
    </w:p>
    <w:p w14:paraId="134E18DE" w14:textId="77777777" w:rsidR="00DF3F9E" w:rsidRPr="0078371F" w:rsidRDefault="00DF3F9E" w:rsidP="00DF3F9E">
      <w:pPr>
        <w:pStyle w:val="BBClause3"/>
      </w:pPr>
      <w:r w:rsidRPr="0078371F">
        <w:t>if sent by email, at the time and date of transmission if received at or before [17:30] hours on any Business Day and otherwise at [09.30] hours on the next Business Day.</w:t>
      </w:r>
    </w:p>
    <w:p w14:paraId="361CA988" w14:textId="733494CA" w:rsidR="00DF3F9E" w:rsidRPr="00D93667" w:rsidRDefault="00DF3F9E" w:rsidP="00DF3F9E">
      <w:pPr>
        <w:pStyle w:val="BBClause2"/>
      </w:pPr>
      <w:r>
        <w:t xml:space="preserve">In proving service of Notices sent under this Contract: </w:t>
      </w:r>
    </w:p>
    <w:p w14:paraId="04A098AE" w14:textId="77777777" w:rsidR="00DF3F9E" w:rsidRPr="00426AE3" w:rsidRDefault="00DF3F9E" w:rsidP="00DF3F9E">
      <w:pPr>
        <w:pStyle w:val="BBClause3"/>
      </w:pPr>
      <w:r>
        <w:t>if delivered by hand, it shall be sufficient to prove that hand delivery was made (which may be done by producing a delivery receipt evidencing delivery of the Notice to the relevant address</w:t>
      </w:r>
      <w:proofErr w:type="gramStart"/>
      <w:r>
        <w:t>);</w:t>
      </w:r>
      <w:proofErr w:type="gramEnd"/>
    </w:p>
    <w:p w14:paraId="200E0F9F" w14:textId="77777777" w:rsidR="00DF3F9E" w:rsidRPr="00426AE3" w:rsidRDefault="00DF3F9E" w:rsidP="00DF3F9E">
      <w:pPr>
        <w:pStyle w:val="BBClause3"/>
      </w:pPr>
      <w: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567A1A61" w14:textId="77777777" w:rsidR="00DF3F9E" w:rsidRPr="00426AE3" w:rsidRDefault="00DF3F9E" w:rsidP="00DF3F9E">
      <w:pPr>
        <w:pStyle w:val="BBClause3"/>
      </w:pPr>
      <w:r>
        <w:t>if sent by email, it shall be sufficient to produce a saved sent copy of the e-mail.</w:t>
      </w:r>
    </w:p>
    <w:p w14:paraId="2552F05A" w14:textId="76EA387A" w:rsidR="00DF3F9E" w:rsidRPr="00426AE3" w:rsidRDefault="00DF3F9E" w:rsidP="00DF3F9E">
      <w:pPr>
        <w:pStyle w:val="BBClause2"/>
      </w:pPr>
      <w:bookmarkStart w:id="296" w:name="_Ref221187864"/>
      <w:r>
        <w:lastRenderedPageBreak/>
        <w:t>The details of the Parties for the purpose of Notices relating to this Contract are as follows:</w:t>
      </w:r>
      <w:bookmarkEnd w:id="296"/>
      <w:r>
        <w:t xml:space="preserve"> </w:t>
      </w:r>
    </w:p>
    <w:tbl>
      <w:tblPr>
        <w:tblStyle w:val="TableGrid"/>
        <w:tblW w:w="0" w:type="auto"/>
        <w:tblInd w:w="709" w:type="dxa"/>
        <w:tblLook w:val="04A0" w:firstRow="1" w:lastRow="0" w:firstColumn="1" w:lastColumn="0" w:noHBand="0" w:noVBand="1"/>
      </w:tblPr>
      <w:tblGrid>
        <w:gridCol w:w="2263"/>
        <w:gridCol w:w="3714"/>
      </w:tblGrid>
      <w:tr w:rsidR="00DF3F9E" w:rsidRPr="007B2FAC" w14:paraId="75382DC7" w14:textId="77777777" w:rsidTr="00BC283D">
        <w:tc>
          <w:tcPr>
            <w:tcW w:w="5977" w:type="dxa"/>
            <w:gridSpan w:val="2"/>
            <w:shd w:val="clear" w:color="auto" w:fill="D9D9D9" w:themeFill="background1" w:themeFillShade="D9"/>
          </w:tcPr>
          <w:p w14:paraId="79DB82DC" w14:textId="32EBEDE4" w:rsidR="00DF3F9E" w:rsidRPr="007B2FAC" w:rsidRDefault="00861A24" w:rsidP="00BC283D">
            <w:pPr>
              <w:pStyle w:val="BodyText"/>
              <w:spacing w:before="120" w:after="120"/>
              <w:rPr>
                <w:rFonts w:asciiTheme="majorHAnsi" w:hAnsiTheme="majorHAnsi" w:cs="Arial"/>
                <w:b/>
              </w:rPr>
            </w:pPr>
            <w:r>
              <w:rPr>
                <w:rFonts w:asciiTheme="majorHAnsi" w:hAnsiTheme="majorHAnsi" w:cs="Arial"/>
                <w:b/>
              </w:rPr>
              <w:t>Employer</w:t>
            </w:r>
          </w:p>
        </w:tc>
      </w:tr>
      <w:tr w:rsidR="00DF3F9E" w:rsidRPr="007B2FAC" w14:paraId="06CE543B" w14:textId="77777777" w:rsidTr="00BC283D">
        <w:tc>
          <w:tcPr>
            <w:tcW w:w="2263" w:type="dxa"/>
          </w:tcPr>
          <w:p w14:paraId="07410EE0"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65E46A49" w14:textId="20121E6B"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 xml:space="preserve">[INSERT </w:t>
            </w:r>
            <w:r w:rsidR="00861A24">
              <w:rPr>
                <w:rFonts w:asciiTheme="majorHAnsi" w:hAnsiTheme="majorHAnsi" w:cs="Arial"/>
              </w:rPr>
              <w:t>NAME</w:t>
            </w:r>
            <w:r w:rsidRPr="0078371F">
              <w:rPr>
                <w:rFonts w:asciiTheme="majorHAnsi" w:hAnsiTheme="majorHAnsi" w:cs="Arial"/>
              </w:rPr>
              <w:t>]</w:t>
            </w:r>
          </w:p>
        </w:tc>
      </w:tr>
      <w:tr w:rsidR="00DF3F9E" w:rsidRPr="007B2FAC" w14:paraId="3DFD7EB0" w14:textId="77777777" w:rsidTr="00BC283D">
        <w:tc>
          <w:tcPr>
            <w:tcW w:w="2263" w:type="dxa"/>
          </w:tcPr>
          <w:p w14:paraId="34820984"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7BB3DBA0"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DF3F9E" w:rsidRPr="007B2FAC" w14:paraId="59987756" w14:textId="77777777" w:rsidTr="00BC283D">
        <w:tc>
          <w:tcPr>
            <w:tcW w:w="2263" w:type="dxa"/>
          </w:tcPr>
          <w:p w14:paraId="40F1FFA0"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1EE8873A"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DF3F9E" w:rsidRPr="007B2FAC" w14:paraId="7AED826C" w14:textId="77777777" w:rsidTr="00BC283D">
        <w:tc>
          <w:tcPr>
            <w:tcW w:w="5977" w:type="dxa"/>
            <w:gridSpan w:val="2"/>
            <w:shd w:val="clear" w:color="auto" w:fill="D9D9D9" w:themeFill="background1" w:themeFillShade="D9"/>
          </w:tcPr>
          <w:p w14:paraId="49271215" w14:textId="7225B97F" w:rsidR="00DF3F9E" w:rsidRPr="0078371F" w:rsidRDefault="00861A24" w:rsidP="00BC283D">
            <w:pPr>
              <w:pStyle w:val="BodyText"/>
              <w:spacing w:before="120" w:after="120"/>
              <w:rPr>
                <w:rFonts w:asciiTheme="majorHAnsi" w:hAnsiTheme="majorHAnsi" w:cs="Arial"/>
                <w:b/>
              </w:rPr>
            </w:pPr>
            <w:r>
              <w:rPr>
                <w:rFonts w:asciiTheme="majorHAnsi" w:hAnsiTheme="majorHAnsi" w:cs="Arial"/>
                <w:b/>
              </w:rPr>
              <w:t>Contractor</w:t>
            </w:r>
          </w:p>
        </w:tc>
      </w:tr>
      <w:tr w:rsidR="00DF3F9E" w:rsidRPr="007B2FAC" w14:paraId="081937E3" w14:textId="77777777" w:rsidTr="00BC283D">
        <w:tc>
          <w:tcPr>
            <w:tcW w:w="2263" w:type="dxa"/>
          </w:tcPr>
          <w:p w14:paraId="04B15E6D"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2380325F" w14:textId="2C4A3A0B"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 xml:space="preserve">[INSERT </w:t>
            </w:r>
            <w:r w:rsidR="00861A24">
              <w:rPr>
                <w:rFonts w:asciiTheme="majorHAnsi" w:hAnsiTheme="majorHAnsi" w:cs="Arial"/>
              </w:rPr>
              <w:t>NAME</w:t>
            </w:r>
            <w:r w:rsidRPr="0078371F">
              <w:rPr>
                <w:rFonts w:asciiTheme="majorHAnsi" w:hAnsiTheme="majorHAnsi" w:cs="Arial"/>
              </w:rPr>
              <w:t>]</w:t>
            </w:r>
          </w:p>
        </w:tc>
      </w:tr>
      <w:tr w:rsidR="00DF3F9E" w:rsidRPr="007B2FAC" w14:paraId="06706673" w14:textId="77777777" w:rsidTr="00BC283D">
        <w:tc>
          <w:tcPr>
            <w:tcW w:w="2263" w:type="dxa"/>
          </w:tcPr>
          <w:p w14:paraId="4A81BCFB"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6E3BC7E4"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DF3F9E" w:rsidRPr="007B2FAC" w14:paraId="3B730979" w14:textId="77777777" w:rsidTr="00BC283D">
        <w:tc>
          <w:tcPr>
            <w:tcW w:w="2263" w:type="dxa"/>
          </w:tcPr>
          <w:p w14:paraId="2116FD8E"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0A09F7C5" w14:textId="77777777" w:rsidR="00DF3F9E" w:rsidRPr="0078371F" w:rsidRDefault="00DF3F9E" w:rsidP="00BC283D">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473F36AE" w14:textId="77777777" w:rsidR="00DF3F9E" w:rsidRDefault="00DF3F9E" w:rsidP="00DF3F9E">
      <w:pPr>
        <w:pStyle w:val="BBBodyTextNoSpacing"/>
      </w:pPr>
    </w:p>
    <w:bookmarkEnd w:id="288"/>
    <w:p w14:paraId="5F21953D" w14:textId="590D27A8" w:rsidR="00DF3F9E" w:rsidRDefault="00DF3F9E" w:rsidP="00DF3F9E">
      <w:pPr>
        <w:pStyle w:val="BBClause2"/>
      </w:pPr>
      <w:r>
        <w:t xml:space="preserve">Each Party may alter the above details which relate to it and shall promptly notify the other Party of any such change by a Notice in accordance with this clause </w:t>
      </w:r>
      <w:r>
        <w:fldChar w:fldCharType="begin"/>
      </w:r>
      <w:r>
        <w:instrText xml:space="preserve"> REF _Ref223699075 \r \h </w:instrText>
      </w:r>
      <w:r>
        <w:fldChar w:fldCharType="separate"/>
      </w:r>
      <w:r w:rsidR="00154E54">
        <w:t>34</w:t>
      </w:r>
      <w:r>
        <w:fldChar w:fldCharType="end"/>
      </w:r>
      <w:r>
        <w:t xml:space="preserve">. The change will take </w:t>
      </w:r>
      <w:r w:rsidRPr="00372A09">
        <w:t>effect 7</w:t>
      </w:r>
      <w:r>
        <w:t xml:space="preserve"> days after the day on which the Notice of the change is deemed to be delivered in accordance with clause </w:t>
      </w:r>
      <w:r>
        <w:fldChar w:fldCharType="begin"/>
      </w:r>
      <w:r>
        <w:instrText xml:space="preserve"> REF _Ref221648256 \r \h </w:instrText>
      </w:r>
      <w:r>
        <w:fldChar w:fldCharType="separate"/>
      </w:r>
      <w:r w:rsidR="00154E54">
        <w:t>34.4</w:t>
      </w:r>
      <w:r>
        <w:fldChar w:fldCharType="end"/>
      </w:r>
      <w:r>
        <w:t>.</w:t>
      </w:r>
    </w:p>
    <w:p w14:paraId="76EEB692" w14:textId="01C8ACC8" w:rsidR="006162A3" w:rsidRDefault="00102897" w:rsidP="001C2436">
      <w:pPr>
        <w:pStyle w:val="BBHeading1"/>
      </w:pPr>
      <w:bookmarkStart w:id="297" w:name="_Toc225517344"/>
      <w:bookmarkEnd w:id="289"/>
      <w:bookmarkEnd w:id="290"/>
      <w:r>
        <w:t>Anti Bribery</w:t>
      </w:r>
      <w:bookmarkEnd w:id="291"/>
      <w:r>
        <w:t xml:space="preserve"> </w:t>
      </w:r>
      <w:r w:rsidR="00820340">
        <w:t>and Corruption</w:t>
      </w:r>
      <w:bookmarkEnd w:id="292"/>
      <w:bookmarkEnd w:id="297"/>
    </w:p>
    <w:p w14:paraId="5A97235D" w14:textId="77777777" w:rsidR="0087487C" w:rsidRDefault="006162A3" w:rsidP="0087487C">
      <w:pPr>
        <w:pStyle w:val="BBClause2"/>
      </w:pPr>
      <w:r>
        <w:t xml:space="preserve">The Contractor warrants and represents that it </w:t>
      </w:r>
      <w:r w:rsidR="00820340">
        <w:t xml:space="preserve">the </w:t>
      </w:r>
      <w:r w:rsidR="0063619A">
        <w:t>Contract</w:t>
      </w:r>
      <w:r>
        <w:t>or</w:t>
      </w:r>
      <w:r w:rsidR="00820340">
        <w:t>’</w:t>
      </w:r>
      <w:r>
        <w:t xml:space="preserve">s </w:t>
      </w:r>
      <w:r w:rsidR="00820340">
        <w:t>Persons</w:t>
      </w:r>
      <w:r w:rsidR="0087487C">
        <w:t>:</w:t>
      </w:r>
    </w:p>
    <w:p w14:paraId="4ED16E55" w14:textId="105C094C" w:rsidR="0087487C" w:rsidRDefault="006162A3" w:rsidP="0087487C">
      <w:pPr>
        <w:pStyle w:val="BBClause3"/>
      </w:pPr>
      <w:r>
        <w:t>shall comply with the requirements of the Bribery Act 2010 (as may be amended)</w:t>
      </w:r>
      <w:r w:rsidR="0087487C">
        <w:t>; and</w:t>
      </w:r>
    </w:p>
    <w:p w14:paraId="3EDEEB76" w14:textId="5382A285" w:rsidR="006162A3" w:rsidRDefault="00820340" w:rsidP="0087487C">
      <w:pPr>
        <w:pStyle w:val="BBClause3"/>
      </w:pPr>
      <w:r w:rsidRPr="0087487C">
        <w:rPr>
          <w:rFonts w:cs="Arial"/>
          <w:szCs w:val="22"/>
        </w:rPr>
        <w:t>shall not engage in any Corrupt Activity</w:t>
      </w:r>
      <w:r w:rsidR="006162A3">
        <w:t>.</w:t>
      </w:r>
    </w:p>
    <w:p w14:paraId="08FBE16A" w14:textId="63C79ECD" w:rsidR="006162A3" w:rsidRDefault="0087487C" w:rsidP="00102897">
      <w:pPr>
        <w:pStyle w:val="BBHeading1"/>
      </w:pPr>
      <w:bookmarkStart w:id="298" w:name="_Ref220066742"/>
      <w:bookmarkStart w:id="299" w:name="_Ref220066751"/>
      <w:bookmarkStart w:id="300" w:name="_Ref220067056"/>
      <w:bookmarkStart w:id="301" w:name="_Toc223360676"/>
      <w:bookmarkStart w:id="302" w:name="_Toc225517345"/>
      <w:r>
        <w:t xml:space="preserve">Disputes, </w:t>
      </w:r>
      <w:r w:rsidR="00102897">
        <w:t>Governing Law and Jurisdiction</w:t>
      </w:r>
      <w:bookmarkEnd w:id="298"/>
      <w:bookmarkEnd w:id="299"/>
      <w:bookmarkEnd w:id="300"/>
      <w:bookmarkEnd w:id="301"/>
      <w:bookmarkEnd w:id="302"/>
    </w:p>
    <w:p w14:paraId="247CB7F6" w14:textId="11B38F35" w:rsidR="00FB5436" w:rsidRDefault="00FB5436" w:rsidP="006162A3">
      <w:pPr>
        <w:pStyle w:val="BBClause2"/>
      </w:pPr>
      <w:bookmarkStart w:id="303" w:name="_Ref223118257"/>
      <w:bookmarkStart w:id="304" w:name="_Hlk223367870"/>
      <w:r>
        <w:t xml:space="preserve">Subject to </w:t>
      </w:r>
      <w:r w:rsidR="00E701E2">
        <w:t>clause</w:t>
      </w:r>
      <w:r>
        <w:t xml:space="preserve"> </w:t>
      </w:r>
      <w:r>
        <w:fldChar w:fldCharType="begin"/>
      </w:r>
      <w:r>
        <w:instrText xml:space="preserve"> REF _Ref223118172 \r \h </w:instrText>
      </w:r>
      <w:r>
        <w:fldChar w:fldCharType="separate"/>
      </w:r>
      <w:r w:rsidR="00154E54">
        <w:t>36.2</w:t>
      </w:r>
      <w:r>
        <w:fldChar w:fldCharType="end"/>
      </w:r>
      <w:r>
        <w:t>, t</w:t>
      </w:r>
      <w:r w:rsidRPr="00FB5436">
        <w:t xml:space="preserve">he Parties shall initially refer Disputes for resolution by the Parties' nominated representatives for prompt discussion in good faith in accordance with this </w:t>
      </w:r>
      <w:r w:rsidR="00E701E2">
        <w:t>clause</w:t>
      </w:r>
      <w:r w:rsidRPr="00FB5436">
        <w:t xml:space="preserve"> </w:t>
      </w:r>
      <w:r>
        <w:fldChar w:fldCharType="begin"/>
      </w:r>
      <w:r>
        <w:instrText xml:space="preserve"> REF _Ref223118257 \r \h </w:instrText>
      </w:r>
      <w:r>
        <w:fldChar w:fldCharType="separate"/>
      </w:r>
      <w:r w:rsidR="00154E54">
        <w:t>36.1</w:t>
      </w:r>
      <w:r>
        <w:fldChar w:fldCharType="end"/>
      </w:r>
      <w:r w:rsidRPr="00FB5436">
        <w:t xml:space="preserve"> (the "</w:t>
      </w:r>
      <w:r w:rsidRPr="00FB5436">
        <w:rPr>
          <w:b/>
          <w:bCs/>
        </w:rPr>
        <w:t>Internal Escalation Procedure</w:t>
      </w:r>
      <w:r w:rsidRPr="00FB5436">
        <w:t xml:space="preserve">"). Either Party may initiate the Internal Escalation Procedure by serving written notice on the other Party which expressly refers to this </w:t>
      </w:r>
      <w:r w:rsidR="00E701E2">
        <w:t>clause</w:t>
      </w:r>
      <w:r w:rsidRPr="00FB5436">
        <w:t xml:space="preserve"> </w:t>
      </w:r>
      <w:r>
        <w:fldChar w:fldCharType="begin"/>
      </w:r>
      <w:r>
        <w:instrText xml:space="preserve"> REF _Ref223118257 \r \h </w:instrText>
      </w:r>
      <w:r>
        <w:fldChar w:fldCharType="separate"/>
      </w:r>
      <w:r w:rsidR="00154E54">
        <w:t>36.1</w:t>
      </w:r>
      <w:r>
        <w:fldChar w:fldCharType="end"/>
      </w:r>
      <w:r>
        <w:t xml:space="preserve"> </w:t>
      </w:r>
      <w:r w:rsidRPr="00FB5436">
        <w:t>and provides sufficient information to enable the other Party to appreciate the nature of the Dispute (the "</w:t>
      </w:r>
      <w:r w:rsidRPr="00FB5436">
        <w:rPr>
          <w:b/>
          <w:bCs/>
        </w:rPr>
        <w:t>Escalation Notice</w:t>
      </w:r>
      <w:r w:rsidRPr="00FB5436">
        <w:t xml:space="preserve">"). Each Party shall then refer the Dispute to the </w:t>
      </w:r>
      <w:r w:rsidR="001C2436">
        <w:t xml:space="preserve">Employer’s </w:t>
      </w:r>
      <w:r w:rsidRPr="00FB5436">
        <w:t xml:space="preserve">Representative and Contractor's Representative respectively (or to such other nominated representative which must be a senior manager (or higher)) who must have authority to settle the Dispute).  Such persons shall make reasonable efforts to resolve the Dispute no later than fifteen (15) Business Days of the service of the Escalation Notice. If such representatives are unable to resolve the Dispute within the above referenced time </w:t>
      </w:r>
      <w:proofErr w:type="gramStart"/>
      <w:r w:rsidRPr="00FB5436">
        <w:t>period</w:t>
      </w:r>
      <w:proofErr w:type="gramEnd"/>
      <w:r w:rsidRPr="00FB5436">
        <w:t xml:space="preserve"> then the Internal Escalation Procedure shall be treated as terminated.</w:t>
      </w:r>
      <w:bookmarkEnd w:id="303"/>
    </w:p>
    <w:p w14:paraId="4203674A" w14:textId="28804B41" w:rsidR="006162A3" w:rsidRDefault="006162A3" w:rsidP="006162A3">
      <w:pPr>
        <w:pStyle w:val="BBClause2"/>
      </w:pPr>
      <w:bookmarkStart w:id="305" w:name="_Ref223118172"/>
      <w:bookmarkEnd w:id="304"/>
      <w:r>
        <w:t xml:space="preserve">Where Part II of the Housing Grants, Construction and Regeneration Act 1996 (as amended) </w:t>
      </w:r>
      <w:proofErr w:type="gramStart"/>
      <w:r>
        <w:t>applies</w:t>
      </w:r>
      <w:proofErr w:type="gramEnd"/>
      <w:r>
        <w:t xml:space="preserve">, either Party may refer any </w:t>
      </w:r>
      <w:r w:rsidR="00E7547B">
        <w:t xml:space="preserve">Dispute </w:t>
      </w:r>
      <w:r>
        <w:t xml:space="preserve">arising under this Contract to adjudication.  The adjudication procedures and the agreement for the appointment of an adjudicator shall be as set out in the Scheme for Construction Contracts. The nominating body shall be the </w:t>
      </w:r>
      <w:r w:rsidR="00377471">
        <w:t>[</w:t>
      </w:r>
      <w:r>
        <w:t>Technology and Construction Solicitors' Association</w:t>
      </w:r>
      <w:r w:rsidR="00377471">
        <w:t>]</w:t>
      </w:r>
      <w:r>
        <w:t xml:space="preserve"> or any successor organisation.</w:t>
      </w:r>
      <w:bookmarkEnd w:id="305"/>
    </w:p>
    <w:p w14:paraId="333D7286" w14:textId="77777777" w:rsidR="00346451" w:rsidRPr="00921EFA" w:rsidRDefault="00346451" w:rsidP="00346451">
      <w:pPr>
        <w:pStyle w:val="BBClause2"/>
        <w:rPr>
          <w:b/>
          <w:bCs/>
        </w:rPr>
      </w:pPr>
      <w:r w:rsidRPr="00921EFA">
        <w:rPr>
          <w:b/>
          <w:bCs/>
        </w:rPr>
        <w:lastRenderedPageBreak/>
        <w:t>English law</w:t>
      </w:r>
    </w:p>
    <w:p w14:paraId="575F4FFA" w14:textId="13DB3B09" w:rsidR="00346451" w:rsidRDefault="00346451" w:rsidP="00346451">
      <w:pPr>
        <w:pStyle w:val="BBBodyTextIndent1"/>
      </w:pPr>
      <w:r>
        <w:t xml:space="preserve">This </w:t>
      </w:r>
      <w:r w:rsidR="003C0AF5">
        <w:t>Contract</w:t>
      </w:r>
      <w:r>
        <w:t xml:space="preserve"> and any dispute or claim (including non-contractual disputes or claims) arising out of or in connection with it or its subject matter or formation shall be governed by and construed in accordance with the law of England and Wales.</w:t>
      </w:r>
    </w:p>
    <w:p w14:paraId="7E8C06BA" w14:textId="4BBF8919" w:rsidR="00346451" w:rsidRPr="00921EFA" w:rsidRDefault="00346451" w:rsidP="00346451">
      <w:pPr>
        <w:pStyle w:val="BBClause2"/>
        <w:rPr>
          <w:b/>
          <w:bCs/>
        </w:rPr>
      </w:pPr>
      <w:r w:rsidRPr="00921EFA">
        <w:rPr>
          <w:b/>
          <w:bCs/>
        </w:rPr>
        <w:t>English courts</w:t>
      </w:r>
    </w:p>
    <w:p w14:paraId="5CEB16C3" w14:textId="60B394DE" w:rsidR="00346451" w:rsidRDefault="00346451" w:rsidP="00346451">
      <w:pPr>
        <w:pStyle w:val="BBBodyTextIndent1"/>
      </w:pPr>
      <w:r>
        <w:t xml:space="preserve">Each Party irrevocably agrees that the courts of England and Wales shall have exclusive jurisdiction to settle any dispute or claim (including non-contractual disputes or claims) arising out of or in connection with this </w:t>
      </w:r>
      <w:r w:rsidR="003C0AF5">
        <w:t>Contract</w:t>
      </w:r>
      <w:r>
        <w:t xml:space="preserve"> or its subject matter or formation.</w:t>
      </w:r>
    </w:p>
    <w:p w14:paraId="4E147F08" w14:textId="035A31FF" w:rsidR="006162A3" w:rsidRDefault="006162A3">
      <w:pPr>
        <w:rPr>
          <w:sz w:val="22"/>
        </w:rPr>
      </w:pPr>
      <w:r>
        <w:br w:type="page"/>
      </w:r>
    </w:p>
    <w:p w14:paraId="49A91827" w14:textId="77777777" w:rsidR="006162A3" w:rsidRDefault="006162A3" w:rsidP="006162A3">
      <w:pPr>
        <w:pStyle w:val="BodyText"/>
      </w:pPr>
      <w:r>
        <w:lastRenderedPageBreak/>
        <w:t>As witness the hands of the duly authorised representatives of the parties on the date stated at the beginning of this Contract.</w:t>
      </w:r>
    </w:p>
    <w:p w14:paraId="2BA8313A" w14:textId="77777777" w:rsidR="006162A3" w:rsidRDefault="006162A3" w:rsidP="006162A3">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tblGrid>
      <w:tr w:rsidR="0031759F" w:rsidRPr="0031759F" w14:paraId="7FE4996C" w14:textId="77777777" w:rsidTr="0031759F">
        <w:tc>
          <w:tcPr>
            <w:tcW w:w="4390" w:type="dxa"/>
            <w:tcBorders>
              <w:bottom w:val="single" w:sz="4" w:space="0" w:color="auto"/>
            </w:tcBorders>
          </w:tcPr>
          <w:p w14:paraId="20088562" w14:textId="59619FBA" w:rsidR="008A593A" w:rsidRPr="003875E7" w:rsidRDefault="008A593A" w:rsidP="008A593A">
            <w:pPr>
              <w:pStyle w:val="BodyText"/>
              <w:ind w:right="1701"/>
              <w:rPr>
                <w:b/>
                <w:szCs w:val="22"/>
              </w:rPr>
            </w:pPr>
            <w:bookmarkStart w:id="306" w:name="_Hlk220073243"/>
            <w:r w:rsidRPr="003875E7">
              <w:rPr>
                <w:b/>
                <w:szCs w:val="22"/>
              </w:rPr>
              <w:t>[</w:t>
            </w:r>
            <w:r>
              <w:rPr>
                <w:b/>
                <w:szCs w:val="22"/>
              </w:rPr>
              <w:t>JVCO ENTITY]</w:t>
            </w:r>
          </w:p>
          <w:p w14:paraId="13C2A07F" w14:textId="01F1C7CA" w:rsidR="0031759F" w:rsidRDefault="0031759F" w:rsidP="0031759F">
            <w:pPr>
              <w:pStyle w:val="BBBodyTextNoSpacing"/>
              <w:rPr>
                <w:b/>
                <w:bCs/>
              </w:rPr>
            </w:pPr>
          </w:p>
          <w:p w14:paraId="3EC76E6F" w14:textId="77777777" w:rsidR="0031759F" w:rsidRDefault="0031759F" w:rsidP="0031759F">
            <w:pPr>
              <w:pStyle w:val="BBBodyTextNoSpacing"/>
              <w:rPr>
                <w:b/>
                <w:bCs/>
              </w:rPr>
            </w:pPr>
          </w:p>
          <w:p w14:paraId="574F1C8C" w14:textId="77777777" w:rsidR="0031759F" w:rsidRDefault="0031759F" w:rsidP="0031759F">
            <w:pPr>
              <w:pStyle w:val="BBBodyTextNoSpacing"/>
              <w:rPr>
                <w:b/>
                <w:bCs/>
              </w:rPr>
            </w:pPr>
          </w:p>
          <w:p w14:paraId="63D1BA4A" w14:textId="77777777" w:rsidR="0031759F" w:rsidRPr="0031759F" w:rsidRDefault="0031759F" w:rsidP="0031759F">
            <w:pPr>
              <w:pStyle w:val="BBBodyTextNoSpacing"/>
              <w:rPr>
                <w:b/>
                <w:bCs/>
              </w:rPr>
            </w:pPr>
          </w:p>
        </w:tc>
      </w:tr>
      <w:tr w:rsidR="0031759F" w:rsidRPr="0031759F" w14:paraId="1F201A13" w14:textId="77777777" w:rsidTr="0031759F">
        <w:tc>
          <w:tcPr>
            <w:tcW w:w="4390" w:type="dxa"/>
            <w:tcBorders>
              <w:top w:val="single" w:sz="4" w:space="0" w:color="auto"/>
              <w:bottom w:val="single" w:sz="4" w:space="0" w:color="auto"/>
            </w:tcBorders>
          </w:tcPr>
          <w:p w14:paraId="6B89E31F" w14:textId="77777777" w:rsidR="0031759F" w:rsidRDefault="0031759F" w:rsidP="0031759F">
            <w:pPr>
              <w:pStyle w:val="BBBodyTextNoSpacing"/>
            </w:pPr>
            <w:r w:rsidRPr="0031759F">
              <w:t>Authorised Signatory</w:t>
            </w:r>
          </w:p>
          <w:p w14:paraId="2475FA4B" w14:textId="77777777" w:rsidR="0031759F" w:rsidRDefault="0031759F" w:rsidP="0031759F">
            <w:pPr>
              <w:pStyle w:val="BBBodyTextNoSpacing"/>
            </w:pPr>
          </w:p>
          <w:p w14:paraId="153016FD" w14:textId="77777777" w:rsidR="0031759F" w:rsidRDefault="0031759F" w:rsidP="0031759F">
            <w:pPr>
              <w:pStyle w:val="BBBodyTextNoSpacing"/>
            </w:pPr>
          </w:p>
          <w:p w14:paraId="7FDEBDB1" w14:textId="77777777" w:rsidR="0031759F" w:rsidRPr="0031759F" w:rsidRDefault="0031759F" w:rsidP="0031759F">
            <w:pPr>
              <w:pStyle w:val="BBBodyTextNoSpacing"/>
            </w:pPr>
          </w:p>
        </w:tc>
      </w:tr>
      <w:tr w:rsidR="0031759F" w:rsidRPr="0031759F" w14:paraId="4CC3A94D" w14:textId="77777777" w:rsidTr="0031759F">
        <w:tc>
          <w:tcPr>
            <w:tcW w:w="4390" w:type="dxa"/>
            <w:tcBorders>
              <w:top w:val="single" w:sz="4" w:space="0" w:color="auto"/>
            </w:tcBorders>
          </w:tcPr>
          <w:p w14:paraId="2D951E99" w14:textId="77777777" w:rsidR="0031759F" w:rsidRPr="0031759F" w:rsidRDefault="0031759F" w:rsidP="0031759F">
            <w:pPr>
              <w:pStyle w:val="BBBodyTextNoSpacing"/>
            </w:pPr>
            <w:r w:rsidRPr="0031759F">
              <w:t xml:space="preserve">Witness </w:t>
            </w:r>
          </w:p>
        </w:tc>
      </w:tr>
      <w:bookmarkEnd w:id="306"/>
    </w:tbl>
    <w:p w14:paraId="0F2C24C9" w14:textId="77777777" w:rsidR="006162A3" w:rsidRDefault="006162A3" w:rsidP="006162A3">
      <w:pPr>
        <w:pStyle w:val="BodyText"/>
      </w:pPr>
    </w:p>
    <w:p w14:paraId="511A118F" w14:textId="77777777" w:rsidR="0031759F" w:rsidRDefault="0031759F" w:rsidP="006162A3">
      <w:pPr>
        <w:pStyle w:val="BodyText"/>
      </w:pPr>
    </w:p>
    <w:p w14:paraId="2B8BEFCA" w14:textId="77777777" w:rsidR="006162A3" w:rsidRDefault="006162A3" w:rsidP="006162A3">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tblGrid>
      <w:tr w:rsidR="0031759F" w:rsidRPr="0031759F" w14:paraId="095752FC" w14:textId="77777777" w:rsidTr="0031759F">
        <w:tc>
          <w:tcPr>
            <w:tcW w:w="4390" w:type="dxa"/>
            <w:tcBorders>
              <w:bottom w:val="single" w:sz="4" w:space="0" w:color="auto"/>
            </w:tcBorders>
          </w:tcPr>
          <w:p w14:paraId="1B24A1CD" w14:textId="69F82934" w:rsidR="0031759F" w:rsidRDefault="008A593A" w:rsidP="0031759F">
            <w:pPr>
              <w:pStyle w:val="BBBodyTextNoSpacing"/>
              <w:rPr>
                <w:b/>
                <w:bCs/>
              </w:rPr>
            </w:pPr>
            <w:bookmarkStart w:id="307" w:name="_Hlk220073253"/>
            <w:r w:rsidRPr="008A593A">
              <w:rPr>
                <w:b/>
                <w:bCs/>
              </w:rPr>
              <w:t>[CONTRACTOR ENTITY]</w:t>
            </w:r>
          </w:p>
          <w:p w14:paraId="2A49A2BE" w14:textId="77777777" w:rsidR="0031759F" w:rsidRDefault="0031759F" w:rsidP="0031759F">
            <w:pPr>
              <w:pStyle w:val="BBBodyTextNoSpacing"/>
              <w:rPr>
                <w:b/>
                <w:bCs/>
              </w:rPr>
            </w:pPr>
          </w:p>
          <w:p w14:paraId="54E5A77D" w14:textId="77777777" w:rsidR="0031759F" w:rsidRPr="0031759F" w:rsidRDefault="0031759F" w:rsidP="0031759F">
            <w:pPr>
              <w:pStyle w:val="BBBodyTextNoSpacing"/>
              <w:rPr>
                <w:b/>
                <w:bCs/>
              </w:rPr>
            </w:pPr>
          </w:p>
        </w:tc>
      </w:tr>
      <w:tr w:rsidR="0031759F" w:rsidRPr="0031759F" w14:paraId="7648A7C9" w14:textId="77777777" w:rsidTr="0031759F">
        <w:tc>
          <w:tcPr>
            <w:tcW w:w="4390" w:type="dxa"/>
            <w:tcBorders>
              <w:top w:val="single" w:sz="4" w:space="0" w:color="auto"/>
              <w:bottom w:val="single" w:sz="4" w:space="0" w:color="auto"/>
            </w:tcBorders>
          </w:tcPr>
          <w:p w14:paraId="66D1746E" w14:textId="77777777" w:rsidR="0031759F" w:rsidRDefault="0031759F" w:rsidP="0031759F">
            <w:pPr>
              <w:pStyle w:val="BBBodyTextNoSpacing"/>
            </w:pPr>
            <w:r w:rsidRPr="0031759F">
              <w:t>Authorised Signatory</w:t>
            </w:r>
          </w:p>
          <w:p w14:paraId="391938AE" w14:textId="77777777" w:rsidR="0031759F" w:rsidRDefault="0031759F" w:rsidP="0031759F">
            <w:pPr>
              <w:pStyle w:val="BBBodyTextNoSpacing"/>
            </w:pPr>
          </w:p>
          <w:p w14:paraId="089BF969" w14:textId="77777777" w:rsidR="0031759F" w:rsidRDefault="0031759F" w:rsidP="0031759F">
            <w:pPr>
              <w:pStyle w:val="BBBodyTextNoSpacing"/>
            </w:pPr>
          </w:p>
          <w:p w14:paraId="76174896" w14:textId="77777777" w:rsidR="0031759F" w:rsidRPr="0031759F" w:rsidRDefault="0031759F" w:rsidP="0031759F">
            <w:pPr>
              <w:pStyle w:val="BBBodyTextNoSpacing"/>
            </w:pPr>
          </w:p>
        </w:tc>
      </w:tr>
      <w:tr w:rsidR="0031759F" w:rsidRPr="0031759F" w14:paraId="7C7EB524" w14:textId="77777777" w:rsidTr="0031759F">
        <w:tc>
          <w:tcPr>
            <w:tcW w:w="4390" w:type="dxa"/>
            <w:tcBorders>
              <w:top w:val="single" w:sz="4" w:space="0" w:color="auto"/>
            </w:tcBorders>
          </w:tcPr>
          <w:p w14:paraId="5C59CF9E" w14:textId="77777777" w:rsidR="0031759F" w:rsidRPr="0031759F" w:rsidRDefault="0031759F" w:rsidP="0031759F">
            <w:pPr>
              <w:pStyle w:val="BBBodyTextNoSpacing"/>
            </w:pPr>
            <w:r w:rsidRPr="0031759F">
              <w:t>Witness</w:t>
            </w:r>
          </w:p>
        </w:tc>
      </w:tr>
      <w:bookmarkEnd w:id="307"/>
    </w:tbl>
    <w:p w14:paraId="26167EB1" w14:textId="77777777" w:rsidR="006162A3" w:rsidRDefault="006162A3" w:rsidP="006162A3">
      <w:pPr>
        <w:pStyle w:val="BodyText"/>
      </w:pPr>
    </w:p>
    <w:p w14:paraId="5035FF77" w14:textId="77777777" w:rsidR="006162A3" w:rsidRDefault="006162A3" w:rsidP="006162A3">
      <w:pPr>
        <w:pStyle w:val="BodyText"/>
      </w:pPr>
    </w:p>
    <w:p w14:paraId="1A72DE40" w14:textId="43C4FC91" w:rsidR="006162A3" w:rsidRDefault="006162A3">
      <w:pPr>
        <w:rPr>
          <w:sz w:val="22"/>
        </w:rPr>
      </w:pPr>
      <w:r>
        <w:br w:type="page"/>
      </w:r>
    </w:p>
    <w:p w14:paraId="743087E6" w14:textId="18982493" w:rsidR="006162A3" w:rsidRDefault="002D46FF" w:rsidP="002D46FF">
      <w:pPr>
        <w:pStyle w:val="BBScheduleTitle"/>
      </w:pPr>
      <w:r>
        <w:lastRenderedPageBreak/>
        <w:br/>
      </w:r>
      <w:bookmarkStart w:id="308" w:name="_Ref220066082"/>
      <w:bookmarkStart w:id="309" w:name="_Toc223360677"/>
      <w:bookmarkStart w:id="310" w:name="_Ref225152518"/>
      <w:bookmarkStart w:id="311" w:name="_Ref225152524"/>
      <w:bookmarkStart w:id="312" w:name="_Toc225517346"/>
      <w:r w:rsidR="006162A3">
        <w:t>Specification</w:t>
      </w:r>
      <w:bookmarkEnd w:id="308"/>
      <w:bookmarkEnd w:id="309"/>
      <w:bookmarkEnd w:id="310"/>
      <w:bookmarkEnd w:id="311"/>
      <w:bookmarkEnd w:id="312"/>
    </w:p>
    <w:p w14:paraId="4C0E12B6" w14:textId="77777777" w:rsidR="006162A3" w:rsidRDefault="006162A3" w:rsidP="006162A3">
      <w:pPr>
        <w:pStyle w:val="BodyText"/>
      </w:pPr>
    </w:p>
    <w:p w14:paraId="52F0AC94" w14:textId="77777777" w:rsidR="006162A3" w:rsidRDefault="006162A3" w:rsidP="006162A3">
      <w:pPr>
        <w:pStyle w:val="BodyText"/>
      </w:pPr>
    </w:p>
    <w:p w14:paraId="4FDBC000" w14:textId="160012E5" w:rsidR="002D46FF" w:rsidRDefault="00085030">
      <w:pPr>
        <w:rPr>
          <w:sz w:val="22"/>
        </w:rPr>
      </w:pPr>
      <w:r>
        <w:t>[•]</w:t>
      </w:r>
      <w:r w:rsidR="002D46FF">
        <w:br w:type="page"/>
      </w:r>
    </w:p>
    <w:p w14:paraId="0AD8766E" w14:textId="3674E52B" w:rsidR="002D46FF" w:rsidRDefault="002D46FF" w:rsidP="002D46FF">
      <w:pPr>
        <w:pStyle w:val="BBScheduleTitle"/>
      </w:pPr>
      <w:bookmarkStart w:id="313" w:name="_Ref220066090"/>
      <w:bookmarkStart w:id="314" w:name="_Toc225517347"/>
      <w:bookmarkEnd w:id="314"/>
    </w:p>
    <w:p w14:paraId="7E05EC7B" w14:textId="0535B0AA" w:rsidR="006162A3" w:rsidRDefault="006162A3" w:rsidP="002D46FF">
      <w:pPr>
        <w:pStyle w:val="BBSchedulePartTitle"/>
      </w:pPr>
      <w:bookmarkStart w:id="315" w:name="_Ref220066134"/>
      <w:bookmarkStart w:id="316" w:name="_Ref220066143"/>
      <w:bookmarkStart w:id="317" w:name="_Toc223360679"/>
      <w:bookmarkStart w:id="318" w:name="_Toc225517348"/>
      <w:bookmarkEnd w:id="313"/>
      <w:r>
        <w:t>: Completion Performance Test</w:t>
      </w:r>
      <w:bookmarkEnd w:id="315"/>
      <w:bookmarkEnd w:id="316"/>
      <w:r w:rsidR="0034578E">
        <w:t>s</w:t>
      </w:r>
      <w:bookmarkEnd w:id="317"/>
      <w:bookmarkEnd w:id="318"/>
    </w:p>
    <w:p w14:paraId="32F18445" w14:textId="77777777" w:rsidR="002D46FF" w:rsidRDefault="002D46FF" w:rsidP="002D46FF">
      <w:pPr>
        <w:pStyle w:val="BodyText"/>
      </w:pPr>
    </w:p>
    <w:p w14:paraId="1748401F" w14:textId="77777777" w:rsidR="002D46FF" w:rsidRDefault="002D46FF" w:rsidP="002D46FF">
      <w:pPr>
        <w:pStyle w:val="BodyText"/>
      </w:pPr>
    </w:p>
    <w:p w14:paraId="444E14A2" w14:textId="7E58E96D" w:rsidR="006162A3" w:rsidRDefault="006162A3" w:rsidP="002D46FF">
      <w:pPr>
        <w:pStyle w:val="BBSchedulePartTitle"/>
      </w:pPr>
      <w:bookmarkStart w:id="319" w:name="_Ref220066125"/>
      <w:bookmarkStart w:id="320" w:name="_Toc223360680"/>
      <w:bookmarkStart w:id="321" w:name="_Toc225517349"/>
      <w:r>
        <w:t>: First Year Test After Completion</w:t>
      </w:r>
      <w:bookmarkEnd w:id="319"/>
      <w:bookmarkEnd w:id="320"/>
      <w:bookmarkEnd w:id="321"/>
    </w:p>
    <w:p w14:paraId="000CFD9F" w14:textId="77777777" w:rsidR="002D46FF" w:rsidRDefault="002D46FF" w:rsidP="002D46FF">
      <w:pPr>
        <w:pStyle w:val="BodyText"/>
      </w:pPr>
    </w:p>
    <w:p w14:paraId="45B1793B" w14:textId="77777777" w:rsidR="002D46FF" w:rsidRDefault="002D46FF" w:rsidP="002D46FF">
      <w:pPr>
        <w:pStyle w:val="BodyText"/>
      </w:pPr>
    </w:p>
    <w:p w14:paraId="027A5EB3" w14:textId="1BE1688A" w:rsidR="006162A3" w:rsidRDefault="006162A3" w:rsidP="002D46FF">
      <w:pPr>
        <w:pStyle w:val="BBSchedulePartTitle"/>
      </w:pPr>
      <w:bookmarkStart w:id="322" w:name="_Toc223360681"/>
      <w:bookmarkStart w:id="323" w:name="_Toc225517350"/>
      <w:r>
        <w:t>: Final Acceptance Test</w:t>
      </w:r>
      <w:bookmarkEnd w:id="322"/>
      <w:bookmarkEnd w:id="323"/>
    </w:p>
    <w:p w14:paraId="2B8FB652" w14:textId="77777777" w:rsidR="006162A3" w:rsidRDefault="006162A3" w:rsidP="006162A3">
      <w:pPr>
        <w:pStyle w:val="BodyText"/>
      </w:pPr>
    </w:p>
    <w:p w14:paraId="434581D7" w14:textId="77777777" w:rsidR="006162A3" w:rsidRDefault="006162A3" w:rsidP="006162A3">
      <w:pPr>
        <w:pStyle w:val="BodyText"/>
      </w:pPr>
    </w:p>
    <w:p w14:paraId="4C3885D7" w14:textId="77777777" w:rsidR="006162A3" w:rsidRDefault="006162A3">
      <w:pPr>
        <w:rPr>
          <w:sz w:val="22"/>
        </w:rPr>
      </w:pPr>
      <w:r>
        <w:br w:type="page"/>
      </w:r>
    </w:p>
    <w:p w14:paraId="0A673CCA" w14:textId="5292F77E" w:rsidR="006162A3" w:rsidRDefault="006162A3" w:rsidP="006162A3">
      <w:pPr>
        <w:pStyle w:val="BBScheduleTitle"/>
      </w:pPr>
      <w:r>
        <w:lastRenderedPageBreak/>
        <w:br/>
      </w:r>
      <w:bookmarkStart w:id="324" w:name="_Ref220066154"/>
      <w:bookmarkStart w:id="325" w:name="_Ref220066157"/>
      <w:bookmarkStart w:id="326" w:name="_Toc223360682"/>
      <w:bookmarkStart w:id="327" w:name="_Toc225517351"/>
      <w:r>
        <w:t>Performance Liquidated Damages</w:t>
      </w:r>
      <w:bookmarkEnd w:id="324"/>
      <w:bookmarkEnd w:id="325"/>
      <w:bookmarkEnd w:id="326"/>
      <w:bookmarkEnd w:id="327"/>
    </w:p>
    <w:p w14:paraId="02894B5D" w14:textId="77777777" w:rsidR="006162A3" w:rsidRDefault="006162A3" w:rsidP="006162A3">
      <w:pPr>
        <w:pStyle w:val="BodyText"/>
      </w:pPr>
    </w:p>
    <w:p w14:paraId="3638207E" w14:textId="77777777" w:rsidR="006162A3" w:rsidRDefault="006162A3" w:rsidP="006162A3">
      <w:pPr>
        <w:pStyle w:val="BodyText"/>
      </w:pPr>
    </w:p>
    <w:p w14:paraId="6DF25173" w14:textId="4899D4E4" w:rsidR="006162A3" w:rsidRDefault="00085030">
      <w:pPr>
        <w:rPr>
          <w:sz w:val="22"/>
        </w:rPr>
      </w:pPr>
      <w:r>
        <w:t>[•]</w:t>
      </w:r>
      <w:r w:rsidR="006162A3">
        <w:br w:type="page"/>
      </w:r>
    </w:p>
    <w:p w14:paraId="165ED3F2" w14:textId="312CE676" w:rsidR="006162A3" w:rsidRDefault="006162A3" w:rsidP="006162A3">
      <w:pPr>
        <w:pStyle w:val="BBScheduleTitle"/>
      </w:pPr>
      <w:r>
        <w:lastRenderedPageBreak/>
        <w:br/>
      </w:r>
      <w:bookmarkStart w:id="328" w:name="_Ref220066167"/>
      <w:bookmarkStart w:id="329" w:name="_Toc223360683"/>
      <w:bookmarkStart w:id="330" w:name="_Toc225517352"/>
      <w:r>
        <w:t>Manufacturer's Warranties</w:t>
      </w:r>
      <w:bookmarkEnd w:id="328"/>
      <w:bookmarkEnd w:id="329"/>
      <w:bookmarkEnd w:id="330"/>
      <w:r>
        <w:t xml:space="preserve"> </w:t>
      </w:r>
    </w:p>
    <w:p w14:paraId="4EF5A3DC" w14:textId="7C665E89" w:rsidR="006162A3" w:rsidRDefault="00A37095" w:rsidP="006162A3">
      <w:pPr>
        <w:pStyle w:val="BodyText"/>
      </w:pPr>
      <w:r>
        <w:t>[</w:t>
      </w:r>
      <w:r w:rsidR="006162A3">
        <w:t xml:space="preserve">The following </w:t>
      </w:r>
      <w:r w:rsidR="00A23BA0">
        <w:t>M</w:t>
      </w:r>
      <w:r w:rsidR="006162A3">
        <w:t xml:space="preserve">anufacturer's </w:t>
      </w:r>
      <w:r w:rsidR="00A23BA0">
        <w:t>W</w:t>
      </w:r>
      <w:r w:rsidR="006162A3">
        <w:t xml:space="preserve">arranties shall be assigned to the Employer under </w:t>
      </w:r>
      <w:r w:rsidR="00E701E2">
        <w:t>clause</w:t>
      </w:r>
      <w:r w:rsidR="006162A3">
        <w:t xml:space="preserve"> </w:t>
      </w:r>
      <w:r w:rsidR="003154A5">
        <w:fldChar w:fldCharType="begin"/>
      </w:r>
      <w:r w:rsidR="003154A5">
        <w:instrText xml:space="preserve"> REF _Ref220067774 \n \h </w:instrText>
      </w:r>
      <w:r w:rsidR="003154A5">
        <w:fldChar w:fldCharType="separate"/>
      </w:r>
      <w:r w:rsidR="00154E54">
        <w:t>19</w:t>
      </w:r>
      <w:r w:rsidR="003154A5">
        <w:fldChar w:fldCharType="end"/>
      </w:r>
      <w:r w:rsidR="006162A3">
        <w:t xml:space="preserve">: </w:t>
      </w:r>
    </w:p>
    <w:tbl>
      <w:tblPr>
        <w:tblStyle w:val="TableGrid"/>
        <w:tblW w:w="0" w:type="auto"/>
        <w:tblInd w:w="720" w:type="dxa"/>
        <w:tblLook w:val="04A0" w:firstRow="1" w:lastRow="0" w:firstColumn="1" w:lastColumn="0" w:noHBand="0" w:noVBand="1"/>
      </w:tblPr>
      <w:tblGrid>
        <w:gridCol w:w="4157"/>
        <w:gridCol w:w="4139"/>
      </w:tblGrid>
      <w:tr w:rsidR="00156587" w14:paraId="4ADA7C7A" w14:textId="77777777" w:rsidTr="00156587">
        <w:tc>
          <w:tcPr>
            <w:tcW w:w="4181" w:type="dxa"/>
          </w:tcPr>
          <w:p w14:paraId="17C5D8E2" w14:textId="3B7FC3D8" w:rsidR="00156587" w:rsidRDefault="00156587" w:rsidP="00156587">
            <w:pPr>
              <w:pStyle w:val="BBBulletatMargin"/>
              <w:numPr>
                <w:ilvl w:val="0"/>
                <w:numId w:val="0"/>
              </w:numPr>
              <w:ind w:left="720" w:hanging="720"/>
            </w:pPr>
            <w:r>
              <w:t>Component</w:t>
            </w:r>
          </w:p>
        </w:tc>
        <w:tc>
          <w:tcPr>
            <w:tcW w:w="4159" w:type="dxa"/>
          </w:tcPr>
          <w:p w14:paraId="1C1E20BC" w14:textId="3D20D481" w:rsidR="00156587" w:rsidRDefault="00156587" w:rsidP="00156587">
            <w:pPr>
              <w:pStyle w:val="BBBulletatMargin"/>
              <w:numPr>
                <w:ilvl w:val="0"/>
                <w:numId w:val="0"/>
              </w:numPr>
            </w:pPr>
            <w:r>
              <w:t>Duration of Manufacturer’s Warranty</w:t>
            </w:r>
          </w:p>
        </w:tc>
      </w:tr>
      <w:tr w:rsidR="00156587" w14:paraId="0A38B3D6" w14:textId="77777777" w:rsidTr="00156587">
        <w:tc>
          <w:tcPr>
            <w:tcW w:w="4181" w:type="dxa"/>
          </w:tcPr>
          <w:p w14:paraId="62852156" w14:textId="4DF52564" w:rsidR="00156587" w:rsidRDefault="00156587" w:rsidP="00156587">
            <w:pPr>
              <w:pStyle w:val="BBBulletatMargin"/>
              <w:numPr>
                <w:ilvl w:val="0"/>
                <w:numId w:val="0"/>
              </w:numPr>
              <w:ind w:left="720" w:hanging="720"/>
            </w:pPr>
            <w:r>
              <w:t>[•]</w:t>
            </w:r>
          </w:p>
        </w:tc>
        <w:tc>
          <w:tcPr>
            <w:tcW w:w="4159" w:type="dxa"/>
          </w:tcPr>
          <w:p w14:paraId="285CC685" w14:textId="77777777" w:rsidR="00156587" w:rsidRDefault="00156587" w:rsidP="00156587">
            <w:pPr>
              <w:pStyle w:val="BBBulletatMargin"/>
              <w:numPr>
                <w:ilvl w:val="0"/>
                <w:numId w:val="0"/>
              </w:numPr>
            </w:pPr>
          </w:p>
        </w:tc>
      </w:tr>
    </w:tbl>
    <w:p w14:paraId="2E1BA99D" w14:textId="77777777" w:rsidR="006162A3" w:rsidRDefault="006162A3" w:rsidP="006162A3">
      <w:pPr>
        <w:pStyle w:val="BodyText"/>
      </w:pPr>
    </w:p>
    <w:p w14:paraId="11EE8D66" w14:textId="77777777" w:rsidR="006162A3" w:rsidRDefault="006162A3">
      <w:pPr>
        <w:rPr>
          <w:sz w:val="22"/>
        </w:rPr>
      </w:pPr>
      <w:r>
        <w:br w:type="page"/>
      </w:r>
    </w:p>
    <w:p w14:paraId="16C46A0B" w14:textId="668AAD2C" w:rsidR="006162A3" w:rsidRDefault="006162A3" w:rsidP="006162A3">
      <w:pPr>
        <w:pStyle w:val="BBScheduleTitle"/>
      </w:pPr>
      <w:r>
        <w:lastRenderedPageBreak/>
        <w:br/>
      </w:r>
      <w:bookmarkStart w:id="331" w:name="_Ref220066176"/>
      <w:bookmarkStart w:id="332" w:name="_Toc223360684"/>
      <w:bookmarkStart w:id="333" w:name="_Toc225517353"/>
      <w:r>
        <w:t>Form of Sub-</w:t>
      </w:r>
      <w:r w:rsidR="00A23BA0">
        <w:t>C</w:t>
      </w:r>
      <w:r>
        <w:t>ontractor Collateral Warranty</w:t>
      </w:r>
      <w:bookmarkEnd w:id="331"/>
      <w:bookmarkEnd w:id="332"/>
      <w:bookmarkEnd w:id="333"/>
    </w:p>
    <w:p w14:paraId="2D9592F4" w14:textId="52FAF0C0" w:rsidR="002C145E" w:rsidRPr="002C145E" w:rsidRDefault="002C145E" w:rsidP="002C145E">
      <w:pPr>
        <w:pStyle w:val="BBScheduleSub-title"/>
      </w:pPr>
      <w:r>
        <w:t>[</w:t>
      </w:r>
      <w:r w:rsidRPr="00CC2EC7">
        <w:rPr>
          <w:i/>
          <w:iCs/>
        </w:rPr>
        <w:t>See separate document: Form Sub-Contractor Collateral Warranty</w:t>
      </w:r>
      <w:r w:rsidR="00CC2EC7">
        <w:t>]</w:t>
      </w:r>
    </w:p>
    <w:p w14:paraId="45CAF324" w14:textId="06F09FFC" w:rsidR="00F43EE5" w:rsidRDefault="004072D5" w:rsidP="004072D5">
      <w:pPr>
        <w:pStyle w:val="BBScheduleTitle"/>
      </w:pPr>
      <w:r>
        <w:lastRenderedPageBreak/>
        <w:br/>
      </w:r>
      <w:bookmarkStart w:id="334" w:name="_Ref223702811"/>
      <w:bookmarkStart w:id="335" w:name="_Toc225517354"/>
      <w:r w:rsidR="00EC664B">
        <w:t xml:space="preserve">Form of </w:t>
      </w:r>
      <w:r>
        <w:t>Contractor Direct Agreement</w:t>
      </w:r>
      <w:bookmarkEnd w:id="334"/>
      <w:bookmarkEnd w:id="335"/>
    </w:p>
    <w:p w14:paraId="46A3304C" w14:textId="2B30DE20" w:rsidR="00951151" w:rsidRPr="00BD5F83" w:rsidRDefault="00951151" w:rsidP="00951151">
      <w:pPr>
        <w:pStyle w:val="BodyText"/>
        <w:jc w:val="center"/>
        <w:rPr>
          <w:b/>
          <w:szCs w:val="22"/>
        </w:rPr>
      </w:pPr>
      <w:r>
        <w:br w:type="page"/>
      </w:r>
      <w:bookmarkStart w:id="336" w:name="_9kP1qJ9mv37E"/>
      <w:bookmarkStart w:id="337" w:name="_Hlk221185359"/>
      <w:bookmarkEnd w:id="336"/>
      <w:r w:rsidRPr="00BD5F83">
        <w:rPr>
          <w:b/>
          <w:szCs w:val="22"/>
        </w:rPr>
        <w:lastRenderedPageBreak/>
        <w:t>Date:</w:t>
      </w:r>
      <w:r w:rsidRPr="00BD5F83">
        <w:rPr>
          <w:b/>
          <w:szCs w:val="22"/>
        </w:rPr>
        <w:tab/>
      </w:r>
      <w:r>
        <w:rPr>
          <w:b/>
          <w:szCs w:val="22"/>
        </w:rPr>
        <w:tab/>
      </w:r>
      <w:r>
        <w:rPr>
          <w:b/>
          <w:szCs w:val="22"/>
        </w:rPr>
        <w:tab/>
      </w:r>
      <w:r>
        <w:rPr>
          <w:b/>
          <w:szCs w:val="22"/>
        </w:rPr>
        <w:tab/>
      </w:r>
      <w:r>
        <w:rPr>
          <w:b/>
          <w:szCs w:val="22"/>
        </w:rPr>
        <w:tab/>
      </w:r>
      <w:bookmarkStart w:id="338" w:name="_Hlk221096927"/>
      <w:r w:rsidRPr="00BD5F83">
        <w:rPr>
          <w:b/>
          <w:szCs w:val="22"/>
        </w:rPr>
        <w:t>20</w:t>
      </w:r>
      <w:r>
        <w:rPr>
          <w:b/>
          <w:szCs w:val="22"/>
        </w:rPr>
        <w:t>[**]</w:t>
      </w:r>
      <w:bookmarkEnd w:id="338"/>
    </w:p>
    <w:bookmarkEnd w:id="337"/>
    <w:p w14:paraId="7D80BED4" w14:textId="77777777" w:rsidR="00951151" w:rsidRPr="00BD5F83" w:rsidRDefault="00951151" w:rsidP="00951151">
      <w:pPr>
        <w:pStyle w:val="BodyText"/>
        <w:jc w:val="center"/>
        <w:rPr>
          <w:szCs w:val="22"/>
        </w:rPr>
      </w:pPr>
    </w:p>
    <w:p w14:paraId="4F25C872" w14:textId="77777777" w:rsidR="00951151" w:rsidRPr="00BD5F83" w:rsidRDefault="00951151" w:rsidP="00951151">
      <w:pPr>
        <w:pStyle w:val="BodyText"/>
        <w:jc w:val="center"/>
        <w:rPr>
          <w:szCs w:val="22"/>
        </w:rPr>
      </w:pPr>
    </w:p>
    <w:p w14:paraId="778799F3" w14:textId="77777777" w:rsidR="00951151" w:rsidRPr="00BD5F83" w:rsidRDefault="00951151" w:rsidP="00951151">
      <w:pPr>
        <w:pStyle w:val="BodyText"/>
        <w:jc w:val="center"/>
        <w:rPr>
          <w:szCs w:val="22"/>
        </w:rPr>
      </w:pPr>
    </w:p>
    <w:p w14:paraId="2829E5A2" w14:textId="77777777" w:rsidR="00951151" w:rsidRDefault="00951151" w:rsidP="00951151">
      <w:pPr>
        <w:pStyle w:val="BodyText"/>
        <w:jc w:val="center"/>
        <w:rPr>
          <w:b/>
          <w:szCs w:val="22"/>
        </w:rPr>
      </w:pPr>
      <w:r w:rsidRPr="00846FF8">
        <w:rPr>
          <w:b/>
          <w:szCs w:val="22"/>
        </w:rPr>
        <w:t>(1</w:t>
      </w:r>
      <w:r>
        <w:rPr>
          <w:b/>
          <w:szCs w:val="22"/>
        </w:rPr>
        <w:t>)</w:t>
      </w:r>
      <w:proofErr w:type="gramStart"/>
      <w:r>
        <w:rPr>
          <w:b/>
          <w:szCs w:val="22"/>
        </w:rPr>
        <w:t xml:space="preserve">   </w:t>
      </w:r>
      <w:r w:rsidRPr="00237803">
        <w:rPr>
          <w:b/>
          <w:szCs w:val="22"/>
        </w:rPr>
        <w:t>[</w:t>
      </w:r>
      <w:proofErr w:type="gramEnd"/>
      <w:r w:rsidRPr="00237803">
        <w:rPr>
          <w:b/>
          <w:szCs w:val="22"/>
        </w:rPr>
        <w:t>CONTRACTOR</w:t>
      </w:r>
      <w:r>
        <w:rPr>
          <w:b/>
          <w:szCs w:val="22"/>
        </w:rPr>
        <w:t xml:space="preserve"> ENTITY]</w:t>
      </w:r>
    </w:p>
    <w:p w14:paraId="6A5B301F" w14:textId="77777777" w:rsidR="00951151" w:rsidRDefault="00951151" w:rsidP="00951151">
      <w:pPr>
        <w:pStyle w:val="BodyText"/>
        <w:jc w:val="center"/>
        <w:rPr>
          <w:b/>
          <w:szCs w:val="22"/>
        </w:rPr>
      </w:pPr>
      <w:r w:rsidRPr="006814AC">
        <w:rPr>
          <w:b/>
          <w:szCs w:val="22"/>
        </w:rPr>
        <w:t>(2)</w:t>
      </w:r>
      <w:proofErr w:type="gramStart"/>
      <w:r w:rsidRPr="006814AC">
        <w:rPr>
          <w:b/>
          <w:szCs w:val="22"/>
        </w:rPr>
        <w:t xml:space="preserve">   </w:t>
      </w:r>
      <w:r>
        <w:rPr>
          <w:b/>
          <w:szCs w:val="22"/>
        </w:rPr>
        <w:t>[</w:t>
      </w:r>
      <w:proofErr w:type="gramEnd"/>
      <w:r w:rsidRPr="00237803">
        <w:rPr>
          <w:b/>
          <w:szCs w:val="22"/>
        </w:rPr>
        <w:t>BENEFICIARY</w:t>
      </w:r>
      <w:r>
        <w:rPr>
          <w:b/>
          <w:szCs w:val="22"/>
        </w:rPr>
        <w:t xml:space="preserve"> ENTITY</w:t>
      </w:r>
      <w:r w:rsidRPr="00237803">
        <w:rPr>
          <w:b/>
          <w:szCs w:val="22"/>
        </w:rPr>
        <w:t>]</w:t>
      </w:r>
    </w:p>
    <w:p w14:paraId="4751FEE9" w14:textId="77777777" w:rsidR="00951151" w:rsidRPr="00BD5F83" w:rsidRDefault="00951151" w:rsidP="00951151">
      <w:pPr>
        <w:pStyle w:val="BodyText"/>
        <w:jc w:val="center"/>
        <w:rPr>
          <w:szCs w:val="22"/>
        </w:rPr>
      </w:pPr>
      <w:r>
        <w:rPr>
          <w:b/>
          <w:szCs w:val="22"/>
        </w:rPr>
        <w:t>(3)</w:t>
      </w:r>
      <w:proofErr w:type="gramStart"/>
      <w:r>
        <w:rPr>
          <w:b/>
          <w:szCs w:val="22"/>
        </w:rPr>
        <w:t xml:space="preserve">   </w:t>
      </w:r>
      <w:r w:rsidRPr="00237803">
        <w:rPr>
          <w:b/>
          <w:szCs w:val="22"/>
        </w:rPr>
        <w:t>[</w:t>
      </w:r>
      <w:proofErr w:type="gramEnd"/>
      <w:r w:rsidRPr="00237803">
        <w:rPr>
          <w:b/>
          <w:szCs w:val="22"/>
        </w:rPr>
        <w:t>EMPLOYER</w:t>
      </w:r>
      <w:r>
        <w:rPr>
          <w:b/>
          <w:szCs w:val="22"/>
        </w:rPr>
        <w:t xml:space="preserve"> ENTITY</w:t>
      </w:r>
      <w:r w:rsidRPr="00237803">
        <w:rPr>
          <w:b/>
          <w:szCs w:val="22"/>
        </w:rPr>
        <w:t>]</w:t>
      </w:r>
    </w:p>
    <w:p w14:paraId="2FAD0ED5" w14:textId="77777777" w:rsidR="00951151" w:rsidRDefault="00951151" w:rsidP="00951151">
      <w:pPr>
        <w:pStyle w:val="BodyText"/>
        <w:jc w:val="center"/>
        <w:rPr>
          <w:szCs w:val="22"/>
        </w:rPr>
      </w:pPr>
    </w:p>
    <w:p w14:paraId="1D1EC138" w14:textId="77777777" w:rsidR="00951151" w:rsidRDefault="00951151" w:rsidP="00951151">
      <w:pPr>
        <w:pStyle w:val="BodyText"/>
        <w:jc w:val="center"/>
        <w:rPr>
          <w:szCs w:val="22"/>
        </w:rPr>
      </w:pPr>
    </w:p>
    <w:p w14:paraId="3FE751E4" w14:textId="77777777" w:rsidR="00951151" w:rsidRDefault="00951151" w:rsidP="00951151">
      <w:pPr>
        <w:pStyle w:val="BodyText"/>
        <w:jc w:val="center"/>
        <w:rPr>
          <w:szCs w:val="22"/>
        </w:rPr>
      </w:pPr>
    </w:p>
    <w:p w14:paraId="283D7BC9" w14:textId="77777777" w:rsidR="00951151" w:rsidRDefault="00951151" w:rsidP="00951151">
      <w:pPr>
        <w:pStyle w:val="BodyText"/>
        <w:jc w:val="center"/>
        <w:rPr>
          <w:szCs w:val="22"/>
        </w:rPr>
      </w:pPr>
    </w:p>
    <w:p w14:paraId="59C28D55" w14:textId="77777777" w:rsidR="00951151" w:rsidRPr="00BD5F83" w:rsidRDefault="00951151" w:rsidP="00951151">
      <w:pPr>
        <w:pStyle w:val="BodyText"/>
        <w:ind w:left="2268" w:right="2268"/>
        <w:jc w:val="center"/>
        <w:rPr>
          <w:szCs w:val="22"/>
        </w:rPr>
      </w:pPr>
    </w:p>
    <w:p w14:paraId="17B4E261" w14:textId="77777777" w:rsidR="00951151" w:rsidRPr="00BD5F83" w:rsidRDefault="00951151" w:rsidP="00951151">
      <w:pPr>
        <w:pStyle w:val="BodyText"/>
        <w:pBdr>
          <w:top w:val="single" w:sz="4" w:space="1" w:color="auto"/>
        </w:pBdr>
        <w:ind w:left="2268" w:right="2268"/>
        <w:jc w:val="center"/>
        <w:rPr>
          <w:szCs w:val="22"/>
        </w:rPr>
      </w:pPr>
    </w:p>
    <w:p w14:paraId="115D5751" w14:textId="77777777" w:rsidR="00951151" w:rsidRPr="00BD5F83" w:rsidRDefault="00951151" w:rsidP="00951151">
      <w:pPr>
        <w:pStyle w:val="BodyText"/>
        <w:jc w:val="center"/>
        <w:rPr>
          <w:b/>
          <w:szCs w:val="22"/>
        </w:rPr>
      </w:pPr>
      <w:r w:rsidRPr="00237803">
        <w:rPr>
          <w:b/>
          <w:szCs w:val="22"/>
        </w:rPr>
        <w:t>CONTRACTOR</w:t>
      </w:r>
      <w:r>
        <w:rPr>
          <w:b/>
          <w:szCs w:val="22"/>
        </w:rPr>
        <w:t>'</w:t>
      </w:r>
      <w:r w:rsidRPr="00237803">
        <w:rPr>
          <w:b/>
          <w:szCs w:val="22"/>
        </w:rPr>
        <w:t>S DEED OF WARRANTY</w:t>
      </w:r>
      <w:r>
        <w:rPr>
          <w:b/>
          <w:szCs w:val="22"/>
        </w:rPr>
        <w:t xml:space="preserve"> </w:t>
      </w:r>
      <w:r w:rsidRPr="00237803">
        <w:rPr>
          <w:b/>
          <w:szCs w:val="22"/>
        </w:rPr>
        <w:t xml:space="preserve">TO </w:t>
      </w:r>
      <w:bookmarkStart w:id="339" w:name="_Hlk221879779"/>
      <w:r w:rsidRPr="00237803">
        <w:rPr>
          <w:b/>
          <w:szCs w:val="22"/>
        </w:rPr>
        <w:t>[</w:t>
      </w:r>
      <w:r w:rsidRPr="00A848E3">
        <w:rPr>
          <w:b/>
          <w:szCs w:val="22"/>
        </w:rPr>
        <w:t>BENEFICIARY</w:t>
      </w:r>
      <w:r w:rsidRPr="00237803">
        <w:rPr>
          <w:b/>
          <w:szCs w:val="22"/>
        </w:rPr>
        <w:t>]</w:t>
      </w:r>
      <w:bookmarkEnd w:id="339"/>
    </w:p>
    <w:p w14:paraId="44EB7B1E" w14:textId="77777777" w:rsidR="00951151" w:rsidRDefault="00951151" w:rsidP="00951151">
      <w:pPr>
        <w:pStyle w:val="BodyText"/>
        <w:jc w:val="center"/>
        <w:rPr>
          <w:b/>
          <w:szCs w:val="22"/>
        </w:rPr>
      </w:pPr>
      <w:r w:rsidRPr="00237803">
        <w:rPr>
          <w:b/>
          <w:szCs w:val="22"/>
        </w:rPr>
        <w:t>in relation to the design and construction of a development at [</w:t>
      </w:r>
      <w:r>
        <w:rPr>
          <w:b/>
          <w:szCs w:val="22"/>
        </w:rPr>
        <w:t>SITE</w:t>
      </w:r>
      <w:r w:rsidRPr="00237803">
        <w:rPr>
          <w:b/>
          <w:szCs w:val="22"/>
        </w:rPr>
        <w:t xml:space="preserve">] </w:t>
      </w:r>
      <w:r>
        <w:rPr>
          <w:b/>
          <w:szCs w:val="22"/>
        </w:rPr>
        <w:br/>
        <w:t xml:space="preserve">at </w:t>
      </w:r>
      <w:r w:rsidRPr="00237803">
        <w:rPr>
          <w:b/>
          <w:szCs w:val="22"/>
        </w:rPr>
        <w:t>[</w:t>
      </w:r>
      <w:r>
        <w:rPr>
          <w:b/>
          <w:szCs w:val="22"/>
        </w:rPr>
        <w:t>INSERT SITE ADDRESS</w:t>
      </w:r>
      <w:r w:rsidRPr="00237803">
        <w:rPr>
          <w:b/>
          <w:szCs w:val="22"/>
        </w:rPr>
        <w:t>]</w:t>
      </w:r>
    </w:p>
    <w:p w14:paraId="18DF0CAF" w14:textId="77777777" w:rsidR="00951151" w:rsidRPr="00BD5F83" w:rsidRDefault="00951151" w:rsidP="00951151">
      <w:pPr>
        <w:pStyle w:val="BodyText"/>
        <w:pBdr>
          <w:bottom w:val="single" w:sz="4" w:space="1" w:color="auto"/>
        </w:pBdr>
        <w:ind w:left="2268" w:right="2268"/>
        <w:jc w:val="center"/>
        <w:rPr>
          <w:szCs w:val="22"/>
        </w:rPr>
      </w:pPr>
    </w:p>
    <w:p w14:paraId="3FF666CC" w14:textId="77777777" w:rsidR="00951151" w:rsidRDefault="00951151" w:rsidP="00951151">
      <w:pPr>
        <w:pStyle w:val="BodyText"/>
        <w:ind w:left="2268" w:right="2268"/>
        <w:jc w:val="center"/>
        <w:rPr>
          <w:szCs w:val="22"/>
        </w:rPr>
      </w:pPr>
    </w:p>
    <w:p w14:paraId="6AD2760D" w14:textId="77777777" w:rsidR="00951151" w:rsidRDefault="00951151" w:rsidP="00951151">
      <w:pPr>
        <w:pStyle w:val="BodyText"/>
        <w:jc w:val="center"/>
        <w:rPr>
          <w:szCs w:val="22"/>
        </w:rPr>
      </w:pPr>
    </w:p>
    <w:p w14:paraId="2707B7AD" w14:textId="77777777" w:rsidR="00951151" w:rsidRDefault="00951151" w:rsidP="00951151">
      <w:pPr>
        <w:pStyle w:val="BodyText"/>
        <w:jc w:val="center"/>
        <w:rPr>
          <w:szCs w:val="22"/>
        </w:rPr>
      </w:pPr>
    </w:p>
    <w:p w14:paraId="6E1E3180" w14:textId="77777777" w:rsidR="00951151" w:rsidRDefault="00951151" w:rsidP="00951151">
      <w:pPr>
        <w:pStyle w:val="BodyText"/>
        <w:jc w:val="center"/>
        <w:rPr>
          <w:szCs w:val="22"/>
        </w:rPr>
      </w:pPr>
    </w:p>
    <w:p w14:paraId="175DEA8C" w14:textId="77777777" w:rsidR="00951151" w:rsidRDefault="00951151" w:rsidP="00951151">
      <w:pPr>
        <w:pStyle w:val="BodyText"/>
        <w:jc w:val="center"/>
        <w:rPr>
          <w:szCs w:val="22"/>
        </w:rPr>
      </w:pPr>
    </w:p>
    <w:p w14:paraId="08FBB7D5" w14:textId="77777777" w:rsidR="00951151" w:rsidRDefault="00951151" w:rsidP="00951151">
      <w:pPr>
        <w:pStyle w:val="BodyText"/>
        <w:jc w:val="center"/>
        <w:rPr>
          <w:szCs w:val="22"/>
        </w:rPr>
      </w:pPr>
    </w:p>
    <w:p w14:paraId="3BC817FB" w14:textId="77777777" w:rsidR="00951151" w:rsidRDefault="00951151" w:rsidP="00951151">
      <w:pPr>
        <w:pStyle w:val="BodyText"/>
        <w:jc w:val="center"/>
        <w:rPr>
          <w:szCs w:val="22"/>
        </w:rPr>
      </w:pPr>
    </w:p>
    <w:p w14:paraId="064CDB78" w14:textId="77777777" w:rsidR="00951151" w:rsidRPr="00BD5F83" w:rsidRDefault="00951151" w:rsidP="00951151">
      <w:pPr>
        <w:pStyle w:val="BodyText"/>
        <w:jc w:val="center"/>
        <w:rPr>
          <w:szCs w:val="22"/>
        </w:rPr>
      </w:pPr>
    </w:p>
    <w:p w14:paraId="4D8C318E" w14:textId="77777777" w:rsidR="00951151" w:rsidRDefault="00951151" w:rsidP="00951151">
      <w:pPr>
        <w:pStyle w:val="BodyText"/>
        <w:spacing w:after="0"/>
        <w:jc w:val="center"/>
        <w:rPr>
          <w:b/>
        </w:rPr>
      </w:pPr>
      <w:r>
        <w:rPr>
          <w:b/>
        </w:rPr>
        <w:br w:type="page"/>
      </w:r>
    </w:p>
    <w:p w14:paraId="1655FFD0" w14:textId="77777777" w:rsidR="00951151" w:rsidRPr="00BD5F83" w:rsidRDefault="00951151" w:rsidP="00951151">
      <w:pPr>
        <w:pStyle w:val="BodyText"/>
        <w:rPr>
          <w:szCs w:val="22"/>
        </w:rPr>
        <w:sectPr w:rsidR="00951151" w:rsidRPr="00BD5F83" w:rsidSect="00951151">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08"/>
          <w:docGrid w:linePitch="360"/>
        </w:sectPr>
      </w:pPr>
    </w:p>
    <w:p w14:paraId="7C437F43" w14:textId="77777777" w:rsidR="00951151" w:rsidRDefault="00951151" w:rsidP="00951151">
      <w:pPr>
        <w:pStyle w:val="BodyText"/>
        <w:jc w:val="center"/>
        <w:rPr>
          <w:b/>
          <w:szCs w:val="22"/>
        </w:rPr>
      </w:pPr>
      <w:r w:rsidRPr="00BD5F83">
        <w:rPr>
          <w:b/>
          <w:szCs w:val="22"/>
        </w:rPr>
        <w:lastRenderedPageBreak/>
        <w:t>CONTENTS</w:t>
      </w:r>
    </w:p>
    <w:p w14:paraId="44763017" w14:textId="77777777" w:rsidR="00951151" w:rsidRDefault="00951151" w:rsidP="00951151">
      <w:pPr>
        <w:pStyle w:val="BodyText"/>
        <w:jc w:val="left"/>
        <w:rPr>
          <w:b/>
          <w:szCs w:val="22"/>
        </w:rPr>
      </w:pPr>
    </w:p>
    <w:p w14:paraId="051FBADA" w14:textId="77777777" w:rsidR="00951151" w:rsidRPr="00BD5F83" w:rsidRDefault="00951151" w:rsidP="00951151">
      <w:pPr>
        <w:pStyle w:val="BBBodyTextNoSpacing"/>
      </w:pPr>
    </w:p>
    <w:tbl>
      <w:tblPr>
        <w:tblW w:w="9214" w:type="dxa"/>
        <w:tblInd w:w="-142" w:type="dxa"/>
        <w:tblLook w:val="01E0" w:firstRow="1" w:lastRow="1" w:firstColumn="1" w:lastColumn="1" w:noHBand="0" w:noVBand="0"/>
      </w:tblPr>
      <w:tblGrid>
        <w:gridCol w:w="7088"/>
        <w:gridCol w:w="2126"/>
      </w:tblGrid>
      <w:tr w:rsidR="00951151" w:rsidRPr="00BD5F83" w14:paraId="74AB54ED" w14:textId="77777777" w:rsidTr="00923D4A">
        <w:tc>
          <w:tcPr>
            <w:tcW w:w="7088" w:type="dxa"/>
          </w:tcPr>
          <w:p w14:paraId="2D4FDE2A" w14:textId="77777777" w:rsidR="00951151" w:rsidRPr="00BD5F83" w:rsidRDefault="00951151" w:rsidP="00923D4A">
            <w:pPr>
              <w:pStyle w:val="BodyText"/>
              <w:ind w:left="739"/>
              <w:rPr>
                <w:szCs w:val="22"/>
              </w:rPr>
            </w:pPr>
            <w:r w:rsidRPr="00BD5F83">
              <w:rPr>
                <w:b/>
                <w:szCs w:val="22"/>
              </w:rPr>
              <w:t>Clause Heading</w:t>
            </w:r>
          </w:p>
        </w:tc>
        <w:tc>
          <w:tcPr>
            <w:tcW w:w="2126" w:type="dxa"/>
          </w:tcPr>
          <w:p w14:paraId="6C0AC819" w14:textId="77777777" w:rsidR="00951151" w:rsidRPr="00BD5F83" w:rsidRDefault="00951151" w:rsidP="00923D4A">
            <w:pPr>
              <w:pStyle w:val="BodyText"/>
              <w:jc w:val="right"/>
              <w:rPr>
                <w:szCs w:val="22"/>
              </w:rPr>
            </w:pPr>
            <w:r w:rsidRPr="00BD5F83">
              <w:rPr>
                <w:b/>
                <w:szCs w:val="22"/>
              </w:rPr>
              <w:t>Page</w:t>
            </w:r>
          </w:p>
        </w:tc>
      </w:tr>
    </w:tbl>
    <w:p w14:paraId="6BE5ED06" w14:textId="77777777" w:rsidR="00951151" w:rsidRDefault="00951151" w:rsidP="00951151">
      <w:pPr>
        <w:pStyle w:val="TOC1"/>
      </w:pPr>
    </w:p>
    <w:p w14:paraId="6EC2F2CB"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21880516" w:history="1">
        <w:r w:rsidRPr="00662360">
          <w:rPr>
            <w:rStyle w:val="Hyperlink"/>
          </w:rPr>
          <w:t>1.</w:t>
        </w:r>
        <w:r>
          <w:rPr>
            <w:rFonts w:asciiTheme="minorHAnsi" w:eastAsiaTheme="minorEastAsia" w:hAnsiTheme="minorHAnsi" w:cstheme="minorBidi"/>
            <w:kern w:val="2"/>
            <w:sz w:val="24"/>
            <w:szCs w:val="24"/>
            <w:lang w:eastAsia="en-GB"/>
            <w14:ligatures w14:val="standardContextual"/>
          </w:rPr>
          <w:tab/>
        </w:r>
        <w:r w:rsidRPr="00662360">
          <w:rPr>
            <w:rStyle w:val="Hyperlink"/>
          </w:rPr>
          <w:t>Definitions and Interpretation</w:t>
        </w:r>
        <w:r>
          <w:rPr>
            <w:webHidden/>
          </w:rPr>
          <w:tab/>
        </w:r>
        <w:r>
          <w:rPr>
            <w:webHidden/>
          </w:rPr>
          <w:fldChar w:fldCharType="begin"/>
        </w:r>
        <w:r>
          <w:rPr>
            <w:webHidden/>
          </w:rPr>
          <w:instrText xml:space="preserve"> PAGEREF _Toc221880516 \h </w:instrText>
        </w:r>
        <w:r>
          <w:rPr>
            <w:webHidden/>
          </w:rPr>
        </w:r>
        <w:r>
          <w:rPr>
            <w:webHidden/>
          </w:rPr>
          <w:fldChar w:fldCharType="separate"/>
        </w:r>
        <w:r>
          <w:rPr>
            <w:webHidden/>
          </w:rPr>
          <w:t>1</w:t>
        </w:r>
        <w:r>
          <w:rPr>
            <w:webHidden/>
          </w:rPr>
          <w:fldChar w:fldCharType="end"/>
        </w:r>
      </w:hyperlink>
    </w:p>
    <w:p w14:paraId="47E93A13"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17" w:history="1">
        <w:r w:rsidRPr="00662360">
          <w:rPr>
            <w:rStyle w:val="Hyperlink"/>
          </w:rPr>
          <w:t>2.</w:t>
        </w:r>
        <w:r>
          <w:rPr>
            <w:rFonts w:asciiTheme="minorHAnsi" w:eastAsiaTheme="minorEastAsia" w:hAnsiTheme="minorHAnsi" w:cstheme="minorBidi"/>
            <w:kern w:val="2"/>
            <w:sz w:val="24"/>
            <w:szCs w:val="24"/>
            <w:lang w:eastAsia="en-GB"/>
            <w14:ligatures w14:val="standardContextual"/>
          </w:rPr>
          <w:tab/>
        </w:r>
        <w:r w:rsidRPr="00662360">
          <w:rPr>
            <w:rStyle w:val="Hyperlink"/>
          </w:rPr>
          <w:t>Standard of Care</w:t>
        </w:r>
        <w:r>
          <w:rPr>
            <w:webHidden/>
          </w:rPr>
          <w:tab/>
        </w:r>
        <w:r>
          <w:rPr>
            <w:webHidden/>
          </w:rPr>
          <w:fldChar w:fldCharType="begin"/>
        </w:r>
        <w:r>
          <w:rPr>
            <w:webHidden/>
          </w:rPr>
          <w:instrText xml:space="preserve"> PAGEREF _Toc221880517 \h </w:instrText>
        </w:r>
        <w:r>
          <w:rPr>
            <w:webHidden/>
          </w:rPr>
        </w:r>
        <w:r>
          <w:rPr>
            <w:webHidden/>
          </w:rPr>
          <w:fldChar w:fldCharType="separate"/>
        </w:r>
        <w:r>
          <w:rPr>
            <w:webHidden/>
          </w:rPr>
          <w:t>4</w:t>
        </w:r>
        <w:r>
          <w:rPr>
            <w:webHidden/>
          </w:rPr>
          <w:fldChar w:fldCharType="end"/>
        </w:r>
      </w:hyperlink>
    </w:p>
    <w:p w14:paraId="5965CD22"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18" w:history="1">
        <w:r w:rsidRPr="00662360">
          <w:rPr>
            <w:rStyle w:val="Hyperlink"/>
          </w:rPr>
          <w:t>3.</w:t>
        </w:r>
        <w:r>
          <w:rPr>
            <w:rFonts w:asciiTheme="minorHAnsi" w:eastAsiaTheme="minorEastAsia" w:hAnsiTheme="minorHAnsi" w:cstheme="minorBidi"/>
            <w:kern w:val="2"/>
            <w:sz w:val="24"/>
            <w:szCs w:val="24"/>
            <w:lang w:eastAsia="en-GB"/>
            <w14:ligatures w14:val="standardContextual"/>
          </w:rPr>
          <w:tab/>
        </w:r>
        <w:r w:rsidRPr="00662360">
          <w:rPr>
            <w:rStyle w:val="Hyperlink"/>
          </w:rPr>
          <w:t>Materials</w:t>
        </w:r>
        <w:r>
          <w:rPr>
            <w:webHidden/>
          </w:rPr>
          <w:tab/>
        </w:r>
        <w:r>
          <w:rPr>
            <w:webHidden/>
          </w:rPr>
          <w:fldChar w:fldCharType="begin"/>
        </w:r>
        <w:r>
          <w:rPr>
            <w:webHidden/>
          </w:rPr>
          <w:instrText xml:space="preserve"> PAGEREF _Toc221880518 \h </w:instrText>
        </w:r>
        <w:r>
          <w:rPr>
            <w:webHidden/>
          </w:rPr>
        </w:r>
        <w:r>
          <w:rPr>
            <w:webHidden/>
          </w:rPr>
          <w:fldChar w:fldCharType="separate"/>
        </w:r>
        <w:r>
          <w:rPr>
            <w:webHidden/>
          </w:rPr>
          <w:t>5</w:t>
        </w:r>
        <w:r>
          <w:rPr>
            <w:webHidden/>
          </w:rPr>
          <w:fldChar w:fldCharType="end"/>
        </w:r>
      </w:hyperlink>
    </w:p>
    <w:p w14:paraId="317B7036"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19" w:history="1">
        <w:r w:rsidRPr="00662360">
          <w:rPr>
            <w:rStyle w:val="Hyperlink"/>
          </w:rPr>
          <w:t>4.</w:t>
        </w:r>
        <w:r>
          <w:rPr>
            <w:rFonts w:asciiTheme="minorHAnsi" w:eastAsiaTheme="minorEastAsia" w:hAnsiTheme="minorHAnsi" w:cstheme="minorBidi"/>
            <w:kern w:val="2"/>
            <w:sz w:val="24"/>
            <w:szCs w:val="24"/>
            <w:lang w:eastAsia="en-GB"/>
            <w14:ligatures w14:val="standardContextual"/>
          </w:rPr>
          <w:tab/>
        </w:r>
        <w:r w:rsidRPr="00662360">
          <w:rPr>
            <w:rStyle w:val="Hyperlink"/>
          </w:rPr>
          <w:t>Copyright Licence</w:t>
        </w:r>
        <w:r>
          <w:rPr>
            <w:webHidden/>
          </w:rPr>
          <w:tab/>
        </w:r>
        <w:r>
          <w:rPr>
            <w:webHidden/>
          </w:rPr>
          <w:fldChar w:fldCharType="begin"/>
        </w:r>
        <w:r>
          <w:rPr>
            <w:webHidden/>
          </w:rPr>
          <w:instrText xml:space="preserve"> PAGEREF _Toc221880519 \h </w:instrText>
        </w:r>
        <w:r>
          <w:rPr>
            <w:webHidden/>
          </w:rPr>
        </w:r>
        <w:r>
          <w:rPr>
            <w:webHidden/>
          </w:rPr>
          <w:fldChar w:fldCharType="separate"/>
        </w:r>
        <w:r>
          <w:rPr>
            <w:webHidden/>
          </w:rPr>
          <w:t>5</w:t>
        </w:r>
        <w:r>
          <w:rPr>
            <w:webHidden/>
          </w:rPr>
          <w:fldChar w:fldCharType="end"/>
        </w:r>
      </w:hyperlink>
    </w:p>
    <w:p w14:paraId="678C9FCE"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0" w:history="1">
        <w:r w:rsidRPr="00662360">
          <w:rPr>
            <w:rStyle w:val="Hyperlink"/>
          </w:rPr>
          <w:t>5.</w:t>
        </w:r>
        <w:r>
          <w:rPr>
            <w:rFonts w:asciiTheme="minorHAnsi" w:eastAsiaTheme="minorEastAsia" w:hAnsiTheme="minorHAnsi" w:cstheme="minorBidi"/>
            <w:kern w:val="2"/>
            <w:sz w:val="24"/>
            <w:szCs w:val="24"/>
            <w:lang w:eastAsia="en-GB"/>
            <w14:ligatures w14:val="standardContextual"/>
          </w:rPr>
          <w:tab/>
        </w:r>
        <w:r w:rsidRPr="00662360">
          <w:rPr>
            <w:rStyle w:val="Hyperlink"/>
          </w:rPr>
          <w:t>Professional Indemnity Insurance</w:t>
        </w:r>
        <w:r>
          <w:rPr>
            <w:webHidden/>
          </w:rPr>
          <w:tab/>
        </w:r>
        <w:r>
          <w:rPr>
            <w:webHidden/>
          </w:rPr>
          <w:fldChar w:fldCharType="begin"/>
        </w:r>
        <w:r>
          <w:rPr>
            <w:webHidden/>
          </w:rPr>
          <w:instrText xml:space="preserve"> PAGEREF _Toc221880520 \h </w:instrText>
        </w:r>
        <w:r>
          <w:rPr>
            <w:webHidden/>
          </w:rPr>
        </w:r>
        <w:r>
          <w:rPr>
            <w:webHidden/>
          </w:rPr>
          <w:fldChar w:fldCharType="separate"/>
        </w:r>
        <w:r>
          <w:rPr>
            <w:webHidden/>
          </w:rPr>
          <w:t>5</w:t>
        </w:r>
        <w:r>
          <w:rPr>
            <w:webHidden/>
          </w:rPr>
          <w:fldChar w:fldCharType="end"/>
        </w:r>
      </w:hyperlink>
    </w:p>
    <w:p w14:paraId="18DB9A06"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1" w:history="1">
        <w:r w:rsidRPr="00662360">
          <w:rPr>
            <w:rStyle w:val="Hyperlink"/>
          </w:rPr>
          <w:t>6.</w:t>
        </w:r>
        <w:r>
          <w:rPr>
            <w:rFonts w:asciiTheme="minorHAnsi" w:eastAsiaTheme="minorEastAsia" w:hAnsiTheme="minorHAnsi" w:cstheme="minorBidi"/>
            <w:kern w:val="2"/>
            <w:sz w:val="24"/>
            <w:szCs w:val="24"/>
            <w:lang w:eastAsia="en-GB"/>
            <w14:ligatures w14:val="standardContextual"/>
          </w:rPr>
          <w:tab/>
        </w:r>
        <w:r w:rsidRPr="00662360">
          <w:rPr>
            <w:rStyle w:val="Hyperlink"/>
          </w:rPr>
          <w:t>Substitution</w:t>
        </w:r>
        <w:r>
          <w:rPr>
            <w:webHidden/>
          </w:rPr>
          <w:tab/>
        </w:r>
        <w:r>
          <w:rPr>
            <w:webHidden/>
          </w:rPr>
          <w:fldChar w:fldCharType="begin"/>
        </w:r>
        <w:r>
          <w:rPr>
            <w:webHidden/>
          </w:rPr>
          <w:instrText xml:space="preserve"> PAGEREF _Toc221880521 \h </w:instrText>
        </w:r>
        <w:r>
          <w:rPr>
            <w:webHidden/>
          </w:rPr>
        </w:r>
        <w:r>
          <w:rPr>
            <w:webHidden/>
          </w:rPr>
          <w:fldChar w:fldCharType="separate"/>
        </w:r>
        <w:r>
          <w:rPr>
            <w:webHidden/>
          </w:rPr>
          <w:t>6</w:t>
        </w:r>
        <w:r>
          <w:rPr>
            <w:webHidden/>
          </w:rPr>
          <w:fldChar w:fldCharType="end"/>
        </w:r>
      </w:hyperlink>
    </w:p>
    <w:p w14:paraId="3BB09925"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2" w:history="1">
        <w:r w:rsidRPr="00662360">
          <w:rPr>
            <w:rStyle w:val="Hyperlink"/>
          </w:rPr>
          <w:t>7.</w:t>
        </w:r>
        <w:r>
          <w:rPr>
            <w:rFonts w:asciiTheme="minorHAnsi" w:eastAsiaTheme="minorEastAsia" w:hAnsiTheme="minorHAnsi" w:cstheme="minorBidi"/>
            <w:kern w:val="2"/>
            <w:sz w:val="24"/>
            <w:szCs w:val="24"/>
            <w:lang w:eastAsia="en-GB"/>
            <w14:ligatures w14:val="standardContextual"/>
          </w:rPr>
          <w:tab/>
        </w:r>
        <w:r w:rsidRPr="00662360">
          <w:rPr>
            <w:rStyle w:val="Hyperlink"/>
          </w:rPr>
          <w:t>Assignment</w:t>
        </w:r>
        <w:r>
          <w:rPr>
            <w:webHidden/>
          </w:rPr>
          <w:tab/>
        </w:r>
        <w:r>
          <w:rPr>
            <w:webHidden/>
          </w:rPr>
          <w:fldChar w:fldCharType="begin"/>
        </w:r>
        <w:r>
          <w:rPr>
            <w:webHidden/>
          </w:rPr>
          <w:instrText xml:space="preserve"> PAGEREF _Toc221880522 \h </w:instrText>
        </w:r>
        <w:r>
          <w:rPr>
            <w:webHidden/>
          </w:rPr>
        </w:r>
        <w:r>
          <w:rPr>
            <w:webHidden/>
          </w:rPr>
          <w:fldChar w:fldCharType="separate"/>
        </w:r>
        <w:r>
          <w:rPr>
            <w:webHidden/>
          </w:rPr>
          <w:t>7</w:t>
        </w:r>
        <w:r>
          <w:rPr>
            <w:webHidden/>
          </w:rPr>
          <w:fldChar w:fldCharType="end"/>
        </w:r>
      </w:hyperlink>
    </w:p>
    <w:p w14:paraId="00EFE66E"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3" w:history="1">
        <w:r w:rsidRPr="00662360">
          <w:rPr>
            <w:rStyle w:val="Hyperlink"/>
          </w:rPr>
          <w:t>8.</w:t>
        </w:r>
        <w:r>
          <w:rPr>
            <w:rFonts w:asciiTheme="minorHAnsi" w:eastAsiaTheme="minorEastAsia" w:hAnsiTheme="minorHAnsi" w:cstheme="minorBidi"/>
            <w:kern w:val="2"/>
            <w:sz w:val="24"/>
            <w:szCs w:val="24"/>
            <w:lang w:eastAsia="en-GB"/>
            <w14:ligatures w14:val="standardContextual"/>
          </w:rPr>
          <w:tab/>
        </w:r>
        <w:r w:rsidRPr="00662360">
          <w:rPr>
            <w:rStyle w:val="Hyperlink"/>
          </w:rPr>
          <w:t>Liability of the Contractor</w:t>
        </w:r>
        <w:r>
          <w:rPr>
            <w:webHidden/>
          </w:rPr>
          <w:tab/>
        </w:r>
        <w:r>
          <w:rPr>
            <w:webHidden/>
          </w:rPr>
          <w:fldChar w:fldCharType="begin"/>
        </w:r>
        <w:r>
          <w:rPr>
            <w:webHidden/>
          </w:rPr>
          <w:instrText xml:space="preserve"> PAGEREF _Toc221880523 \h </w:instrText>
        </w:r>
        <w:r>
          <w:rPr>
            <w:webHidden/>
          </w:rPr>
        </w:r>
        <w:r>
          <w:rPr>
            <w:webHidden/>
          </w:rPr>
          <w:fldChar w:fldCharType="separate"/>
        </w:r>
        <w:r>
          <w:rPr>
            <w:webHidden/>
          </w:rPr>
          <w:t>8</w:t>
        </w:r>
        <w:r>
          <w:rPr>
            <w:webHidden/>
          </w:rPr>
          <w:fldChar w:fldCharType="end"/>
        </w:r>
      </w:hyperlink>
    </w:p>
    <w:p w14:paraId="0E67B01A"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4" w:history="1">
        <w:r w:rsidRPr="00662360">
          <w:rPr>
            <w:rStyle w:val="Hyperlink"/>
          </w:rPr>
          <w:t>9.</w:t>
        </w:r>
        <w:r>
          <w:rPr>
            <w:rFonts w:asciiTheme="minorHAnsi" w:eastAsiaTheme="minorEastAsia" w:hAnsiTheme="minorHAnsi" w:cstheme="minorBidi"/>
            <w:kern w:val="2"/>
            <w:sz w:val="24"/>
            <w:szCs w:val="24"/>
            <w:lang w:eastAsia="en-GB"/>
            <w14:ligatures w14:val="standardContextual"/>
          </w:rPr>
          <w:tab/>
        </w:r>
        <w:r w:rsidRPr="00662360">
          <w:rPr>
            <w:rStyle w:val="Hyperlink"/>
          </w:rPr>
          <w:t>Expiry of Deed</w:t>
        </w:r>
        <w:r>
          <w:rPr>
            <w:webHidden/>
          </w:rPr>
          <w:tab/>
        </w:r>
        <w:r>
          <w:rPr>
            <w:webHidden/>
          </w:rPr>
          <w:fldChar w:fldCharType="begin"/>
        </w:r>
        <w:r>
          <w:rPr>
            <w:webHidden/>
          </w:rPr>
          <w:instrText xml:space="preserve"> PAGEREF _Toc221880524 \h </w:instrText>
        </w:r>
        <w:r>
          <w:rPr>
            <w:webHidden/>
          </w:rPr>
        </w:r>
        <w:r>
          <w:rPr>
            <w:webHidden/>
          </w:rPr>
          <w:fldChar w:fldCharType="separate"/>
        </w:r>
        <w:r>
          <w:rPr>
            <w:webHidden/>
          </w:rPr>
          <w:t>8</w:t>
        </w:r>
        <w:r>
          <w:rPr>
            <w:webHidden/>
          </w:rPr>
          <w:fldChar w:fldCharType="end"/>
        </w:r>
      </w:hyperlink>
    </w:p>
    <w:p w14:paraId="3ADB9A62"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5" w:history="1">
        <w:r w:rsidRPr="00662360">
          <w:rPr>
            <w:rStyle w:val="Hyperlink"/>
          </w:rPr>
          <w:t>10.</w:t>
        </w:r>
        <w:r>
          <w:rPr>
            <w:rFonts w:asciiTheme="minorHAnsi" w:eastAsiaTheme="minorEastAsia" w:hAnsiTheme="minorHAnsi" w:cstheme="minorBidi"/>
            <w:kern w:val="2"/>
            <w:sz w:val="24"/>
            <w:szCs w:val="24"/>
            <w:lang w:eastAsia="en-GB"/>
            <w14:ligatures w14:val="standardContextual"/>
          </w:rPr>
          <w:tab/>
        </w:r>
        <w:r w:rsidRPr="00662360">
          <w:rPr>
            <w:rStyle w:val="Hyperlink"/>
          </w:rPr>
          <w:t>Consent of Employer</w:t>
        </w:r>
        <w:r>
          <w:rPr>
            <w:webHidden/>
          </w:rPr>
          <w:tab/>
        </w:r>
        <w:r>
          <w:rPr>
            <w:webHidden/>
          </w:rPr>
          <w:fldChar w:fldCharType="begin"/>
        </w:r>
        <w:r>
          <w:rPr>
            <w:webHidden/>
          </w:rPr>
          <w:instrText xml:space="preserve"> PAGEREF _Toc221880525 \h </w:instrText>
        </w:r>
        <w:r>
          <w:rPr>
            <w:webHidden/>
          </w:rPr>
        </w:r>
        <w:r>
          <w:rPr>
            <w:webHidden/>
          </w:rPr>
          <w:fldChar w:fldCharType="separate"/>
        </w:r>
        <w:r>
          <w:rPr>
            <w:webHidden/>
          </w:rPr>
          <w:t>8</w:t>
        </w:r>
        <w:r>
          <w:rPr>
            <w:webHidden/>
          </w:rPr>
          <w:fldChar w:fldCharType="end"/>
        </w:r>
      </w:hyperlink>
    </w:p>
    <w:p w14:paraId="15BE64C7"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6" w:history="1">
        <w:r w:rsidRPr="00662360">
          <w:rPr>
            <w:rStyle w:val="Hyperlink"/>
          </w:rPr>
          <w:t>11.</w:t>
        </w:r>
        <w:r>
          <w:rPr>
            <w:rFonts w:asciiTheme="minorHAnsi" w:eastAsiaTheme="minorEastAsia" w:hAnsiTheme="minorHAnsi" w:cstheme="minorBidi"/>
            <w:kern w:val="2"/>
            <w:sz w:val="24"/>
            <w:szCs w:val="24"/>
            <w:lang w:eastAsia="en-GB"/>
            <w14:ligatures w14:val="standardContextual"/>
          </w:rPr>
          <w:tab/>
        </w:r>
        <w:r w:rsidRPr="00662360">
          <w:rPr>
            <w:rStyle w:val="Hyperlink"/>
          </w:rPr>
          <w:t>Notices</w:t>
        </w:r>
        <w:r>
          <w:rPr>
            <w:webHidden/>
          </w:rPr>
          <w:tab/>
        </w:r>
        <w:r>
          <w:rPr>
            <w:webHidden/>
          </w:rPr>
          <w:fldChar w:fldCharType="begin"/>
        </w:r>
        <w:r>
          <w:rPr>
            <w:webHidden/>
          </w:rPr>
          <w:instrText xml:space="preserve"> PAGEREF _Toc221880526 \h </w:instrText>
        </w:r>
        <w:r>
          <w:rPr>
            <w:webHidden/>
          </w:rPr>
        </w:r>
        <w:r>
          <w:rPr>
            <w:webHidden/>
          </w:rPr>
          <w:fldChar w:fldCharType="separate"/>
        </w:r>
        <w:r>
          <w:rPr>
            <w:webHidden/>
          </w:rPr>
          <w:t>8</w:t>
        </w:r>
        <w:r>
          <w:rPr>
            <w:webHidden/>
          </w:rPr>
          <w:fldChar w:fldCharType="end"/>
        </w:r>
      </w:hyperlink>
    </w:p>
    <w:p w14:paraId="442CE6E2"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7" w:history="1">
        <w:r w:rsidRPr="00662360">
          <w:rPr>
            <w:rStyle w:val="Hyperlink"/>
          </w:rPr>
          <w:t>12.</w:t>
        </w:r>
        <w:r>
          <w:rPr>
            <w:rFonts w:asciiTheme="minorHAnsi" w:eastAsiaTheme="minorEastAsia" w:hAnsiTheme="minorHAnsi" w:cstheme="minorBidi"/>
            <w:kern w:val="2"/>
            <w:sz w:val="24"/>
            <w:szCs w:val="24"/>
            <w:lang w:eastAsia="en-GB"/>
            <w14:ligatures w14:val="standardContextual"/>
          </w:rPr>
          <w:tab/>
        </w:r>
        <w:r w:rsidRPr="00662360">
          <w:rPr>
            <w:rStyle w:val="Hyperlink"/>
          </w:rPr>
          <w:t>Rights of Third Parties</w:t>
        </w:r>
        <w:r>
          <w:rPr>
            <w:webHidden/>
          </w:rPr>
          <w:tab/>
        </w:r>
        <w:r>
          <w:rPr>
            <w:webHidden/>
          </w:rPr>
          <w:fldChar w:fldCharType="begin"/>
        </w:r>
        <w:r>
          <w:rPr>
            <w:webHidden/>
          </w:rPr>
          <w:instrText xml:space="preserve"> PAGEREF _Toc221880527 \h </w:instrText>
        </w:r>
        <w:r>
          <w:rPr>
            <w:webHidden/>
          </w:rPr>
        </w:r>
        <w:r>
          <w:rPr>
            <w:webHidden/>
          </w:rPr>
          <w:fldChar w:fldCharType="separate"/>
        </w:r>
        <w:r>
          <w:rPr>
            <w:webHidden/>
          </w:rPr>
          <w:t>9</w:t>
        </w:r>
        <w:r>
          <w:rPr>
            <w:webHidden/>
          </w:rPr>
          <w:fldChar w:fldCharType="end"/>
        </w:r>
      </w:hyperlink>
    </w:p>
    <w:p w14:paraId="09A2359C"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8" w:history="1">
        <w:r w:rsidRPr="00662360">
          <w:rPr>
            <w:rStyle w:val="Hyperlink"/>
          </w:rPr>
          <w:t>13.</w:t>
        </w:r>
        <w:r>
          <w:rPr>
            <w:rFonts w:asciiTheme="minorHAnsi" w:eastAsiaTheme="minorEastAsia" w:hAnsiTheme="minorHAnsi" w:cstheme="minorBidi"/>
            <w:kern w:val="2"/>
            <w:sz w:val="24"/>
            <w:szCs w:val="24"/>
            <w:lang w:eastAsia="en-GB"/>
            <w14:ligatures w14:val="standardContextual"/>
          </w:rPr>
          <w:tab/>
        </w:r>
        <w:r w:rsidRPr="00662360">
          <w:rPr>
            <w:rStyle w:val="Hyperlink"/>
          </w:rPr>
          <w:t>Jurisdiction and Law</w:t>
        </w:r>
        <w:r>
          <w:rPr>
            <w:webHidden/>
          </w:rPr>
          <w:tab/>
        </w:r>
        <w:r>
          <w:rPr>
            <w:webHidden/>
          </w:rPr>
          <w:fldChar w:fldCharType="begin"/>
        </w:r>
        <w:r>
          <w:rPr>
            <w:webHidden/>
          </w:rPr>
          <w:instrText xml:space="preserve"> PAGEREF _Toc221880528 \h </w:instrText>
        </w:r>
        <w:r>
          <w:rPr>
            <w:webHidden/>
          </w:rPr>
        </w:r>
        <w:r>
          <w:rPr>
            <w:webHidden/>
          </w:rPr>
          <w:fldChar w:fldCharType="separate"/>
        </w:r>
        <w:r>
          <w:rPr>
            <w:webHidden/>
          </w:rPr>
          <w:t>9</w:t>
        </w:r>
        <w:r>
          <w:rPr>
            <w:webHidden/>
          </w:rPr>
          <w:fldChar w:fldCharType="end"/>
        </w:r>
      </w:hyperlink>
    </w:p>
    <w:p w14:paraId="2EEF5C6B" w14:textId="77777777" w:rsidR="00951151" w:rsidRDefault="00951151" w:rsidP="00951151">
      <w:pPr>
        <w:pStyle w:val="TOC1"/>
        <w:rPr>
          <w:rFonts w:asciiTheme="minorHAnsi" w:eastAsiaTheme="minorEastAsia" w:hAnsiTheme="minorHAnsi" w:cstheme="minorBidi"/>
          <w:kern w:val="2"/>
          <w:sz w:val="24"/>
          <w:szCs w:val="24"/>
          <w:lang w:eastAsia="en-GB"/>
          <w14:ligatures w14:val="standardContextual"/>
        </w:rPr>
      </w:pPr>
      <w:hyperlink w:anchor="_Toc221880529" w:history="1">
        <w:r w:rsidRPr="00662360">
          <w:rPr>
            <w:rStyle w:val="Hyperlink"/>
          </w:rPr>
          <w:t>14.</w:t>
        </w:r>
        <w:r>
          <w:rPr>
            <w:rFonts w:asciiTheme="minorHAnsi" w:eastAsiaTheme="minorEastAsia" w:hAnsiTheme="minorHAnsi" w:cstheme="minorBidi"/>
            <w:kern w:val="2"/>
            <w:sz w:val="24"/>
            <w:szCs w:val="24"/>
            <w:lang w:eastAsia="en-GB"/>
            <w14:ligatures w14:val="standardContextual"/>
          </w:rPr>
          <w:tab/>
        </w:r>
        <w:r w:rsidRPr="00662360">
          <w:rPr>
            <w:rStyle w:val="Hyperlink"/>
          </w:rPr>
          <w:t>Counterparts</w:t>
        </w:r>
        <w:r>
          <w:rPr>
            <w:webHidden/>
          </w:rPr>
          <w:tab/>
        </w:r>
        <w:r>
          <w:rPr>
            <w:webHidden/>
          </w:rPr>
          <w:fldChar w:fldCharType="begin"/>
        </w:r>
        <w:r>
          <w:rPr>
            <w:webHidden/>
          </w:rPr>
          <w:instrText xml:space="preserve"> PAGEREF _Toc221880529 \h </w:instrText>
        </w:r>
        <w:r>
          <w:rPr>
            <w:webHidden/>
          </w:rPr>
        </w:r>
        <w:r>
          <w:rPr>
            <w:webHidden/>
          </w:rPr>
          <w:fldChar w:fldCharType="separate"/>
        </w:r>
        <w:r>
          <w:rPr>
            <w:webHidden/>
          </w:rPr>
          <w:t>9</w:t>
        </w:r>
        <w:r>
          <w:rPr>
            <w:webHidden/>
          </w:rPr>
          <w:fldChar w:fldCharType="end"/>
        </w:r>
      </w:hyperlink>
    </w:p>
    <w:p w14:paraId="2FB937EF" w14:textId="77777777" w:rsidR="00951151" w:rsidRPr="00BD5F83" w:rsidRDefault="00951151" w:rsidP="00951151">
      <w:pPr>
        <w:rPr>
          <w:sz w:val="22"/>
          <w:szCs w:val="22"/>
        </w:rPr>
      </w:pPr>
      <w:r>
        <w:rPr>
          <w:noProof/>
          <w:sz w:val="22"/>
          <w:szCs w:val="22"/>
        </w:rPr>
        <w:fldChar w:fldCharType="end"/>
      </w:r>
    </w:p>
    <w:p w14:paraId="6FA3951A" w14:textId="77777777" w:rsidR="00951151" w:rsidRPr="00BD5F83" w:rsidRDefault="00951151" w:rsidP="00951151">
      <w:pPr>
        <w:pStyle w:val="BodyText"/>
        <w:spacing w:after="0"/>
        <w:jc w:val="center"/>
        <w:rPr>
          <w:b/>
          <w:szCs w:val="22"/>
        </w:rPr>
        <w:sectPr w:rsidR="00951151" w:rsidRPr="00BD5F83" w:rsidSect="00951151">
          <w:footerReference w:type="default" r:id="rId24"/>
          <w:pgSz w:w="11906" w:h="16838" w:code="9"/>
          <w:pgMar w:top="1440" w:right="1418" w:bottom="1440" w:left="1418" w:header="720" w:footer="720" w:gutter="0"/>
          <w:cols w:space="720"/>
          <w:docGrid w:linePitch="272"/>
        </w:sectPr>
      </w:pPr>
    </w:p>
    <w:p w14:paraId="719BF902" w14:textId="77777777" w:rsidR="00951151" w:rsidRPr="00BD5F83" w:rsidRDefault="00951151" w:rsidP="00951151">
      <w:pPr>
        <w:pStyle w:val="BodyText"/>
        <w:rPr>
          <w:szCs w:val="22"/>
        </w:rPr>
      </w:pPr>
      <w:r w:rsidRPr="00A213D3">
        <w:rPr>
          <w:b/>
          <w:szCs w:val="22"/>
        </w:rPr>
        <w:lastRenderedPageBreak/>
        <w:t>THIS DEED</w:t>
      </w:r>
      <w:r w:rsidRPr="00A213D3">
        <w:rPr>
          <w:szCs w:val="22"/>
        </w:rPr>
        <w:t xml:space="preserve"> is made the</w:t>
      </w:r>
      <w:r w:rsidRPr="00BD5F83">
        <w:rPr>
          <w:szCs w:val="22"/>
        </w:rPr>
        <w:t xml:space="preserve"> </w:t>
      </w:r>
      <w:r>
        <w:rPr>
          <w:szCs w:val="22"/>
        </w:rPr>
        <w:tab/>
      </w:r>
      <w:r w:rsidRPr="00BD5F83">
        <w:rPr>
          <w:szCs w:val="22"/>
        </w:rPr>
        <w:tab/>
        <w:t>day of</w:t>
      </w:r>
      <w:r>
        <w:rPr>
          <w:szCs w:val="22"/>
        </w:rPr>
        <w:tab/>
      </w:r>
      <w:r w:rsidRPr="00BD5F83">
        <w:rPr>
          <w:szCs w:val="22"/>
        </w:rPr>
        <w:tab/>
      </w:r>
      <w:r w:rsidRPr="00BD5F83">
        <w:rPr>
          <w:szCs w:val="22"/>
        </w:rPr>
        <w:tab/>
      </w:r>
      <w:r>
        <w:rPr>
          <w:szCs w:val="22"/>
        </w:rPr>
        <w:t>[20**]</w:t>
      </w:r>
    </w:p>
    <w:p w14:paraId="07ACB798" w14:textId="77777777" w:rsidR="00951151" w:rsidRPr="00BD5F83" w:rsidRDefault="00951151" w:rsidP="00951151">
      <w:pPr>
        <w:pStyle w:val="BodyText"/>
        <w:rPr>
          <w:b/>
          <w:szCs w:val="22"/>
        </w:rPr>
      </w:pPr>
      <w:r w:rsidRPr="00BD5F83">
        <w:rPr>
          <w:b/>
          <w:szCs w:val="22"/>
        </w:rPr>
        <w:t>BETWEEN</w:t>
      </w:r>
    </w:p>
    <w:p w14:paraId="080BEB0F" w14:textId="77777777" w:rsidR="00951151" w:rsidRDefault="00951151" w:rsidP="00B65546">
      <w:pPr>
        <w:pStyle w:val="PartiesNumbering"/>
        <w:numPr>
          <w:ilvl w:val="0"/>
          <w:numId w:val="24"/>
        </w:numPr>
      </w:pPr>
      <w:r w:rsidRPr="0033402F">
        <w:rPr>
          <w:b/>
          <w:bCs/>
        </w:rPr>
        <w:t>[[CONTRACTOR ENTITY]</w:t>
      </w:r>
      <w:r>
        <w:t xml:space="preserve"> </w:t>
      </w:r>
      <w:r w:rsidRPr="00A738DB">
        <w:t xml:space="preserve">a [LEGAL FORM OF THE </w:t>
      </w:r>
      <w:r>
        <w:t>CONTRACTOR</w:t>
      </w:r>
      <w:r w:rsidRPr="00A738DB">
        <w:t>] incorporated and registered in England and Wales with company number [COMPANY NUMBER] whose registered office is at [REGISTERED ADDRESS]</w:t>
      </w:r>
      <w:r>
        <w:t xml:space="preserve"> ("</w:t>
      </w:r>
      <w:r w:rsidRPr="0033402F">
        <w:rPr>
          <w:b/>
          <w:bCs/>
        </w:rPr>
        <w:t>Contractor</w:t>
      </w:r>
      <w:r>
        <w:t>")</w:t>
      </w:r>
      <w:proofErr w:type="gramStart"/>
      <w:r>
        <w:t>];</w:t>
      </w:r>
      <w:proofErr w:type="gramEnd"/>
    </w:p>
    <w:p w14:paraId="4C4551B3" w14:textId="77777777" w:rsidR="00951151" w:rsidRDefault="00951151" w:rsidP="00951151">
      <w:pPr>
        <w:pStyle w:val="PartiesNumbering"/>
      </w:pPr>
      <w:r w:rsidRPr="00F718A6">
        <w:rPr>
          <w:b/>
          <w:bCs/>
        </w:rPr>
        <w:t>[</w:t>
      </w:r>
      <w:r>
        <w:rPr>
          <w:b/>
          <w:bCs/>
        </w:rPr>
        <w:t>BENEFICIARY ENTITY</w:t>
      </w:r>
      <w:r w:rsidRPr="00F718A6">
        <w:rPr>
          <w:b/>
          <w:bCs/>
        </w:rPr>
        <w:t>]</w:t>
      </w:r>
      <w:r>
        <w:t xml:space="preserve"> </w:t>
      </w:r>
      <w:r w:rsidRPr="00A738DB">
        <w:t xml:space="preserve">a [LEGAL FORM OF THE </w:t>
      </w:r>
      <w:r>
        <w:t>BENEFICIARY</w:t>
      </w:r>
      <w:r w:rsidRPr="00A738DB">
        <w:t>] incorporated and registered in England and Wales with company number [COMPANY NUMBER] whose registered office is at [REGISTERED ADDRESS]</w:t>
      </w:r>
      <w:r>
        <w:t xml:space="preserve"> ("</w:t>
      </w:r>
      <w:r w:rsidRPr="00F718A6">
        <w:rPr>
          <w:b/>
          <w:bCs/>
        </w:rPr>
        <w:t>Beneficiary</w:t>
      </w:r>
      <w:r>
        <w:t>" which term shall include its legal successors and permitted assignees); and</w:t>
      </w:r>
    </w:p>
    <w:p w14:paraId="1A5C2329" w14:textId="77777777" w:rsidR="00951151" w:rsidRPr="00D3323B" w:rsidRDefault="00951151" w:rsidP="00951151">
      <w:pPr>
        <w:pStyle w:val="PartiesNumbering"/>
      </w:pPr>
      <w:r w:rsidRPr="00F718A6">
        <w:rPr>
          <w:b/>
          <w:bCs/>
        </w:rPr>
        <w:t>[</w:t>
      </w:r>
      <w:r>
        <w:rPr>
          <w:b/>
          <w:bCs/>
        </w:rPr>
        <w:t>EMPLOYER ENTITY</w:t>
      </w:r>
      <w:r w:rsidRPr="00F718A6">
        <w:rPr>
          <w:b/>
          <w:bCs/>
        </w:rPr>
        <w:t>]</w:t>
      </w:r>
      <w:r>
        <w:t xml:space="preserve"> </w:t>
      </w:r>
      <w:r w:rsidRPr="00A738DB">
        <w:t xml:space="preserve">a [LEGAL FORM OF THE </w:t>
      </w:r>
      <w:r>
        <w:t>EMPLOYER</w:t>
      </w:r>
      <w:r w:rsidRPr="00A738DB">
        <w:t>] incorporated and registered in England and Wales with company number [COMPANY NUMBER] whose registered office is at [REGISTERED ADDRESS]</w:t>
      </w:r>
      <w:r>
        <w:t xml:space="preserve"> ("</w:t>
      </w:r>
      <w:r>
        <w:rPr>
          <w:b/>
          <w:bCs/>
        </w:rPr>
        <w:t>Employer</w:t>
      </w:r>
      <w:r>
        <w:t xml:space="preserve">"). </w:t>
      </w:r>
    </w:p>
    <w:p w14:paraId="5BBD9B48" w14:textId="77777777" w:rsidR="00951151" w:rsidRPr="00BD5F83" w:rsidRDefault="00951151" w:rsidP="00951151">
      <w:pPr>
        <w:pStyle w:val="BBHeading0Lower"/>
      </w:pPr>
      <w:r w:rsidRPr="00BD5F83">
        <w:t>RECITALS</w:t>
      </w:r>
    </w:p>
    <w:p w14:paraId="13FB0CA0" w14:textId="77777777" w:rsidR="00951151" w:rsidRDefault="00951151" w:rsidP="00B65546">
      <w:pPr>
        <w:pStyle w:val="RecitalsNumbering"/>
        <w:numPr>
          <w:ilvl w:val="0"/>
          <w:numId w:val="25"/>
        </w:numPr>
      </w:pPr>
      <w:r>
        <w:t>The Employer intends to develop the Site by procuring the Development.</w:t>
      </w:r>
    </w:p>
    <w:p w14:paraId="21200615" w14:textId="77777777" w:rsidR="00951151" w:rsidRDefault="00951151" w:rsidP="00951151">
      <w:pPr>
        <w:pStyle w:val="RecitalsNumbering"/>
      </w:pPr>
      <w:r>
        <w:t xml:space="preserve">By the EPC Contract the Contractor has agreed with the Employer to carry out and complete the design and construction of the Works upon the terms and conditions of the EPC Contract.  </w:t>
      </w:r>
    </w:p>
    <w:p w14:paraId="649610B2" w14:textId="77777777" w:rsidR="00951151" w:rsidRPr="00A90ACC" w:rsidRDefault="00951151" w:rsidP="00951151">
      <w:pPr>
        <w:pStyle w:val="RecitalsNumbering"/>
      </w:pPr>
      <w:r w:rsidRPr="00A90ACC">
        <w:t>The Beneficiary is [</w:t>
      </w:r>
      <w:r>
        <w:t>specify details of funder</w:t>
      </w:r>
      <w:r w:rsidRPr="00A90ACC">
        <w:t>].</w:t>
      </w:r>
    </w:p>
    <w:p w14:paraId="6C0B57ED" w14:textId="77777777" w:rsidR="00951151" w:rsidRDefault="00951151" w:rsidP="00951151">
      <w:pPr>
        <w:pStyle w:val="RecitalsNumbering"/>
      </w:pPr>
      <w:r>
        <w:t xml:space="preserve">It is a term of the EPC Contract or has otherwise been agreed that the Contractor </w:t>
      </w:r>
      <w:proofErr w:type="gramStart"/>
      <w:r>
        <w:t>enters into</w:t>
      </w:r>
      <w:proofErr w:type="gramEnd"/>
      <w:r>
        <w:t xml:space="preserve"> this Deed with the Beneficiary in relation to the Works.</w:t>
      </w:r>
    </w:p>
    <w:p w14:paraId="0A390215" w14:textId="77777777" w:rsidR="00951151" w:rsidRDefault="00951151" w:rsidP="00951151">
      <w:pPr>
        <w:pStyle w:val="BodyText"/>
      </w:pPr>
      <w:r w:rsidRPr="00A213D3">
        <w:rPr>
          <w:b/>
          <w:bCs/>
        </w:rPr>
        <w:t>WITNESSES</w:t>
      </w:r>
      <w:r>
        <w:t xml:space="preserve"> as follows:</w:t>
      </w:r>
    </w:p>
    <w:p w14:paraId="48119128" w14:textId="77777777" w:rsidR="00951151" w:rsidRPr="00A213D3" w:rsidRDefault="00951151" w:rsidP="00951151">
      <w:pPr>
        <w:pStyle w:val="BodyText"/>
      </w:pPr>
      <w:r>
        <w:t xml:space="preserve">By this Deed and in consideration of the sum of </w:t>
      </w:r>
      <w:r w:rsidRPr="00A90ACC">
        <w:t>£10</w:t>
      </w:r>
      <w:r>
        <w:t xml:space="preserve"> paid by the Beneficiary (receipt of which the Contractor hereby acknowledges), the Contractor agrees to </w:t>
      </w:r>
      <w:proofErr w:type="gramStart"/>
      <w:r>
        <w:t>enter into</w:t>
      </w:r>
      <w:proofErr w:type="gramEnd"/>
      <w:r>
        <w:t xml:space="preserve"> the obligations set out in this Deed.  </w:t>
      </w:r>
    </w:p>
    <w:p w14:paraId="64FA87D7" w14:textId="77777777" w:rsidR="00951151" w:rsidRDefault="00951151" w:rsidP="00B65546">
      <w:pPr>
        <w:pStyle w:val="BBHeading1"/>
        <w:numPr>
          <w:ilvl w:val="0"/>
          <w:numId w:val="26"/>
        </w:numPr>
        <w:outlineLvl w:val="1"/>
      </w:pPr>
      <w:bookmarkStart w:id="340" w:name="_Toc221880516"/>
      <w:r>
        <w:t>Definitions and Interpretation</w:t>
      </w:r>
      <w:bookmarkEnd w:id="340"/>
    </w:p>
    <w:p w14:paraId="7A3A3AEA" w14:textId="77777777" w:rsidR="00951151" w:rsidRDefault="00951151" w:rsidP="00951151">
      <w:pPr>
        <w:pStyle w:val="BBBodyTextIndent1"/>
      </w:pPr>
      <w:r>
        <w:t>In this Deed:</w:t>
      </w:r>
    </w:p>
    <w:p w14:paraId="26F30DDC" w14:textId="77777777" w:rsidR="00951151" w:rsidRDefault="00951151" w:rsidP="00951151">
      <w:pPr>
        <w:pStyle w:val="BBClause2"/>
      </w:pPr>
      <w:r>
        <w:t>the following words and expressions have the following meanings, unless the context requires otherwise:</w:t>
      </w:r>
    </w:p>
    <w:p w14:paraId="5567654C" w14:textId="77777777" w:rsidR="00951151" w:rsidRDefault="00951151" w:rsidP="00951151">
      <w:pPr>
        <w:pStyle w:val="BBDefinition"/>
      </w:pPr>
      <w:r>
        <w:t>"</w:t>
      </w:r>
      <w:r w:rsidRPr="00E80EF0">
        <w:rPr>
          <w:b/>
          <w:bCs/>
        </w:rPr>
        <w:t>Appointee</w:t>
      </w:r>
      <w:r>
        <w:t xml:space="preserve">" means the Beneficiary or any appointee or nominee of the Beneficiary notified in writing by the Beneficiary to the </w:t>
      </w:r>
      <w:proofErr w:type="gramStart"/>
      <w:r>
        <w:t>Contractor;</w:t>
      </w:r>
      <w:proofErr w:type="gramEnd"/>
    </w:p>
    <w:p w14:paraId="7AA5ED2C" w14:textId="77777777" w:rsidR="00951151" w:rsidRDefault="00951151" w:rsidP="00951151">
      <w:pPr>
        <w:pStyle w:val="BBDefinition"/>
      </w:pPr>
      <w:r>
        <w:t>"</w:t>
      </w:r>
      <w:r w:rsidRPr="00E80EF0">
        <w:rPr>
          <w:b/>
          <w:bCs/>
        </w:rPr>
        <w:t>Building Safety Laws</w:t>
      </w:r>
      <w:r>
        <w:t xml:space="preserve">" means </w:t>
      </w:r>
    </w:p>
    <w:p w14:paraId="4A88A5A6" w14:textId="77777777" w:rsidR="00951151" w:rsidRDefault="00951151" w:rsidP="00951151">
      <w:pPr>
        <w:pStyle w:val="BBDefinitionLevel1"/>
      </w:pPr>
      <w:r>
        <w:t xml:space="preserve">the Building Safety Act </w:t>
      </w:r>
      <w:proofErr w:type="gramStart"/>
      <w:r>
        <w:t>2022;</w:t>
      </w:r>
      <w:proofErr w:type="gramEnd"/>
    </w:p>
    <w:p w14:paraId="7747A419" w14:textId="77777777" w:rsidR="00951151" w:rsidRDefault="00951151" w:rsidP="00951151">
      <w:pPr>
        <w:pStyle w:val="BBDefinitionLevel1"/>
      </w:pPr>
      <w:r>
        <w:t xml:space="preserve">the Defective Premises Act </w:t>
      </w:r>
      <w:proofErr w:type="gramStart"/>
      <w:r>
        <w:t>1972;</w:t>
      </w:r>
      <w:proofErr w:type="gramEnd"/>
    </w:p>
    <w:p w14:paraId="126F4846" w14:textId="77777777" w:rsidR="00951151" w:rsidRDefault="00951151" w:rsidP="00951151">
      <w:pPr>
        <w:pStyle w:val="BBDefinitionLevel1"/>
      </w:pPr>
      <w:r>
        <w:t xml:space="preserve">the Building Act </w:t>
      </w:r>
      <w:proofErr w:type="gramStart"/>
      <w:r>
        <w:t>1984;</w:t>
      </w:r>
      <w:proofErr w:type="gramEnd"/>
    </w:p>
    <w:p w14:paraId="52345C34" w14:textId="77777777" w:rsidR="00951151" w:rsidRDefault="00951151" w:rsidP="00951151">
      <w:pPr>
        <w:pStyle w:val="BBDefinitionLevel1"/>
      </w:pPr>
      <w:r>
        <w:t xml:space="preserve">the Building Regulations </w:t>
      </w:r>
      <w:proofErr w:type="gramStart"/>
      <w:r>
        <w:t>2010;</w:t>
      </w:r>
      <w:proofErr w:type="gramEnd"/>
    </w:p>
    <w:p w14:paraId="3DC20843" w14:textId="77777777" w:rsidR="00951151" w:rsidRDefault="00951151" w:rsidP="00951151">
      <w:pPr>
        <w:pStyle w:val="BBDefinitionLevel1"/>
      </w:pPr>
      <w:r>
        <w:lastRenderedPageBreak/>
        <w:t>any statutory instrument, regulation, rule, order, code of practice or guideline made under the Building Safety Act 2022, the Defective Premises Act 1972, the Building Act 1984 and the Building Regulations 2010 having the force of law that affect the Works; and</w:t>
      </w:r>
    </w:p>
    <w:p w14:paraId="57C3D638" w14:textId="77777777" w:rsidR="00951151" w:rsidRDefault="00951151" w:rsidP="00951151">
      <w:pPr>
        <w:pStyle w:val="BBDefinitionLevel1"/>
      </w:pPr>
      <w:r>
        <w:t>any building safety laws and regulations that affect the Works or performance of any obligations under the EPC Contract,</w:t>
      </w:r>
    </w:p>
    <w:p w14:paraId="0EFE010E" w14:textId="77777777" w:rsidR="00951151" w:rsidRDefault="00951151" w:rsidP="00951151">
      <w:pPr>
        <w:pStyle w:val="BBBodyTextIndent1"/>
      </w:pPr>
      <w:r>
        <w:t>together with any guidance issued and/or updated from time to time by a government department, the Building Safety Regulator or the Health and Safety Executive in connection with the legislation referred to in paragraphs (a) to (f) above.</w:t>
      </w:r>
    </w:p>
    <w:p w14:paraId="417B4057" w14:textId="77777777" w:rsidR="00951151" w:rsidRDefault="00951151" w:rsidP="00951151">
      <w:pPr>
        <w:pStyle w:val="BBDefinition"/>
      </w:pPr>
      <w:r>
        <w:t>"</w:t>
      </w:r>
      <w:r w:rsidRPr="00E80EF0">
        <w:rPr>
          <w:b/>
          <w:bCs/>
        </w:rPr>
        <w:t>Building Safety Regulator</w:t>
      </w:r>
      <w:r>
        <w:t>" mean the Building Safety Regulator as defined by the Building Safety Act 2022.</w:t>
      </w:r>
    </w:p>
    <w:p w14:paraId="306023AC" w14:textId="77777777" w:rsidR="00951151" w:rsidRDefault="00951151" w:rsidP="00951151">
      <w:pPr>
        <w:pStyle w:val="BBDefinition"/>
      </w:pPr>
      <w:r w:rsidRPr="0091014E">
        <w:t>"</w:t>
      </w:r>
      <w:r w:rsidRPr="004142DB">
        <w:rPr>
          <w:b/>
          <w:bCs/>
        </w:rPr>
        <w:t>Completion</w:t>
      </w:r>
      <w:r w:rsidRPr="0091014E">
        <w:t>" means</w:t>
      </w:r>
      <w:r>
        <w:t xml:space="preserve"> the date when the ‘Completion Performance Tests’ (as defined in the EPC Contract) have been carried out and passed under the EPC </w:t>
      </w:r>
      <w:proofErr w:type="gramStart"/>
      <w:r>
        <w:t>Contract</w:t>
      </w:r>
      <w:r w:rsidRPr="0091014E">
        <w:t>;</w:t>
      </w:r>
      <w:proofErr w:type="gramEnd"/>
    </w:p>
    <w:p w14:paraId="73453DB2" w14:textId="77777777" w:rsidR="00951151" w:rsidRDefault="00951151" w:rsidP="00951151">
      <w:pPr>
        <w:pStyle w:val="BBDefinition"/>
      </w:pPr>
      <w:r w:rsidRPr="002E7B5D">
        <w:t>"</w:t>
      </w:r>
      <w:r w:rsidRPr="005E13E5">
        <w:rPr>
          <w:rStyle w:val="DefTerm"/>
        </w:rPr>
        <w:t>Construction Products Regulations</w:t>
      </w:r>
      <w:r w:rsidRPr="002E7B5D">
        <w:t>" means</w:t>
      </w:r>
      <w:r w:rsidRPr="005E13E5">
        <w:t xml:space="preserve"> UK Construction Products Regulation 2011 and the Construction Products Regulations 2013 (SI 2013/1387</w:t>
      </w:r>
      <w:proofErr w:type="gramStart"/>
      <w:r w:rsidRPr="005E13E5">
        <w:t>)</w:t>
      </w:r>
      <w:r>
        <w:t>;</w:t>
      </w:r>
      <w:proofErr w:type="gramEnd"/>
    </w:p>
    <w:p w14:paraId="425CC90E" w14:textId="77777777" w:rsidR="00951151" w:rsidRDefault="00951151" w:rsidP="00951151">
      <w:pPr>
        <w:pStyle w:val="BBDefinition"/>
      </w:pPr>
      <w:r>
        <w:t>"</w:t>
      </w:r>
      <w:r w:rsidRPr="00C23C79">
        <w:rPr>
          <w:b/>
          <w:bCs/>
        </w:rPr>
        <w:t>EPC Contract</w:t>
      </w:r>
      <w:r>
        <w:t xml:space="preserve">" means the EPC Contract dated [DATE] made between the Employer and the </w:t>
      </w:r>
      <w:proofErr w:type="gramStart"/>
      <w:r>
        <w:t>Contractor;</w:t>
      </w:r>
      <w:proofErr w:type="gramEnd"/>
    </w:p>
    <w:p w14:paraId="7C99ED6E" w14:textId="77777777" w:rsidR="00951151" w:rsidRDefault="00951151" w:rsidP="00951151">
      <w:pPr>
        <w:pStyle w:val="BBDefinition"/>
      </w:pPr>
      <w:r>
        <w:t>"</w:t>
      </w:r>
      <w:r w:rsidRPr="00E80EF0">
        <w:rPr>
          <w:b/>
          <w:bCs/>
        </w:rPr>
        <w:t>Copyright Works</w:t>
      </w:r>
      <w:r>
        <w:t xml:space="preserve">" means any and all drawings, CAD materials, designs, charts, specifications, plans, diagrams, details, specifications, technical data, bills of quantities, reports and other documents or recorded information whatsoever acquired or brought into existence in any manner whatsoever by or on behalf of the Contractor for and/or in connection with any purpose whatsoever in connection with the performance of the Works and/or the performance of its obligations under the EPC Contract including in respect of the [INSERT RENEWABLE ENERGY SYSTEM], including the Health and Safety File (as defined in the CDM Regulations) and the Operation and Maintenance Manuals and for any purpose whatsoever in connection with the Development; </w:t>
      </w:r>
    </w:p>
    <w:p w14:paraId="3836A2E0" w14:textId="77777777" w:rsidR="00951151" w:rsidRDefault="00951151" w:rsidP="00951151">
      <w:pPr>
        <w:pStyle w:val="BBDefinition"/>
      </w:pPr>
      <w:r>
        <w:t>"</w:t>
      </w:r>
      <w:r w:rsidRPr="00E80EF0">
        <w:rPr>
          <w:b/>
          <w:bCs/>
        </w:rPr>
        <w:t>Development</w:t>
      </w:r>
      <w:r>
        <w:t xml:space="preserve">" means the development of the Site by [DEVELOPER] which includes but is not limited to the </w:t>
      </w:r>
      <w:proofErr w:type="gramStart"/>
      <w:r>
        <w:t>Works;</w:t>
      </w:r>
      <w:proofErr w:type="gramEnd"/>
    </w:p>
    <w:p w14:paraId="2313466A" w14:textId="77777777" w:rsidR="00951151" w:rsidRDefault="00951151" w:rsidP="00951151">
      <w:pPr>
        <w:pStyle w:val="BBDefinition"/>
      </w:pPr>
      <w:r>
        <w:t>"</w:t>
      </w:r>
      <w:r w:rsidRPr="00E80EF0">
        <w:rPr>
          <w:b/>
          <w:bCs/>
        </w:rPr>
        <w:t>Good Industry Practice</w:t>
      </w:r>
      <w:r>
        <w:t xml:space="preserve">" means the exercise of the degree of skill, care diligence, prudence, efficiency, foresight and timeliness which would be expected from a reputable and properly qualified and competent contractor within the  [INSERT RENEWABLE ENERGY SYSTEM] industry experienced in the design and construction of works of a similar size, scope and complexity as the Works (in whole or in part) under the EPC Contract unless any of the Laws impose a higher standard in which case that higher standard will apply notwithstanding any provision of the EPC Contract to the contrary; </w:t>
      </w:r>
    </w:p>
    <w:p w14:paraId="35811E96" w14:textId="77777777" w:rsidR="00951151" w:rsidRDefault="00951151" w:rsidP="00951151">
      <w:pPr>
        <w:pStyle w:val="BBDefinition"/>
      </w:pPr>
      <w:r>
        <w:t>"</w:t>
      </w:r>
      <w:r w:rsidRPr="00E80EF0">
        <w:rPr>
          <w:b/>
          <w:bCs/>
        </w:rPr>
        <w:t>Intellectual Property Rights</w:t>
      </w:r>
      <w:r>
        <w:t>" means:</w:t>
      </w:r>
    </w:p>
    <w:p w14:paraId="357F1E4F" w14:textId="77777777" w:rsidR="00951151" w:rsidRDefault="00951151" w:rsidP="00951151">
      <w:pPr>
        <w:pStyle w:val="BBDefinitionLevel1"/>
      </w:pPr>
      <w:r>
        <w:t xml:space="preserve">copyright, moral rights, related rights, patents, inventions, designs, copyright and related rights, database rights, </w:t>
      </w:r>
      <w:proofErr w:type="spellStart"/>
      <w:proofErr w:type="gramStart"/>
      <w:r>
        <w:t>trade marks</w:t>
      </w:r>
      <w:proofErr w:type="spellEnd"/>
      <w:proofErr w:type="gramEnd"/>
      <w:r>
        <w:t xml:space="preserve">, service marks, semiconductor topography rights and related goodwill, trade names (whether registered or unregistered), and rights to apply for </w:t>
      </w:r>
      <w:proofErr w:type="gramStart"/>
      <w:r>
        <w:t>registration;</w:t>
      </w:r>
      <w:proofErr w:type="gramEnd"/>
      <w:r>
        <w:t xml:space="preserve"> </w:t>
      </w:r>
    </w:p>
    <w:p w14:paraId="68BA90EB" w14:textId="77777777" w:rsidR="00951151" w:rsidRDefault="00951151" w:rsidP="00951151">
      <w:pPr>
        <w:pStyle w:val="BBDefinitionLevel1"/>
      </w:pPr>
      <w:r>
        <w:t xml:space="preserve">proprietary rights in domain </w:t>
      </w:r>
      <w:proofErr w:type="gramStart"/>
      <w:r>
        <w:t>names;</w:t>
      </w:r>
      <w:proofErr w:type="gramEnd"/>
      <w:r>
        <w:t xml:space="preserve"> </w:t>
      </w:r>
    </w:p>
    <w:p w14:paraId="58566781" w14:textId="77777777" w:rsidR="00951151" w:rsidRDefault="00951151" w:rsidP="00951151">
      <w:pPr>
        <w:pStyle w:val="BBDefinitionLevel1"/>
      </w:pPr>
      <w:r>
        <w:lastRenderedPageBreak/>
        <w:t xml:space="preserve">knowhow and any undisclosed or confidential information such as </w:t>
      </w:r>
      <w:proofErr w:type="spellStart"/>
      <w:r>
        <w:t>know how</w:t>
      </w:r>
      <w:proofErr w:type="spellEnd"/>
      <w:r>
        <w:t>, trade secrets or inventions (whether patentable or not</w:t>
      </w:r>
      <w:proofErr w:type="gramStart"/>
      <w:r>
        <w:t>);</w:t>
      </w:r>
      <w:proofErr w:type="gramEnd"/>
      <w:r>
        <w:t xml:space="preserve"> </w:t>
      </w:r>
    </w:p>
    <w:p w14:paraId="05CD9B6E" w14:textId="77777777" w:rsidR="00951151" w:rsidRDefault="00951151" w:rsidP="00951151">
      <w:pPr>
        <w:pStyle w:val="BBDefinitionLevel1"/>
      </w:pPr>
      <w:r>
        <w:t xml:space="preserve">applications, extensions and renewals in relation to any of these rights; and </w:t>
      </w:r>
    </w:p>
    <w:p w14:paraId="3BD07D17" w14:textId="77777777" w:rsidR="00951151" w:rsidRDefault="00951151" w:rsidP="00951151">
      <w:pPr>
        <w:pStyle w:val="BBDefinitionLevel1"/>
      </w:pPr>
      <w:r>
        <w:t xml:space="preserve">all other rights of a similar nature or having an equivalent effect anywhere in the </w:t>
      </w:r>
      <w:proofErr w:type="gramStart"/>
      <w:r>
        <w:t>world;</w:t>
      </w:r>
      <w:proofErr w:type="gramEnd"/>
      <w:r>
        <w:t xml:space="preserve"> </w:t>
      </w:r>
    </w:p>
    <w:p w14:paraId="485BA2B0" w14:textId="77777777" w:rsidR="00951151" w:rsidRDefault="00951151" w:rsidP="00951151">
      <w:pPr>
        <w:pStyle w:val="BBDefinition"/>
      </w:pPr>
      <w:r>
        <w:t>"</w:t>
      </w:r>
      <w:r w:rsidRPr="00E80EF0">
        <w:rPr>
          <w:b/>
          <w:bCs/>
        </w:rPr>
        <w:t>Law</w:t>
      </w:r>
      <w:r>
        <w:t xml:space="preserve">" means any applicable law, statute, </w:t>
      </w:r>
      <w:proofErr w:type="gramStart"/>
      <w:r>
        <w:t>bye-law</w:t>
      </w:r>
      <w:proofErr w:type="gramEnd"/>
      <w:r>
        <w:t xml:space="preserve">, regulation, order, regulatory policy, guidance or industry code, rule of court or directives or requirements of any Regulatory Body, or any delegated or subordinate legislation or any notice of any Regulatory Body, including the Building Safety </w:t>
      </w:r>
      <w:proofErr w:type="gramStart"/>
      <w:r>
        <w:t>Laws;</w:t>
      </w:r>
      <w:proofErr w:type="gramEnd"/>
    </w:p>
    <w:p w14:paraId="7E7D10C7" w14:textId="77777777" w:rsidR="00951151" w:rsidRDefault="00951151" w:rsidP="00951151">
      <w:pPr>
        <w:pStyle w:val="BBDefinition"/>
      </w:pPr>
      <w:r>
        <w:t>"</w:t>
      </w:r>
      <w:r w:rsidRPr="00E80EF0">
        <w:rPr>
          <w:b/>
          <w:bCs/>
        </w:rPr>
        <w:t>Limitation Period</w:t>
      </w:r>
      <w:r>
        <w:t xml:space="preserve">" means the period of 6 years from the date of </w:t>
      </w:r>
      <w:proofErr w:type="gramStart"/>
      <w:r>
        <w:t>Completion;</w:t>
      </w:r>
      <w:proofErr w:type="gramEnd"/>
    </w:p>
    <w:p w14:paraId="1EF99024" w14:textId="77777777" w:rsidR="00951151" w:rsidRDefault="00951151" w:rsidP="00951151">
      <w:pPr>
        <w:pStyle w:val="BBDefinition"/>
      </w:pPr>
      <w:r>
        <w:t>"</w:t>
      </w:r>
      <w:r w:rsidRPr="00E80EF0">
        <w:rPr>
          <w:b/>
          <w:bCs/>
        </w:rPr>
        <w:t>Prohibited Materials</w:t>
      </w:r>
      <w:r>
        <w:t>" means materials, goods or substances or any other goods, substances, products or materials which:</w:t>
      </w:r>
    </w:p>
    <w:p w14:paraId="671B73A4" w14:textId="77777777" w:rsidR="00951151" w:rsidRDefault="00951151" w:rsidP="00951151">
      <w:pPr>
        <w:pStyle w:val="BBDefinitionLevel1"/>
      </w:pPr>
      <w:r>
        <w:t>do not comply with relevant EU or UK Standard Specifications and/or Codes of Practice; or</w:t>
      </w:r>
    </w:p>
    <w:p w14:paraId="23304E1F" w14:textId="77777777" w:rsidR="00951151" w:rsidRDefault="00951151" w:rsidP="00951151">
      <w:pPr>
        <w:pStyle w:val="BBDefinitionLevel1"/>
      </w:pPr>
      <w:r>
        <w:t xml:space="preserve">present a hazard to the health or safety of any person who may </w:t>
      </w:r>
      <w:proofErr w:type="gramStart"/>
      <w:r>
        <w:t>come into contact with</w:t>
      </w:r>
      <w:proofErr w:type="gramEnd"/>
      <w:r>
        <w:t xml:space="preserve"> the Works (whether during their construction or after their completion); or</w:t>
      </w:r>
    </w:p>
    <w:p w14:paraId="0F31B230" w14:textId="77777777" w:rsidR="00951151" w:rsidRDefault="00951151" w:rsidP="00951151">
      <w:pPr>
        <w:pStyle w:val="BBDefinitionLevel1"/>
      </w:pPr>
      <w:r>
        <w:t xml:space="preserve">either by themselves or </w:t>
      </w:r>
      <w:proofErr w:type="gramStart"/>
      <w:r>
        <w:t>as a result of</w:t>
      </w:r>
      <w:proofErr w:type="gramEnd"/>
      <w:r>
        <w:t xml:space="preserve"> their use in a particular situation or in combination with other materials, would or are likely to have the effect of reducing the normal life expectancy of any other materials or structure in which the materials are incorporated or to which they are affixed; or</w:t>
      </w:r>
    </w:p>
    <w:p w14:paraId="008D9463" w14:textId="77777777" w:rsidR="00951151" w:rsidRDefault="00951151" w:rsidP="00951151">
      <w:pPr>
        <w:pStyle w:val="BBDefinitionLevel1"/>
      </w:pPr>
      <w:r>
        <w:t>are or become generally known within the international or national building, construction or engineering industries to be deleterious (either to health and safety or to the durability of the works); or</w:t>
      </w:r>
    </w:p>
    <w:p w14:paraId="52824F3D" w14:textId="77777777" w:rsidR="00951151" w:rsidRDefault="00951151" w:rsidP="00951151">
      <w:pPr>
        <w:pStyle w:val="BBDefinitionLevel1"/>
      </w:pPr>
      <w:r>
        <w:t>do not conform to the Specification (as defined in the EPC Contract) or other plan or specification for the Works; or</w:t>
      </w:r>
    </w:p>
    <w:p w14:paraId="6C26B69E" w14:textId="77777777" w:rsidR="00951151" w:rsidRDefault="00951151" w:rsidP="00951151">
      <w:pPr>
        <w:pStyle w:val="BBDefinitionLevel1"/>
      </w:pPr>
      <w:r>
        <w:t>fall under national prohibition concerning harmful construction materials according to national, regional and/or local health &amp; safety, environmental and hazard prevention legislation; or</w:t>
      </w:r>
    </w:p>
    <w:p w14:paraId="2438C070" w14:textId="77777777" w:rsidR="00951151" w:rsidRDefault="00951151" w:rsidP="00951151">
      <w:pPr>
        <w:pStyle w:val="BBDefinitionLevel1"/>
      </w:pPr>
      <w:r>
        <w:t>contravene any relevant law, regulation or standard code of practice issued from time to time by any relevant authority (including any environmental authority), or good building practice or Good Industry Practice;</w:t>
      </w:r>
      <w:r w:rsidRPr="00857036">
        <w:t xml:space="preserve"> </w:t>
      </w:r>
      <w:r>
        <w:t>or</w:t>
      </w:r>
    </w:p>
    <w:p w14:paraId="303B580A" w14:textId="77777777" w:rsidR="00951151" w:rsidRDefault="00951151" w:rsidP="00951151">
      <w:pPr>
        <w:pStyle w:val="BBDefinitionLevel1"/>
      </w:pPr>
      <w:r>
        <w:t xml:space="preserve">have been </w:t>
      </w:r>
      <w:r w:rsidRPr="00707533">
        <w:t xml:space="preserve">placed on the market in breach of the Construction Products </w:t>
      </w:r>
      <w:proofErr w:type="gramStart"/>
      <w:r w:rsidRPr="00707533">
        <w:t>Regulations</w:t>
      </w:r>
      <w:r>
        <w:t>;</w:t>
      </w:r>
      <w:proofErr w:type="gramEnd"/>
    </w:p>
    <w:p w14:paraId="6FAD38D1" w14:textId="77777777" w:rsidR="00951151" w:rsidRDefault="00951151" w:rsidP="00951151">
      <w:pPr>
        <w:pStyle w:val="BBDefinition"/>
      </w:pPr>
      <w:r>
        <w:t>"</w:t>
      </w:r>
      <w:r w:rsidRPr="00E80EF0">
        <w:rPr>
          <w:b/>
          <w:bCs/>
        </w:rPr>
        <w:t>Site</w:t>
      </w:r>
      <w:r>
        <w:t>" means [SITE DETAILS</w:t>
      </w:r>
      <w:proofErr w:type="gramStart"/>
      <w:r>
        <w:t>];</w:t>
      </w:r>
      <w:proofErr w:type="gramEnd"/>
      <w:r>
        <w:t xml:space="preserve"> </w:t>
      </w:r>
    </w:p>
    <w:p w14:paraId="6369AB2D" w14:textId="77777777" w:rsidR="00951151" w:rsidRDefault="00951151" w:rsidP="00951151">
      <w:pPr>
        <w:pStyle w:val="BBDefinition"/>
      </w:pPr>
      <w:r w:rsidRPr="00DB3DA1">
        <w:rPr>
          <w:b/>
          <w:bCs/>
        </w:rPr>
        <w:t>UK Construction Products Regulation 2011</w:t>
      </w:r>
      <w:r w:rsidRPr="00820C02">
        <w:t>" means</w:t>
      </w:r>
      <w:r w:rsidRPr="00FF617E">
        <w:t> the UK version of Regulation (EU) No. 305/2011, as it forms part of [English OR Scottish OR Northern Irish] law under the European Union (Withdrawal) Act 2018</w:t>
      </w:r>
      <w:r>
        <w:t>;</w:t>
      </w:r>
      <w:r w:rsidRPr="00FF617E">
        <w:t xml:space="preserve"> </w:t>
      </w:r>
      <w:r>
        <w:t>and</w:t>
      </w:r>
    </w:p>
    <w:p w14:paraId="67D8C3EC" w14:textId="77777777" w:rsidR="00951151" w:rsidRDefault="00951151" w:rsidP="00951151">
      <w:pPr>
        <w:pStyle w:val="BBDefinition"/>
      </w:pPr>
      <w:r>
        <w:t>"</w:t>
      </w:r>
      <w:r w:rsidRPr="00E80EF0">
        <w:rPr>
          <w:b/>
          <w:bCs/>
        </w:rPr>
        <w:t>Works</w:t>
      </w:r>
      <w:r>
        <w:t xml:space="preserve">" means the works and services to be undertaken by the Contractor under the EPC </w:t>
      </w:r>
      <w:proofErr w:type="gramStart"/>
      <w:r>
        <w:t>Contract;</w:t>
      </w:r>
      <w:proofErr w:type="gramEnd"/>
    </w:p>
    <w:p w14:paraId="01E12821" w14:textId="77777777" w:rsidR="00951151" w:rsidRDefault="00951151" w:rsidP="00951151">
      <w:pPr>
        <w:pStyle w:val="BBClause2"/>
      </w:pPr>
      <w:r>
        <w:lastRenderedPageBreak/>
        <w:t>unless the context requires otherwise:</w:t>
      </w:r>
    </w:p>
    <w:p w14:paraId="35CD22FA" w14:textId="77777777" w:rsidR="00951151" w:rsidRDefault="00951151" w:rsidP="00951151">
      <w:pPr>
        <w:pStyle w:val="BBClause3"/>
      </w:pPr>
      <w:r>
        <w:t>reference to any gender includes all genders, reference to the singular includes the plural (and vice versa) and reference to persons includes bodies corporate, unincorporated associations and partnerships (</w:t>
      </w:r>
      <w:proofErr w:type="gramStart"/>
      <w:r>
        <w:t>whether or not</w:t>
      </w:r>
      <w:proofErr w:type="gramEnd"/>
      <w:r>
        <w:t xml:space="preserve"> any of them have a separate legal personality</w:t>
      </w:r>
      <w:proofErr w:type="gramStart"/>
      <w:r>
        <w:t>);</w:t>
      </w:r>
      <w:proofErr w:type="gramEnd"/>
      <w:r>
        <w:t xml:space="preserve"> </w:t>
      </w:r>
    </w:p>
    <w:p w14:paraId="19C39203" w14:textId="77777777" w:rsidR="00951151" w:rsidRDefault="00951151" w:rsidP="00951151">
      <w:pPr>
        <w:pStyle w:val="BBClause3"/>
      </w:pPr>
      <w:r>
        <w:t>reference to a recital or clause is a reference to a recital to or clause of this Deed; and</w:t>
      </w:r>
    </w:p>
    <w:p w14:paraId="7EC5489D" w14:textId="77777777" w:rsidR="00951151" w:rsidRDefault="00951151" w:rsidP="00951151">
      <w:pPr>
        <w:pStyle w:val="BBClause3"/>
      </w:pPr>
      <w:r>
        <w:t xml:space="preserve">reference to any legislative provision will be deemed to include any subsequent re-enactment or amending </w:t>
      </w:r>
      <w:proofErr w:type="gramStart"/>
      <w:r>
        <w:t>provision;</w:t>
      </w:r>
      <w:proofErr w:type="gramEnd"/>
    </w:p>
    <w:p w14:paraId="717FB2D5" w14:textId="77777777" w:rsidR="00951151" w:rsidRDefault="00951151" w:rsidP="00951151">
      <w:pPr>
        <w:pStyle w:val="BBClause2"/>
      </w:pPr>
      <w:r>
        <w:t xml:space="preserve">the list of contents and clause headings are included for convenience only and do not affect its </w:t>
      </w:r>
      <w:proofErr w:type="gramStart"/>
      <w:r>
        <w:t>interpretation;</w:t>
      </w:r>
      <w:proofErr w:type="gramEnd"/>
      <w:r>
        <w:t xml:space="preserve"> </w:t>
      </w:r>
    </w:p>
    <w:p w14:paraId="4AFC82B3" w14:textId="77777777" w:rsidR="00951151" w:rsidRDefault="00951151" w:rsidP="00951151">
      <w:pPr>
        <w:pStyle w:val="BBClause2"/>
      </w:pPr>
      <w:r>
        <w:t>where a Party comprises two or more persons:</w:t>
      </w:r>
    </w:p>
    <w:p w14:paraId="542EE777" w14:textId="77777777" w:rsidR="00951151" w:rsidRDefault="00951151" w:rsidP="00951151">
      <w:pPr>
        <w:pStyle w:val="BBClause3"/>
      </w:pPr>
      <w:r>
        <w:t>any obligations on the part of that Party contained or implied in this Deed are deemed to be joint and several obligations on the part of those persons; and</w:t>
      </w:r>
    </w:p>
    <w:p w14:paraId="2672A34A" w14:textId="77777777" w:rsidR="00951151" w:rsidRDefault="00951151" w:rsidP="00951151">
      <w:pPr>
        <w:pStyle w:val="BBClause3"/>
      </w:pPr>
      <w:r>
        <w:t>references to that Party include references to each and any of those persons; and</w:t>
      </w:r>
    </w:p>
    <w:p w14:paraId="16EF064F" w14:textId="77777777" w:rsidR="00951151" w:rsidRDefault="00951151" w:rsidP="00951151">
      <w:pPr>
        <w:pStyle w:val="BBClause2"/>
      </w:pPr>
      <w:r>
        <w:t>periods of time will be calculated in accordance with section 116 of the Housing Grants, Construction and Regeneration Act 1996.</w:t>
      </w:r>
    </w:p>
    <w:p w14:paraId="6AD1AF8E" w14:textId="77777777" w:rsidR="00951151" w:rsidRDefault="00951151" w:rsidP="00951151">
      <w:pPr>
        <w:pStyle w:val="BBHeading1"/>
        <w:outlineLvl w:val="1"/>
      </w:pPr>
      <w:r>
        <w:t>Standard of Care</w:t>
      </w:r>
    </w:p>
    <w:p w14:paraId="0948D6E5" w14:textId="77777777" w:rsidR="00951151" w:rsidRDefault="00951151" w:rsidP="00951151">
      <w:pPr>
        <w:pStyle w:val="BBClause2"/>
      </w:pPr>
      <w:r>
        <w:t>The Contractor warrants and undertakes to the Beneficiary that:</w:t>
      </w:r>
    </w:p>
    <w:p w14:paraId="4A68CFDB" w14:textId="77777777" w:rsidR="00951151" w:rsidRDefault="00951151" w:rsidP="00951151">
      <w:pPr>
        <w:pStyle w:val="BBClause3"/>
      </w:pPr>
      <w:bookmarkStart w:id="341" w:name="_Ref225517769"/>
      <w:r>
        <w:t>it has carried out and will carry out its duties and obligations under the EPC Contract subject to and in accordance with the terms of the EPC Contract; and</w:t>
      </w:r>
      <w:bookmarkEnd w:id="341"/>
    </w:p>
    <w:p w14:paraId="31FAD508" w14:textId="0DF53F5D" w:rsidR="00951151" w:rsidRDefault="00951151" w:rsidP="00951151">
      <w:pPr>
        <w:pStyle w:val="BBClause3"/>
      </w:pPr>
      <w:r>
        <w:t xml:space="preserve">in addition to and without derogation from clause </w:t>
      </w:r>
      <w:r>
        <w:fldChar w:fldCharType="begin"/>
      </w:r>
      <w:r>
        <w:instrText xml:space="preserve"> REF _Ref225517769 \r \h </w:instrText>
      </w:r>
      <w:r>
        <w:fldChar w:fldCharType="separate"/>
      </w:r>
      <w:r>
        <w:t>2.</w:t>
      </w:r>
      <w:r>
        <w:t>1</w:t>
      </w:r>
      <w:r>
        <w:t>.1</w:t>
      </w:r>
      <w:r>
        <w:fldChar w:fldCharType="end"/>
      </w:r>
      <w:r>
        <w:t>:</w:t>
      </w:r>
    </w:p>
    <w:p w14:paraId="7ECB70E4" w14:textId="77777777" w:rsidR="00951151" w:rsidRDefault="00951151" w:rsidP="00951151">
      <w:pPr>
        <w:pStyle w:val="BBClause4"/>
      </w:pPr>
      <w:r>
        <w:t xml:space="preserve">it has carried out and will continue to carry out and complete the Works in a proper workmanlike </w:t>
      </w:r>
      <w:proofErr w:type="gramStart"/>
      <w:r>
        <w:t>manner;</w:t>
      </w:r>
      <w:proofErr w:type="gramEnd"/>
    </w:p>
    <w:p w14:paraId="5DB6C4A0" w14:textId="77777777" w:rsidR="00951151" w:rsidRDefault="00951151" w:rsidP="00951151">
      <w:pPr>
        <w:pStyle w:val="BBClause4"/>
      </w:pPr>
      <w:r>
        <w:t>it has exercised and will continue to exercise all the reasonable skill, care, diligence, prudence, efficiency, foresight and timeliness which would be expected from a reputable and properly qualified and competent company within the  [INSERT RENEWABLE ENERGY SYSTEM] industry experienced in the design and construction of works of a similar size, scope and complexity as the Works (in whole or in part) under the EPC Contract in the design of the Works unless any of the Laws impose a higher standard in which case that higher standard will apply notwithstanding any provision of the EPC Contract to the contrary; and</w:t>
      </w:r>
    </w:p>
    <w:p w14:paraId="47A21A3F" w14:textId="77777777" w:rsidR="00951151" w:rsidRDefault="00951151" w:rsidP="00951151">
      <w:pPr>
        <w:pStyle w:val="BBClause4"/>
      </w:pPr>
      <w:r>
        <w:t>the Works will on completion comply in all respects with the requirements of the EPC Contract.</w:t>
      </w:r>
    </w:p>
    <w:p w14:paraId="30D5C0D9" w14:textId="77777777" w:rsidR="00951151" w:rsidRDefault="00951151" w:rsidP="00951151">
      <w:pPr>
        <w:pStyle w:val="BBClause2"/>
      </w:pPr>
      <w:bookmarkStart w:id="342" w:name="_Ref225521815"/>
      <w:r>
        <w:t>The Contractor further warrants to the Beneficiary that:</w:t>
      </w:r>
      <w:bookmarkEnd w:id="342"/>
    </w:p>
    <w:p w14:paraId="13541622" w14:textId="77777777" w:rsidR="00951151" w:rsidRDefault="00951151" w:rsidP="00951151">
      <w:pPr>
        <w:pStyle w:val="BBClause3"/>
      </w:pPr>
      <w:r>
        <w:lastRenderedPageBreak/>
        <w:t>neither it nor any of the Contractor's Persons (as defined in the EPC Contract) has done or permitted to be done, or will do or permit to be done, anything which:</w:t>
      </w:r>
    </w:p>
    <w:p w14:paraId="1BE1CCE7" w14:textId="77777777" w:rsidR="00951151" w:rsidRDefault="00951151" w:rsidP="00951151">
      <w:pPr>
        <w:pStyle w:val="BBClause4"/>
      </w:pPr>
      <w:r>
        <w:t>is in breach, or is likely to have been in breach of any Building Safety Laws; or</w:t>
      </w:r>
    </w:p>
    <w:p w14:paraId="407E7663" w14:textId="77777777" w:rsidR="00951151" w:rsidRDefault="00951151" w:rsidP="00951151">
      <w:pPr>
        <w:pStyle w:val="BBClause4"/>
      </w:pPr>
      <w:r>
        <w:t>will result, or is likely to result in the Employer being in breach of any Building Safety Laws; and</w:t>
      </w:r>
    </w:p>
    <w:p w14:paraId="4E907DD8" w14:textId="77777777" w:rsidR="00951151" w:rsidRDefault="00951151" w:rsidP="00951151">
      <w:pPr>
        <w:pStyle w:val="BBClause3"/>
      </w:pPr>
      <w:r>
        <w:t xml:space="preserve">it shall </w:t>
      </w:r>
      <w:proofErr w:type="gramStart"/>
      <w:r>
        <w:t>comply, and</w:t>
      </w:r>
      <w:proofErr w:type="gramEnd"/>
      <w:r>
        <w:t xml:space="preserve"> shall procure compliance by each of the Contractor's Persons (as defined in the EPC Contract) with the Building Safety Laws.</w:t>
      </w:r>
    </w:p>
    <w:p w14:paraId="1838A50F" w14:textId="77777777" w:rsidR="00951151" w:rsidRDefault="00951151" w:rsidP="00951151">
      <w:pPr>
        <w:pStyle w:val="BBHeading1"/>
        <w:outlineLvl w:val="1"/>
      </w:pPr>
      <w:r>
        <w:t xml:space="preserve">Materials  </w:t>
      </w:r>
    </w:p>
    <w:p w14:paraId="5020DEE7" w14:textId="77777777" w:rsidR="00951151" w:rsidRDefault="00951151" w:rsidP="00951151">
      <w:pPr>
        <w:pStyle w:val="BBBodyTextIndent1"/>
      </w:pPr>
      <w:r>
        <w:t>The Contractor further warrants to the Beneficiary that it has not specified or approved for use or used and will not specify or approve for use or use in connection with the Works any Prohibited Materials.</w:t>
      </w:r>
    </w:p>
    <w:p w14:paraId="18143570" w14:textId="77777777" w:rsidR="00951151" w:rsidRDefault="00951151" w:rsidP="00951151">
      <w:pPr>
        <w:pStyle w:val="BBHeading1"/>
        <w:outlineLvl w:val="1"/>
      </w:pPr>
      <w:bookmarkStart w:id="343" w:name="_Ref225521666"/>
      <w:r>
        <w:t>Copyright Licence</w:t>
      </w:r>
      <w:bookmarkEnd w:id="343"/>
    </w:p>
    <w:p w14:paraId="5A52C448" w14:textId="77777777" w:rsidR="00951151" w:rsidRDefault="00951151" w:rsidP="00951151">
      <w:pPr>
        <w:pStyle w:val="BBClause2"/>
      </w:pPr>
      <w:r>
        <w:t xml:space="preserve">The Contractor hereby grants to the Beneficiary, or undertakes to procure the grant from sub-contractors or any other third party to the Beneficiary of, a non-exclusive, irrevocable, world-wide, transferable and perpetual royalty-free licence to copy, and use the Copyright Works for all purposes relating to or connected with the Works or the Site, including but not limited to the purposes of constructing, operating, monitoring, completing, managing, maintaining, dismantling, removing, insuring, extension, alteration, maintenance reinstatement, repair and financing the Works.  The licence will carry the right to grant sub-licences and be freely transferable to third parties.  </w:t>
      </w:r>
    </w:p>
    <w:p w14:paraId="3440D9A5" w14:textId="77777777" w:rsidR="00951151" w:rsidRDefault="00951151" w:rsidP="00951151">
      <w:pPr>
        <w:pStyle w:val="BBClause2"/>
      </w:pPr>
      <w:r>
        <w:t xml:space="preserve">The Contractor will not be liable or responsible for any use of the Copyright </w:t>
      </w:r>
      <w:proofErr w:type="gramStart"/>
      <w:r>
        <w:t>Works  for</w:t>
      </w:r>
      <w:proofErr w:type="gramEnd"/>
      <w:r>
        <w:t xml:space="preserve"> any purpose other than that for which the same was originally prepared and provided by the Contractor.  </w:t>
      </w:r>
    </w:p>
    <w:p w14:paraId="36EA6077" w14:textId="77777777" w:rsidR="00951151" w:rsidRDefault="00951151" w:rsidP="00951151">
      <w:pPr>
        <w:pStyle w:val="BBClause2"/>
      </w:pPr>
      <w:r>
        <w:t xml:space="preserve">The Intellectual Property Rights in the Copyright Works will remain vested in the Contractor.  Insofar as ownership of any Intellectual Property Right in any Document is vested in any person other than the Contractor, including, without limitation, any sub-contractor, supplier or consultant, the Contractor will procure for the Beneficiary the benefit of such a licence as is referred to in clause </w:t>
      </w:r>
      <w:r>
        <w:fldChar w:fldCharType="begin"/>
      </w:r>
      <w:r>
        <w:instrText xml:space="preserve"> REF _Ref221880308 \r \h </w:instrText>
      </w:r>
      <w:r>
        <w:fldChar w:fldCharType="separate"/>
      </w:r>
      <w:r>
        <w:t>4.1</w:t>
      </w:r>
      <w:r>
        <w:fldChar w:fldCharType="end"/>
      </w:r>
      <w:r>
        <w:t xml:space="preserve"> for the purposes referred to in that clause.  </w:t>
      </w:r>
    </w:p>
    <w:p w14:paraId="588380AF" w14:textId="71B6E27E" w:rsidR="00951151" w:rsidRDefault="00951151" w:rsidP="00951151">
      <w:pPr>
        <w:pStyle w:val="BBClause2"/>
      </w:pPr>
      <w:r>
        <w:t xml:space="preserve">The Contractor warrants that the use, by the Beneficiary, of any of the Copyright Works  for any purpose provided for in Clause </w:t>
      </w:r>
      <w:r>
        <w:fldChar w:fldCharType="begin"/>
      </w:r>
      <w:r>
        <w:instrText xml:space="preserve"> REF _Ref221880308 \r \h </w:instrText>
      </w:r>
      <w:r>
        <w:fldChar w:fldCharType="separate"/>
      </w:r>
      <w:r>
        <w:t>4.1</w:t>
      </w:r>
      <w:r>
        <w:fldChar w:fldCharType="end"/>
      </w:r>
      <w:r>
        <w:t xml:space="preserve"> will not infringe the Intellectual Property Rights of any third party in relation to the Copyright Works and shall indemnify the Beneficiary and its agents from and against all costs, expenses, liabilities, damages, claims, demands, proceedings or legal costs and judgments which the Beneficiary and/or its agents incur or suffer in respect of any claim by any third party of infringement of its Intellectual Property Rights. The Contractor will, if so requested at any time, execute such Copyright Works  and perform such acts as may be required fully and effectively to assure to the Beneficiary or any third party the rights referred to in this clause </w:t>
      </w:r>
      <w:r w:rsidR="00B65546">
        <w:fldChar w:fldCharType="begin"/>
      </w:r>
      <w:r w:rsidR="00B65546">
        <w:instrText xml:space="preserve"> REF _Ref225521666 \r \h </w:instrText>
      </w:r>
      <w:r w:rsidR="00B65546">
        <w:fldChar w:fldCharType="separate"/>
      </w:r>
      <w:r w:rsidR="00B65546">
        <w:t>4</w:t>
      </w:r>
      <w:r w:rsidR="00B65546">
        <w:fldChar w:fldCharType="end"/>
      </w:r>
      <w:r>
        <w:t>.</w:t>
      </w:r>
    </w:p>
    <w:p w14:paraId="47EC900B" w14:textId="77777777" w:rsidR="00951151" w:rsidRDefault="00951151" w:rsidP="00951151">
      <w:pPr>
        <w:pStyle w:val="BBClause2"/>
      </w:pPr>
      <w:r>
        <w:t xml:space="preserve">The Contractor will provide to the Beneficiary a copy of any of the Copyright </w:t>
      </w:r>
      <w:proofErr w:type="gramStart"/>
      <w:r>
        <w:t>Works  as</w:t>
      </w:r>
      <w:proofErr w:type="gramEnd"/>
      <w:r>
        <w:t xml:space="preserve"> soon as reasonably practicable after receipt by the Contractor of a written request from </w:t>
      </w:r>
      <w:r>
        <w:lastRenderedPageBreak/>
        <w:t>the Beneficiary to do so.  The Beneficiary agrees to pay the reasonable copying charges of the Contractor for provision of the same to the Beneficiary.</w:t>
      </w:r>
    </w:p>
    <w:p w14:paraId="595EC100" w14:textId="77777777" w:rsidR="00951151" w:rsidRDefault="00951151" w:rsidP="00951151">
      <w:pPr>
        <w:pStyle w:val="BBClause2"/>
      </w:pPr>
      <w:r>
        <w:t xml:space="preserve">The Contractor hereby waives any rights it may have under Chapter IV (Moral Rights) Part 1 of the Copyright, Designs and Patents Act 1988 in relation to the Copyright </w:t>
      </w:r>
      <w:proofErr w:type="gramStart"/>
      <w:r>
        <w:t>Works  and</w:t>
      </w:r>
      <w:proofErr w:type="gramEnd"/>
      <w:r>
        <w:t xml:space="preserve"> consent to any act of omission by the Beneficiary which would, without such waiver, constitute a breach or infringement of such moral rights. </w:t>
      </w:r>
    </w:p>
    <w:p w14:paraId="231EF006" w14:textId="77777777" w:rsidR="00951151" w:rsidRDefault="00951151" w:rsidP="00951151">
      <w:pPr>
        <w:pStyle w:val="BBHeading1"/>
        <w:outlineLvl w:val="1"/>
      </w:pPr>
      <w:bookmarkStart w:id="344" w:name="_Ref225521691"/>
      <w:r>
        <w:t>Professional Indemnity Insurance</w:t>
      </w:r>
      <w:bookmarkEnd w:id="344"/>
    </w:p>
    <w:p w14:paraId="74EAD38B" w14:textId="77777777" w:rsidR="00951151" w:rsidRDefault="00951151" w:rsidP="00951151">
      <w:pPr>
        <w:pStyle w:val="BBClause2"/>
      </w:pPr>
      <w:r>
        <w:t>The Contractor warrants that:</w:t>
      </w:r>
    </w:p>
    <w:p w14:paraId="6FC272A1" w14:textId="260032C9" w:rsidR="00951151" w:rsidRDefault="00951151" w:rsidP="00951151">
      <w:pPr>
        <w:pStyle w:val="BBClause3"/>
      </w:pPr>
      <w:r>
        <w:t xml:space="preserve">it has maintained and will maintain, during the carrying out of the Works and [the Limitation Period][15 years from the issue of the Notice of Making Good as defined in the EPC Contract], professional indemnity insurance with an insurer authorised to carry out insurance business in the United Kingdom for an amount not less than [VALUE] million pounds (£[ ]), annually for in relation to the Works provided it remains available generally in the market to contractors carrying on similar business as that carried on by the Contractor at commercially reasonable rates, and maintain such insurance until the expiry of the liability period set out in clause </w:t>
      </w:r>
      <w:r w:rsidR="00B65546">
        <w:fldChar w:fldCharType="begin"/>
      </w:r>
      <w:r w:rsidR="00B65546">
        <w:instrText xml:space="preserve"> REF _Ref225521679 \r \h </w:instrText>
      </w:r>
      <w:r w:rsidR="00B65546">
        <w:fldChar w:fldCharType="separate"/>
      </w:r>
      <w:r w:rsidR="00B65546">
        <w:t>9.2</w:t>
      </w:r>
      <w:r w:rsidR="00B65546">
        <w:fldChar w:fldCharType="end"/>
      </w:r>
      <w:r>
        <w:t xml:space="preserve">; and </w:t>
      </w:r>
    </w:p>
    <w:p w14:paraId="11B48380" w14:textId="77777777" w:rsidR="00951151" w:rsidRDefault="00951151" w:rsidP="00951151">
      <w:pPr>
        <w:pStyle w:val="BBClause3"/>
      </w:pPr>
      <w:r>
        <w:t xml:space="preserve">cover under the professional indemnity insurance is extended to include the Contractor's liabilities under this Deed.  </w:t>
      </w:r>
    </w:p>
    <w:p w14:paraId="55258676" w14:textId="7415FFD7" w:rsidR="00951151" w:rsidRDefault="00951151" w:rsidP="00951151">
      <w:pPr>
        <w:pStyle w:val="BBClause2"/>
      </w:pPr>
      <w:r>
        <w:t xml:space="preserve">For the purposes of this clause </w:t>
      </w:r>
      <w:r w:rsidR="00B65546">
        <w:fldChar w:fldCharType="begin"/>
      </w:r>
      <w:r w:rsidR="00B65546">
        <w:instrText xml:space="preserve"> REF _Ref225521691 \r \h </w:instrText>
      </w:r>
      <w:r w:rsidR="00B65546">
        <w:fldChar w:fldCharType="separate"/>
      </w:r>
      <w:r w:rsidR="00B65546">
        <w:t>5</w:t>
      </w:r>
      <w:r w:rsidR="00B65546">
        <w:fldChar w:fldCharType="end"/>
      </w:r>
      <w:r>
        <w:t xml:space="preserve">, insurance that is subject to any increased or additional premium because of the Contractor's claims record or other acts, omissions or circumstances particular to the Contractor will be deemed to be insurance available at commercially reasonable rates.  </w:t>
      </w:r>
    </w:p>
    <w:p w14:paraId="1BA44937" w14:textId="77777777" w:rsidR="00951151" w:rsidRDefault="00951151" w:rsidP="00951151">
      <w:pPr>
        <w:pStyle w:val="BBClause2"/>
      </w:pPr>
      <w:r>
        <w:t xml:space="preserve">As and when required by the Beneficiary, the Contractor will produce for inspection documentary evidence that such insurance is being properly maintained.  </w:t>
      </w:r>
    </w:p>
    <w:p w14:paraId="08998F7C" w14:textId="77777777" w:rsidR="00951151" w:rsidRDefault="00951151" w:rsidP="00951151">
      <w:pPr>
        <w:pStyle w:val="BBClause2"/>
      </w:pPr>
      <w:r>
        <w:t>If the Contractor is unable to obtain professional indemnity insurance at reasonably commercial rates and on reasonably commercial terms, or if its insurance policy becomes void or unenforceable, it will promptly give notice of this to the Beneficiary.</w:t>
      </w:r>
    </w:p>
    <w:p w14:paraId="06224CFC" w14:textId="77777777" w:rsidR="00951151" w:rsidRDefault="00951151" w:rsidP="00951151">
      <w:pPr>
        <w:pStyle w:val="BBHeading1"/>
        <w:outlineLvl w:val="1"/>
      </w:pPr>
      <w:bookmarkStart w:id="345" w:name="_Ref225521749"/>
      <w:r>
        <w:t>Substitution</w:t>
      </w:r>
      <w:bookmarkEnd w:id="345"/>
    </w:p>
    <w:p w14:paraId="6CF01737" w14:textId="77777777" w:rsidR="00951151" w:rsidRDefault="00951151" w:rsidP="00951151">
      <w:pPr>
        <w:pStyle w:val="BBClause2"/>
      </w:pPr>
      <w:bookmarkStart w:id="346" w:name="_Ref225521703"/>
      <w:r>
        <w:t>The Contractor will not exercise nor seek to exercise any right of determination of its employment under the EPC Contract or to treat the EPC Contract as having been repudiated by the Employer or to discontinue the performance of any of the Contractor's obligations in relation to the Works by reason of breach on the part of the Employer (or otherwise) without giving to the Appointee not less than 21 days' written notice of its intention to do so and specifying in such notice the grounds for the proposed termination.  The Contractor will for the period of any such notice diligently and properly continue to perform the Contractor's obligations under the EPC Contract.</w:t>
      </w:r>
      <w:bookmarkEnd w:id="346"/>
    </w:p>
    <w:p w14:paraId="51B7979C" w14:textId="4874F0D4" w:rsidR="00951151" w:rsidRDefault="00951151" w:rsidP="00951151">
      <w:pPr>
        <w:pStyle w:val="BBClause2"/>
      </w:pPr>
      <w:r>
        <w:t xml:space="preserve">Any period stipulated in the EPC Contract for the exercise by the Contractor of a right of determination will nevertheless be extended as may be necessary to take account of the period of notice required under clause </w:t>
      </w:r>
      <w:r w:rsidR="00B65546">
        <w:fldChar w:fldCharType="begin"/>
      </w:r>
      <w:r w:rsidR="00B65546">
        <w:instrText xml:space="preserve"> REF _Ref225521703 \r \h </w:instrText>
      </w:r>
      <w:r w:rsidR="00B65546">
        <w:fldChar w:fldCharType="separate"/>
      </w:r>
      <w:r w:rsidR="00B65546">
        <w:t>6.1</w:t>
      </w:r>
      <w:r w:rsidR="00B65546">
        <w:fldChar w:fldCharType="end"/>
      </w:r>
      <w:r>
        <w:t>.</w:t>
      </w:r>
    </w:p>
    <w:p w14:paraId="0B40149E" w14:textId="743BE9E6" w:rsidR="00951151" w:rsidRDefault="00951151" w:rsidP="00951151">
      <w:pPr>
        <w:pStyle w:val="BBClause2"/>
      </w:pPr>
      <w:r>
        <w:t xml:space="preserve">Compliance by the Contractor with the provisions of clause </w:t>
      </w:r>
      <w:r>
        <w:fldChar w:fldCharType="begin"/>
      </w:r>
      <w:r>
        <w:instrText xml:space="preserve"> REF _Ref221880335 \r \h </w:instrText>
      </w:r>
      <w:r>
        <w:fldChar w:fldCharType="separate"/>
      </w:r>
      <w:r>
        <w:t>6</w:t>
      </w:r>
      <w:r>
        <w:t>.</w:t>
      </w:r>
      <w:r>
        <w:t>1</w:t>
      </w:r>
      <w:r>
        <w:fldChar w:fldCharType="end"/>
      </w:r>
      <w:r>
        <w:t xml:space="preserve"> will not be treated as a waiver of any breach on the part of the Employer giving rise to the right of determination nor otherwise prevent the Contractor from exercising its rights after the </w:t>
      </w:r>
      <w:r>
        <w:lastRenderedPageBreak/>
        <w:t xml:space="preserve">expiration of the notice unless the right of determination has ceased under the provisions of clause </w:t>
      </w:r>
      <w:r w:rsidR="00B65546">
        <w:fldChar w:fldCharType="begin"/>
      </w:r>
      <w:r w:rsidR="00B65546">
        <w:instrText xml:space="preserve"> REF _Ref225521711 \r \h </w:instrText>
      </w:r>
      <w:r w:rsidR="00B65546">
        <w:fldChar w:fldCharType="separate"/>
      </w:r>
      <w:r w:rsidR="00B65546">
        <w:t>6.4</w:t>
      </w:r>
      <w:r w:rsidR="00B65546">
        <w:fldChar w:fldCharType="end"/>
      </w:r>
      <w:r>
        <w:t>.</w:t>
      </w:r>
    </w:p>
    <w:p w14:paraId="346395D1" w14:textId="37AAB4E9" w:rsidR="00951151" w:rsidRDefault="00951151" w:rsidP="00951151">
      <w:pPr>
        <w:pStyle w:val="BBClause2"/>
      </w:pPr>
      <w:bookmarkStart w:id="347" w:name="_Ref225521711"/>
      <w:r>
        <w:t xml:space="preserve">The right of the Contractor to determine its employment under the EPC Contract or to treat the EPC Contract as having been repudiated or to discontinue the performance of any of its obligations in relation to the Works will cease if within the period of 21 days referred to in clause </w:t>
      </w:r>
      <w:r w:rsidR="00B65546">
        <w:fldChar w:fldCharType="begin"/>
      </w:r>
      <w:r w:rsidR="00B65546">
        <w:instrText xml:space="preserve"> REF _Ref225521703 \r \h </w:instrText>
      </w:r>
      <w:r w:rsidR="00B65546">
        <w:fldChar w:fldCharType="separate"/>
      </w:r>
      <w:r w:rsidR="00B65546">
        <w:t>6.1</w:t>
      </w:r>
      <w:r w:rsidR="00B65546">
        <w:fldChar w:fldCharType="end"/>
      </w:r>
      <w:r>
        <w:t xml:space="preserve"> the Appointee gives written notice to the Contractor:</w:t>
      </w:r>
      <w:bookmarkEnd w:id="347"/>
    </w:p>
    <w:p w14:paraId="6B77310A" w14:textId="77777777" w:rsidR="00951151" w:rsidRDefault="00951151" w:rsidP="00951151">
      <w:pPr>
        <w:pStyle w:val="BBClause3"/>
      </w:pPr>
      <w:r>
        <w:t xml:space="preserve">requiring the Contractor to continue with the performance of all its obligations under the EPC </w:t>
      </w:r>
      <w:proofErr w:type="gramStart"/>
      <w:r>
        <w:t>Contract;</w:t>
      </w:r>
      <w:proofErr w:type="gramEnd"/>
    </w:p>
    <w:p w14:paraId="56A13CB9" w14:textId="77777777" w:rsidR="00951151" w:rsidRDefault="00951151" w:rsidP="00951151">
      <w:pPr>
        <w:pStyle w:val="BBClause3"/>
      </w:pPr>
      <w:r>
        <w:t>acknowledging that the Appointee is assuming all the obligations of the Employer under the EPC Contract; and</w:t>
      </w:r>
    </w:p>
    <w:p w14:paraId="02A37B39" w14:textId="77777777" w:rsidR="00951151" w:rsidRDefault="00951151" w:rsidP="00951151">
      <w:pPr>
        <w:pStyle w:val="BBClause3"/>
      </w:pPr>
      <w:r>
        <w:t>undertaking to the Contractor to discharge all amounts payable to the Contractor under the terms of the EPC Contract,</w:t>
      </w:r>
    </w:p>
    <w:p w14:paraId="54BAF067" w14:textId="77777777" w:rsidR="00951151" w:rsidRDefault="00951151" w:rsidP="00951151">
      <w:pPr>
        <w:pStyle w:val="BBBodyTextIndent1"/>
      </w:pPr>
      <w:r>
        <w:t xml:space="preserve">and pays to the Contractor any sums which have become due and payable to the Contractor under the EPC </w:t>
      </w:r>
      <w:proofErr w:type="gramStart"/>
      <w:r>
        <w:t>Contract</w:t>
      </w:r>
      <w:proofErr w:type="gramEnd"/>
      <w:r>
        <w:t xml:space="preserve"> but which remain unpaid.</w:t>
      </w:r>
    </w:p>
    <w:p w14:paraId="22A59031" w14:textId="07B204E6" w:rsidR="00951151" w:rsidRDefault="00951151" w:rsidP="00951151">
      <w:pPr>
        <w:pStyle w:val="BBClause2"/>
      </w:pPr>
      <w:bookmarkStart w:id="348" w:name="_Ref225521732"/>
      <w:r>
        <w:t xml:space="preserve">Upon compliance by the Appointee with the requirements of clause </w:t>
      </w:r>
      <w:r w:rsidR="00B65546">
        <w:fldChar w:fldCharType="begin"/>
      </w:r>
      <w:r w:rsidR="00B65546">
        <w:instrText xml:space="preserve"> REF _Ref225521711 \r \h </w:instrText>
      </w:r>
      <w:r w:rsidR="00B65546">
        <w:fldChar w:fldCharType="separate"/>
      </w:r>
      <w:r w:rsidR="00B65546">
        <w:t>6.4</w:t>
      </w:r>
      <w:r w:rsidR="00B65546">
        <w:fldChar w:fldCharType="end"/>
      </w:r>
      <w:r>
        <w:t xml:space="preserve"> the EPC Contract will continue in full force and effect as if the right of determination on the part of the Contractor had not arisen and in all respects as if the EPC Contract had been made between the Appointee and the Contractor to the exclusion of the Employer.</w:t>
      </w:r>
      <w:bookmarkEnd w:id="348"/>
    </w:p>
    <w:p w14:paraId="44995A14" w14:textId="5B6FD5AE" w:rsidR="00951151" w:rsidRDefault="00951151" w:rsidP="00951151">
      <w:pPr>
        <w:pStyle w:val="BBClause2"/>
      </w:pPr>
      <w:bookmarkStart w:id="349" w:name="_Ref225521743"/>
      <w:r>
        <w:t xml:space="preserve">Notwithstanding that as between the Employer and the Contractor the Contractor's right of determination of its engagement under the EPC Contract may not have arisen the provisions of clause </w:t>
      </w:r>
      <w:r w:rsidR="00B65546">
        <w:fldChar w:fldCharType="begin"/>
      </w:r>
      <w:r w:rsidR="00B65546">
        <w:instrText xml:space="preserve"> REF _Ref225521732 \r \h </w:instrText>
      </w:r>
      <w:r w:rsidR="00B65546">
        <w:fldChar w:fldCharType="separate"/>
      </w:r>
      <w:r w:rsidR="00B65546">
        <w:t>6.5</w:t>
      </w:r>
      <w:r w:rsidR="00B65546">
        <w:fldChar w:fldCharType="end"/>
      </w:r>
      <w:r>
        <w:t xml:space="preserve"> will nevertheless apply if the Appointee gives written notice to the Contractor and the Employer to that effect and the Appointee complies with the requirements on its part under clause </w:t>
      </w:r>
      <w:r w:rsidR="00B65546">
        <w:fldChar w:fldCharType="begin"/>
      </w:r>
      <w:r w:rsidR="00B65546">
        <w:instrText xml:space="preserve"> REF _Ref225521711 \r \h </w:instrText>
      </w:r>
      <w:r w:rsidR="00B65546">
        <w:fldChar w:fldCharType="separate"/>
      </w:r>
      <w:r w:rsidR="00B65546">
        <w:t>6.4</w:t>
      </w:r>
      <w:r w:rsidR="00B65546">
        <w:fldChar w:fldCharType="end"/>
      </w:r>
      <w:r>
        <w:t>.</w:t>
      </w:r>
      <w:bookmarkEnd w:id="349"/>
    </w:p>
    <w:p w14:paraId="4A218689" w14:textId="083C8288" w:rsidR="00951151" w:rsidRDefault="00951151" w:rsidP="00951151">
      <w:pPr>
        <w:pStyle w:val="BBClause2"/>
      </w:pPr>
      <w:r>
        <w:t xml:space="preserve">The Contractor does not need to be concerned or required to enquire whether, and will be bound to assume that, as between the Employer and the Appointee, the circumstances have occurred permitting the Appointee to give notice under clause </w:t>
      </w:r>
      <w:r w:rsidR="00B65546">
        <w:fldChar w:fldCharType="begin"/>
      </w:r>
      <w:r w:rsidR="00B65546">
        <w:instrText xml:space="preserve"> REF _Ref225521743 \r \h </w:instrText>
      </w:r>
      <w:r w:rsidR="00B65546">
        <w:fldChar w:fldCharType="separate"/>
      </w:r>
      <w:r w:rsidR="00B65546">
        <w:t>6.6</w:t>
      </w:r>
      <w:r w:rsidR="00B65546">
        <w:fldChar w:fldCharType="end"/>
      </w:r>
      <w:r>
        <w:t>.</w:t>
      </w:r>
    </w:p>
    <w:p w14:paraId="03330460" w14:textId="3B731527" w:rsidR="00951151" w:rsidRDefault="00951151" w:rsidP="00951151">
      <w:pPr>
        <w:pStyle w:val="BBClause2"/>
      </w:pPr>
      <w:r>
        <w:t xml:space="preserve">By acting in accordance with the provisions of this clause </w:t>
      </w:r>
      <w:r w:rsidR="00B65546">
        <w:fldChar w:fldCharType="begin"/>
      </w:r>
      <w:r w:rsidR="00B65546">
        <w:instrText xml:space="preserve"> REF _Ref225521749 \r \h </w:instrText>
      </w:r>
      <w:r w:rsidR="00B65546">
        <w:fldChar w:fldCharType="separate"/>
      </w:r>
      <w:r w:rsidR="00B65546">
        <w:t>6</w:t>
      </w:r>
      <w:r w:rsidR="00B65546">
        <w:fldChar w:fldCharType="end"/>
      </w:r>
      <w:r>
        <w:t>, the Contractor will not incur any liability to the Employer.</w:t>
      </w:r>
    </w:p>
    <w:p w14:paraId="573B78BE" w14:textId="032C0ADE" w:rsidR="00951151" w:rsidRDefault="00951151" w:rsidP="00951151">
      <w:pPr>
        <w:pStyle w:val="BBClause2"/>
      </w:pPr>
      <w:r>
        <w:t xml:space="preserve">Unless and until the Appointee has given notice under this clause </w:t>
      </w:r>
      <w:r w:rsidR="00B65546">
        <w:fldChar w:fldCharType="begin"/>
      </w:r>
      <w:r w:rsidR="00B65546">
        <w:instrText xml:space="preserve"> REF _Ref225521749 \r \h </w:instrText>
      </w:r>
      <w:r w:rsidR="00B65546">
        <w:fldChar w:fldCharType="separate"/>
      </w:r>
      <w:r w:rsidR="00B65546">
        <w:t>6</w:t>
      </w:r>
      <w:r w:rsidR="00B65546">
        <w:fldChar w:fldCharType="end"/>
      </w:r>
      <w:r w:rsidR="00B65546">
        <w:t>:</w:t>
      </w:r>
    </w:p>
    <w:p w14:paraId="1F93EEC3" w14:textId="77777777" w:rsidR="00951151" w:rsidRDefault="00951151" w:rsidP="00951151">
      <w:pPr>
        <w:pStyle w:val="BBClause3"/>
      </w:pPr>
      <w:r>
        <w:t xml:space="preserve">the Appointee has no liability whatsoever to the Contractor in respect of any amounts payable to the </w:t>
      </w:r>
      <w:proofErr w:type="gramStart"/>
      <w:r>
        <w:t>Contractor  under</w:t>
      </w:r>
      <w:proofErr w:type="gramEnd"/>
      <w:r>
        <w:t xml:space="preserve"> the EPC Contract; and</w:t>
      </w:r>
    </w:p>
    <w:p w14:paraId="093B823D" w14:textId="77777777" w:rsidR="00951151" w:rsidRDefault="00951151" w:rsidP="00951151">
      <w:pPr>
        <w:pStyle w:val="BBClause3"/>
      </w:pPr>
      <w:r>
        <w:t>the Appointee has no authority to issue any direction or instruction to the Contractor in relation to the performance of the Contractor's duties under the EPC Contract.</w:t>
      </w:r>
    </w:p>
    <w:p w14:paraId="4B001801" w14:textId="31D62964" w:rsidR="00951151" w:rsidRDefault="00951151" w:rsidP="00951151">
      <w:pPr>
        <w:pStyle w:val="BBClause2"/>
      </w:pPr>
      <w:r>
        <w:t xml:space="preserve">Without prejudice to the provisions of clauses </w:t>
      </w:r>
      <w:r>
        <w:fldChar w:fldCharType="begin"/>
      </w:r>
      <w:r>
        <w:instrText xml:space="preserve"> REF _Ref221880335 \r \h </w:instrText>
      </w:r>
      <w:r>
        <w:fldChar w:fldCharType="separate"/>
      </w:r>
      <w:r>
        <w:t>6.1</w:t>
      </w:r>
      <w:r>
        <w:fldChar w:fldCharType="end"/>
      </w:r>
      <w:r>
        <w:t xml:space="preserve"> to </w:t>
      </w:r>
      <w:r>
        <w:fldChar w:fldCharType="begin"/>
      </w:r>
      <w:r>
        <w:instrText xml:space="preserve"> REF _Ref221880387 \r \h </w:instrText>
      </w:r>
      <w:r>
        <w:fldChar w:fldCharType="separate"/>
      </w:r>
      <w:r>
        <w:t>6.9</w:t>
      </w:r>
      <w:r>
        <w:fldChar w:fldCharType="end"/>
      </w:r>
      <w:r>
        <w:t xml:space="preserve"> inclusive, if prior to the service of any notice under clause </w:t>
      </w:r>
      <w:r w:rsidR="00B65546">
        <w:fldChar w:fldCharType="begin"/>
      </w:r>
      <w:r w:rsidR="00B65546">
        <w:instrText xml:space="preserve"> REF _Ref225521711 \r \h </w:instrText>
      </w:r>
      <w:r w:rsidR="00B65546">
        <w:fldChar w:fldCharType="separate"/>
      </w:r>
      <w:r w:rsidR="00B65546">
        <w:t>6.4</w:t>
      </w:r>
      <w:r w:rsidR="00B65546">
        <w:fldChar w:fldCharType="end"/>
      </w:r>
      <w:r>
        <w:t xml:space="preserve"> the employment of the Contractor under the EPC Contract is determined for any reason whatsoever the Contractor will, if requested in writing so to do by the Appointee no later than 12 weeks after the date of such determination, forthwith enter into a new agreement with the Appointee in relation to the carrying out of the Works on the same terms as the EPC Contract, but with such revisions as the Appointee and the Contractor may reasonably require to reflect altered circumstances and the fact that it is the Appointee and not the Employer employing the Contractor.</w:t>
      </w:r>
    </w:p>
    <w:p w14:paraId="5DA5C0E4" w14:textId="77777777" w:rsidR="00951151" w:rsidRDefault="00951151" w:rsidP="00951151">
      <w:pPr>
        <w:pStyle w:val="BBHeading1"/>
        <w:outlineLvl w:val="1"/>
      </w:pPr>
      <w:bookmarkStart w:id="350" w:name="_Ref225433389"/>
      <w:r>
        <w:lastRenderedPageBreak/>
        <w:t>Assignment</w:t>
      </w:r>
      <w:bookmarkEnd w:id="350"/>
    </w:p>
    <w:p w14:paraId="3AE5E590" w14:textId="1E159F8B" w:rsidR="00951151" w:rsidRDefault="00951151" w:rsidP="00951151">
      <w:pPr>
        <w:pStyle w:val="BBClause2"/>
      </w:pPr>
      <w:bookmarkStart w:id="351" w:name="_Ref225521791"/>
      <w:r>
        <w:t xml:space="preserve">Subject to clause </w:t>
      </w:r>
      <w:r w:rsidR="00B65546">
        <w:fldChar w:fldCharType="begin"/>
      </w:r>
      <w:r w:rsidR="00B65546">
        <w:instrText xml:space="preserve"> REF _Ref225521785 \r \h </w:instrText>
      </w:r>
      <w:r w:rsidR="00B65546">
        <w:fldChar w:fldCharType="separate"/>
      </w:r>
      <w:r w:rsidR="00B65546">
        <w:t>7.2</w:t>
      </w:r>
      <w:r w:rsidR="00B65546">
        <w:fldChar w:fldCharType="end"/>
      </w:r>
      <w:r>
        <w:t>, the Beneficiary may assign all or any of its rights under this Deed to any person without the consent of the Contractor provided that no more than two such assignments will be permitted.</w:t>
      </w:r>
      <w:bookmarkEnd w:id="351"/>
      <w:r>
        <w:t xml:space="preserve">  </w:t>
      </w:r>
    </w:p>
    <w:p w14:paraId="20A48D05" w14:textId="27CE0646" w:rsidR="00951151" w:rsidRDefault="00951151" w:rsidP="00951151">
      <w:pPr>
        <w:pStyle w:val="BBClause2"/>
      </w:pPr>
      <w:bookmarkStart w:id="352" w:name="_Ref225521785"/>
      <w:r>
        <w:t xml:space="preserve">Any assignment by the Beneficiary to a subsidiary or associated company of the Beneficiary or a member of the same group of companies (as defined by Section 42 of the Landlord and Tenant Act 1954) or by way of security to any party providing finance to the Beneficiary or in relation to the Site or by way of re-assignment on redemption will not count towards the total number of assignments permitted pursuant to clause </w:t>
      </w:r>
      <w:r w:rsidR="00B65546">
        <w:fldChar w:fldCharType="begin"/>
      </w:r>
      <w:r w:rsidR="00B65546">
        <w:instrText xml:space="preserve"> REF _Ref225521791 \r \h </w:instrText>
      </w:r>
      <w:r w:rsidR="00B65546">
        <w:fldChar w:fldCharType="separate"/>
      </w:r>
      <w:r w:rsidR="00B65546">
        <w:t>7.1</w:t>
      </w:r>
      <w:r w:rsidR="00B65546">
        <w:fldChar w:fldCharType="end"/>
      </w:r>
      <w:r>
        <w:t>.</w:t>
      </w:r>
      <w:bookmarkEnd w:id="352"/>
      <w:r>
        <w:t xml:space="preserve"> </w:t>
      </w:r>
    </w:p>
    <w:p w14:paraId="63C2CC23" w14:textId="77777777" w:rsidR="00951151" w:rsidRDefault="00951151" w:rsidP="00951151">
      <w:pPr>
        <w:pStyle w:val="BBClause2"/>
      </w:pPr>
      <w:r>
        <w:t xml:space="preserve">The Contractor undertakes to the Beneficiary not to contend in any proceedings under this Deed that any person to whom the Beneficiary assigns or has assigned its rights under this Deed or any of them in accordance with the foregoing provisions of this clause is to be precluded from recovering any loss resulting from any breach of this Deed (whenever happening) by reason that such person is an assignee and not the original </w:t>
      </w:r>
      <w:proofErr w:type="spellStart"/>
      <w:r>
        <w:t>promisee</w:t>
      </w:r>
      <w:proofErr w:type="spellEnd"/>
      <w:r>
        <w:t xml:space="preserve"> under this Deed or by reason that the Beneficiary named in this Deed or any intermediate assignee of the Beneficiary escaped loss resulting from such breach by reason of the disposal of its interest in the same.</w:t>
      </w:r>
    </w:p>
    <w:p w14:paraId="431E33F4" w14:textId="77777777" w:rsidR="00951151" w:rsidRDefault="00951151" w:rsidP="00951151">
      <w:pPr>
        <w:pStyle w:val="BBHeading1"/>
      </w:pPr>
      <w:r>
        <w:t>Liability of the Contractor</w:t>
      </w:r>
    </w:p>
    <w:p w14:paraId="78BBFE4A" w14:textId="77777777" w:rsidR="00951151" w:rsidRDefault="00951151" w:rsidP="00951151">
      <w:pPr>
        <w:pStyle w:val="BBClause2"/>
      </w:pPr>
      <w:r>
        <w:t>Unless the contrary is stated, no provision of this Deed is intended to exclude any obligation or liability which would otherwise be implied whether by statute, the law of contract, tort, equity or otherwise.</w:t>
      </w:r>
    </w:p>
    <w:p w14:paraId="5F17573D" w14:textId="77777777" w:rsidR="00951151" w:rsidRDefault="00951151" w:rsidP="00951151">
      <w:pPr>
        <w:pStyle w:val="BBClause2"/>
      </w:pPr>
      <w:r>
        <w:t>The responsibility of the Contractor under this Deed is not to be reduced or in any way released or limited by any enquiry or inspection by or on behalf of any person notwithstanding that such enquiry or inspection may give rise to a claim by the Beneficiary against a third party.</w:t>
      </w:r>
    </w:p>
    <w:p w14:paraId="1D7AB0D4" w14:textId="77777777" w:rsidR="00951151" w:rsidRDefault="00951151" w:rsidP="00951151">
      <w:pPr>
        <w:pStyle w:val="BBClause2"/>
      </w:pPr>
      <w:r>
        <w:t>The rights and benefits conferred upon the Beneficiary by this Deed are in addition to any other rights and remedies that the Beneficiary may have against the Contractor including (without prejudice to the generality of the foregoing) any remedies in negligence.</w:t>
      </w:r>
    </w:p>
    <w:p w14:paraId="06DE7D8D" w14:textId="77777777" w:rsidR="00951151" w:rsidRDefault="00951151" w:rsidP="00951151">
      <w:pPr>
        <w:pStyle w:val="BBHeading1"/>
      </w:pPr>
      <w:r>
        <w:t>Expiry of Deed</w:t>
      </w:r>
    </w:p>
    <w:p w14:paraId="2083371B" w14:textId="5D6AA9E3" w:rsidR="00951151" w:rsidRDefault="00951151" w:rsidP="00951151">
      <w:pPr>
        <w:pStyle w:val="BBClause2"/>
      </w:pPr>
      <w:r>
        <w:t xml:space="preserve">Save as set out in clause </w:t>
      </w:r>
      <w:r w:rsidR="00B65546">
        <w:fldChar w:fldCharType="begin"/>
      </w:r>
      <w:r w:rsidR="00B65546">
        <w:instrText xml:space="preserve"> REF _Ref225521679 \r \h </w:instrText>
      </w:r>
      <w:r w:rsidR="00B65546">
        <w:fldChar w:fldCharType="separate"/>
      </w:r>
      <w:r w:rsidR="00B65546">
        <w:t>9.2</w:t>
      </w:r>
      <w:r w:rsidR="00B65546">
        <w:fldChar w:fldCharType="end"/>
      </w:r>
      <w:r>
        <w:t xml:space="preserve">, the Beneficiary will be entitled to commence legal proceedings against the Contractor at any time up to the expiry of the Limitation Period.  </w:t>
      </w:r>
    </w:p>
    <w:p w14:paraId="64E5D914" w14:textId="4E52317D" w:rsidR="00951151" w:rsidRDefault="00951151" w:rsidP="00951151">
      <w:pPr>
        <w:pStyle w:val="BBClause2"/>
      </w:pPr>
      <w:bookmarkStart w:id="353" w:name="_Ref225521679"/>
      <w:r>
        <w:t xml:space="preserve">Notwithstanding any other provision of this Deed, any action under this Deed relating to a breach or alleged breach of the Contractor's obligations to carry out and complete the Works in </w:t>
      </w:r>
      <w:r w:rsidRPr="00520EC3">
        <w:t xml:space="preserve">accordance with clause </w:t>
      </w:r>
      <w:r w:rsidR="00B65546">
        <w:fldChar w:fldCharType="begin"/>
      </w:r>
      <w:r w:rsidR="00B65546">
        <w:instrText xml:space="preserve"> REF _Ref225521815 \r \h </w:instrText>
      </w:r>
      <w:r w:rsidR="00B65546">
        <w:fldChar w:fldCharType="separate"/>
      </w:r>
      <w:r w:rsidR="00B65546">
        <w:t>2.2</w:t>
      </w:r>
      <w:r w:rsidR="00B65546">
        <w:fldChar w:fldCharType="end"/>
      </w:r>
      <w:r w:rsidRPr="00520EC3">
        <w:t xml:space="preserve"> of this </w:t>
      </w:r>
      <w:r>
        <w:t>Deed</w:t>
      </w:r>
      <w:r w:rsidRPr="00520EC3">
        <w:t xml:space="preserve"> may be brought at any time before the expiration of 15 years from the date of issue of the Notice of Making Good under the </w:t>
      </w:r>
      <w:r>
        <w:t>EPC Contract.</w:t>
      </w:r>
      <w:bookmarkEnd w:id="353"/>
    </w:p>
    <w:p w14:paraId="60C5BF09" w14:textId="77777777" w:rsidR="00951151" w:rsidRDefault="00951151" w:rsidP="00951151">
      <w:pPr>
        <w:pStyle w:val="BBHeading1"/>
      </w:pPr>
      <w:r>
        <w:t>Consent of Employer</w:t>
      </w:r>
    </w:p>
    <w:p w14:paraId="1D3EB641" w14:textId="77777777" w:rsidR="00951151" w:rsidRDefault="00951151" w:rsidP="00951151">
      <w:pPr>
        <w:pStyle w:val="BBBodyTextIndent1"/>
      </w:pPr>
      <w:r>
        <w:t>The Employer consents to the terms of this Deed.</w:t>
      </w:r>
    </w:p>
    <w:p w14:paraId="09E2AA5E" w14:textId="77777777" w:rsidR="00951151" w:rsidRDefault="00951151" w:rsidP="00951151">
      <w:pPr>
        <w:pStyle w:val="BBHeading1"/>
      </w:pPr>
      <w:r>
        <w:lastRenderedPageBreak/>
        <w:t>Notices</w:t>
      </w:r>
    </w:p>
    <w:p w14:paraId="57AE87F4" w14:textId="77777777" w:rsidR="00951151" w:rsidRDefault="00951151" w:rsidP="00951151">
      <w:pPr>
        <w:pStyle w:val="BBClause2"/>
      </w:pPr>
      <w:r>
        <w:t>Any notice required to be given under this Deed is to be delivered personally (which includes delivery by courier) or sent by pre-paid recorded or special delivery post to the Party concerned at its address set out in this Deed or to such other addresses as may be notified by such Party for the purposes of this clause.</w:t>
      </w:r>
    </w:p>
    <w:p w14:paraId="5DA27122" w14:textId="77777777" w:rsidR="00951151" w:rsidRDefault="00951151" w:rsidP="00951151">
      <w:pPr>
        <w:pStyle w:val="BBClause2"/>
      </w:pPr>
      <w:r>
        <w:t>Any notice given pursuant to this clause will be deemed to have been served as follows:</w:t>
      </w:r>
    </w:p>
    <w:p w14:paraId="3BDB08DB" w14:textId="77777777" w:rsidR="00951151" w:rsidRDefault="00951151" w:rsidP="00951151">
      <w:pPr>
        <w:pStyle w:val="BBClause3"/>
      </w:pPr>
      <w:r>
        <w:t>if delivered personally, at the time of delivery; and</w:t>
      </w:r>
    </w:p>
    <w:p w14:paraId="5CEF9BCA" w14:textId="77777777" w:rsidR="00951151" w:rsidRDefault="00951151" w:rsidP="00951151">
      <w:pPr>
        <w:pStyle w:val="BBClause3"/>
      </w:pPr>
      <w:r>
        <w:t>if sent by recorded or special delivery post, 48 hours after being delivered into the custody of the postal authorities but excluding Saturdays, Sundays and public and bank holidays in England and Wales.</w:t>
      </w:r>
    </w:p>
    <w:p w14:paraId="6F38733D" w14:textId="77777777" w:rsidR="00951151" w:rsidRDefault="00951151" w:rsidP="00951151">
      <w:pPr>
        <w:pStyle w:val="BBClause2"/>
      </w:pPr>
      <w:r>
        <w:t>In proving service, it will be sufficient to prove that personal delivery was made or that the envelope containing the notice was properly addressed and delivered into the custody of the postal authorities as a pre-paid recorded or special delivery letter.</w:t>
      </w:r>
    </w:p>
    <w:p w14:paraId="63A9E9B6" w14:textId="77777777" w:rsidR="00951151" w:rsidRDefault="00951151" w:rsidP="00951151">
      <w:pPr>
        <w:pStyle w:val="BBHeading1"/>
      </w:pPr>
      <w:bookmarkStart w:id="354" w:name="_Toc221880527"/>
      <w:r>
        <w:t>Rights of Third Parties</w:t>
      </w:r>
      <w:bookmarkEnd w:id="354"/>
    </w:p>
    <w:p w14:paraId="0877E361" w14:textId="77777777" w:rsidR="00951151" w:rsidRPr="005E63D2" w:rsidRDefault="00951151" w:rsidP="00951151">
      <w:pPr>
        <w:pStyle w:val="BBClause2"/>
        <w:numPr>
          <w:ilvl w:val="0"/>
          <w:numId w:val="0"/>
        </w:numPr>
        <w:ind w:left="720"/>
      </w:pPr>
      <w:bookmarkStart w:id="355" w:name="_Hlk221197018"/>
      <w:bookmarkStart w:id="356" w:name="_Toc221880944"/>
      <w:r w:rsidRPr="005E63D2">
        <w:t xml:space="preserve">Except as expressly provided elsewhere in this </w:t>
      </w:r>
      <w:r>
        <w:t>Deed</w:t>
      </w:r>
      <w:r w:rsidRPr="005E63D2">
        <w:t xml:space="preserve"> a person who is not a Party to this </w:t>
      </w:r>
      <w:r>
        <w:t>Deed</w:t>
      </w:r>
      <w:r w:rsidRPr="005E63D2">
        <w:t xml:space="preserve"> shall not have any rights under the Contracts (Rights of Third Parties) Act 1999 to enforce any term of this </w:t>
      </w:r>
      <w:r>
        <w:t>Deed</w:t>
      </w:r>
      <w:r w:rsidRPr="005E63D2">
        <w:t xml:space="preserve">. </w:t>
      </w:r>
    </w:p>
    <w:p w14:paraId="7A5AC82B" w14:textId="77777777" w:rsidR="00951151" w:rsidRDefault="00951151" w:rsidP="00B65546">
      <w:pPr>
        <w:pStyle w:val="BBHeading1"/>
        <w:numPr>
          <w:ilvl w:val="0"/>
          <w:numId w:val="21"/>
        </w:numPr>
      </w:pPr>
      <w:bookmarkStart w:id="357" w:name="_Hlk221112042"/>
      <w:bookmarkEnd w:id="355"/>
      <w:bookmarkEnd w:id="356"/>
      <w:r>
        <w:t xml:space="preserve">Governing Law </w:t>
      </w:r>
      <w:r w:rsidRPr="002661DD">
        <w:t>and</w:t>
      </w:r>
      <w:r>
        <w:t xml:space="preserve"> Jurisdiction</w:t>
      </w:r>
    </w:p>
    <w:p w14:paraId="07BE01DA" w14:textId="77777777" w:rsidR="00951151" w:rsidRPr="00BC1659" w:rsidRDefault="00951151" w:rsidP="00B65546">
      <w:pPr>
        <w:pStyle w:val="BBClause2"/>
        <w:numPr>
          <w:ilvl w:val="1"/>
          <w:numId w:val="21"/>
        </w:numPr>
        <w:rPr>
          <w:b/>
          <w:bCs/>
        </w:rPr>
      </w:pPr>
      <w:r w:rsidRPr="00BC1659">
        <w:rPr>
          <w:b/>
          <w:bCs/>
        </w:rPr>
        <w:t>English law</w:t>
      </w:r>
    </w:p>
    <w:p w14:paraId="1F59AEC9" w14:textId="77777777" w:rsidR="00951151" w:rsidRDefault="00951151" w:rsidP="00951151">
      <w:pPr>
        <w:pStyle w:val="BBBodyTextIndent1"/>
      </w:pPr>
      <w:r>
        <w:t>This Deed and any dispute or claim (including non-contractual disputes or claims) arising out of or in connection with it or its subject matter or formation shall be governed by and construed in accordance with the law of England and Wales.</w:t>
      </w:r>
    </w:p>
    <w:p w14:paraId="4E931D66" w14:textId="77777777" w:rsidR="00951151" w:rsidRPr="00BC1659" w:rsidRDefault="00951151" w:rsidP="00B65546">
      <w:pPr>
        <w:pStyle w:val="BBClause2"/>
        <w:numPr>
          <w:ilvl w:val="1"/>
          <w:numId w:val="21"/>
        </w:numPr>
        <w:rPr>
          <w:b/>
          <w:bCs/>
        </w:rPr>
      </w:pPr>
      <w:r w:rsidRPr="00BC1659">
        <w:rPr>
          <w:b/>
          <w:bCs/>
        </w:rPr>
        <w:t>English courts</w:t>
      </w:r>
    </w:p>
    <w:p w14:paraId="7CDBBDB9" w14:textId="77777777" w:rsidR="00951151" w:rsidRDefault="00951151" w:rsidP="00951151">
      <w:pPr>
        <w:pStyle w:val="BBBodyTextIndent1"/>
      </w:pPr>
      <w:r>
        <w:t>Each Party irrevocably agrees that the courts of England and Wales shall have exclusive jurisdiction to settle any dispute or claim (including non-contractual disputes or claims) arising out of or in connection with this Deed or its subject matter or formation.</w:t>
      </w:r>
    </w:p>
    <w:bookmarkEnd w:id="357"/>
    <w:p w14:paraId="150A6316" w14:textId="77777777" w:rsidR="00951151" w:rsidRDefault="00951151" w:rsidP="00951151">
      <w:pPr>
        <w:pStyle w:val="BBClause2"/>
        <w:numPr>
          <w:ilvl w:val="0"/>
          <w:numId w:val="0"/>
        </w:numPr>
        <w:ind w:left="720"/>
      </w:pPr>
    </w:p>
    <w:p w14:paraId="4A8806A7" w14:textId="77777777" w:rsidR="00951151" w:rsidRDefault="00951151" w:rsidP="00951151">
      <w:pPr>
        <w:pStyle w:val="BBBodyTextIndent1"/>
        <w:ind w:left="0"/>
      </w:pPr>
      <w:bookmarkStart w:id="358" w:name="_Hlk221197324"/>
      <w:r w:rsidRPr="00CA1DFC">
        <w:t xml:space="preserve">This </w:t>
      </w:r>
      <w:r>
        <w:t>a</w:t>
      </w:r>
      <w:r w:rsidRPr="00CA1DFC">
        <w:t xml:space="preserve">greement has been executed as a </w:t>
      </w:r>
      <w:r w:rsidRPr="00CA1DFC">
        <w:rPr>
          <w:b/>
          <w:bCs/>
        </w:rPr>
        <w:t>DEED</w:t>
      </w:r>
      <w:r w:rsidRPr="00CA1DFC">
        <w:t xml:space="preserve"> by or on behalf of the Parties and has, on the date written on the cover page of this </w:t>
      </w:r>
      <w:r>
        <w:t>a</w:t>
      </w:r>
      <w:r w:rsidRPr="00CA1DFC">
        <w:t>greement, been delivered as a Deed</w:t>
      </w:r>
    </w:p>
    <w:bookmarkEnd w:id="358"/>
    <w:p w14:paraId="5F740F54" w14:textId="77777777" w:rsidR="00951151" w:rsidRDefault="00951151" w:rsidP="00951151">
      <w:pPr>
        <w:rPr>
          <w:sz w:val="22"/>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51151" w14:paraId="74A8339F" w14:textId="77777777" w:rsidTr="00923D4A">
        <w:trPr>
          <w:trHeight w:val="863"/>
        </w:trPr>
        <w:tc>
          <w:tcPr>
            <w:tcW w:w="3544" w:type="dxa"/>
            <w:gridSpan w:val="2"/>
            <w:vMerge w:val="restart"/>
          </w:tcPr>
          <w:p w14:paraId="027D017B" w14:textId="77777777" w:rsidR="00951151" w:rsidRDefault="00951151" w:rsidP="00923D4A">
            <w:pPr>
              <w:pStyle w:val="BodyText"/>
            </w:pPr>
            <w:bookmarkStart w:id="359" w:name="_Hlk221887816"/>
            <w:bookmarkStart w:id="360" w:name="_Hlk221197376"/>
            <w:bookmarkStart w:id="361" w:name="_Hlk221531550"/>
            <w:r w:rsidRPr="009B7471">
              <w:rPr>
                <w:b/>
                <w:bCs/>
              </w:rPr>
              <w:lastRenderedPageBreak/>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CONTRACTOR ENTITY</w:t>
            </w:r>
            <w:r w:rsidRPr="009B7471">
              <w:t>]</w:t>
            </w:r>
          </w:p>
          <w:p w14:paraId="10AE77BF" w14:textId="77777777" w:rsidR="00951151" w:rsidRDefault="00951151" w:rsidP="00923D4A">
            <w:pPr>
              <w:pStyle w:val="BBBodyTextNoSpacing"/>
            </w:pPr>
          </w:p>
          <w:p w14:paraId="10348660" w14:textId="77777777" w:rsidR="00951151" w:rsidRDefault="00951151" w:rsidP="00923D4A">
            <w:pPr>
              <w:pStyle w:val="BodyText"/>
            </w:pPr>
            <w:r w:rsidRPr="009B7471">
              <w:t>In the presence of:</w:t>
            </w:r>
          </w:p>
        </w:tc>
        <w:tc>
          <w:tcPr>
            <w:tcW w:w="3827" w:type="dxa"/>
            <w:tcBorders>
              <w:bottom w:val="dashed" w:sz="4" w:space="0" w:color="auto"/>
            </w:tcBorders>
          </w:tcPr>
          <w:p w14:paraId="4A13CCE4" w14:textId="77777777" w:rsidR="00951151" w:rsidRDefault="00951151" w:rsidP="00923D4A">
            <w:pPr>
              <w:pStyle w:val="BodyText"/>
            </w:pPr>
          </w:p>
        </w:tc>
      </w:tr>
      <w:tr w:rsidR="00951151" w14:paraId="70D9E96B" w14:textId="77777777" w:rsidTr="00923D4A">
        <w:trPr>
          <w:trHeight w:val="862"/>
        </w:trPr>
        <w:tc>
          <w:tcPr>
            <w:tcW w:w="3544" w:type="dxa"/>
            <w:gridSpan w:val="2"/>
            <w:vMerge/>
          </w:tcPr>
          <w:p w14:paraId="73D15112" w14:textId="77777777" w:rsidR="00951151" w:rsidRPr="009B7471" w:rsidRDefault="00951151" w:rsidP="00923D4A">
            <w:pPr>
              <w:pStyle w:val="BodyText"/>
              <w:rPr>
                <w:b/>
                <w:bCs/>
              </w:rPr>
            </w:pPr>
          </w:p>
        </w:tc>
        <w:tc>
          <w:tcPr>
            <w:tcW w:w="3827" w:type="dxa"/>
            <w:tcBorders>
              <w:top w:val="dashed" w:sz="4" w:space="0" w:color="auto"/>
            </w:tcBorders>
          </w:tcPr>
          <w:p w14:paraId="4020188C" w14:textId="77777777" w:rsidR="00951151" w:rsidRDefault="00951151" w:rsidP="00923D4A">
            <w:pPr>
              <w:pStyle w:val="BodyText"/>
            </w:pPr>
            <w:r>
              <w:t>[</w:t>
            </w:r>
            <w:r w:rsidRPr="009B7471">
              <w:rPr>
                <w:b/>
                <w:bCs/>
              </w:rPr>
              <w:t>INSERT NAME OF DIRECTOR</w:t>
            </w:r>
            <w:r>
              <w:t>]</w:t>
            </w:r>
          </w:p>
          <w:p w14:paraId="2A5A9A30" w14:textId="77777777" w:rsidR="00951151" w:rsidRDefault="00951151" w:rsidP="00923D4A">
            <w:pPr>
              <w:pStyle w:val="BBBodyTextNoSpacing"/>
            </w:pPr>
            <w:r>
              <w:t>Director / Authorised Signatory</w:t>
            </w:r>
          </w:p>
        </w:tc>
      </w:tr>
      <w:tr w:rsidR="00951151" w14:paraId="7D5DFFA3" w14:textId="77777777" w:rsidTr="00923D4A">
        <w:tc>
          <w:tcPr>
            <w:tcW w:w="2268" w:type="dxa"/>
          </w:tcPr>
          <w:p w14:paraId="72DCA0BC" w14:textId="77777777" w:rsidR="00951151" w:rsidRDefault="00951151" w:rsidP="00923D4A">
            <w:pPr>
              <w:pStyle w:val="BBBodyTextNoSpacing"/>
            </w:pPr>
          </w:p>
          <w:p w14:paraId="150F37AC" w14:textId="77777777" w:rsidR="00951151" w:rsidRDefault="00951151" w:rsidP="00923D4A">
            <w:pPr>
              <w:pStyle w:val="BBBodyTextNoSpacing"/>
            </w:pPr>
            <w:r w:rsidRPr="009B7471">
              <w:t>Witness' signature</w:t>
            </w:r>
          </w:p>
        </w:tc>
        <w:tc>
          <w:tcPr>
            <w:tcW w:w="5103" w:type="dxa"/>
            <w:gridSpan w:val="2"/>
            <w:tcBorders>
              <w:bottom w:val="dashed" w:sz="4" w:space="0" w:color="auto"/>
            </w:tcBorders>
          </w:tcPr>
          <w:p w14:paraId="03D78034" w14:textId="77777777" w:rsidR="00951151" w:rsidRDefault="00951151" w:rsidP="00923D4A">
            <w:pPr>
              <w:pStyle w:val="BBBodyTextNoSpacing"/>
            </w:pPr>
          </w:p>
        </w:tc>
      </w:tr>
      <w:tr w:rsidR="00951151" w14:paraId="751D829A" w14:textId="77777777" w:rsidTr="00923D4A">
        <w:tc>
          <w:tcPr>
            <w:tcW w:w="2268" w:type="dxa"/>
          </w:tcPr>
          <w:p w14:paraId="1A250BA0" w14:textId="77777777" w:rsidR="00951151" w:rsidRDefault="00951151" w:rsidP="00923D4A">
            <w:pPr>
              <w:pStyle w:val="BBBodyTextNoSpacing"/>
            </w:pPr>
          </w:p>
          <w:p w14:paraId="1A3BB2E6" w14:textId="77777777" w:rsidR="00951151" w:rsidRDefault="00951151" w:rsidP="00923D4A">
            <w:pPr>
              <w:pStyle w:val="BBBodyTextNoSpacing"/>
            </w:pPr>
            <w:r w:rsidRPr="009B7471">
              <w:t>Witness' Name</w:t>
            </w:r>
          </w:p>
        </w:tc>
        <w:tc>
          <w:tcPr>
            <w:tcW w:w="5103" w:type="dxa"/>
            <w:gridSpan w:val="2"/>
            <w:tcBorders>
              <w:top w:val="dashed" w:sz="4" w:space="0" w:color="auto"/>
              <w:bottom w:val="dashed" w:sz="4" w:space="0" w:color="auto"/>
            </w:tcBorders>
          </w:tcPr>
          <w:p w14:paraId="7F4AD6C0" w14:textId="77777777" w:rsidR="00951151" w:rsidRDefault="00951151" w:rsidP="00923D4A">
            <w:pPr>
              <w:pStyle w:val="BBBodyTextNoSpacing"/>
            </w:pPr>
          </w:p>
        </w:tc>
      </w:tr>
      <w:tr w:rsidR="00951151" w14:paraId="7047CA5A" w14:textId="77777777" w:rsidTr="00923D4A">
        <w:tc>
          <w:tcPr>
            <w:tcW w:w="2268" w:type="dxa"/>
          </w:tcPr>
          <w:p w14:paraId="08283BB8" w14:textId="77777777" w:rsidR="00951151" w:rsidRDefault="00951151" w:rsidP="00923D4A">
            <w:pPr>
              <w:pStyle w:val="BBBodyTextNoSpacing"/>
            </w:pPr>
          </w:p>
          <w:p w14:paraId="0A87B95F" w14:textId="77777777" w:rsidR="00951151" w:rsidRDefault="00951151" w:rsidP="00923D4A">
            <w:pPr>
              <w:pStyle w:val="BBBodyTextNoSpacing"/>
            </w:pPr>
            <w:r w:rsidRPr="009B7471">
              <w:t>Witness' Address</w:t>
            </w:r>
          </w:p>
        </w:tc>
        <w:tc>
          <w:tcPr>
            <w:tcW w:w="5103" w:type="dxa"/>
            <w:gridSpan w:val="2"/>
            <w:tcBorders>
              <w:top w:val="dashed" w:sz="4" w:space="0" w:color="auto"/>
              <w:bottom w:val="dashed" w:sz="4" w:space="0" w:color="auto"/>
            </w:tcBorders>
          </w:tcPr>
          <w:p w14:paraId="13DF157B" w14:textId="77777777" w:rsidR="00951151" w:rsidRDefault="00951151" w:rsidP="00923D4A">
            <w:pPr>
              <w:pStyle w:val="BBBodyTextNoSpacing"/>
            </w:pPr>
          </w:p>
        </w:tc>
      </w:tr>
      <w:tr w:rsidR="00951151" w14:paraId="54EDB960" w14:textId="77777777" w:rsidTr="00923D4A">
        <w:tc>
          <w:tcPr>
            <w:tcW w:w="2268" w:type="dxa"/>
          </w:tcPr>
          <w:p w14:paraId="0D2AC128" w14:textId="77777777" w:rsidR="00951151" w:rsidRDefault="00951151" w:rsidP="00923D4A">
            <w:pPr>
              <w:pStyle w:val="BBBodyTextNoSpacing"/>
            </w:pPr>
          </w:p>
          <w:p w14:paraId="3C40C2B8" w14:textId="77777777" w:rsidR="00951151" w:rsidRPr="009B7471" w:rsidRDefault="00951151" w:rsidP="00923D4A">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1B7AE69C" w14:textId="77777777" w:rsidR="00951151" w:rsidRDefault="00951151" w:rsidP="00923D4A">
            <w:pPr>
              <w:pStyle w:val="BBBodyTextNoSpacing"/>
            </w:pPr>
          </w:p>
        </w:tc>
      </w:tr>
      <w:bookmarkEnd w:id="359"/>
    </w:tbl>
    <w:p w14:paraId="3EED7563" w14:textId="77777777" w:rsidR="00951151" w:rsidRDefault="00951151" w:rsidP="00951151">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51151" w14:paraId="1BA56DD8" w14:textId="77777777" w:rsidTr="00923D4A">
        <w:trPr>
          <w:trHeight w:val="863"/>
        </w:trPr>
        <w:tc>
          <w:tcPr>
            <w:tcW w:w="3544" w:type="dxa"/>
            <w:gridSpan w:val="2"/>
            <w:vMerge w:val="restart"/>
          </w:tcPr>
          <w:p w14:paraId="36BD24D1" w14:textId="77777777" w:rsidR="00951151" w:rsidRDefault="00951151" w:rsidP="00923D4A">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BENEFICIARY ENTITY</w:t>
            </w:r>
            <w:r w:rsidRPr="009B7471">
              <w:t>]</w:t>
            </w:r>
          </w:p>
          <w:p w14:paraId="113A3534" w14:textId="77777777" w:rsidR="00951151" w:rsidRDefault="00951151" w:rsidP="00923D4A">
            <w:pPr>
              <w:pStyle w:val="BBBodyTextNoSpacing"/>
            </w:pPr>
          </w:p>
          <w:p w14:paraId="0117C61D" w14:textId="77777777" w:rsidR="00951151" w:rsidRDefault="00951151" w:rsidP="00923D4A">
            <w:pPr>
              <w:pStyle w:val="BodyText"/>
            </w:pPr>
            <w:r w:rsidRPr="009B7471">
              <w:t>In the presence of:</w:t>
            </w:r>
          </w:p>
        </w:tc>
        <w:tc>
          <w:tcPr>
            <w:tcW w:w="3827" w:type="dxa"/>
            <w:tcBorders>
              <w:bottom w:val="dashed" w:sz="4" w:space="0" w:color="auto"/>
            </w:tcBorders>
          </w:tcPr>
          <w:p w14:paraId="0817FF2F" w14:textId="77777777" w:rsidR="00951151" w:rsidRDefault="00951151" w:rsidP="00923D4A">
            <w:pPr>
              <w:pStyle w:val="BodyText"/>
            </w:pPr>
          </w:p>
        </w:tc>
      </w:tr>
      <w:tr w:rsidR="00951151" w14:paraId="6604BD69" w14:textId="77777777" w:rsidTr="00923D4A">
        <w:trPr>
          <w:trHeight w:val="862"/>
        </w:trPr>
        <w:tc>
          <w:tcPr>
            <w:tcW w:w="3544" w:type="dxa"/>
            <w:gridSpan w:val="2"/>
            <w:vMerge/>
          </w:tcPr>
          <w:p w14:paraId="3473A630" w14:textId="77777777" w:rsidR="00951151" w:rsidRPr="009B7471" w:rsidRDefault="00951151" w:rsidP="00923D4A">
            <w:pPr>
              <w:pStyle w:val="BodyText"/>
              <w:rPr>
                <w:b/>
                <w:bCs/>
              </w:rPr>
            </w:pPr>
          </w:p>
        </w:tc>
        <w:tc>
          <w:tcPr>
            <w:tcW w:w="3827" w:type="dxa"/>
            <w:tcBorders>
              <w:top w:val="dashed" w:sz="4" w:space="0" w:color="auto"/>
            </w:tcBorders>
          </w:tcPr>
          <w:p w14:paraId="53BB4FCC" w14:textId="77777777" w:rsidR="00951151" w:rsidRDefault="00951151" w:rsidP="00923D4A">
            <w:pPr>
              <w:pStyle w:val="BodyText"/>
            </w:pPr>
            <w:r>
              <w:t>[</w:t>
            </w:r>
            <w:r w:rsidRPr="009B7471">
              <w:rPr>
                <w:b/>
                <w:bCs/>
              </w:rPr>
              <w:t>INSERT NAME OF DIRECTOR</w:t>
            </w:r>
            <w:r>
              <w:t>]</w:t>
            </w:r>
          </w:p>
          <w:p w14:paraId="53F12AD3" w14:textId="77777777" w:rsidR="00951151" w:rsidRDefault="00951151" w:rsidP="00923D4A">
            <w:pPr>
              <w:pStyle w:val="BBBodyTextNoSpacing"/>
            </w:pPr>
            <w:r>
              <w:t>Director / Authorised Signatory</w:t>
            </w:r>
          </w:p>
        </w:tc>
      </w:tr>
      <w:tr w:rsidR="00951151" w14:paraId="327A10F5" w14:textId="77777777" w:rsidTr="00923D4A">
        <w:tc>
          <w:tcPr>
            <w:tcW w:w="2268" w:type="dxa"/>
          </w:tcPr>
          <w:p w14:paraId="5EE36066" w14:textId="77777777" w:rsidR="00951151" w:rsidRDefault="00951151" w:rsidP="00923D4A">
            <w:pPr>
              <w:pStyle w:val="BBBodyTextNoSpacing"/>
            </w:pPr>
          </w:p>
          <w:p w14:paraId="53F6218A" w14:textId="77777777" w:rsidR="00951151" w:rsidRDefault="00951151" w:rsidP="00923D4A">
            <w:pPr>
              <w:pStyle w:val="BBBodyTextNoSpacing"/>
            </w:pPr>
            <w:r w:rsidRPr="009B7471">
              <w:t>Witness' signature</w:t>
            </w:r>
          </w:p>
        </w:tc>
        <w:tc>
          <w:tcPr>
            <w:tcW w:w="5103" w:type="dxa"/>
            <w:gridSpan w:val="2"/>
            <w:tcBorders>
              <w:bottom w:val="dashed" w:sz="4" w:space="0" w:color="auto"/>
            </w:tcBorders>
          </w:tcPr>
          <w:p w14:paraId="247187F9" w14:textId="77777777" w:rsidR="00951151" w:rsidRDefault="00951151" w:rsidP="00923D4A">
            <w:pPr>
              <w:pStyle w:val="BBBodyTextNoSpacing"/>
            </w:pPr>
          </w:p>
        </w:tc>
      </w:tr>
      <w:tr w:rsidR="00951151" w14:paraId="62535FC8" w14:textId="77777777" w:rsidTr="00923D4A">
        <w:tc>
          <w:tcPr>
            <w:tcW w:w="2268" w:type="dxa"/>
          </w:tcPr>
          <w:p w14:paraId="0FE95502" w14:textId="77777777" w:rsidR="00951151" w:rsidRDefault="00951151" w:rsidP="00923D4A">
            <w:pPr>
              <w:pStyle w:val="BBBodyTextNoSpacing"/>
            </w:pPr>
          </w:p>
          <w:p w14:paraId="056EE494" w14:textId="77777777" w:rsidR="00951151" w:rsidRDefault="00951151" w:rsidP="00923D4A">
            <w:pPr>
              <w:pStyle w:val="BBBodyTextNoSpacing"/>
            </w:pPr>
            <w:r w:rsidRPr="009B7471">
              <w:t>Witness' Name</w:t>
            </w:r>
          </w:p>
        </w:tc>
        <w:tc>
          <w:tcPr>
            <w:tcW w:w="5103" w:type="dxa"/>
            <w:gridSpan w:val="2"/>
            <w:tcBorders>
              <w:top w:val="dashed" w:sz="4" w:space="0" w:color="auto"/>
              <w:bottom w:val="dashed" w:sz="4" w:space="0" w:color="auto"/>
            </w:tcBorders>
          </w:tcPr>
          <w:p w14:paraId="0A43B3BF" w14:textId="77777777" w:rsidR="00951151" w:rsidRDefault="00951151" w:rsidP="00923D4A">
            <w:pPr>
              <w:pStyle w:val="BBBodyTextNoSpacing"/>
            </w:pPr>
          </w:p>
        </w:tc>
      </w:tr>
      <w:tr w:rsidR="00951151" w14:paraId="5D4B0D59" w14:textId="77777777" w:rsidTr="00923D4A">
        <w:tc>
          <w:tcPr>
            <w:tcW w:w="2268" w:type="dxa"/>
          </w:tcPr>
          <w:p w14:paraId="338E5ABE" w14:textId="77777777" w:rsidR="00951151" w:rsidRDefault="00951151" w:rsidP="00923D4A">
            <w:pPr>
              <w:pStyle w:val="BBBodyTextNoSpacing"/>
            </w:pPr>
          </w:p>
          <w:p w14:paraId="773BF1C1" w14:textId="77777777" w:rsidR="00951151" w:rsidRDefault="00951151" w:rsidP="00923D4A">
            <w:pPr>
              <w:pStyle w:val="BBBodyTextNoSpacing"/>
            </w:pPr>
            <w:r w:rsidRPr="009B7471">
              <w:t>Witness' Address</w:t>
            </w:r>
          </w:p>
        </w:tc>
        <w:tc>
          <w:tcPr>
            <w:tcW w:w="5103" w:type="dxa"/>
            <w:gridSpan w:val="2"/>
            <w:tcBorders>
              <w:top w:val="dashed" w:sz="4" w:space="0" w:color="auto"/>
              <w:bottom w:val="dashed" w:sz="4" w:space="0" w:color="auto"/>
            </w:tcBorders>
          </w:tcPr>
          <w:p w14:paraId="51B664EF" w14:textId="77777777" w:rsidR="00951151" w:rsidRDefault="00951151" w:rsidP="00923D4A">
            <w:pPr>
              <w:pStyle w:val="BBBodyTextNoSpacing"/>
            </w:pPr>
          </w:p>
        </w:tc>
      </w:tr>
      <w:tr w:rsidR="00951151" w14:paraId="246981D0" w14:textId="77777777" w:rsidTr="00923D4A">
        <w:tc>
          <w:tcPr>
            <w:tcW w:w="2268" w:type="dxa"/>
          </w:tcPr>
          <w:p w14:paraId="234BF815" w14:textId="77777777" w:rsidR="00951151" w:rsidRDefault="00951151" w:rsidP="00923D4A">
            <w:pPr>
              <w:pStyle w:val="BBBodyTextNoSpacing"/>
            </w:pPr>
          </w:p>
          <w:p w14:paraId="347914EC" w14:textId="77777777" w:rsidR="00951151" w:rsidRPr="009B7471" w:rsidRDefault="00951151" w:rsidP="00923D4A">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24246CAA" w14:textId="77777777" w:rsidR="00951151" w:rsidRDefault="00951151" w:rsidP="00923D4A">
            <w:pPr>
              <w:pStyle w:val="BBBodyTextNoSpacing"/>
            </w:pPr>
          </w:p>
        </w:tc>
      </w:tr>
      <w:bookmarkEnd w:id="360"/>
    </w:tbl>
    <w:p w14:paraId="7EA5CA0C" w14:textId="77777777" w:rsidR="00951151" w:rsidRDefault="00951151" w:rsidP="00951151">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51151" w14:paraId="11AD91F9" w14:textId="77777777" w:rsidTr="00923D4A">
        <w:trPr>
          <w:trHeight w:val="863"/>
        </w:trPr>
        <w:tc>
          <w:tcPr>
            <w:tcW w:w="3544" w:type="dxa"/>
            <w:gridSpan w:val="2"/>
            <w:vMerge w:val="restart"/>
          </w:tcPr>
          <w:p w14:paraId="3945251F" w14:textId="77777777" w:rsidR="00951151" w:rsidRDefault="00951151" w:rsidP="00923D4A">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EMPLOYER ENTITY</w:t>
            </w:r>
            <w:r w:rsidRPr="009B7471">
              <w:t>]</w:t>
            </w:r>
          </w:p>
          <w:p w14:paraId="2CADEC5B" w14:textId="77777777" w:rsidR="00951151" w:rsidRDefault="00951151" w:rsidP="00923D4A">
            <w:pPr>
              <w:pStyle w:val="BBBodyTextNoSpacing"/>
            </w:pPr>
          </w:p>
          <w:p w14:paraId="27512D96" w14:textId="77777777" w:rsidR="00951151" w:rsidRDefault="00951151" w:rsidP="00923D4A">
            <w:pPr>
              <w:pStyle w:val="BodyText"/>
            </w:pPr>
            <w:r w:rsidRPr="009B7471">
              <w:t>In the presence of:</w:t>
            </w:r>
          </w:p>
        </w:tc>
        <w:tc>
          <w:tcPr>
            <w:tcW w:w="3827" w:type="dxa"/>
            <w:tcBorders>
              <w:bottom w:val="dashed" w:sz="4" w:space="0" w:color="auto"/>
            </w:tcBorders>
          </w:tcPr>
          <w:p w14:paraId="704E94C1" w14:textId="77777777" w:rsidR="00951151" w:rsidRDefault="00951151" w:rsidP="00923D4A">
            <w:pPr>
              <w:pStyle w:val="BodyText"/>
            </w:pPr>
          </w:p>
        </w:tc>
      </w:tr>
      <w:tr w:rsidR="00951151" w14:paraId="45D5BFCA" w14:textId="77777777" w:rsidTr="00923D4A">
        <w:trPr>
          <w:trHeight w:val="862"/>
        </w:trPr>
        <w:tc>
          <w:tcPr>
            <w:tcW w:w="3544" w:type="dxa"/>
            <w:gridSpan w:val="2"/>
            <w:vMerge/>
          </w:tcPr>
          <w:p w14:paraId="4AC5B9A0" w14:textId="77777777" w:rsidR="00951151" w:rsidRPr="009B7471" w:rsidRDefault="00951151" w:rsidP="00923D4A">
            <w:pPr>
              <w:pStyle w:val="BodyText"/>
              <w:rPr>
                <w:b/>
                <w:bCs/>
              </w:rPr>
            </w:pPr>
          </w:p>
        </w:tc>
        <w:tc>
          <w:tcPr>
            <w:tcW w:w="3827" w:type="dxa"/>
            <w:tcBorders>
              <w:top w:val="dashed" w:sz="4" w:space="0" w:color="auto"/>
            </w:tcBorders>
          </w:tcPr>
          <w:p w14:paraId="1E6F037F" w14:textId="77777777" w:rsidR="00951151" w:rsidRDefault="00951151" w:rsidP="00923D4A">
            <w:pPr>
              <w:pStyle w:val="BodyText"/>
            </w:pPr>
            <w:r>
              <w:t>[</w:t>
            </w:r>
            <w:r w:rsidRPr="009B7471">
              <w:rPr>
                <w:b/>
                <w:bCs/>
              </w:rPr>
              <w:t>INSERT NAME OF DIRECTOR</w:t>
            </w:r>
            <w:r>
              <w:t>]</w:t>
            </w:r>
          </w:p>
          <w:p w14:paraId="23E5E6D8" w14:textId="77777777" w:rsidR="00951151" w:rsidRDefault="00951151" w:rsidP="00923D4A">
            <w:pPr>
              <w:pStyle w:val="BBBodyTextNoSpacing"/>
            </w:pPr>
            <w:r>
              <w:t>Director / Authorised Signatory</w:t>
            </w:r>
          </w:p>
        </w:tc>
      </w:tr>
      <w:tr w:rsidR="00951151" w14:paraId="3F5BCD17" w14:textId="77777777" w:rsidTr="00923D4A">
        <w:tc>
          <w:tcPr>
            <w:tcW w:w="2268" w:type="dxa"/>
          </w:tcPr>
          <w:p w14:paraId="342B81A0" w14:textId="77777777" w:rsidR="00951151" w:rsidRDefault="00951151" w:rsidP="00923D4A">
            <w:pPr>
              <w:pStyle w:val="BBBodyTextNoSpacing"/>
            </w:pPr>
          </w:p>
          <w:p w14:paraId="0418976B" w14:textId="77777777" w:rsidR="00951151" w:rsidRDefault="00951151" w:rsidP="00923D4A">
            <w:pPr>
              <w:pStyle w:val="BBBodyTextNoSpacing"/>
            </w:pPr>
            <w:r w:rsidRPr="009B7471">
              <w:t>Witness' signature</w:t>
            </w:r>
          </w:p>
        </w:tc>
        <w:tc>
          <w:tcPr>
            <w:tcW w:w="5103" w:type="dxa"/>
            <w:gridSpan w:val="2"/>
            <w:tcBorders>
              <w:bottom w:val="dashed" w:sz="4" w:space="0" w:color="auto"/>
            </w:tcBorders>
          </w:tcPr>
          <w:p w14:paraId="3E759181" w14:textId="77777777" w:rsidR="00951151" w:rsidRDefault="00951151" w:rsidP="00923D4A">
            <w:pPr>
              <w:pStyle w:val="BBBodyTextNoSpacing"/>
            </w:pPr>
          </w:p>
        </w:tc>
      </w:tr>
      <w:tr w:rsidR="00951151" w14:paraId="73B40BB2" w14:textId="77777777" w:rsidTr="00923D4A">
        <w:tc>
          <w:tcPr>
            <w:tcW w:w="2268" w:type="dxa"/>
          </w:tcPr>
          <w:p w14:paraId="3FD7D348" w14:textId="77777777" w:rsidR="00951151" w:rsidRDefault="00951151" w:rsidP="00923D4A">
            <w:pPr>
              <w:pStyle w:val="BBBodyTextNoSpacing"/>
            </w:pPr>
          </w:p>
          <w:p w14:paraId="55D14886" w14:textId="77777777" w:rsidR="00951151" w:rsidRDefault="00951151" w:rsidP="00923D4A">
            <w:pPr>
              <w:pStyle w:val="BBBodyTextNoSpacing"/>
            </w:pPr>
            <w:r w:rsidRPr="009B7471">
              <w:t>Witness' Name</w:t>
            </w:r>
          </w:p>
        </w:tc>
        <w:tc>
          <w:tcPr>
            <w:tcW w:w="5103" w:type="dxa"/>
            <w:gridSpan w:val="2"/>
            <w:tcBorders>
              <w:top w:val="dashed" w:sz="4" w:space="0" w:color="auto"/>
              <w:bottom w:val="dashed" w:sz="4" w:space="0" w:color="auto"/>
            </w:tcBorders>
          </w:tcPr>
          <w:p w14:paraId="58D80E93" w14:textId="77777777" w:rsidR="00951151" w:rsidRDefault="00951151" w:rsidP="00923D4A">
            <w:pPr>
              <w:pStyle w:val="BBBodyTextNoSpacing"/>
            </w:pPr>
          </w:p>
        </w:tc>
      </w:tr>
      <w:tr w:rsidR="00951151" w14:paraId="55472FF1" w14:textId="77777777" w:rsidTr="00923D4A">
        <w:tc>
          <w:tcPr>
            <w:tcW w:w="2268" w:type="dxa"/>
          </w:tcPr>
          <w:p w14:paraId="5D3193E3" w14:textId="77777777" w:rsidR="00951151" w:rsidRDefault="00951151" w:rsidP="00923D4A">
            <w:pPr>
              <w:pStyle w:val="BBBodyTextNoSpacing"/>
            </w:pPr>
          </w:p>
          <w:p w14:paraId="52035EC7" w14:textId="77777777" w:rsidR="00951151" w:rsidRDefault="00951151" w:rsidP="00923D4A">
            <w:pPr>
              <w:pStyle w:val="BBBodyTextNoSpacing"/>
            </w:pPr>
            <w:r w:rsidRPr="009B7471">
              <w:t>Witness' Address</w:t>
            </w:r>
          </w:p>
        </w:tc>
        <w:tc>
          <w:tcPr>
            <w:tcW w:w="5103" w:type="dxa"/>
            <w:gridSpan w:val="2"/>
            <w:tcBorders>
              <w:top w:val="dashed" w:sz="4" w:space="0" w:color="auto"/>
              <w:bottom w:val="dashed" w:sz="4" w:space="0" w:color="auto"/>
            </w:tcBorders>
          </w:tcPr>
          <w:p w14:paraId="6657E709" w14:textId="77777777" w:rsidR="00951151" w:rsidRDefault="00951151" w:rsidP="00923D4A">
            <w:pPr>
              <w:pStyle w:val="BBBodyTextNoSpacing"/>
            </w:pPr>
          </w:p>
        </w:tc>
      </w:tr>
      <w:tr w:rsidR="00951151" w14:paraId="77896160" w14:textId="77777777" w:rsidTr="00923D4A">
        <w:tc>
          <w:tcPr>
            <w:tcW w:w="2268" w:type="dxa"/>
          </w:tcPr>
          <w:p w14:paraId="27070B11" w14:textId="77777777" w:rsidR="00951151" w:rsidRDefault="00951151" w:rsidP="00923D4A">
            <w:pPr>
              <w:pStyle w:val="BBBodyTextNoSpacing"/>
            </w:pPr>
          </w:p>
          <w:p w14:paraId="54404ED6" w14:textId="77777777" w:rsidR="00951151" w:rsidRPr="009B7471" w:rsidRDefault="00951151" w:rsidP="00923D4A">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421D4268" w14:textId="77777777" w:rsidR="00951151" w:rsidRDefault="00951151" w:rsidP="00923D4A">
            <w:pPr>
              <w:pStyle w:val="BBBodyTextNoSpacing"/>
            </w:pPr>
          </w:p>
        </w:tc>
      </w:tr>
      <w:bookmarkEnd w:id="361"/>
    </w:tbl>
    <w:p w14:paraId="6C6998A8" w14:textId="77777777" w:rsidR="00951151" w:rsidRDefault="00951151" w:rsidP="00951151"/>
    <w:p w14:paraId="2A125DBE" w14:textId="77777777" w:rsidR="00951151" w:rsidRDefault="00951151" w:rsidP="00951151">
      <w:pPr>
        <w:pStyle w:val="BodyText"/>
      </w:pPr>
    </w:p>
    <w:p w14:paraId="1DA30D7B" w14:textId="77777777" w:rsidR="00951151" w:rsidRDefault="00951151" w:rsidP="00951151">
      <w:pPr>
        <w:pStyle w:val="BBBodyTextIndent1"/>
      </w:pPr>
    </w:p>
    <w:p w14:paraId="583647BC" w14:textId="1348D7CA" w:rsidR="008432EE" w:rsidRDefault="008432EE"/>
    <w:p w14:paraId="0CBD441C" w14:textId="77777777" w:rsidR="003C61A0" w:rsidRDefault="003C61A0">
      <w:pPr>
        <w:rPr>
          <w:rFonts w:eastAsia="Georgia"/>
          <w:b/>
        </w:rPr>
      </w:pPr>
    </w:p>
    <w:p w14:paraId="356AD230" w14:textId="2EFBCAFC" w:rsidR="008432EE" w:rsidRDefault="008432EE" w:rsidP="00EC664B">
      <w:pPr>
        <w:pStyle w:val="BBScheduleTitle"/>
      </w:pPr>
      <w:r>
        <w:lastRenderedPageBreak/>
        <w:br/>
      </w:r>
      <w:bookmarkStart w:id="362" w:name="_Ref223701244"/>
      <w:bookmarkStart w:id="363" w:name="_Toc225517355"/>
      <w:r w:rsidR="004412AE">
        <w:t xml:space="preserve">Schedule of </w:t>
      </w:r>
      <w:proofErr w:type="gramStart"/>
      <w:r w:rsidR="004412AE">
        <w:t>Third Party</w:t>
      </w:r>
      <w:proofErr w:type="gramEnd"/>
      <w:r w:rsidR="001A268B">
        <w:t xml:space="preserve"> </w:t>
      </w:r>
      <w:r>
        <w:t>Rights</w:t>
      </w:r>
      <w:bookmarkEnd w:id="362"/>
      <w:r w:rsidR="001A268B">
        <w:t xml:space="preserve"> To</w:t>
      </w:r>
      <w:r w:rsidR="004412AE">
        <w:t xml:space="preserve"> Be Prov</w:t>
      </w:r>
      <w:r w:rsidR="004412AE" w:rsidRPr="004412AE">
        <w:t xml:space="preserve">ided by a </w:t>
      </w:r>
      <w:r w:rsidR="004412AE">
        <w:t>C</w:t>
      </w:r>
      <w:r w:rsidR="004412AE" w:rsidRPr="004412AE">
        <w:t>ontractor</w:t>
      </w:r>
      <w:bookmarkEnd w:id="363"/>
    </w:p>
    <w:p w14:paraId="3C11F6E7" w14:textId="4BC5D890" w:rsidR="009B648E" w:rsidRDefault="009B648E" w:rsidP="009B648E">
      <w:pPr>
        <w:pStyle w:val="BodyText"/>
      </w:pPr>
      <w:r>
        <w:t>The Employer and Contractor agree that:</w:t>
      </w:r>
    </w:p>
    <w:p w14:paraId="1839DD7A" w14:textId="77777777" w:rsidR="009B648E" w:rsidRDefault="009B648E" w:rsidP="00B65546">
      <w:pPr>
        <w:pStyle w:val="BBHeading1"/>
        <w:numPr>
          <w:ilvl w:val="0"/>
          <w:numId w:val="23"/>
        </w:numPr>
        <w:outlineLvl w:val="1"/>
      </w:pPr>
      <w:bookmarkStart w:id="364" w:name="_Toc225517356"/>
      <w:r>
        <w:t>Interpretation</w:t>
      </w:r>
      <w:bookmarkEnd w:id="364"/>
    </w:p>
    <w:p w14:paraId="7EF257D3" w14:textId="77777777" w:rsidR="009B648E" w:rsidRDefault="009B648E" w:rsidP="009B648E">
      <w:pPr>
        <w:pStyle w:val="BBClause2"/>
      </w:pPr>
      <w:r>
        <w:t>The following definitions and rules of interpretation apply in this Schedule.</w:t>
      </w:r>
    </w:p>
    <w:p w14:paraId="322036EF" w14:textId="77777777" w:rsidR="009B648E" w:rsidRDefault="009B648E" w:rsidP="009B648E">
      <w:pPr>
        <w:pStyle w:val="BBDefinition"/>
      </w:pPr>
      <w:r>
        <w:t>"</w:t>
      </w:r>
      <w:r w:rsidRPr="009E0E4D">
        <w:rPr>
          <w:b/>
          <w:bCs/>
        </w:rPr>
        <w:t>Appointee</w:t>
      </w:r>
      <w:r>
        <w:t xml:space="preserve">" means the Beneficiary or any appointee or nominee of the Beneficiary notified in writing by the Beneficiary to the </w:t>
      </w:r>
      <w:proofErr w:type="gramStart"/>
      <w:r>
        <w:t>Contractor;</w:t>
      </w:r>
      <w:proofErr w:type="gramEnd"/>
    </w:p>
    <w:p w14:paraId="18E83D47" w14:textId="77777777" w:rsidR="009B648E" w:rsidRDefault="009B648E" w:rsidP="009B648E">
      <w:pPr>
        <w:pStyle w:val="BBDefinition"/>
      </w:pPr>
      <w:bookmarkStart w:id="365" w:name="_Hlk225450267"/>
      <w:r>
        <w:t>"</w:t>
      </w:r>
      <w:r w:rsidRPr="0019103A">
        <w:rPr>
          <w:b/>
          <w:bCs/>
        </w:rPr>
        <w:t>Beneficiary</w:t>
      </w:r>
      <w:r>
        <w:t xml:space="preserve">" means </w:t>
      </w:r>
      <w:r w:rsidRPr="006016E5">
        <w:t xml:space="preserve">the Original  Employer and/or </w:t>
      </w:r>
      <w:proofErr w:type="spellStart"/>
      <w:r w:rsidRPr="006016E5">
        <w:t>any body</w:t>
      </w:r>
      <w:proofErr w:type="spellEnd"/>
      <w:r w:rsidRPr="006016E5">
        <w:t xml:space="preserve"> corporate or partnership which is, or has been, at any time an "associated person" or "associate" of the Original Employer, or which is, or has been, at any time associated with the Original Employer (as defined in and for the purpose of sections 121 or 131 of the Building Safety Act 2022), as referred to in clause 29.1 of the </w:t>
      </w:r>
      <w:r>
        <w:t>EPC Contract;</w:t>
      </w:r>
    </w:p>
    <w:bookmarkEnd w:id="365"/>
    <w:p w14:paraId="20838717" w14:textId="77777777" w:rsidR="009B648E" w:rsidRDefault="009B648E" w:rsidP="009B648E">
      <w:pPr>
        <w:pStyle w:val="BBDefinition"/>
      </w:pPr>
      <w:r>
        <w:t>"</w:t>
      </w:r>
      <w:r w:rsidRPr="009E0E4D">
        <w:rPr>
          <w:b/>
          <w:bCs/>
        </w:rPr>
        <w:t>Building Safety Laws</w:t>
      </w:r>
      <w:r>
        <w:t xml:space="preserve">" means </w:t>
      </w:r>
    </w:p>
    <w:p w14:paraId="70E23CF8" w14:textId="0B9B8306" w:rsidR="009B648E" w:rsidRDefault="009B648E" w:rsidP="009B648E">
      <w:pPr>
        <w:pStyle w:val="BBDefinitionLevel1"/>
      </w:pPr>
      <w:bookmarkStart w:id="366" w:name="_Ref221879413"/>
      <w:r>
        <w:t xml:space="preserve">the Building Safety Act </w:t>
      </w:r>
      <w:proofErr w:type="gramStart"/>
      <w:r>
        <w:t>2022;</w:t>
      </w:r>
      <w:bookmarkEnd w:id="366"/>
      <w:proofErr w:type="gramEnd"/>
    </w:p>
    <w:p w14:paraId="3249D81A" w14:textId="77777777" w:rsidR="009B648E" w:rsidRDefault="009B648E" w:rsidP="009B648E">
      <w:pPr>
        <w:pStyle w:val="BBDefinitionLevel1"/>
      </w:pPr>
      <w:r>
        <w:t xml:space="preserve">the Defective Premises Act </w:t>
      </w:r>
      <w:proofErr w:type="gramStart"/>
      <w:r>
        <w:t>1972;</w:t>
      </w:r>
      <w:proofErr w:type="gramEnd"/>
    </w:p>
    <w:p w14:paraId="55F42766" w14:textId="77777777" w:rsidR="009B648E" w:rsidRDefault="009B648E" w:rsidP="009B648E">
      <w:pPr>
        <w:pStyle w:val="BBDefinitionLevel1"/>
      </w:pPr>
      <w:r>
        <w:t xml:space="preserve">the Building Act </w:t>
      </w:r>
      <w:proofErr w:type="gramStart"/>
      <w:r>
        <w:t>1984;</w:t>
      </w:r>
      <w:proofErr w:type="gramEnd"/>
    </w:p>
    <w:p w14:paraId="1298589D" w14:textId="77777777" w:rsidR="009B648E" w:rsidRDefault="009B648E" w:rsidP="009B648E">
      <w:pPr>
        <w:pStyle w:val="BBDefinitionLevel1"/>
      </w:pPr>
      <w:r>
        <w:t xml:space="preserve">the Building Regulations </w:t>
      </w:r>
      <w:proofErr w:type="gramStart"/>
      <w:r>
        <w:t>2010;</w:t>
      </w:r>
      <w:proofErr w:type="gramEnd"/>
    </w:p>
    <w:p w14:paraId="798C295E" w14:textId="77777777" w:rsidR="009B648E" w:rsidRDefault="009B648E" w:rsidP="009B648E">
      <w:pPr>
        <w:pStyle w:val="BBDefinitionLevel1"/>
      </w:pPr>
      <w:r>
        <w:t>any statutory instrument, regulation, rule, order, code of practice or guideline made under the Building Safety Act 2022, the Defective Premises Act 1972, the Building Act 1984 and the Building Regulations 2010 having the force of law that affect the Works; and</w:t>
      </w:r>
    </w:p>
    <w:p w14:paraId="111BED0B" w14:textId="149FE5F4" w:rsidR="009B648E" w:rsidRDefault="009B648E" w:rsidP="009B648E">
      <w:pPr>
        <w:pStyle w:val="BBDefinitionLevel1"/>
      </w:pPr>
      <w:bookmarkStart w:id="367" w:name="_Ref221879420"/>
      <w:r>
        <w:t>any building safety laws and regulations that affect the Works or performance of any obligations under the EPC Contract,</w:t>
      </w:r>
      <w:bookmarkEnd w:id="367"/>
    </w:p>
    <w:p w14:paraId="77617611" w14:textId="77777777" w:rsidR="009B648E" w:rsidRDefault="009B648E" w:rsidP="009B648E">
      <w:pPr>
        <w:pStyle w:val="BBBodyTextIndent1"/>
      </w:pPr>
      <w:r>
        <w:t xml:space="preserve">together with any guidance issued and/or updated from time to time by a government department, the Building Safety Regulator or the Health and Safety Executive in connection with the legislation referred to in paragraphs </w:t>
      </w:r>
      <w:r>
        <w:fldChar w:fldCharType="begin"/>
      </w:r>
      <w:r>
        <w:instrText xml:space="preserve"> REF _Ref221879413 \r \h </w:instrText>
      </w:r>
      <w:r>
        <w:fldChar w:fldCharType="separate"/>
      </w:r>
      <w:r>
        <w:t>(a)</w:t>
      </w:r>
      <w:r>
        <w:fldChar w:fldCharType="end"/>
      </w:r>
      <w:r>
        <w:t xml:space="preserve"> to </w:t>
      </w:r>
      <w:r>
        <w:fldChar w:fldCharType="begin"/>
      </w:r>
      <w:r>
        <w:instrText xml:space="preserve"> REF _Ref221879420 \r \h </w:instrText>
      </w:r>
      <w:r>
        <w:fldChar w:fldCharType="separate"/>
      </w:r>
      <w:r>
        <w:t>(f</w:t>
      </w:r>
      <w:r>
        <w:t>)</w:t>
      </w:r>
      <w:r>
        <w:fldChar w:fldCharType="end"/>
      </w:r>
      <w:r>
        <w:t xml:space="preserve"> above.</w:t>
      </w:r>
    </w:p>
    <w:p w14:paraId="70FB576B" w14:textId="77777777" w:rsidR="009B648E" w:rsidRDefault="009B648E" w:rsidP="009B648E">
      <w:pPr>
        <w:pStyle w:val="BBDefinition"/>
      </w:pPr>
      <w:r>
        <w:t>"</w:t>
      </w:r>
      <w:r w:rsidRPr="009E0E4D">
        <w:rPr>
          <w:b/>
          <w:bCs/>
        </w:rPr>
        <w:t>Building Safety Regulator</w:t>
      </w:r>
      <w:r>
        <w:t>" mean the Building Safety Regulator as defined by the Building Safety Act 2022.</w:t>
      </w:r>
    </w:p>
    <w:p w14:paraId="75559DC7" w14:textId="77777777" w:rsidR="009B648E" w:rsidRDefault="009B648E" w:rsidP="009B648E">
      <w:pPr>
        <w:pStyle w:val="BBDefinition"/>
      </w:pPr>
      <w:r w:rsidRPr="0091014E">
        <w:t>"</w:t>
      </w:r>
      <w:r w:rsidRPr="004142DB">
        <w:rPr>
          <w:b/>
          <w:bCs/>
        </w:rPr>
        <w:t>Completion</w:t>
      </w:r>
      <w:r w:rsidRPr="0091014E">
        <w:t>" means</w:t>
      </w:r>
      <w:r>
        <w:t xml:space="preserve"> the date when the ‘Completion Performance Tests’ (as defined in the EPC Contract) have been carried out and passed under the EPC </w:t>
      </w:r>
      <w:proofErr w:type="gramStart"/>
      <w:r>
        <w:t>Contract</w:t>
      </w:r>
      <w:r w:rsidRPr="0091014E">
        <w:t>;</w:t>
      </w:r>
      <w:proofErr w:type="gramEnd"/>
    </w:p>
    <w:p w14:paraId="7092C983" w14:textId="77777777" w:rsidR="009B648E" w:rsidRPr="005E13E5" w:rsidRDefault="009B648E" w:rsidP="009B648E">
      <w:pPr>
        <w:pStyle w:val="BBDefinition"/>
      </w:pPr>
      <w:r w:rsidRPr="002E7B5D">
        <w:t>"</w:t>
      </w:r>
      <w:r w:rsidRPr="005E13E5">
        <w:rPr>
          <w:rStyle w:val="DefTerm"/>
        </w:rPr>
        <w:t>Construction Products Regulations</w:t>
      </w:r>
      <w:r w:rsidRPr="002E7B5D">
        <w:t>" means</w:t>
      </w:r>
      <w:r w:rsidRPr="005E13E5">
        <w:t xml:space="preserve"> UK Construction Products Regulation 2011 and the Construction Products Regulations 2013 (SI 2013/1387).</w:t>
      </w:r>
    </w:p>
    <w:p w14:paraId="4A4987EC" w14:textId="77777777" w:rsidR="009B648E" w:rsidRDefault="009B648E" w:rsidP="009B648E">
      <w:pPr>
        <w:pStyle w:val="BBDefinition"/>
      </w:pPr>
      <w:r>
        <w:t>"</w:t>
      </w:r>
      <w:r w:rsidRPr="009E0E4D">
        <w:rPr>
          <w:b/>
          <w:bCs/>
        </w:rPr>
        <w:t>Copyright Works</w:t>
      </w:r>
      <w:r>
        <w:t xml:space="preserve">" means any and all drawings, CAD materials, designs, charts, specifications, plans, diagrams, details, specifications, technical data, bills of quantities, reports and other documents or recorded information whatsoever acquired or brought into existence in any manner whatsoever by or on behalf of the Contractor for and/or in connection with any purpose whatsoever in connection with the performance of the Works and/or the performance of its obligations under the EPC Contract including in respect of the [INSERT RENEWABLE ENERGY SYSTEM], </w:t>
      </w:r>
      <w:r>
        <w:lastRenderedPageBreak/>
        <w:t xml:space="preserve">including the Health and Safety File (as defined in the CDM Regulations) and the Operation and Maintenance Manuals and for any purpose whatsoever in connection with the Development; </w:t>
      </w:r>
    </w:p>
    <w:p w14:paraId="01F040C7" w14:textId="77777777" w:rsidR="009B648E" w:rsidRDefault="009B648E" w:rsidP="009B648E">
      <w:pPr>
        <w:pStyle w:val="BBDefinition"/>
      </w:pPr>
      <w:r>
        <w:t>"</w:t>
      </w:r>
      <w:r w:rsidRPr="009E0E4D">
        <w:rPr>
          <w:b/>
          <w:bCs/>
        </w:rPr>
        <w:t>Development</w:t>
      </w:r>
      <w:r>
        <w:t xml:space="preserve">" means the development of the Site by [INSERT DEVELOPER </w:t>
      </w:r>
      <w:proofErr w:type="gramStart"/>
      <w:r>
        <w:t>DETAILS ]</w:t>
      </w:r>
      <w:proofErr w:type="gramEnd"/>
      <w:r>
        <w:t xml:space="preserve"> which includes but is not limited to the </w:t>
      </w:r>
      <w:proofErr w:type="gramStart"/>
      <w:r>
        <w:t>Works;</w:t>
      </w:r>
      <w:proofErr w:type="gramEnd"/>
    </w:p>
    <w:p w14:paraId="78F1D62D" w14:textId="77777777" w:rsidR="009B648E" w:rsidRDefault="009B648E" w:rsidP="009B648E">
      <w:pPr>
        <w:pStyle w:val="BBDefinition"/>
      </w:pPr>
      <w:r>
        <w:t>"</w:t>
      </w:r>
      <w:r>
        <w:rPr>
          <w:b/>
          <w:bCs/>
        </w:rPr>
        <w:t>EPC Contract</w:t>
      </w:r>
      <w:r>
        <w:t xml:space="preserve">" means the EPC Contract dated [DATE] made between the Employer and the </w:t>
      </w:r>
      <w:proofErr w:type="gramStart"/>
      <w:r>
        <w:t>Contractor;</w:t>
      </w:r>
      <w:proofErr w:type="gramEnd"/>
    </w:p>
    <w:p w14:paraId="70B26BEA" w14:textId="77777777" w:rsidR="009B648E" w:rsidRDefault="009B648E" w:rsidP="009B648E">
      <w:pPr>
        <w:pStyle w:val="BBDefinition"/>
      </w:pPr>
      <w:r>
        <w:t>"</w:t>
      </w:r>
      <w:r w:rsidRPr="009E0E4D">
        <w:rPr>
          <w:b/>
          <w:bCs/>
        </w:rPr>
        <w:t>Good Industry Practice</w:t>
      </w:r>
      <w:r>
        <w:t xml:space="preserve">" means the exercise of the degree of skill, care diligence, prudence, efficiency, foresight and timeliness which would be expected from a reputable and properly qualified and competent contractor within the  [INSERT RENEWABLE ENERGY SYSTEM] industry experienced in the design and construction of works of a similar size, scope and complexity as the Works (in whole or in part) under the EPC Contract unless any of the Laws impose a higher standard in which case that higher standard will apply notwithstanding any provision of the EPC Contract to the contrary; </w:t>
      </w:r>
    </w:p>
    <w:p w14:paraId="07E2F29D" w14:textId="77777777" w:rsidR="009B648E" w:rsidRDefault="009B648E" w:rsidP="009B648E">
      <w:pPr>
        <w:pStyle w:val="BBDefinition"/>
      </w:pPr>
      <w:r>
        <w:t>"</w:t>
      </w:r>
      <w:r w:rsidRPr="009E0E4D">
        <w:rPr>
          <w:b/>
          <w:bCs/>
        </w:rPr>
        <w:t>Intellectual Property Rights</w:t>
      </w:r>
      <w:r>
        <w:t>" means:</w:t>
      </w:r>
    </w:p>
    <w:p w14:paraId="2882153A" w14:textId="77777777" w:rsidR="009B648E" w:rsidRDefault="009B648E" w:rsidP="009B648E">
      <w:pPr>
        <w:pStyle w:val="BBDefinitionLevel1"/>
      </w:pPr>
      <w:r>
        <w:t xml:space="preserve">copyright, moral rights, related rights, patents, inventions, designs, copyright and related rights, database rights, </w:t>
      </w:r>
      <w:proofErr w:type="spellStart"/>
      <w:proofErr w:type="gramStart"/>
      <w:r>
        <w:t>trade marks</w:t>
      </w:r>
      <w:proofErr w:type="spellEnd"/>
      <w:proofErr w:type="gramEnd"/>
      <w:r>
        <w:t xml:space="preserve">, service marks, semiconductor topography rights and related goodwill, trade names (whether registered or unregistered), and rights to apply for </w:t>
      </w:r>
      <w:proofErr w:type="gramStart"/>
      <w:r>
        <w:t>registration;</w:t>
      </w:r>
      <w:proofErr w:type="gramEnd"/>
      <w:r>
        <w:t xml:space="preserve"> </w:t>
      </w:r>
    </w:p>
    <w:p w14:paraId="217521A5" w14:textId="77777777" w:rsidR="009B648E" w:rsidRDefault="009B648E" w:rsidP="009B648E">
      <w:pPr>
        <w:pStyle w:val="BBDefinitionLevel1"/>
      </w:pPr>
      <w:r>
        <w:t xml:space="preserve">proprietary rights in domain </w:t>
      </w:r>
      <w:proofErr w:type="gramStart"/>
      <w:r>
        <w:t>names;</w:t>
      </w:r>
      <w:proofErr w:type="gramEnd"/>
      <w:r>
        <w:t xml:space="preserve"> </w:t>
      </w:r>
    </w:p>
    <w:p w14:paraId="25988D09" w14:textId="77777777" w:rsidR="009B648E" w:rsidRDefault="009B648E" w:rsidP="009B648E">
      <w:pPr>
        <w:pStyle w:val="BBDefinitionLevel1"/>
      </w:pPr>
      <w:r>
        <w:t xml:space="preserve">knowhow and any undisclosed or confidential information such as </w:t>
      </w:r>
      <w:proofErr w:type="spellStart"/>
      <w:r>
        <w:t>know how</w:t>
      </w:r>
      <w:proofErr w:type="spellEnd"/>
      <w:r>
        <w:t>, trade secrets or inventions (whether patentable or not</w:t>
      </w:r>
      <w:proofErr w:type="gramStart"/>
      <w:r>
        <w:t>);</w:t>
      </w:r>
      <w:proofErr w:type="gramEnd"/>
      <w:r>
        <w:t xml:space="preserve"> </w:t>
      </w:r>
    </w:p>
    <w:p w14:paraId="686760CB" w14:textId="77777777" w:rsidR="009B648E" w:rsidRDefault="009B648E" w:rsidP="009B648E">
      <w:pPr>
        <w:pStyle w:val="BBDefinitionLevel1"/>
      </w:pPr>
      <w:r>
        <w:t>applications, extensions and renewals in relation to any of these rights; and</w:t>
      </w:r>
    </w:p>
    <w:p w14:paraId="60F9335F" w14:textId="77777777" w:rsidR="009B648E" w:rsidRDefault="009B648E" w:rsidP="009B648E">
      <w:pPr>
        <w:pStyle w:val="BBDefinitionLevel1"/>
      </w:pPr>
      <w:r>
        <w:t xml:space="preserve">all other rights of a similar nature or having an equivalent effect anywhere in the </w:t>
      </w:r>
      <w:proofErr w:type="gramStart"/>
      <w:r>
        <w:t>world;</w:t>
      </w:r>
      <w:proofErr w:type="gramEnd"/>
      <w:r>
        <w:t xml:space="preserve"> </w:t>
      </w:r>
    </w:p>
    <w:p w14:paraId="5334A55E" w14:textId="77777777" w:rsidR="009B648E" w:rsidRDefault="009B648E" w:rsidP="009B648E">
      <w:pPr>
        <w:pStyle w:val="BBDefinition"/>
      </w:pPr>
      <w:r>
        <w:t>"</w:t>
      </w:r>
      <w:r w:rsidRPr="009E0E4D">
        <w:rPr>
          <w:b/>
          <w:bCs/>
        </w:rPr>
        <w:t>Law</w:t>
      </w:r>
      <w:r>
        <w:t xml:space="preserve">" means any applicable law, statute, </w:t>
      </w:r>
      <w:proofErr w:type="gramStart"/>
      <w:r>
        <w:t>bye-law</w:t>
      </w:r>
      <w:proofErr w:type="gramEnd"/>
      <w:r>
        <w:t xml:space="preserve">, regulation, order, regulatory policy, guidance or industry code, rule of court or directives or requirements of any Regulatory Body, or any delegated or subordinate legislation or any notice of any Regulatory Body, including the Building Safety </w:t>
      </w:r>
      <w:proofErr w:type="gramStart"/>
      <w:r>
        <w:t>Laws;</w:t>
      </w:r>
      <w:proofErr w:type="gramEnd"/>
    </w:p>
    <w:p w14:paraId="25B8E988" w14:textId="77777777" w:rsidR="009B648E" w:rsidRDefault="009B648E" w:rsidP="009B648E">
      <w:pPr>
        <w:pStyle w:val="BBDefinition"/>
      </w:pPr>
      <w:r>
        <w:t>"</w:t>
      </w:r>
      <w:r w:rsidRPr="009E0E4D">
        <w:rPr>
          <w:b/>
          <w:bCs/>
        </w:rPr>
        <w:t>Limitation Period</w:t>
      </w:r>
      <w:r>
        <w:t xml:space="preserve">" means the period of 6 years from the date of </w:t>
      </w:r>
      <w:proofErr w:type="gramStart"/>
      <w:r>
        <w:t>Completion;</w:t>
      </w:r>
      <w:proofErr w:type="gramEnd"/>
    </w:p>
    <w:p w14:paraId="41E3CCD7" w14:textId="77777777" w:rsidR="009B648E" w:rsidRDefault="009B648E" w:rsidP="009B648E">
      <w:pPr>
        <w:pStyle w:val="BBDefinition"/>
      </w:pPr>
      <w:r>
        <w:t>"</w:t>
      </w:r>
      <w:r w:rsidRPr="009E0E4D">
        <w:rPr>
          <w:b/>
          <w:bCs/>
        </w:rPr>
        <w:t>Prohibited Materials</w:t>
      </w:r>
      <w:r>
        <w:t>" means materials, goods or substances or any other goods, substances, products or materials which:</w:t>
      </w:r>
    </w:p>
    <w:p w14:paraId="5B36240D" w14:textId="77777777" w:rsidR="009B648E" w:rsidRDefault="009B648E" w:rsidP="009B648E">
      <w:pPr>
        <w:pStyle w:val="BBDefinitionLevel1"/>
      </w:pPr>
      <w:r>
        <w:t>do not comply with relevant EU or UK Standard Specifications and/or Codes of Practice; or</w:t>
      </w:r>
    </w:p>
    <w:p w14:paraId="4711FFA8" w14:textId="77777777" w:rsidR="009B648E" w:rsidRDefault="009B648E" w:rsidP="009B648E">
      <w:pPr>
        <w:pStyle w:val="BBDefinitionLevel1"/>
      </w:pPr>
      <w:r>
        <w:t xml:space="preserve">present a hazard to the health or safety of any person who may </w:t>
      </w:r>
      <w:proofErr w:type="gramStart"/>
      <w:r>
        <w:t>come into contact with</w:t>
      </w:r>
      <w:proofErr w:type="gramEnd"/>
      <w:r>
        <w:t xml:space="preserve"> the Works (whether during their construction or after their completion); or</w:t>
      </w:r>
    </w:p>
    <w:p w14:paraId="1889B051" w14:textId="77777777" w:rsidR="009B648E" w:rsidRDefault="009B648E" w:rsidP="009B648E">
      <w:pPr>
        <w:pStyle w:val="BBDefinitionLevel1"/>
      </w:pPr>
      <w:r>
        <w:t xml:space="preserve">either by themselves or </w:t>
      </w:r>
      <w:proofErr w:type="gramStart"/>
      <w:r>
        <w:t>as a result of</w:t>
      </w:r>
      <w:proofErr w:type="gramEnd"/>
      <w:r>
        <w:t xml:space="preserve"> their use in a particular situation or in combination with other materials, would or are likely to have the effect of </w:t>
      </w:r>
      <w:r>
        <w:lastRenderedPageBreak/>
        <w:t>reducing the normal life expectancy of any other materials or structure in which the materials are incorporated or to which they are affixed; or</w:t>
      </w:r>
    </w:p>
    <w:p w14:paraId="753DD68F" w14:textId="77777777" w:rsidR="009B648E" w:rsidRDefault="009B648E" w:rsidP="009B648E">
      <w:pPr>
        <w:pStyle w:val="BBDefinitionLevel1"/>
      </w:pPr>
      <w:r>
        <w:t>are or become generally known within the international or national building, construction or engineering industries to be deleterious (either to health and safety or to the durability of the works); or</w:t>
      </w:r>
    </w:p>
    <w:p w14:paraId="605D228F" w14:textId="77777777" w:rsidR="009B648E" w:rsidRDefault="009B648E" w:rsidP="009B648E">
      <w:pPr>
        <w:pStyle w:val="BBDefinitionLevel1"/>
      </w:pPr>
      <w:r>
        <w:t>do not conform to the Specification (as defined in the EPC Contract) or other plan or specification for the Works; or</w:t>
      </w:r>
    </w:p>
    <w:p w14:paraId="7003B677" w14:textId="77777777" w:rsidR="009B648E" w:rsidRDefault="009B648E" w:rsidP="009B648E">
      <w:pPr>
        <w:pStyle w:val="BBDefinitionLevel1"/>
      </w:pPr>
      <w:r>
        <w:t>fall under national prohibition concerning harmful construction materials according to national, regional and/or local health &amp; safety, environmental and hazard prevention legislation; or</w:t>
      </w:r>
    </w:p>
    <w:p w14:paraId="597BF05C" w14:textId="77777777" w:rsidR="009B648E" w:rsidRDefault="009B648E" w:rsidP="009B648E">
      <w:pPr>
        <w:pStyle w:val="BBDefinitionLevel1"/>
      </w:pPr>
      <w:r>
        <w:t>contravene any relevant law, regulation or standard code of practice issued from time to time by any relevant authority (including any environmental authority), or good building practice or Good Industry Practice;</w:t>
      </w:r>
      <w:r w:rsidRPr="00E740A1">
        <w:t xml:space="preserve"> </w:t>
      </w:r>
      <w:r>
        <w:t>or</w:t>
      </w:r>
    </w:p>
    <w:p w14:paraId="02C0E074" w14:textId="77777777" w:rsidR="009B648E" w:rsidRDefault="009B648E" w:rsidP="009B648E">
      <w:pPr>
        <w:pStyle w:val="BBDefinitionLevel1"/>
      </w:pPr>
      <w:r>
        <w:t xml:space="preserve">have been </w:t>
      </w:r>
      <w:r w:rsidRPr="00707533">
        <w:t xml:space="preserve">placed on the market in breach of the Construction Products </w:t>
      </w:r>
      <w:proofErr w:type="gramStart"/>
      <w:r w:rsidRPr="00707533">
        <w:t>Regulations</w:t>
      </w:r>
      <w:r>
        <w:t>;</w:t>
      </w:r>
      <w:proofErr w:type="gramEnd"/>
    </w:p>
    <w:p w14:paraId="3C6F6C40" w14:textId="77777777" w:rsidR="009B648E" w:rsidRDefault="009B648E" w:rsidP="009B648E">
      <w:pPr>
        <w:pStyle w:val="BBDefinition"/>
      </w:pPr>
      <w:r>
        <w:t>"</w:t>
      </w:r>
      <w:r w:rsidRPr="009E0E4D">
        <w:rPr>
          <w:b/>
          <w:bCs/>
        </w:rPr>
        <w:t>Site</w:t>
      </w:r>
      <w:r>
        <w:t>" means [INSERT SITE DETAILS]; and</w:t>
      </w:r>
    </w:p>
    <w:p w14:paraId="1998B03E" w14:textId="77777777" w:rsidR="009B648E" w:rsidRDefault="009B648E" w:rsidP="009B648E">
      <w:pPr>
        <w:pStyle w:val="BBDefinition"/>
      </w:pPr>
      <w:r w:rsidRPr="00FF617E">
        <w:rPr>
          <w:b/>
          <w:bCs/>
        </w:rPr>
        <w:t>UK Construction Products Regulation 2011</w:t>
      </w:r>
      <w:r w:rsidRPr="00820C02">
        <w:t>" means</w:t>
      </w:r>
      <w:r w:rsidRPr="00FF617E">
        <w:t xml:space="preserve"> the UK version of Regulation (EU) No. 305/2011, as it forms part of [English OR Scottish OR Northern Irish] law under the European Union (Withdrawal) Act 2018. </w:t>
      </w:r>
    </w:p>
    <w:p w14:paraId="11ADEE9A" w14:textId="77777777" w:rsidR="009B648E" w:rsidRDefault="009B648E" w:rsidP="009B648E">
      <w:pPr>
        <w:pStyle w:val="BBDefinition"/>
      </w:pPr>
      <w:r>
        <w:t>"</w:t>
      </w:r>
      <w:r w:rsidRPr="009E0E4D">
        <w:rPr>
          <w:b/>
          <w:bCs/>
        </w:rPr>
        <w:t>Works</w:t>
      </w:r>
      <w:r>
        <w:t xml:space="preserve">" means the works and services to be undertaken by the Contractor under the EPC </w:t>
      </w:r>
      <w:proofErr w:type="gramStart"/>
      <w:r>
        <w:t>Contract;</w:t>
      </w:r>
      <w:proofErr w:type="gramEnd"/>
    </w:p>
    <w:p w14:paraId="58A746A3" w14:textId="77777777" w:rsidR="009B648E" w:rsidRDefault="009B648E" w:rsidP="009B648E">
      <w:pPr>
        <w:pStyle w:val="BBClause2"/>
      </w:pPr>
      <w:r>
        <w:t>unless the context requires otherwise:</w:t>
      </w:r>
    </w:p>
    <w:p w14:paraId="244DBA00" w14:textId="77777777" w:rsidR="009B648E" w:rsidRDefault="009B648E" w:rsidP="009B648E">
      <w:pPr>
        <w:pStyle w:val="BBClause3"/>
      </w:pPr>
      <w:r>
        <w:t>reference to any gender includes all genders, reference to the singular includes the plural (and vice versa) and reference to persons includes bodies corporate, unincorporated associations and partnerships (</w:t>
      </w:r>
      <w:proofErr w:type="gramStart"/>
      <w:r>
        <w:t>whether or not</w:t>
      </w:r>
      <w:proofErr w:type="gramEnd"/>
      <w:r>
        <w:t xml:space="preserve"> any of them have a separate legal personality</w:t>
      </w:r>
      <w:proofErr w:type="gramStart"/>
      <w:r>
        <w:t>);</w:t>
      </w:r>
      <w:proofErr w:type="gramEnd"/>
      <w:r>
        <w:t xml:space="preserve"> </w:t>
      </w:r>
    </w:p>
    <w:p w14:paraId="54E56339" w14:textId="77777777" w:rsidR="009B648E" w:rsidRDefault="009B648E" w:rsidP="009B648E">
      <w:pPr>
        <w:pStyle w:val="BBClause3"/>
      </w:pPr>
      <w:r>
        <w:t>reference to a recital or paragraph is a reference to a recital to or paragraph of this Schedule; and</w:t>
      </w:r>
    </w:p>
    <w:p w14:paraId="7F1C57A5" w14:textId="77777777" w:rsidR="009B648E" w:rsidRDefault="009B648E" w:rsidP="009B648E">
      <w:pPr>
        <w:pStyle w:val="BBClause3"/>
      </w:pPr>
      <w:r>
        <w:t xml:space="preserve">reference to any legislative provision will be deemed to include any subsequent re-enactment or amending </w:t>
      </w:r>
      <w:proofErr w:type="gramStart"/>
      <w:r>
        <w:t>provision;</w:t>
      </w:r>
      <w:proofErr w:type="gramEnd"/>
    </w:p>
    <w:p w14:paraId="7D5B6241" w14:textId="77777777" w:rsidR="009B648E" w:rsidRDefault="009B648E" w:rsidP="009B648E">
      <w:pPr>
        <w:pStyle w:val="BBClause2"/>
      </w:pPr>
      <w:r>
        <w:t xml:space="preserve">the list of contents and paragraph headings are included for convenience only and do not affect its </w:t>
      </w:r>
      <w:proofErr w:type="gramStart"/>
      <w:r>
        <w:t>interpretation;</w:t>
      </w:r>
      <w:proofErr w:type="gramEnd"/>
      <w:r>
        <w:t xml:space="preserve"> </w:t>
      </w:r>
    </w:p>
    <w:p w14:paraId="35D547A2" w14:textId="77777777" w:rsidR="009B648E" w:rsidRDefault="009B648E" w:rsidP="009B648E">
      <w:pPr>
        <w:pStyle w:val="BBClause2"/>
      </w:pPr>
      <w:r>
        <w:t>where a Party comprises two or more persons:</w:t>
      </w:r>
    </w:p>
    <w:p w14:paraId="5229DA9B" w14:textId="77777777" w:rsidR="009B648E" w:rsidRDefault="009B648E" w:rsidP="009B648E">
      <w:pPr>
        <w:pStyle w:val="BBClause3"/>
      </w:pPr>
      <w:r>
        <w:t>any obligations on the part of that Party contained or implied in this Schedule are deemed to be joint and several obligations on the part of those persons; and</w:t>
      </w:r>
    </w:p>
    <w:p w14:paraId="2AB45476" w14:textId="77777777" w:rsidR="009B648E" w:rsidRDefault="009B648E" w:rsidP="009B648E">
      <w:pPr>
        <w:pStyle w:val="BBClause3"/>
      </w:pPr>
      <w:r>
        <w:t>references to that Party include references to each and any of those persons; and</w:t>
      </w:r>
    </w:p>
    <w:p w14:paraId="6318F8C6" w14:textId="77777777" w:rsidR="009B648E" w:rsidRDefault="009B648E" w:rsidP="009B648E">
      <w:pPr>
        <w:pStyle w:val="BBClause2"/>
      </w:pPr>
      <w:r>
        <w:lastRenderedPageBreak/>
        <w:t>periods of time will be calculated in accordance with section 116 of the Housing Grants, Construction and Regeneration Act 1996.</w:t>
      </w:r>
    </w:p>
    <w:p w14:paraId="500CAFD3" w14:textId="7E8BF3ED" w:rsidR="009B648E" w:rsidRDefault="009B648E" w:rsidP="00B65546">
      <w:pPr>
        <w:pStyle w:val="BBHeading1"/>
        <w:numPr>
          <w:ilvl w:val="0"/>
          <w:numId w:val="23"/>
        </w:numPr>
        <w:outlineLvl w:val="1"/>
      </w:pPr>
      <w:bookmarkStart w:id="368" w:name="_Toc221880517"/>
      <w:bookmarkStart w:id="369" w:name="_Toc225517357"/>
      <w:r>
        <w:t>Standard of Care</w:t>
      </w:r>
      <w:bookmarkEnd w:id="368"/>
      <w:bookmarkEnd w:id="369"/>
    </w:p>
    <w:p w14:paraId="11C22113" w14:textId="79E1B3AB" w:rsidR="009B648E" w:rsidRDefault="009B648E" w:rsidP="009B648E">
      <w:pPr>
        <w:pStyle w:val="BBClause2"/>
      </w:pPr>
      <w:bookmarkStart w:id="370" w:name="_Ref221879429"/>
      <w:bookmarkStart w:id="371" w:name="_Ref221880301"/>
      <w:r>
        <w:t>The Contractor warrants and undertakes to the Beneficiary that:</w:t>
      </w:r>
      <w:bookmarkEnd w:id="370"/>
      <w:bookmarkEnd w:id="371"/>
    </w:p>
    <w:p w14:paraId="5F7B8D33" w14:textId="4A43DA5A" w:rsidR="009B648E" w:rsidRDefault="009B648E" w:rsidP="009B648E">
      <w:pPr>
        <w:pStyle w:val="BBClause3"/>
      </w:pPr>
      <w:bookmarkStart w:id="372" w:name="_Ref221879644"/>
      <w:bookmarkStart w:id="373" w:name="_Ref223418937"/>
      <w:r>
        <w:t>it has carried out and will carry out its duties and obligations under the EPC Contract subject to and in accordance with the terms of the EPC Contract; and</w:t>
      </w:r>
      <w:bookmarkEnd w:id="372"/>
      <w:bookmarkEnd w:id="373"/>
    </w:p>
    <w:p w14:paraId="21E4B951" w14:textId="77777777" w:rsidR="009B648E" w:rsidRDefault="009B648E" w:rsidP="009B648E">
      <w:pPr>
        <w:pStyle w:val="BBClause3"/>
      </w:pPr>
      <w:r>
        <w:t xml:space="preserve">in addition to and without derogation from paragraph </w:t>
      </w:r>
      <w:r>
        <w:fldChar w:fldCharType="begin"/>
      </w:r>
      <w:r>
        <w:instrText xml:space="preserve"> REF _Ref221879644 \r \h </w:instrText>
      </w:r>
      <w:r>
        <w:fldChar w:fldCharType="separate"/>
      </w:r>
      <w:r>
        <w:t>2</w:t>
      </w:r>
      <w:r>
        <w:t>.</w:t>
      </w:r>
      <w:r>
        <w:t>1.1</w:t>
      </w:r>
      <w:r>
        <w:fldChar w:fldCharType="end"/>
      </w:r>
      <w:r>
        <w:t>:</w:t>
      </w:r>
    </w:p>
    <w:p w14:paraId="5EA61F75" w14:textId="77777777" w:rsidR="009B648E" w:rsidRDefault="009B648E" w:rsidP="009B648E">
      <w:pPr>
        <w:pStyle w:val="BBClause4"/>
      </w:pPr>
      <w:r>
        <w:t xml:space="preserve">it has carried out and will continue to carry out and complete the Works in a proper workmanlike </w:t>
      </w:r>
      <w:proofErr w:type="gramStart"/>
      <w:r>
        <w:t>manner;</w:t>
      </w:r>
      <w:proofErr w:type="gramEnd"/>
    </w:p>
    <w:p w14:paraId="2611ACD6" w14:textId="77777777" w:rsidR="009B648E" w:rsidRDefault="009B648E" w:rsidP="009B648E">
      <w:pPr>
        <w:pStyle w:val="BBClause4"/>
      </w:pPr>
      <w:r>
        <w:t>it has exercised and will continue to exercise all the reasonable skill, care, diligence, prudence, efficiency, foresight and timeliness which would be expected from a reputable and properly qualified and competent company within the  [INSERT RENEWABLE ENERGY SYSTEM] industry experienced in the design and construction of works of a similar size, scope and complexity as the Works (in whole or in part) under the EPC Contract in the design of the Works unless any of the Laws impose a higher standard in which case that higher standard will apply notwithstanding any provision of the EPC Contract to the contrary; and</w:t>
      </w:r>
    </w:p>
    <w:p w14:paraId="0F2065B6" w14:textId="77777777" w:rsidR="009B648E" w:rsidRDefault="009B648E" w:rsidP="009B648E">
      <w:pPr>
        <w:pStyle w:val="BBClause3"/>
      </w:pPr>
      <w:r>
        <w:t>the Works will on completion comply in all respects with the requirements of the EPC Contract.</w:t>
      </w:r>
    </w:p>
    <w:p w14:paraId="68EAB408" w14:textId="0A379DB4" w:rsidR="009B648E" w:rsidRDefault="009B648E" w:rsidP="009B648E">
      <w:pPr>
        <w:pStyle w:val="BBClause2"/>
      </w:pPr>
      <w:bookmarkStart w:id="374" w:name="_Ref221879597"/>
      <w:bookmarkStart w:id="375" w:name="_Ref221880504"/>
      <w:r>
        <w:t>The Contractor further warrants to the Beneficiary that:</w:t>
      </w:r>
      <w:bookmarkEnd w:id="374"/>
      <w:bookmarkEnd w:id="375"/>
    </w:p>
    <w:p w14:paraId="0F098A99" w14:textId="77777777" w:rsidR="009B648E" w:rsidRDefault="009B648E" w:rsidP="009B648E">
      <w:pPr>
        <w:pStyle w:val="BBClause3"/>
      </w:pPr>
      <w:r>
        <w:t>neither it nor any of the Contractor's Persons (as defined in the EPC Contract) has done or permitted to be done, or will do or permit to be done, anything which:</w:t>
      </w:r>
    </w:p>
    <w:p w14:paraId="7C16D470" w14:textId="77777777" w:rsidR="009B648E" w:rsidRDefault="009B648E" w:rsidP="009B648E">
      <w:pPr>
        <w:pStyle w:val="BBClause5"/>
      </w:pPr>
      <w:r>
        <w:t>is in breach, or is likely to have been in breach of any Building Safety Laws; or</w:t>
      </w:r>
    </w:p>
    <w:p w14:paraId="12E0CA1F" w14:textId="77777777" w:rsidR="009B648E" w:rsidRDefault="009B648E" w:rsidP="009B648E">
      <w:pPr>
        <w:pStyle w:val="BBClause5"/>
      </w:pPr>
      <w:r>
        <w:t>will result, or is likely to result in the Employer being in breach of any Building Safety Laws; and</w:t>
      </w:r>
    </w:p>
    <w:p w14:paraId="54B6BD6F" w14:textId="77777777" w:rsidR="009B648E" w:rsidRDefault="009B648E" w:rsidP="009B648E">
      <w:pPr>
        <w:pStyle w:val="BBClause3"/>
      </w:pPr>
      <w:r>
        <w:t xml:space="preserve">it shall </w:t>
      </w:r>
      <w:proofErr w:type="gramStart"/>
      <w:r>
        <w:t>comply, and</w:t>
      </w:r>
      <w:proofErr w:type="gramEnd"/>
      <w:r>
        <w:t xml:space="preserve"> shall procure compliance by each of the Contractor's Persons (as defined in the EPC Contract) with the Building Safety Laws.</w:t>
      </w:r>
    </w:p>
    <w:p w14:paraId="018E31AE" w14:textId="77777777" w:rsidR="009B648E" w:rsidRDefault="009B648E" w:rsidP="00B65546">
      <w:pPr>
        <w:pStyle w:val="BBHeading1"/>
        <w:numPr>
          <w:ilvl w:val="0"/>
          <w:numId w:val="23"/>
        </w:numPr>
        <w:outlineLvl w:val="1"/>
      </w:pPr>
      <w:bookmarkStart w:id="376" w:name="_Toc221880518"/>
      <w:bookmarkStart w:id="377" w:name="_Toc225517358"/>
      <w:r>
        <w:t>Materials</w:t>
      </w:r>
      <w:bookmarkEnd w:id="376"/>
      <w:bookmarkEnd w:id="377"/>
      <w:r>
        <w:t xml:space="preserve">  </w:t>
      </w:r>
    </w:p>
    <w:p w14:paraId="47149855" w14:textId="77777777" w:rsidR="009B648E" w:rsidRDefault="009B648E" w:rsidP="009B648E">
      <w:pPr>
        <w:pStyle w:val="BBBodyTextIndent1"/>
      </w:pPr>
      <w:r>
        <w:t>The Contractor further warrants to the Beneficiary that it has not specified or approved for use or used and will not specify or approve for use or use in connection with the Works any Prohibited Materials.</w:t>
      </w:r>
    </w:p>
    <w:p w14:paraId="7C24D097" w14:textId="72D76B75" w:rsidR="009B648E" w:rsidRDefault="009B648E" w:rsidP="00B65546">
      <w:pPr>
        <w:pStyle w:val="BBHeading1"/>
        <w:numPr>
          <w:ilvl w:val="0"/>
          <w:numId w:val="23"/>
        </w:numPr>
        <w:outlineLvl w:val="1"/>
      </w:pPr>
      <w:bookmarkStart w:id="378" w:name="_Ref221879443"/>
      <w:bookmarkStart w:id="379" w:name="_Ref221880317"/>
      <w:bookmarkStart w:id="380" w:name="_Toc221880519"/>
      <w:bookmarkStart w:id="381" w:name="_Toc225517359"/>
      <w:r>
        <w:t>Copyright Licence</w:t>
      </w:r>
      <w:bookmarkEnd w:id="378"/>
      <w:bookmarkEnd w:id="379"/>
      <w:bookmarkEnd w:id="380"/>
      <w:bookmarkEnd w:id="381"/>
    </w:p>
    <w:p w14:paraId="2B6322C0" w14:textId="77777777" w:rsidR="009B648E" w:rsidRDefault="009B648E" w:rsidP="009B648E">
      <w:pPr>
        <w:pStyle w:val="BBClause2"/>
      </w:pPr>
      <w:bookmarkStart w:id="382" w:name="_Ref221879435"/>
      <w:bookmarkStart w:id="383" w:name="_Ref221880308"/>
      <w:r>
        <w:t xml:space="preserve">The Contractor hereby grants to the Beneficiary, or undertakes to procure the grant from sub-contractors or any other third party to Employer of, a non-exclusive, irrevocable, world-wide, transferable and perpetual royalty-free licence to copy, and use the Copyright Works for all purposes relating to or connected with the Works or </w:t>
      </w:r>
      <w:r>
        <w:lastRenderedPageBreak/>
        <w:t>the Site, including but not limited to the purposes of constructing, operating, monitoring, completing, managing, maintaining, dismantling, removing, insuring, extension, alteration, maintenance reinstatement, repair and financing the Works.  The licence will carry the right to grant sub-licences and be freely transferable to third parties.</w:t>
      </w:r>
      <w:bookmarkEnd w:id="382"/>
      <w:bookmarkEnd w:id="383"/>
      <w:r>
        <w:t xml:space="preserve">  </w:t>
      </w:r>
    </w:p>
    <w:p w14:paraId="1538D6D3" w14:textId="77777777" w:rsidR="009B648E" w:rsidRDefault="009B648E" w:rsidP="009B648E">
      <w:pPr>
        <w:pStyle w:val="BBClause2"/>
      </w:pPr>
      <w:r>
        <w:t xml:space="preserve">The Contractor will not be liable or responsible for any use of the Copyright Works for any purpose other than that for which the same was originally prepared and provided by the Contractor.  </w:t>
      </w:r>
    </w:p>
    <w:p w14:paraId="40962389" w14:textId="77777777" w:rsidR="009B648E" w:rsidRDefault="009B648E" w:rsidP="009B648E">
      <w:pPr>
        <w:pStyle w:val="BBClause2"/>
      </w:pPr>
      <w:r>
        <w:t xml:space="preserve">The Intellectual Property Rights in the Copyright Works will remain vested in the Contractor.  Insofar as ownership of any Intellectual Property Right in any Document is vested in any person other than the Contractor, including, without limitation, any sub-contractor, supplier or consultant, the Contractor will procure for the Beneficiary the benefit of such a licence as is referred to in paragraph </w:t>
      </w:r>
      <w:r>
        <w:fldChar w:fldCharType="begin"/>
      </w:r>
      <w:r>
        <w:instrText xml:space="preserve"> REF _Ref221879435 \r \h </w:instrText>
      </w:r>
      <w:r>
        <w:fldChar w:fldCharType="separate"/>
      </w:r>
      <w:r>
        <w:t>4.1</w:t>
      </w:r>
      <w:r>
        <w:fldChar w:fldCharType="end"/>
      </w:r>
      <w:r>
        <w:t xml:space="preserve"> for the purposes referred to in that paragraph.  </w:t>
      </w:r>
    </w:p>
    <w:p w14:paraId="5ADE122A" w14:textId="77777777" w:rsidR="009B648E" w:rsidRDefault="009B648E" w:rsidP="009B648E">
      <w:pPr>
        <w:pStyle w:val="BBClause2"/>
      </w:pPr>
      <w:r>
        <w:t xml:space="preserve">The Contractor warrants that the use, by the Beneficiary, of any of the Copyright Works  for any purpose provided for in paragraph </w:t>
      </w:r>
      <w:r>
        <w:fldChar w:fldCharType="begin"/>
      </w:r>
      <w:r>
        <w:instrText xml:space="preserve"> REF _Ref221879435 \r \h </w:instrText>
      </w:r>
      <w:r>
        <w:fldChar w:fldCharType="separate"/>
      </w:r>
      <w:r>
        <w:t>4.1</w:t>
      </w:r>
      <w:r>
        <w:fldChar w:fldCharType="end"/>
      </w:r>
      <w:r>
        <w:t xml:space="preserve"> will not infringe the Intellectual Property Rights of any third party in relation to the Copyright Works and shall indemnify the Beneficiary and its agents from and against all costs, expenses, liabilities, damages, claims, demands, proceedings or legal costs and judgments which the Beneficiary and/or its agents incur or suffer in respect of any claim by any third party of infringement of its Intellectual Property Rights. The Contractor will, if so requested at any time, execute such Copyright Works and perform such acts as may be required fully and effectively to assure to the Beneficiary or any third party the rights referred to in this paragraph </w:t>
      </w:r>
      <w:r>
        <w:fldChar w:fldCharType="begin"/>
      </w:r>
      <w:r>
        <w:instrText xml:space="preserve"> REF _Ref221879443 \r \h </w:instrText>
      </w:r>
      <w:r>
        <w:fldChar w:fldCharType="separate"/>
      </w:r>
      <w:r>
        <w:t>4</w:t>
      </w:r>
      <w:r>
        <w:fldChar w:fldCharType="end"/>
      </w:r>
      <w:r>
        <w:t>.</w:t>
      </w:r>
    </w:p>
    <w:p w14:paraId="146BB578" w14:textId="77777777" w:rsidR="009B648E" w:rsidRDefault="009B648E" w:rsidP="009B648E">
      <w:pPr>
        <w:pStyle w:val="BBClause2"/>
      </w:pPr>
      <w:r>
        <w:t>The Contractor will provide to the Beneficiary a copy of any of the Copyright Works as soon as reasonably practicable after receipt by the Contractor of a written request from the Beneficiary to do so.  The Beneficiary agrees to pay the reasonable copying charges of the Contractor for provision of the same to the Beneficiary.</w:t>
      </w:r>
    </w:p>
    <w:p w14:paraId="031D78C4" w14:textId="77777777" w:rsidR="009B648E" w:rsidRDefault="009B648E" w:rsidP="009B648E">
      <w:pPr>
        <w:pStyle w:val="BBClause2"/>
      </w:pPr>
      <w:r>
        <w:t xml:space="preserve">The Contractor hereby waives any rights it may have under Chapter IV (Moral Rights) Part 1 of the Copyright, Designs and Patents Act 1988 in relation to the Copyright Works and consent to any act of omission by the Beneficiary which would, without such waiver, constitute a breach or infringement of such moral rights. </w:t>
      </w:r>
    </w:p>
    <w:p w14:paraId="1CAEA536" w14:textId="6D45F224" w:rsidR="009B648E" w:rsidRDefault="009B648E" w:rsidP="00B65546">
      <w:pPr>
        <w:pStyle w:val="BBHeading1"/>
        <w:numPr>
          <w:ilvl w:val="0"/>
          <w:numId w:val="23"/>
        </w:numPr>
        <w:outlineLvl w:val="1"/>
      </w:pPr>
      <w:bookmarkStart w:id="384" w:name="_Ref221879470"/>
      <w:bookmarkStart w:id="385" w:name="_Ref221880330"/>
      <w:bookmarkStart w:id="386" w:name="_Toc221880520"/>
      <w:bookmarkStart w:id="387" w:name="_Toc225517360"/>
      <w:r>
        <w:t>Professional Indemnity Insurance</w:t>
      </w:r>
      <w:bookmarkEnd w:id="384"/>
      <w:bookmarkEnd w:id="385"/>
      <w:bookmarkEnd w:id="386"/>
      <w:bookmarkEnd w:id="387"/>
    </w:p>
    <w:p w14:paraId="7304D053" w14:textId="77777777" w:rsidR="009B648E" w:rsidRDefault="009B648E" w:rsidP="009B648E">
      <w:pPr>
        <w:pStyle w:val="BBClause2"/>
      </w:pPr>
      <w:r>
        <w:t>The Contractor warrants that:</w:t>
      </w:r>
    </w:p>
    <w:p w14:paraId="1AB8EA7A" w14:textId="77777777" w:rsidR="009B648E" w:rsidRDefault="009B648E" w:rsidP="009B648E">
      <w:pPr>
        <w:pStyle w:val="BBClause3"/>
      </w:pPr>
      <w:r>
        <w:t xml:space="preserve">it has maintained and will maintain, during the carrying out of the Works and [the Limitation Period][for 15 years from issue of the Notice of Making Good as defined in the EPC Contract], professional indemnity insurance with an insurer authorised to carry out insurance business in the United Kingdom for an amount not less than </w:t>
      </w:r>
      <w:r w:rsidRPr="008F6CA6">
        <w:rPr>
          <w:szCs w:val="22"/>
        </w:rPr>
        <w:t>[</w:t>
      </w:r>
      <w:r>
        <w:rPr>
          <w:szCs w:val="22"/>
        </w:rPr>
        <w:t>VALUE</w:t>
      </w:r>
      <w:r w:rsidRPr="008F6CA6">
        <w:rPr>
          <w:szCs w:val="22"/>
        </w:rPr>
        <w:t>]</w:t>
      </w:r>
      <w:r>
        <w:t xml:space="preserve"> million pounds</w:t>
      </w:r>
      <w:r w:rsidRPr="008F6CA6">
        <w:t xml:space="preserve"> (£</w:t>
      </w:r>
      <w:r w:rsidRPr="008F6CA6">
        <w:rPr>
          <w:szCs w:val="22"/>
        </w:rPr>
        <w:t>[</w:t>
      </w:r>
      <w:r>
        <w:rPr>
          <w:szCs w:val="22"/>
        </w:rPr>
        <w:t>●</w:t>
      </w:r>
      <w:r w:rsidRPr="008F6CA6">
        <w:rPr>
          <w:szCs w:val="22"/>
        </w:rPr>
        <w:t>]</w:t>
      </w:r>
      <w:r>
        <w:t xml:space="preserve">), annually for in relation to the Works provided it remains available generally in the market to contractors carrying on similar business as that carried on by the Contractor at commercially reasonable rates, and maintain such insurance until the expiry of the liability period set out in paragraph </w:t>
      </w:r>
      <w:r>
        <w:fldChar w:fldCharType="begin"/>
      </w:r>
      <w:r>
        <w:instrText xml:space="preserve"> REF _Ref221879462 \r \h </w:instrText>
      </w:r>
      <w:r>
        <w:fldChar w:fldCharType="separate"/>
      </w:r>
      <w:r>
        <w:t>9.2</w:t>
      </w:r>
      <w:r>
        <w:fldChar w:fldCharType="end"/>
      </w:r>
      <w:r>
        <w:t xml:space="preserve">; and </w:t>
      </w:r>
    </w:p>
    <w:p w14:paraId="43081A92" w14:textId="77777777" w:rsidR="009B648E" w:rsidRDefault="009B648E" w:rsidP="009B648E">
      <w:pPr>
        <w:pStyle w:val="BBClause3"/>
      </w:pPr>
      <w:r>
        <w:t xml:space="preserve">cover under the professional indemnity insurance is extended to include the Contractor's liabilities under this Schedule.  </w:t>
      </w:r>
    </w:p>
    <w:p w14:paraId="28F01B1F" w14:textId="77777777" w:rsidR="009B648E" w:rsidRDefault="009B648E" w:rsidP="009B648E">
      <w:pPr>
        <w:pStyle w:val="BBClause2"/>
      </w:pPr>
      <w:r>
        <w:lastRenderedPageBreak/>
        <w:t xml:space="preserve">For the purposes of this paragraph </w:t>
      </w:r>
      <w:r>
        <w:fldChar w:fldCharType="begin"/>
      </w:r>
      <w:r>
        <w:instrText xml:space="preserve"> REF _Ref221879470 \r \h </w:instrText>
      </w:r>
      <w:r>
        <w:fldChar w:fldCharType="separate"/>
      </w:r>
      <w:r>
        <w:t>5</w:t>
      </w:r>
      <w:r>
        <w:fldChar w:fldCharType="end"/>
      </w:r>
      <w:r>
        <w:t xml:space="preserve">, insurance that is subject to any increased or additional premium because of the Contractor's claims record or other acts, omissions or circumstances particular to the Contractor will be deemed to be insurance available at commercially reasonable rates.  </w:t>
      </w:r>
    </w:p>
    <w:p w14:paraId="1E4D4410" w14:textId="77777777" w:rsidR="009B648E" w:rsidRDefault="009B648E" w:rsidP="009B648E">
      <w:pPr>
        <w:pStyle w:val="BBClause2"/>
      </w:pPr>
      <w:r>
        <w:t xml:space="preserve">As and when required by the Beneficiary, the Contractor will produce for inspection documentary evidence that such insurance is being properly maintained.  </w:t>
      </w:r>
    </w:p>
    <w:p w14:paraId="1538DE73" w14:textId="77777777" w:rsidR="009B648E" w:rsidRDefault="009B648E" w:rsidP="009B648E">
      <w:pPr>
        <w:pStyle w:val="BBClause2"/>
      </w:pPr>
      <w:r>
        <w:t>If the Contractor is unable to obtain professional indemnity insurance at reasonably commercial rates and on reasonably commercial terms, or if its insurance policy becomes void or unenforceable, it will promptly give notice of this to the Beneficiary.</w:t>
      </w:r>
    </w:p>
    <w:p w14:paraId="41BAA3F0" w14:textId="1C273B63" w:rsidR="009B648E" w:rsidRDefault="009B648E" w:rsidP="00B65546">
      <w:pPr>
        <w:pStyle w:val="BBHeading1"/>
        <w:numPr>
          <w:ilvl w:val="0"/>
          <w:numId w:val="23"/>
        </w:numPr>
        <w:outlineLvl w:val="1"/>
      </w:pPr>
      <w:bookmarkStart w:id="388" w:name="_Ref221879507"/>
      <w:bookmarkStart w:id="389" w:name="_Ref221880373"/>
      <w:bookmarkStart w:id="390" w:name="_Toc221880521"/>
      <w:bookmarkStart w:id="391" w:name="_Toc225517361"/>
      <w:r>
        <w:t>Substitution</w:t>
      </w:r>
      <w:bookmarkEnd w:id="388"/>
      <w:bookmarkEnd w:id="389"/>
      <w:bookmarkEnd w:id="390"/>
      <w:bookmarkEnd w:id="391"/>
    </w:p>
    <w:p w14:paraId="303016F0" w14:textId="27CB7D84" w:rsidR="009B648E" w:rsidRDefault="009B648E" w:rsidP="009B648E">
      <w:pPr>
        <w:pStyle w:val="BBClause2"/>
      </w:pPr>
      <w:bookmarkStart w:id="392" w:name="_Ref221879474"/>
      <w:bookmarkStart w:id="393" w:name="_Ref221880335"/>
      <w:r>
        <w:t>The Contractor will not exercise nor seek to exercise any right of determination of its employment under the EPC Contract or to treat the EPC Contract as having been repudiated by the Employer or to discontinue the performance of any of the Contractor's obligations in relation to the Works by reason of breach on the part of the Employer (or otherwise) without giving to the Appointee not less than 21 days' written notice of its intention to do so and specifying in such notice the grounds for the proposed termination.  The Contractor will for the period of any such notice diligently and properly continue to perform the Contractor's obligations under the EPC Contract.</w:t>
      </w:r>
      <w:bookmarkEnd w:id="392"/>
      <w:bookmarkEnd w:id="393"/>
    </w:p>
    <w:p w14:paraId="3FECCC7B" w14:textId="77777777" w:rsidR="009B648E" w:rsidRDefault="009B648E" w:rsidP="009B648E">
      <w:pPr>
        <w:pStyle w:val="BBClause2"/>
      </w:pPr>
      <w:r>
        <w:t xml:space="preserve">Any period stipulated in the EPC Contract for the exercise by the Contractor of a right of determination will nevertheless be extended as may be necessary to take account of the period of notice required under paragraph </w:t>
      </w:r>
      <w:r>
        <w:fldChar w:fldCharType="begin"/>
      </w:r>
      <w:r>
        <w:instrText xml:space="preserve"> REF _Ref221879474 \r \h </w:instrText>
      </w:r>
      <w:r>
        <w:fldChar w:fldCharType="separate"/>
      </w:r>
      <w:r>
        <w:t>6.1</w:t>
      </w:r>
      <w:r>
        <w:fldChar w:fldCharType="end"/>
      </w:r>
      <w:r>
        <w:t>.</w:t>
      </w:r>
    </w:p>
    <w:p w14:paraId="7A6D559C" w14:textId="77777777" w:rsidR="009B648E" w:rsidRDefault="009B648E" w:rsidP="009B648E">
      <w:pPr>
        <w:pStyle w:val="BBClause2"/>
      </w:pPr>
      <w:r>
        <w:t xml:space="preserve">Compliance by the Contractor with the provisions of paragraph </w:t>
      </w:r>
      <w:r>
        <w:fldChar w:fldCharType="begin"/>
      </w:r>
      <w:r>
        <w:instrText xml:space="preserve"> REF _Ref221879474 \r \h </w:instrText>
      </w:r>
      <w:r>
        <w:fldChar w:fldCharType="separate"/>
      </w:r>
      <w:r>
        <w:t>6.1</w:t>
      </w:r>
      <w:r>
        <w:fldChar w:fldCharType="end"/>
      </w:r>
      <w:r>
        <w:t xml:space="preserve"> will not be treated as a waiver of any breach on the part of the Employer giving rise to the right of determination nor otherwise prevent the Contractor from exercising its rights after the expiration of the notice unless the right of determination has ceased under the provisions of paragraph </w:t>
      </w:r>
      <w:r>
        <w:fldChar w:fldCharType="begin"/>
      </w:r>
      <w:r>
        <w:instrText xml:space="preserve"> REF _Ref221879482 \r \h </w:instrText>
      </w:r>
      <w:r>
        <w:fldChar w:fldCharType="separate"/>
      </w:r>
      <w:r>
        <w:t>6.4</w:t>
      </w:r>
      <w:r>
        <w:fldChar w:fldCharType="end"/>
      </w:r>
      <w:r>
        <w:t>.</w:t>
      </w:r>
    </w:p>
    <w:p w14:paraId="4F7A3416" w14:textId="702C24C7" w:rsidR="009B648E" w:rsidRDefault="009B648E" w:rsidP="009B648E">
      <w:pPr>
        <w:pStyle w:val="BBClause2"/>
      </w:pPr>
      <w:bookmarkStart w:id="394" w:name="_Ref221879482"/>
      <w:bookmarkStart w:id="395" w:name="_Ref221880346"/>
      <w:r>
        <w:t xml:space="preserve">The right of the Contractor to determine its employment under the EPC Contract or to treat the EPC Contract as having been repudiated or to discontinue the performance of any of its obligations in relation to the Works will cease if within the period of 21 days referred to in paragraph </w:t>
      </w:r>
      <w:r>
        <w:fldChar w:fldCharType="begin"/>
      </w:r>
      <w:r>
        <w:instrText xml:space="preserve"> REF _Ref221879474 \r \h </w:instrText>
      </w:r>
      <w:r>
        <w:fldChar w:fldCharType="separate"/>
      </w:r>
      <w:r>
        <w:t>6.1</w:t>
      </w:r>
      <w:r>
        <w:fldChar w:fldCharType="end"/>
      </w:r>
      <w:r>
        <w:t xml:space="preserve"> the Appointee gives written notice to the Contractor:</w:t>
      </w:r>
      <w:bookmarkEnd w:id="394"/>
      <w:bookmarkEnd w:id="395"/>
    </w:p>
    <w:p w14:paraId="1E2D17EC" w14:textId="77777777" w:rsidR="009B648E" w:rsidRDefault="009B648E" w:rsidP="009B648E">
      <w:pPr>
        <w:pStyle w:val="BBClause3"/>
      </w:pPr>
      <w:r>
        <w:t xml:space="preserve">requiring the Contractor to continue with the performance of all its obligations under the EPC </w:t>
      </w:r>
      <w:proofErr w:type="gramStart"/>
      <w:r>
        <w:t>Contract;</w:t>
      </w:r>
      <w:proofErr w:type="gramEnd"/>
    </w:p>
    <w:p w14:paraId="42FB69BD" w14:textId="77777777" w:rsidR="009B648E" w:rsidRDefault="009B648E" w:rsidP="009B648E">
      <w:pPr>
        <w:pStyle w:val="BBClause3"/>
      </w:pPr>
      <w:r>
        <w:t>acknowledging that the Appointee is assuming all the obligations of the Employer under the EPC Contract; and</w:t>
      </w:r>
    </w:p>
    <w:p w14:paraId="4214498F" w14:textId="77777777" w:rsidR="009B648E" w:rsidRDefault="009B648E" w:rsidP="009B648E">
      <w:pPr>
        <w:pStyle w:val="BBClause3"/>
      </w:pPr>
      <w:r>
        <w:t>undertaking to the Contractor to discharge all amounts payable to the Contractor under the terms of the EPC Contract,</w:t>
      </w:r>
    </w:p>
    <w:p w14:paraId="1F56BAE2" w14:textId="77777777" w:rsidR="009B648E" w:rsidRDefault="009B648E" w:rsidP="009B648E">
      <w:pPr>
        <w:pStyle w:val="BBBodyTextIndent1"/>
      </w:pPr>
      <w:r>
        <w:t xml:space="preserve">and pays to the Contractor any sums which have become due and payable to the Contractor under the EPC </w:t>
      </w:r>
      <w:proofErr w:type="gramStart"/>
      <w:r>
        <w:t>Contract</w:t>
      </w:r>
      <w:proofErr w:type="gramEnd"/>
      <w:r>
        <w:t xml:space="preserve"> but which remain unpaid.</w:t>
      </w:r>
    </w:p>
    <w:p w14:paraId="5D4C31F6" w14:textId="017B81AA" w:rsidR="009B648E" w:rsidRDefault="009B648E" w:rsidP="009B648E">
      <w:pPr>
        <w:pStyle w:val="BBClause2"/>
      </w:pPr>
      <w:bookmarkStart w:id="396" w:name="_Ref221879499"/>
      <w:bookmarkStart w:id="397" w:name="_Ref221880362"/>
      <w:r>
        <w:t xml:space="preserve">Upon compliance by the Appointee with the requirements of paragraph </w:t>
      </w:r>
      <w:r>
        <w:fldChar w:fldCharType="begin"/>
      </w:r>
      <w:r>
        <w:instrText xml:space="preserve"> REF _Ref221879482 \r \h </w:instrText>
      </w:r>
      <w:r>
        <w:fldChar w:fldCharType="separate"/>
      </w:r>
      <w:r>
        <w:t>6.4</w:t>
      </w:r>
      <w:r>
        <w:fldChar w:fldCharType="end"/>
      </w:r>
      <w:r>
        <w:t xml:space="preserve"> the EPC Contract will continue in full force and effect as if the right of determination on the part of the Contractor had not arisen and in all respects as if the EPC Contract had been made between the Appointee and the Contractor to the exclusion of the Employer.</w:t>
      </w:r>
      <w:bookmarkEnd w:id="396"/>
      <w:bookmarkEnd w:id="397"/>
    </w:p>
    <w:p w14:paraId="4F259D9B" w14:textId="4C5A030B" w:rsidR="009B648E" w:rsidRDefault="009B648E" w:rsidP="009B648E">
      <w:pPr>
        <w:pStyle w:val="BBClause2"/>
      </w:pPr>
      <w:bookmarkStart w:id="398" w:name="_Ref221879677"/>
      <w:bookmarkStart w:id="399" w:name="_Ref221880370"/>
      <w:r>
        <w:lastRenderedPageBreak/>
        <w:t xml:space="preserve">Notwithstanding that as between the Employer and the Contractor the Contractor's right of determination of its engagement under the EPC Contract may not have arisen the provisions of paragraph </w:t>
      </w:r>
      <w:r>
        <w:fldChar w:fldCharType="begin"/>
      </w:r>
      <w:r>
        <w:instrText xml:space="preserve"> REF _Ref221879499 \r \h </w:instrText>
      </w:r>
      <w:r>
        <w:fldChar w:fldCharType="separate"/>
      </w:r>
      <w:r>
        <w:t>6.5</w:t>
      </w:r>
      <w:r>
        <w:fldChar w:fldCharType="end"/>
      </w:r>
      <w:r>
        <w:t xml:space="preserve"> will nevertheless apply if the Appointee gives written notice to the Contractor and the Employer to that effect and the Appointee complies with the requirements on its part under paragraph </w:t>
      </w:r>
      <w:r>
        <w:fldChar w:fldCharType="begin"/>
      </w:r>
      <w:r>
        <w:instrText xml:space="preserve"> REF _Ref221879482 \r \h </w:instrText>
      </w:r>
      <w:r>
        <w:fldChar w:fldCharType="separate"/>
      </w:r>
      <w:r>
        <w:t>6.4</w:t>
      </w:r>
      <w:r>
        <w:fldChar w:fldCharType="end"/>
      </w:r>
      <w:r>
        <w:t>.</w:t>
      </w:r>
      <w:bookmarkEnd w:id="398"/>
      <w:bookmarkEnd w:id="399"/>
    </w:p>
    <w:p w14:paraId="711C2B15" w14:textId="77777777" w:rsidR="009B648E" w:rsidRDefault="009B648E" w:rsidP="009B648E">
      <w:pPr>
        <w:pStyle w:val="BBClause2"/>
      </w:pPr>
      <w:r>
        <w:t xml:space="preserve">The Contractor does not need to be concerned or required to enquire whether, and will be bound to assume that, as between the Employer and the Appointee, the circumstances have occurred permitting the Appointee to give notice under paragraph </w:t>
      </w:r>
      <w:r>
        <w:fldChar w:fldCharType="begin"/>
      </w:r>
      <w:r>
        <w:instrText xml:space="preserve"> REF _Ref221879677 \r \h </w:instrText>
      </w:r>
      <w:r>
        <w:fldChar w:fldCharType="separate"/>
      </w:r>
      <w:r>
        <w:t>6.6</w:t>
      </w:r>
      <w:r>
        <w:fldChar w:fldCharType="end"/>
      </w:r>
      <w:r>
        <w:t>.</w:t>
      </w:r>
    </w:p>
    <w:p w14:paraId="60ADB46C" w14:textId="77777777" w:rsidR="009B648E" w:rsidRDefault="009B648E" w:rsidP="009B648E">
      <w:pPr>
        <w:pStyle w:val="BBClause2"/>
      </w:pPr>
      <w:r>
        <w:t xml:space="preserve">By acting in accordance with the provisions of this paragraph </w:t>
      </w:r>
      <w:r>
        <w:fldChar w:fldCharType="begin"/>
      </w:r>
      <w:r>
        <w:instrText xml:space="preserve"> REF _Ref221879507 \r \h </w:instrText>
      </w:r>
      <w:r>
        <w:fldChar w:fldCharType="separate"/>
      </w:r>
      <w:r>
        <w:t>6</w:t>
      </w:r>
      <w:r>
        <w:fldChar w:fldCharType="end"/>
      </w:r>
      <w:r>
        <w:t>, the Contractor will not incur any liability to the Employer.</w:t>
      </w:r>
    </w:p>
    <w:p w14:paraId="02EF6D61" w14:textId="5A4BBDC0" w:rsidR="009B648E" w:rsidRDefault="009B648E" w:rsidP="009B648E">
      <w:pPr>
        <w:pStyle w:val="BBClause2"/>
      </w:pPr>
      <w:bookmarkStart w:id="400" w:name="_Ref221879525"/>
      <w:bookmarkStart w:id="401" w:name="_Ref221880387"/>
      <w:r>
        <w:t xml:space="preserve">Unless and until the Appointee has given notice under this paragraph </w:t>
      </w:r>
      <w:r>
        <w:fldChar w:fldCharType="begin"/>
      </w:r>
      <w:r>
        <w:instrText xml:space="preserve"> REF _Ref221879507 \r \h </w:instrText>
      </w:r>
      <w:r>
        <w:fldChar w:fldCharType="separate"/>
      </w:r>
      <w:r>
        <w:t>6</w:t>
      </w:r>
      <w:r>
        <w:fldChar w:fldCharType="end"/>
      </w:r>
      <w:r>
        <w:t>:</w:t>
      </w:r>
      <w:bookmarkEnd w:id="400"/>
      <w:bookmarkEnd w:id="401"/>
    </w:p>
    <w:p w14:paraId="3643C30F" w14:textId="77777777" w:rsidR="009B648E" w:rsidRDefault="009B648E" w:rsidP="009B648E">
      <w:pPr>
        <w:pStyle w:val="BBClause3"/>
      </w:pPr>
      <w:r>
        <w:t>the Appointee has no liability whatsoever to the Contractor in respect of any amounts payable to the Contractor under the EPC Contract; and</w:t>
      </w:r>
    </w:p>
    <w:p w14:paraId="609EDF5B" w14:textId="77777777" w:rsidR="009B648E" w:rsidRDefault="009B648E" w:rsidP="009B648E">
      <w:pPr>
        <w:pStyle w:val="BBClause3"/>
      </w:pPr>
      <w:r>
        <w:t>the Appointee has no authority to issue any direction or instruction to the Contractor in relation to the performance of the Contractor's duties under the EPC Contract.</w:t>
      </w:r>
    </w:p>
    <w:p w14:paraId="49EB8CC9" w14:textId="77777777" w:rsidR="009B648E" w:rsidRDefault="009B648E" w:rsidP="009B648E">
      <w:pPr>
        <w:pStyle w:val="BBClause2"/>
      </w:pPr>
      <w:r>
        <w:t xml:space="preserve">Without prejudice to the provisions of paragraphs </w:t>
      </w:r>
      <w:r>
        <w:fldChar w:fldCharType="begin"/>
      </w:r>
      <w:r>
        <w:instrText xml:space="preserve"> REF _Ref221880335 \r \h </w:instrText>
      </w:r>
      <w:r>
        <w:fldChar w:fldCharType="separate"/>
      </w:r>
      <w:r>
        <w:t>6.1</w:t>
      </w:r>
      <w:r>
        <w:fldChar w:fldCharType="end"/>
      </w:r>
      <w:r>
        <w:t xml:space="preserve"> to </w:t>
      </w:r>
      <w:r>
        <w:fldChar w:fldCharType="begin"/>
      </w:r>
      <w:r>
        <w:instrText xml:space="preserve"> REF _Ref221880387 \r \h </w:instrText>
      </w:r>
      <w:r>
        <w:fldChar w:fldCharType="separate"/>
      </w:r>
      <w:r>
        <w:t>6.9</w:t>
      </w:r>
      <w:r>
        <w:fldChar w:fldCharType="end"/>
      </w:r>
      <w:r>
        <w:t xml:space="preserve"> inclusive, if prior to the service of any notice under paragraph </w:t>
      </w:r>
      <w:r>
        <w:fldChar w:fldCharType="begin"/>
      </w:r>
      <w:r>
        <w:instrText xml:space="preserve"> REF _Ref221880346 \r \h </w:instrText>
      </w:r>
      <w:r>
        <w:fldChar w:fldCharType="separate"/>
      </w:r>
      <w:r>
        <w:t>6.4</w:t>
      </w:r>
      <w:r>
        <w:fldChar w:fldCharType="end"/>
      </w:r>
      <w:r>
        <w:t>, the employment of the Contractor under the EPC Contract is determined for any reason whatsoever the Contractor will, if requested in writing so to do by the Appointee no later than 12 weeks after the date of such determination, forthwith enter into a new agreement with the Appointee in relation to the carrying out of the Works on the same terms as the EPC Contract, but with such revisions as the Appointee and the Contractor may reasonably require to reflect altered circumstances and the fact that it is the Appointee and not the Employer employing the Contractor.</w:t>
      </w:r>
    </w:p>
    <w:p w14:paraId="6C84D5FB" w14:textId="0EBABC1D" w:rsidR="009B648E" w:rsidRPr="009E0E4D" w:rsidRDefault="009B648E" w:rsidP="00B65546">
      <w:pPr>
        <w:pStyle w:val="BBHeading1"/>
        <w:numPr>
          <w:ilvl w:val="0"/>
          <w:numId w:val="23"/>
        </w:numPr>
        <w:outlineLvl w:val="1"/>
      </w:pPr>
      <w:bookmarkStart w:id="402" w:name="_Toc221880522"/>
      <w:bookmarkStart w:id="403" w:name="_Toc225517362"/>
      <w:r w:rsidRPr="009E0E4D">
        <w:t>Assignment</w:t>
      </w:r>
      <w:bookmarkEnd w:id="402"/>
      <w:bookmarkEnd w:id="403"/>
    </w:p>
    <w:p w14:paraId="3F11EBA7" w14:textId="77777777" w:rsidR="009B648E" w:rsidRDefault="009B648E" w:rsidP="009B648E">
      <w:pPr>
        <w:pStyle w:val="BBClause2"/>
      </w:pPr>
      <w:bookmarkStart w:id="404" w:name="_Ref221879542"/>
      <w:bookmarkStart w:id="405" w:name="_Ref221880404"/>
      <w:r>
        <w:t xml:space="preserve">Subject to paragraph </w:t>
      </w:r>
      <w:r>
        <w:fldChar w:fldCharType="begin"/>
      </w:r>
      <w:r>
        <w:instrText xml:space="preserve"> REF _Ref221880398 \r \h </w:instrText>
      </w:r>
      <w:r>
        <w:fldChar w:fldCharType="separate"/>
      </w:r>
      <w:r>
        <w:t>7.2</w:t>
      </w:r>
      <w:r>
        <w:fldChar w:fldCharType="end"/>
      </w:r>
      <w:r>
        <w:t>, the Beneficiary may assign all or any of its rights under this Schedule to any person without the consent of the Contractor provided that no more than two such assignments will be permitted.</w:t>
      </w:r>
      <w:bookmarkEnd w:id="404"/>
      <w:bookmarkEnd w:id="405"/>
      <w:r>
        <w:t xml:space="preserve">  </w:t>
      </w:r>
    </w:p>
    <w:p w14:paraId="2D8A4E0B" w14:textId="77777777" w:rsidR="009B648E" w:rsidRDefault="009B648E" w:rsidP="009B648E">
      <w:pPr>
        <w:pStyle w:val="BBClause2"/>
      </w:pPr>
      <w:bookmarkStart w:id="406" w:name="_Ref221880398"/>
      <w:bookmarkStart w:id="407" w:name="_Ref221879538"/>
      <w:r>
        <w:t xml:space="preserve">Any assignment by the Beneficiary to a subsidiary or associated company of the Beneficiary or a member of the same group of companies (as defined by Section 42 of the Landlord and Tenant Act 1954) or by way of security to any party providing finance to the Beneficiary or in relation to the Site or by way of re-assignment on redemption will not count towards the total number of assignments permitted pursuant to paragraph </w:t>
      </w:r>
      <w:r>
        <w:fldChar w:fldCharType="begin"/>
      </w:r>
      <w:r>
        <w:instrText xml:space="preserve"> REF _Ref221880404 \r \h </w:instrText>
      </w:r>
      <w:r>
        <w:fldChar w:fldCharType="separate"/>
      </w:r>
      <w:r>
        <w:t>7.1</w:t>
      </w:r>
      <w:r>
        <w:fldChar w:fldCharType="end"/>
      </w:r>
      <w:r>
        <w:t>.</w:t>
      </w:r>
      <w:bookmarkEnd w:id="406"/>
      <w:bookmarkEnd w:id="407"/>
      <w:r>
        <w:t xml:space="preserve"> </w:t>
      </w:r>
    </w:p>
    <w:p w14:paraId="2DE0D6D0" w14:textId="77777777" w:rsidR="009B648E" w:rsidRDefault="009B648E" w:rsidP="009B648E">
      <w:pPr>
        <w:pStyle w:val="BBClause2"/>
      </w:pPr>
      <w:r>
        <w:t xml:space="preserve">The Contractor undertakes to the Beneficiary not to contend in any proceedings under this Schedule that any person to whom the Beneficiary assigns or has assigned its rights under this Schedule or any of them in accordance with the foregoing provisions of this paragraph is to be precluded from recovering any loss resulting from any breach of this Schedule (whenever happening) by reason that such person is an assignee and not the original </w:t>
      </w:r>
      <w:proofErr w:type="spellStart"/>
      <w:r>
        <w:t>promisee</w:t>
      </w:r>
      <w:proofErr w:type="spellEnd"/>
      <w:r>
        <w:t xml:space="preserve"> under this Schedule or by reason that the Beneficiary named in this Schedule or any intermediate assignee of the Beneficiary escaped loss resulting from such breach by reason of the disposal of its interest in the same.</w:t>
      </w:r>
    </w:p>
    <w:p w14:paraId="259DA2BC" w14:textId="39B1B690" w:rsidR="009B648E" w:rsidRDefault="009B648E" w:rsidP="00B65546">
      <w:pPr>
        <w:pStyle w:val="BBHeading1"/>
        <w:numPr>
          <w:ilvl w:val="0"/>
          <w:numId w:val="23"/>
        </w:numPr>
        <w:outlineLvl w:val="1"/>
      </w:pPr>
      <w:bookmarkStart w:id="408" w:name="_Toc221880523"/>
      <w:bookmarkStart w:id="409" w:name="_Toc225517363"/>
      <w:r>
        <w:lastRenderedPageBreak/>
        <w:t>Liability of the Contractor</w:t>
      </w:r>
      <w:bookmarkEnd w:id="408"/>
      <w:bookmarkEnd w:id="409"/>
    </w:p>
    <w:p w14:paraId="2B78D07A" w14:textId="77777777" w:rsidR="009B648E" w:rsidRDefault="009B648E" w:rsidP="009B648E">
      <w:pPr>
        <w:pStyle w:val="BBClause2"/>
      </w:pPr>
      <w:r>
        <w:t>Unless the contrary is stated, no provision of this Schedule is intended to exclude any obligation or liability which would otherwise be implied whether by statute, the law of contract, tort, equity or otherwise.</w:t>
      </w:r>
    </w:p>
    <w:p w14:paraId="54E2AB6A" w14:textId="77777777" w:rsidR="009B648E" w:rsidRDefault="009B648E" w:rsidP="009B648E">
      <w:pPr>
        <w:pStyle w:val="BBClause2"/>
      </w:pPr>
      <w:r>
        <w:t>The responsibility of the Contractor under this Schedule is not to be reduced or in any way released or limited by any enquiry or inspection by or on behalf of any person notwithstanding that such enquiry or inspection may give rise to a claim by the Beneficiary against a third party.</w:t>
      </w:r>
    </w:p>
    <w:p w14:paraId="16D6EC35" w14:textId="77777777" w:rsidR="009B648E" w:rsidRDefault="009B648E" w:rsidP="009B648E">
      <w:pPr>
        <w:pStyle w:val="BBClause2"/>
      </w:pPr>
      <w:r>
        <w:t>The rights and benefits conferred upon the Beneficiary by this Schedule are in addition to any other rights and remedies that the Beneficiary may have against the Contractor including (without prejudice to the generality of the foregoing) any remedies in negligence.</w:t>
      </w:r>
    </w:p>
    <w:p w14:paraId="4E3079E8" w14:textId="77777777" w:rsidR="009B648E" w:rsidRDefault="009B648E" w:rsidP="00B65546">
      <w:pPr>
        <w:pStyle w:val="BBHeading1"/>
        <w:numPr>
          <w:ilvl w:val="0"/>
          <w:numId w:val="23"/>
        </w:numPr>
        <w:outlineLvl w:val="1"/>
      </w:pPr>
      <w:bookmarkStart w:id="410" w:name="_Toc221880524"/>
      <w:bookmarkStart w:id="411" w:name="_Toc225517364"/>
      <w:r>
        <w:t xml:space="preserve">Expiry of </w:t>
      </w:r>
      <w:bookmarkEnd w:id="410"/>
      <w:r>
        <w:t>Schedule</w:t>
      </w:r>
      <w:bookmarkEnd w:id="411"/>
    </w:p>
    <w:p w14:paraId="34C18C27" w14:textId="77777777" w:rsidR="009B648E" w:rsidRDefault="009B648E" w:rsidP="009B648E">
      <w:pPr>
        <w:pStyle w:val="BBClause2"/>
      </w:pPr>
      <w:r>
        <w:t xml:space="preserve">Save as set out in paragraph </w:t>
      </w:r>
      <w:r>
        <w:fldChar w:fldCharType="begin"/>
      </w:r>
      <w:r>
        <w:instrText xml:space="preserve"> REF _Ref221879462 \r \h </w:instrText>
      </w:r>
      <w:r>
        <w:fldChar w:fldCharType="separate"/>
      </w:r>
      <w:r>
        <w:t>9.2</w:t>
      </w:r>
      <w:r>
        <w:fldChar w:fldCharType="end"/>
      </w:r>
      <w:r>
        <w:t xml:space="preserve">, the Beneficiary will be entitled to commence legal proceedings against the Contractor at any time up to the expiry of the Limitation Period.  </w:t>
      </w:r>
    </w:p>
    <w:p w14:paraId="002A89F7" w14:textId="0DF3295D" w:rsidR="009B648E" w:rsidRDefault="009B648E" w:rsidP="009B648E">
      <w:pPr>
        <w:pStyle w:val="BBClause2"/>
      </w:pPr>
      <w:bookmarkStart w:id="412" w:name="_Ref221879462"/>
      <w:bookmarkStart w:id="413" w:name="_Ref221880324"/>
      <w:r>
        <w:t xml:space="preserve">Notwithstanding any other provision of this Schedule, any action under this Schedule relating to a breach or alleged breach of the Contractor's obligations to carry out and complete the Works in accordance with paragraph </w:t>
      </w:r>
      <w:r>
        <w:fldChar w:fldCharType="begin"/>
      </w:r>
      <w:r>
        <w:instrText xml:space="preserve"> REF _Ref221879597 \r \h </w:instrText>
      </w:r>
      <w:r>
        <w:fldChar w:fldCharType="separate"/>
      </w:r>
      <w:r>
        <w:t>2.2</w:t>
      </w:r>
      <w:r>
        <w:fldChar w:fldCharType="end"/>
      </w:r>
      <w:r>
        <w:t xml:space="preserve"> of this Schedule may be brought at any time before the expiration of 15 years from the date of issue of the Notice of Making Good under </w:t>
      </w:r>
      <w:r w:rsidRPr="00520EC3">
        <w:t>the</w:t>
      </w:r>
      <w:r>
        <w:t xml:space="preserve"> EPC Contract, or from the date of termination of the Contractor's employment under the EPC Contract (whether or not the validity of that termination is contested), whichever is the earlier.</w:t>
      </w:r>
      <w:bookmarkEnd w:id="412"/>
      <w:bookmarkEnd w:id="413"/>
    </w:p>
    <w:p w14:paraId="7AFB7B61" w14:textId="68EAFA46" w:rsidR="009B648E" w:rsidRDefault="009B648E" w:rsidP="00B65546">
      <w:pPr>
        <w:pStyle w:val="BBHeading1"/>
        <w:numPr>
          <w:ilvl w:val="0"/>
          <w:numId w:val="23"/>
        </w:numPr>
        <w:outlineLvl w:val="1"/>
      </w:pPr>
      <w:bookmarkStart w:id="414" w:name="_Toc221880525"/>
      <w:bookmarkStart w:id="415" w:name="_Toc225517365"/>
      <w:r>
        <w:t>Consent of Employer</w:t>
      </w:r>
      <w:bookmarkEnd w:id="414"/>
      <w:bookmarkEnd w:id="415"/>
    </w:p>
    <w:p w14:paraId="1CB9305A" w14:textId="77777777" w:rsidR="009B648E" w:rsidRPr="009E0E4D" w:rsidRDefault="009B648E" w:rsidP="009B648E">
      <w:pPr>
        <w:pStyle w:val="BBBodyTextIndent1"/>
      </w:pPr>
      <w:r>
        <w:t>The Employer consents to the terms of this Schedule.</w:t>
      </w:r>
    </w:p>
    <w:p w14:paraId="0780B528" w14:textId="4BC5D890" w:rsidR="009B648E" w:rsidRDefault="009B648E" w:rsidP="00B65546">
      <w:pPr>
        <w:pStyle w:val="BBHeading1"/>
        <w:numPr>
          <w:ilvl w:val="0"/>
          <w:numId w:val="23"/>
        </w:numPr>
        <w:outlineLvl w:val="1"/>
      </w:pPr>
      <w:bookmarkStart w:id="416" w:name="_Toc221880942"/>
      <w:bookmarkStart w:id="417" w:name="_Ref221883975"/>
      <w:bookmarkStart w:id="418" w:name="_Ref221884022"/>
      <w:bookmarkStart w:id="419" w:name="_Toc221880526"/>
      <w:bookmarkStart w:id="420" w:name="_Toc225517366"/>
      <w:r w:rsidRPr="002F5E13">
        <w:t>Notices</w:t>
      </w:r>
      <w:bookmarkEnd w:id="416"/>
      <w:bookmarkEnd w:id="417"/>
      <w:bookmarkEnd w:id="418"/>
      <w:bookmarkEnd w:id="419"/>
      <w:bookmarkEnd w:id="420"/>
    </w:p>
    <w:p w14:paraId="6FB26571" w14:textId="77777777" w:rsidR="009B648E" w:rsidRDefault="009B648E" w:rsidP="009B648E">
      <w:pPr>
        <w:pStyle w:val="BBClause2"/>
      </w:pPr>
      <w:r>
        <w:t>Any notice required to be given under this Schedule is to be delivered personally (which includes delivery by courier) or sent by pre-paid recorded or special delivery post to the Party concerned at its address set out in the EPC Contract or to such other addresses as may be notified by such Party for the purposes of this paragraph.</w:t>
      </w:r>
    </w:p>
    <w:p w14:paraId="29EA9CCF" w14:textId="77777777" w:rsidR="009B648E" w:rsidRDefault="009B648E" w:rsidP="009B648E">
      <w:pPr>
        <w:pStyle w:val="BBClause2"/>
      </w:pPr>
      <w:r>
        <w:t>Any notice given pursuant to this paragraph will be deemed to have been served as follows:</w:t>
      </w:r>
    </w:p>
    <w:p w14:paraId="288E7550" w14:textId="77777777" w:rsidR="009B648E" w:rsidRDefault="009B648E" w:rsidP="009B648E">
      <w:pPr>
        <w:pStyle w:val="BBClause3"/>
      </w:pPr>
      <w:r>
        <w:t>if delivered personally, at the time of delivery; and</w:t>
      </w:r>
    </w:p>
    <w:p w14:paraId="7C3735CE" w14:textId="77777777" w:rsidR="009B648E" w:rsidRDefault="009B648E" w:rsidP="009B648E">
      <w:pPr>
        <w:pStyle w:val="BBClause3"/>
      </w:pPr>
      <w:r>
        <w:t>if sent by recorded or special delivery post, 48 hours after being delivered into the custody of the postal authorities but excluding Saturdays, Sundays and public and bank holidays in England and Wales.</w:t>
      </w:r>
    </w:p>
    <w:p w14:paraId="5E0E3B93" w14:textId="46651448" w:rsidR="008432EE" w:rsidRPr="008432EE" w:rsidRDefault="009B648E" w:rsidP="003C61A0">
      <w:pPr>
        <w:pStyle w:val="BBClause2"/>
      </w:pPr>
      <w:r>
        <w:t>In proving service, it will be sufficient to prove that personal delivery was made or that the envelope containing the notice was properly addressed and delivered into the custody of the postal authorities as a pre-paid recorded or special delivery letter.</w:t>
      </w:r>
    </w:p>
    <w:p w14:paraId="631062D2" w14:textId="77777777" w:rsidR="008432EE" w:rsidRPr="008432EE" w:rsidRDefault="008432EE" w:rsidP="008432EE">
      <w:pPr>
        <w:pStyle w:val="BBScheduleSub-title"/>
      </w:pPr>
    </w:p>
    <w:p w14:paraId="11D51616" w14:textId="34DFC41D" w:rsidR="00860310" w:rsidRDefault="00860310" w:rsidP="00860310">
      <w:pPr>
        <w:pStyle w:val="BBScheduleTitle"/>
      </w:pPr>
      <w:bookmarkStart w:id="421" w:name="_Toc223699995"/>
      <w:bookmarkStart w:id="422" w:name="_Toc223702498"/>
      <w:bookmarkStart w:id="423" w:name="_Toc223703697"/>
      <w:bookmarkStart w:id="424" w:name="_Toc223699996"/>
      <w:bookmarkStart w:id="425" w:name="_Toc223702499"/>
      <w:bookmarkStart w:id="426" w:name="_Toc223703698"/>
      <w:bookmarkEnd w:id="421"/>
      <w:bookmarkEnd w:id="422"/>
      <w:bookmarkEnd w:id="423"/>
      <w:bookmarkEnd w:id="424"/>
      <w:bookmarkEnd w:id="425"/>
      <w:bookmarkEnd w:id="426"/>
      <w:r>
        <w:lastRenderedPageBreak/>
        <w:br/>
      </w:r>
      <w:bookmarkStart w:id="427" w:name="_Ref220066189"/>
      <w:bookmarkStart w:id="428" w:name="_Toc223360685"/>
      <w:bookmarkStart w:id="429" w:name="_Toc225517367"/>
      <w:r w:rsidRPr="00860310">
        <w:t>Spares Stock</w:t>
      </w:r>
      <w:bookmarkEnd w:id="427"/>
      <w:bookmarkEnd w:id="428"/>
      <w:bookmarkEnd w:id="429"/>
    </w:p>
    <w:p w14:paraId="5B30FCBD" w14:textId="536F0CEC" w:rsidR="00860310" w:rsidRPr="003C61A0" w:rsidRDefault="000F39FF" w:rsidP="00860310">
      <w:pPr>
        <w:pStyle w:val="BodyText"/>
      </w:pPr>
      <w:r>
        <w:t>[</w:t>
      </w:r>
      <w:r w:rsidR="00860310" w:rsidRPr="003C61A0">
        <w:t xml:space="preserve">The following spares stock will be maintained by the Contractor in accordance with </w:t>
      </w:r>
      <w:r w:rsidR="00E701E2" w:rsidRPr="003C61A0">
        <w:t>clause</w:t>
      </w:r>
      <w:r w:rsidR="00860310" w:rsidRPr="003C61A0">
        <w:t xml:space="preserve"> </w:t>
      </w:r>
      <w:r w:rsidR="003154A5" w:rsidRPr="003C61A0">
        <w:fldChar w:fldCharType="begin"/>
      </w:r>
      <w:r w:rsidR="003154A5" w:rsidRPr="003C61A0">
        <w:instrText xml:space="preserve"> REF _Ref220067905 \n \h </w:instrText>
      </w:r>
      <w:r w:rsidR="008A593A" w:rsidRPr="003C61A0">
        <w:instrText xml:space="preserve"> \* MERGEFORMAT </w:instrText>
      </w:r>
      <w:r w:rsidR="003154A5" w:rsidRPr="003C61A0">
        <w:fldChar w:fldCharType="separate"/>
      </w:r>
      <w:r w:rsidR="00154E54" w:rsidRPr="003C61A0">
        <w:t>18</w:t>
      </w:r>
      <w:r w:rsidR="003154A5" w:rsidRPr="003C61A0">
        <w:fldChar w:fldCharType="end"/>
      </w:r>
      <w:r w:rsidR="00860310" w:rsidRPr="003C61A0">
        <w:t>:</w:t>
      </w:r>
    </w:p>
    <w:p w14:paraId="0E9C1081" w14:textId="7A6305AF" w:rsidR="00860310" w:rsidRPr="003C61A0" w:rsidRDefault="00A27C53" w:rsidP="00860310">
      <w:pPr>
        <w:pStyle w:val="BBBulletatMargin"/>
      </w:pPr>
      <w:r w:rsidRPr="003C61A0">
        <w:t>[●</w:t>
      </w:r>
      <w:r w:rsidR="000F39FF" w:rsidRPr="003C61A0">
        <w:t>]</w:t>
      </w:r>
    </w:p>
    <w:p w14:paraId="04CE21DF" w14:textId="166477BB" w:rsidR="005545CC" w:rsidRPr="005545CC" w:rsidRDefault="00860310">
      <w:pPr>
        <w:rPr>
          <w:sz w:val="22"/>
        </w:rPr>
      </w:pPr>
      <w:r>
        <w:br w:type="page"/>
      </w:r>
    </w:p>
    <w:p w14:paraId="4DE5AAF9" w14:textId="4BB89F90" w:rsidR="00860310" w:rsidRDefault="00860310" w:rsidP="00860310">
      <w:pPr>
        <w:pStyle w:val="BBScheduleTitle"/>
      </w:pPr>
      <w:r>
        <w:lastRenderedPageBreak/>
        <w:br/>
      </w:r>
      <w:bookmarkStart w:id="430" w:name="_Ref220066207"/>
      <w:bookmarkStart w:id="431" w:name="_Toc223360686"/>
      <w:bookmarkStart w:id="432" w:name="_Toc225517368"/>
      <w:r>
        <w:t>List of Approved Sub-</w:t>
      </w:r>
      <w:r w:rsidR="00543FDD">
        <w:t>C</w:t>
      </w:r>
      <w:r>
        <w:t>ontractors</w:t>
      </w:r>
      <w:bookmarkEnd w:id="430"/>
      <w:bookmarkEnd w:id="431"/>
      <w:bookmarkEnd w:id="432"/>
    </w:p>
    <w:p w14:paraId="7EDD0445" w14:textId="11B111B4" w:rsidR="00860310" w:rsidRDefault="00860310" w:rsidP="00860310">
      <w:pPr>
        <w:pStyle w:val="BodyText"/>
      </w:pPr>
      <w:r>
        <w:t>[</w:t>
      </w:r>
      <w:r w:rsidRPr="00860310">
        <w:rPr>
          <w:highlight w:val="yellow"/>
        </w:rPr>
        <w:t xml:space="preserve">Drafting Note: Contractor to </w:t>
      </w:r>
      <w:r w:rsidR="005545CC">
        <w:rPr>
          <w:highlight w:val="yellow"/>
        </w:rPr>
        <w:t xml:space="preserve">provide </w:t>
      </w:r>
      <w:r w:rsidRPr="00860310">
        <w:rPr>
          <w:highlight w:val="yellow"/>
        </w:rPr>
        <w:t xml:space="preserve">list of </w:t>
      </w:r>
      <w:r w:rsidR="0063619A">
        <w:rPr>
          <w:highlight w:val="yellow"/>
        </w:rPr>
        <w:t>S</w:t>
      </w:r>
      <w:r w:rsidR="00543FDD">
        <w:rPr>
          <w:highlight w:val="yellow"/>
        </w:rPr>
        <w:t>ub-C</w:t>
      </w:r>
      <w:r w:rsidRPr="00860310">
        <w:rPr>
          <w:highlight w:val="yellow"/>
        </w:rPr>
        <w:t>ontractors</w:t>
      </w:r>
      <w:r>
        <w:t>]</w:t>
      </w:r>
    </w:p>
    <w:tbl>
      <w:tblPr>
        <w:tblStyle w:val="TableGrid"/>
        <w:tblW w:w="0" w:type="auto"/>
        <w:tblLook w:val="04A0" w:firstRow="1" w:lastRow="0" w:firstColumn="1" w:lastColumn="0" w:noHBand="0" w:noVBand="1"/>
      </w:tblPr>
      <w:tblGrid>
        <w:gridCol w:w="4530"/>
        <w:gridCol w:w="4530"/>
      </w:tblGrid>
      <w:tr w:rsidR="00860310" w:rsidRPr="00860310" w14:paraId="0190A6C5" w14:textId="77777777">
        <w:tc>
          <w:tcPr>
            <w:tcW w:w="4530" w:type="dxa"/>
          </w:tcPr>
          <w:p w14:paraId="1DFBC0CA" w14:textId="6E67BD59" w:rsidR="00860310" w:rsidRPr="00860310" w:rsidRDefault="00860310" w:rsidP="00860310">
            <w:pPr>
              <w:pStyle w:val="BodyText"/>
              <w:spacing w:before="120" w:after="120"/>
              <w:rPr>
                <w:b/>
                <w:bCs/>
              </w:rPr>
            </w:pPr>
            <w:r w:rsidRPr="00860310">
              <w:rPr>
                <w:b/>
                <w:bCs/>
              </w:rPr>
              <w:t xml:space="preserve">Name of </w:t>
            </w:r>
            <w:r w:rsidR="0063619A">
              <w:rPr>
                <w:b/>
                <w:bCs/>
              </w:rPr>
              <w:t>Sub-Contract</w:t>
            </w:r>
            <w:r w:rsidRPr="00860310">
              <w:rPr>
                <w:b/>
                <w:bCs/>
              </w:rPr>
              <w:t>or</w:t>
            </w:r>
          </w:p>
        </w:tc>
        <w:tc>
          <w:tcPr>
            <w:tcW w:w="4530" w:type="dxa"/>
          </w:tcPr>
          <w:p w14:paraId="5E1FB5DC" w14:textId="21E3C597" w:rsidR="00860310" w:rsidRPr="00860310" w:rsidRDefault="00860310" w:rsidP="00860310">
            <w:pPr>
              <w:pStyle w:val="BodyText"/>
              <w:spacing w:before="120" w:after="120"/>
              <w:rPr>
                <w:b/>
                <w:bCs/>
              </w:rPr>
            </w:pPr>
            <w:r w:rsidRPr="00860310">
              <w:rPr>
                <w:b/>
                <w:bCs/>
              </w:rPr>
              <w:t xml:space="preserve">Aspect of work </w:t>
            </w:r>
            <w:r w:rsidR="0063619A">
              <w:rPr>
                <w:b/>
                <w:bCs/>
              </w:rPr>
              <w:t>Sub-Contract</w:t>
            </w:r>
            <w:r w:rsidRPr="00860310">
              <w:rPr>
                <w:b/>
                <w:bCs/>
              </w:rPr>
              <w:t>ed</w:t>
            </w:r>
          </w:p>
        </w:tc>
      </w:tr>
      <w:tr w:rsidR="00860310" w:rsidRPr="00860310" w14:paraId="5BF9230C" w14:textId="77777777">
        <w:tc>
          <w:tcPr>
            <w:tcW w:w="4530" w:type="dxa"/>
          </w:tcPr>
          <w:p w14:paraId="255A91FC" w14:textId="67922B29" w:rsidR="00860310" w:rsidRPr="00860310" w:rsidRDefault="00860310" w:rsidP="00860310">
            <w:pPr>
              <w:pStyle w:val="BodyText"/>
              <w:spacing w:before="120" w:after="120"/>
            </w:pPr>
          </w:p>
        </w:tc>
        <w:tc>
          <w:tcPr>
            <w:tcW w:w="4530" w:type="dxa"/>
          </w:tcPr>
          <w:p w14:paraId="1E9F2FCA" w14:textId="1C4D1FBD" w:rsidR="00860310" w:rsidRPr="00860310" w:rsidRDefault="00860310" w:rsidP="00860310">
            <w:pPr>
              <w:pStyle w:val="BodyText"/>
              <w:spacing w:before="120" w:after="120"/>
            </w:pPr>
          </w:p>
        </w:tc>
      </w:tr>
      <w:tr w:rsidR="00860310" w:rsidRPr="00860310" w14:paraId="0663DDDF" w14:textId="77777777">
        <w:tc>
          <w:tcPr>
            <w:tcW w:w="4530" w:type="dxa"/>
          </w:tcPr>
          <w:p w14:paraId="7FC27090" w14:textId="6D8EC3CB" w:rsidR="00860310" w:rsidRPr="00860310" w:rsidRDefault="00860310" w:rsidP="00860310">
            <w:pPr>
              <w:pStyle w:val="BodyText"/>
              <w:spacing w:before="120" w:after="120"/>
            </w:pPr>
          </w:p>
        </w:tc>
        <w:tc>
          <w:tcPr>
            <w:tcW w:w="4530" w:type="dxa"/>
          </w:tcPr>
          <w:p w14:paraId="61654DBB" w14:textId="4F37241C" w:rsidR="00860310" w:rsidRPr="00860310" w:rsidRDefault="00860310" w:rsidP="00860310">
            <w:pPr>
              <w:pStyle w:val="BodyText"/>
              <w:spacing w:before="120" w:after="120"/>
            </w:pPr>
          </w:p>
        </w:tc>
      </w:tr>
      <w:tr w:rsidR="00860310" w:rsidRPr="00860310" w14:paraId="4AF27541" w14:textId="77777777">
        <w:tc>
          <w:tcPr>
            <w:tcW w:w="4530" w:type="dxa"/>
          </w:tcPr>
          <w:p w14:paraId="40436CCF" w14:textId="18FA4546" w:rsidR="00860310" w:rsidRPr="00860310" w:rsidRDefault="00860310" w:rsidP="00860310">
            <w:pPr>
              <w:pStyle w:val="BodyText"/>
              <w:spacing w:before="120" w:after="120"/>
            </w:pPr>
          </w:p>
        </w:tc>
        <w:tc>
          <w:tcPr>
            <w:tcW w:w="4530" w:type="dxa"/>
          </w:tcPr>
          <w:p w14:paraId="75B20EE6" w14:textId="51F54852" w:rsidR="00860310" w:rsidRPr="000737B0" w:rsidRDefault="00860310" w:rsidP="00860310">
            <w:pPr>
              <w:pStyle w:val="BodyText"/>
              <w:spacing w:before="120" w:after="120"/>
              <w:rPr>
                <w:highlight w:val="yellow"/>
              </w:rPr>
            </w:pPr>
          </w:p>
        </w:tc>
      </w:tr>
      <w:tr w:rsidR="00860310" w:rsidRPr="00860310" w14:paraId="04151E17" w14:textId="77777777">
        <w:tc>
          <w:tcPr>
            <w:tcW w:w="4530" w:type="dxa"/>
          </w:tcPr>
          <w:p w14:paraId="52892770" w14:textId="54405217" w:rsidR="00860310" w:rsidRPr="00860310" w:rsidRDefault="00860310" w:rsidP="00860310">
            <w:pPr>
              <w:pStyle w:val="BodyText"/>
              <w:spacing w:before="120" w:after="120"/>
            </w:pPr>
          </w:p>
        </w:tc>
        <w:tc>
          <w:tcPr>
            <w:tcW w:w="4530" w:type="dxa"/>
          </w:tcPr>
          <w:p w14:paraId="72BAD1F2" w14:textId="6617A3ED" w:rsidR="00860310" w:rsidRPr="00860310" w:rsidRDefault="00860310" w:rsidP="00860310">
            <w:pPr>
              <w:pStyle w:val="BodyText"/>
              <w:spacing w:before="120" w:after="120"/>
            </w:pPr>
          </w:p>
        </w:tc>
      </w:tr>
      <w:tr w:rsidR="00860310" w:rsidRPr="00860310" w14:paraId="053F7794" w14:textId="77777777">
        <w:tc>
          <w:tcPr>
            <w:tcW w:w="4530" w:type="dxa"/>
          </w:tcPr>
          <w:p w14:paraId="392FFE7F" w14:textId="429A1705" w:rsidR="00860310" w:rsidRPr="00860310" w:rsidRDefault="00860310" w:rsidP="00860310">
            <w:pPr>
              <w:pStyle w:val="BodyText"/>
              <w:spacing w:before="120" w:after="120"/>
            </w:pPr>
          </w:p>
        </w:tc>
        <w:tc>
          <w:tcPr>
            <w:tcW w:w="4530" w:type="dxa"/>
          </w:tcPr>
          <w:p w14:paraId="01431313" w14:textId="58E4D4CB" w:rsidR="00860310" w:rsidRPr="00860310" w:rsidRDefault="00860310" w:rsidP="00860310">
            <w:pPr>
              <w:pStyle w:val="BodyText"/>
              <w:spacing w:before="120" w:after="120"/>
            </w:pPr>
          </w:p>
        </w:tc>
      </w:tr>
      <w:tr w:rsidR="00860310" w:rsidRPr="00860310" w14:paraId="61EBDE1A" w14:textId="77777777">
        <w:tc>
          <w:tcPr>
            <w:tcW w:w="4530" w:type="dxa"/>
          </w:tcPr>
          <w:p w14:paraId="6EDB1AAB" w14:textId="2C71EC6A" w:rsidR="00860310" w:rsidRPr="00860310" w:rsidRDefault="00860310" w:rsidP="00860310">
            <w:pPr>
              <w:pStyle w:val="BodyText"/>
              <w:spacing w:before="120" w:after="120"/>
            </w:pPr>
          </w:p>
        </w:tc>
        <w:tc>
          <w:tcPr>
            <w:tcW w:w="4530" w:type="dxa"/>
          </w:tcPr>
          <w:p w14:paraId="669AF668" w14:textId="286961F2" w:rsidR="00860310" w:rsidRPr="00860310" w:rsidRDefault="00860310" w:rsidP="00860310">
            <w:pPr>
              <w:pStyle w:val="BodyText"/>
              <w:spacing w:before="120" w:after="120"/>
            </w:pPr>
          </w:p>
        </w:tc>
      </w:tr>
      <w:tr w:rsidR="00860310" w:rsidRPr="00860310" w14:paraId="3C0E6451" w14:textId="77777777">
        <w:tc>
          <w:tcPr>
            <w:tcW w:w="4530" w:type="dxa"/>
          </w:tcPr>
          <w:p w14:paraId="30B481FC" w14:textId="298770EE" w:rsidR="00860310" w:rsidRPr="00860310" w:rsidRDefault="00860310" w:rsidP="00860310">
            <w:pPr>
              <w:pStyle w:val="BodyText"/>
              <w:spacing w:before="120" w:after="120"/>
            </w:pPr>
          </w:p>
        </w:tc>
        <w:tc>
          <w:tcPr>
            <w:tcW w:w="4530" w:type="dxa"/>
          </w:tcPr>
          <w:p w14:paraId="17EB61AA" w14:textId="7BAEBFFC" w:rsidR="00860310" w:rsidRPr="00860310" w:rsidRDefault="00860310" w:rsidP="00860310">
            <w:pPr>
              <w:pStyle w:val="BodyText"/>
              <w:spacing w:before="120" w:after="120"/>
            </w:pPr>
          </w:p>
        </w:tc>
      </w:tr>
      <w:tr w:rsidR="00860310" w:rsidRPr="00860310" w14:paraId="205B6EC1" w14:textId="77777777">
        <w:tc>
          <w:tcPr>
            <w:tcW w:w="4530" w:type="dxa"/>
          </w:tcPr>
          <w:p w14:paraId="0F2B3BB0" w14:textId="4C042CCF" w:rsidR="00860310" w:rsidRPr="00860310" w:rsidRDefault="00860310" w:rsidP="00860310">
            <w:pPr>
              <w:pStyle w:val="BodyText"/>
              <w:spacing w:before="120" w:after="120"/>
            </w:pPr>
          </w:p>
        </w:tc>
        <w:tc>
          <w:tcPr>
            <w:tcW w:w="4530" w:type="dxa"/>
          </w:tcPr>
          <w:p w14:paraId="089D94A0" w14:textId="4AB9223A" w:rsidR="00860310" w:rsidRPr="00860310" w:rsidRDefault="00860310" w:rsidP="00860310">
            <w:pPr>
              <w:pStyle w:val="BodyText"/>
              <w:spacing w:before="120" w:after="120"/>
            </w:pPr>
          </w:p>
        </w:tc>
      </w:tr>
      <w:tr w:rsidR="00860310" w:rsidRPr="00860310" w14:paraId="4550DBFA" w14:textId="77777777">
        <w:tc>
          <w:tcPr>
            <w:tcW w:w="4530" w:type="dxa"/>
          </w:tcPr>
          <w:p w14:paraId="6EB4B787" w14:textId="5737CC93" w:rsidR="00860310" w:rsidRPr="00860310" w:rsidRDefault="00860310" w:rsidP="00860310">
            <w:pPr>
              <w:pStyle w:val="BodyText"/>
              <w:spacing w:before="120" w:after="120"/>
            </w:pPr>
          </w:p>
        </w:tc>
        <w:tc>
          <w:tcPr>
            <w:tcW w:w="4530" w:type="dxa"/>
          </w:tcPr>
          <w:p w14:paraId="25F1B8F2" w14:textId="308CCB9E" w:rsidR="00860310" w:rsidRPr="00860310" w:rsidRDefault="00860310" w:rsidP="00860310">
            <w:pPr>
              <w:pStyle w:val="BodyText"/>
              <w:spacing w:before="120" w:after="120"/>
            </w:pPr>
          </w:p>
        </w:tc>
      </w:tr>
      <w:tr w:rsidR="00860310" w:rsidRPr="00860310" w14:paraId="1C480A9F" w14:textId="77777777">
        <w:tc>
          <w:tcPr>
            <w:tcW w:w="4530" w:type="dxa"/>
          </w:tcPr>
          <w:p w14:paraId="4A13EB46" w14:textId="12B01945" w:rsidR="00860310" w:rsidRPr="00860310" w:rsidRDefault="00860310" w:rsidP="00860310">
            <w:pPr>
              <w:pStyle w:val="BodyText"/>
              <w:spacing w:before="120" w:after="120"/>
            </w:pPr>
          </w:p>
        </w:tc>
        <w:tc>
          <w:tcPr>
            <w:tcW w:w="4530" w:type="dxa"/>
          </w:tcPr>
          <w:p w14:paraId="7935B405" w14:textId="06E950B6" w:rsidR="00860310" w:rsidRPr="00860310" w:rsidRDefault="00860310" w:rsidP="00860310">
            <w:pPr>
              <w:pStyle w:val="BodyText"/>
              <w:spacing w:before="120" w:after="120"/>
            </w:pPr>
          </w:p>
        </w:tc>
      </w:tr>
      <w:tr w:rsidR="00860310" w:rsidRPr="00860310" w14:paraId="4DCAA2F6" w14:textId="77777777">
        <w:tc>
          <w:tcPr>
            <w:tcW w:w="4530" w:type="dxa"/>
          </w:tcPr>
          <w:p w14:paraId="12CC3155" w14:textId="08C614D5" w:rsidR="00860310" w:rsidRPr="00860310" w:rsidRDefault="00860310" w:rsidP="00860310">
            <w:pPr>
              <w:pStyle w:val="BodyText"/>
              <w:spacing w:before="120" w:after="120"/>
            </w:pPr>
          </w:p>
        </w:tc>
        <w:tc>
          <w:tcPr>
            <w:tcW w:w="4530" w:type="dxa"/>
          </w:tcPr>
          <w:p w14:paraId="3E8D4CDD" w14:textId="63CBCAC3" w:rsidR="00860310" w:rsidRPr="00860310" w:rsidRDefault="00860310" w:rsidP="00860310">
            <w:pPr>
              <w:pStyle w:val="BodyText"/>
              <w:spacing w:before="120" w:after="120"/>
            </w:pPr>
          </w:p>
        </w:tc>
      </w:tr>
    </w:tbl>
    <w:p w14:paraId="5800E37A" w14:textId="3AEFC013" w:rsidR="005545CC" w:rsidRDefault="005545CC">
      <w:pPr>
        <w:rPr>
          <w:sz w:val="22"/>
        </w:rPr>
      </w:pPr>
    </w:p>
    <w:p w14:paraId="1AA86123" w14:textId="77777777" w:rsidR="005545CC" w:rsidRDefault="005545CC">
      <w:pPr>
        <w:rPr>
          <w:sz w:val="22"/>
        </w:rPr>
      </w:pPr>
      <w:r>
        <w:rPr>
          <w:sz w:val="22"/>
        </w:rPr>
        <w:br w:type="page"/>
      </w:r>
    </w:p>
    <w:p w14:paraId="6AC67C0F" w14:textId="52F76C09" w:rsidR="005545CC" w:rsidRDefault="005545CC" w:rsidP="005545CC">
      <w:pPr>
        <w:pStyle w:val="BBScheduleTitle"/>
      </w:pPr>
      <w:r>
        <w:lastRenderedPageBreak/>
        <w:br/>
      </w:r>
      <w:bookmarkStart w:id="433" w:name="_Toc223360687"/>
      <w:bookmarkStart w:id="434" w:name="_Ref223702594"/>
      <w:bookmarkStart w:id="435" w:name="_Ref223702608"/>
      <w:bookmarkStart w:id="436" w:name="_Ref225503112"/>
      <w:bookmarkStart w:id="437" w:name="_Ref225503118"/>
      <w:bookmarkStart w:id="438" w:name="_Ref225503158"/>
      <w:bookmarkStart w:id="439" w:name="_Toc225517369"/>
      <w:r>
        <w:t>Price and Payment Schedule</w:t>
      </w:r>
      <w:bookmarkEnd w:id="433"/>
      <w:bookmarkEnd w:id="434"/>
      <w:bookmarkEnd w:id="435"/>
      <w:bookmarkEnd w:id="436"/>
      <w:bookmarkEnd w:id="437"/>
      <w:bookmarkEnd w:id="438"/>
      <w:bookmarkEnd w:id="439"/>
    </w:p>
    <w:p w14:paraId="64FF8DCC" w14:textId="73609D02" w:rsidR="00860310" w:rsidRDefault="00860310" w:rsidP="005545CC">
      <w:pPr>
        <w:rPr>
          <w:sz w:val="22"/>
        </w:rPr>
      </w:pPr>
    </w:p>
    <w:p w14:paraId="1042D28D" w14:textId="160DAE58" w:rsidR="005545CC" w:rsidRPr="00443F67" w:rsidRDefault="005545CC" w:rsidP="005545CC">
      <w:pPr>
        <w:pStyle w:val="BBBodyTextIndent1"/>
      </w:pPr>
      <w:r w:rsidRPr="00443F67">
        <w:t xml:space="preserve">The </w:t>
      </w:r>
      <w:r>
        <w:t xml:space="preserve">Employer </w:t>
      </w:r>
      <w:r w:rsidRPr="00443F67">
        <w:t>shall make the following payment milestones (</w:t>
      </w:r>
      <w:r>
        <w:t>"</w:t>
      </w:r>
      <w:r w:rsidRPr="00A016E2">
        <w:rPr>
          <w:b/>
        </w:rPr>
        <w:t>Payment Milestone</w:t>
      </w:r>
      <w:r>
        <w:t>"</w:t>
      </w:r>
      <w:r w:rsidRPr="00443F67">
        <w:t>):</w:t>
      </w:r>
    </w:p>
    <w:tbl>
      <w:tblPr>
        <w:tblStyle w:val="TableGrid"/>
        <w:tblW w:w="0" w:type="auto"/>
        <w:tblInd w:w="720" w:type="dxa"/>
        <w:tblLook w:val="04A0" w:firstRow="1" w:lastRow="0" w:firstColumn="1" w:lastColumn="0" w:noHBand="0" w:noVBand="1"/>
      </w:tblPr>
      <w:tblGrid>
        <w:gridCol w:w="798"/>
        <w:gridCol w:w="5087"/>
        <w:gridCol w:w="2455"/>
      </w:tblGrid>
      <w:tr w:rsidR="005545CC" w:rsidRPr="00A016E2" w14:paraId="5CA5DC19" w14:textId="77777777" w:rsidTr="006C5FDD">
        <w:tc>
          <w:tcPr>
            <w:tcW w:w="806" w:type="dxa"/>
          </w:tcPr>
          <w:p w14:paraId="6E94243E" w14:textId="77777777" w:rsidR="005545CC" w:rsidRPr="00A016E2" w:rsidRDefault="005545CC" w:rsidP="006C5FDD">
            <w:pPr>
              <w:pStyle w:val="BBBodyTextIndent1"/>
              <w:ind w:left="0"/>
              <w:jc w:val="center"/>
              <w:rPr>
                <w:b/>
              </w:rPr>
            </w:pPr>
            <w:r w:rsidRPr="00A016E2">
              <w:rPr>
                <w:b/>
              </w:rPr>
              <w:t>No.</w:t>
            </w:r>
          </w:p>
        </w:tc>
        <w:tc>
          <w:tcPr>
            <w:tcW w:w="5245" w:type="dxa"/>
          </w:tcPr>
          <w:p w14:paraId="443F4121" w14:textId="77777777" w:rsidR="005545CC" w:rsidRPr="00A016E2" w:rsidRDefault="005545CC" w:rsidP="006C5FDD">
            <w:pPr>
              <w:pStyle w:val="BBBodyTextIndent1"/>
              <w:ind w:left="0"/>
              <w:jc w:val="center"/>
              <w:rPr>
                <w:b/>
              </w:rPr>
            </w:pPr>
            <w:r w:rsidRPr="00A016E2">
              <w:rPr>
                <w:b/>
              </w:rPr>
              <w:t>Payment Milestone</w:t>
            </w:r>
          </w:p>
        </w:tc>
        <w:tc>
          <w:tcPr>
            <w:tcW w:w="2515" w:type="dxa"/>
          </w:tcPr>
          <w:p w14:paraId="49B26A53" w14:textId="77777777" w:rsidR="005545CC" w:rsidRPr="00A016E2" w:rsidRDefault="005545CC" w:rsidP="006C5FDD">
            <w:pPr>
              <w:pStyle w:val="BBBodyTextIndent1"/>
              <w:ind w:left="0"/>
              <w:jc w:val="center"/>
              <w:rPr>
                <w:b/>
              </w:rPr>
            </w:pPr>
            <w:r w:rsidRPr="00A016E2">
              <w:rPr>
                <w:b/>
              </w:rPr>
              <w:t>Amount</w:t>
            </w:r>
          </w:p>
        </w:tc>
      </w:tr>
      <w:tr w:rsidR="005545CC" w:rsidRPr="00A016E2" w14:paraId="5897EB66" w14:textId="77777777" w:rsidTr="006C5FDD">
        <w:tc>
          <w:tcPr>
            <w:tcW w:w="806" w:type="dxa"/>
          </w:tcPr>
          <w:p w14:paraId="61F9A523" w14:textId="77777777" w:rsidR="005545CC" w:rsidRPr="00A016E2" w:rsidRDefault="005545CC" w:rsidP="006C5FDD">
            <w:pPr>
              <w:pStyle w:val="BBBodyTextIndent1"/>
              <w:ind w:left="0"/>
            </w:pPr>
            <w:r w:rsidRPr="00A016E2">
              <w:t>1.</w:t>
            </w:r>
          </w:p>
        </w:tc>
        <w:tc>
          <w:tcPr>
            <w:tcW w:w="5245" w:type="dxa"/>
          </w:tcPr>
          <w:p w14:paraId="41412BCC" w14:textId="5C262D36" w:rsidR="005545CC" w:rsidRPr="00A016E2" w:rsidRDefault="005545CC" w:rsidP="006C5FDD">
            <w:pPr>
              <w:pStyle w:val="BBBodyTextIndent1"/>
              <w:ind w:left="0"/>
            </w:pPr>
            <w:r>
              <w:t>[</w:t>
            </w:r>
            <w:r w:rsidR="00235FFC">
              <w:t>DESCRIBE PAYMENT MILESTONE</w:t>
            </w:r>
            <w:r>
              <w:t>]</w:t>
            </w:r>
          </w:p>
        </w:tc>
        <w:tc>
          <w:tcPr>
            <w:tcW w:w="2515" w:type="dxa"/>
          </w:tcPr>
          <w:p w14:paraId="7C3A0327" w14:textId="77777777" w:rsidR="005545CC" w:rsidRPr="00A016E2" w:rsidRDefault="005545CC" w:rsidP="006C5FDD">
            <w:pPr>
              <w:pStyle w:val="BBBodyTextIndent1"/>
              <w:ind w:left="0"/>
              <w:jc w:val="center"/>
            </w:pPr>
            <w:r>
              <w:t>[●]</w:t>
            </w:r>
          </w:p>
        </w:tc>
      </w:tr>
      <w:tr w:rsidR="005545CC" w:rsidRPr="00A016E2" w14:paraId="4059FE1B" w14:textId="77777777" w:rsidTr="006C5FDD">
        <w:tc>
          <w:tcPr>
            <w:tcW w:w="806" w:type="dxa"/>
          </w:tcPr>
          <w:p w14:paraId="572E8830" w14:textId="77777777" w:rsidR="005545CC" w:rsidRPr="00A016E2" w:rsidRDefault="005545CC" w:rsidP="006C5FDD">
            <w:pPr>
              <w:pStyle w:val="BBBodyTextIndent1"/>
              <w:ind w:left="0"/>
            </w:pPr>
            <w:r w:rsidRPr="00A016E2">
              <w:t>2.</w:t>
            </w:r>
          </w:p>
        </w:tc>
        <w:tc>
          <w:tcPr>
            <w:tcW w:w="5245" w:type="dxa"/>
          </w:tcPr>
          <w:p w14:paraId="2F2B7500" w14:textId="77777777" w:rsidR="005545CC" w:rsidRPr="00A016E2" w:rsidRDefault="005545CC" w:rsidP="006C5FDD">
            <w:pPr>
              <w:pStyle w:val="BBBodyTextIndent1"/>
              <w:ind w:left="0"/>
            </w:pPr>
            <w:r>
              <w:t>[●]</w:t>
            </w:r>
          </w:p>
        </w:tc>
        <w:tc>
          <w:tcPr>
            <w:tcW w:w="2515" w:type="dxa"/>
          </w:tcPr>
          <w:p w14:paraId="3134597E" w14:textId="77777777" w:rsidR="005545CC" w:rsidRPr="00A016E2" w:rsidRDefault="005545CC" w:rsidP="006C5FDD">
            <w:pPr>
              <w:pStyle w:val="BBBodyTextIndent1"/>
              <w:ind w:left="0"/>
              <w:jc w:val="center"/>
            </w:pPr>
            <w:r>
              <w:t>[●]</w:t>
            </w:r>
          </w:p>
        </w:tc>
      </w:tr>
      <w:tr w:rsidR="005545CC" w:rsidRPr="00A016E2" w14:paraId="1B7B3DCF" w14:textId="77777777" w:rsidTr="006C5FDD">
        <w:tc>
          <w:tcPr>
            <w:tcW w:w="806" w:type="dxa"/>
          </w:tcPr>
          <w:p w14:paraId="577628A6" w14:textId="77777777" w:rsidR="005545CC" w:rsidRPr="00A016E2" w:rsidRDefault="005545CC" w:rsidP="006C5FDD">
            <w:pPr>
              <w:pStyle w:val="BBBodyTextIndent1"/>
              <w:ind w:left="0"/>
            </w:pPr>
            <w:r w:rsidRPr="00A016E2">
              <w:t>3.</w:t>
            </w:r>
          </w:p>
        </w:tc>
        <w:tc>
          <w:tcPr>
            <w:tcW w:w="5245" w:type="dxa"/>
          </w:tcPr>
          <w:p w14:paraId="6B025626" w14:textId="77777777" w:rsidR="005545CC" w:rsidRPr="00A016E2" w:rsidRDefault="005545CC" w:rsidP="006C5FDD">
            <w:pPr>
              <w:pStyle w:val="BBBodyTextIndent1"/>
              <w:ind w:left="0"/>
            </w:pPr>
            <w:r>
              <w:t>[●]</w:t>
            </w:r>
          </w:p>
        </w:tc>
        <w:tc>
          <w:tcPr>
            <w:tcW w:w="2515" w:type="dxa"/>
          </w:tcPr>
          <w:p w14:paraId="53AFD495" w14:textId="77777777" w:rsidR="005545CC" w:rsidRPr="00A016E2" w:rsidRDefault="005545CC" w:rsidP="006C5FDD">
            <w:pPr>
              <w:pStyle w:val="BBBodyTextIndent1"/>
              <w:ind w:left="0"/>
              <w:jc w:val="center"/>
            </w:pPr>
            <w:r>
              <w:t>[●]</w:t>
            </w:r>
          </w:p>
        </w:tc>
      </w:tr>
      <w:tr w:rsidR="005545CC" w:rsidRPr="00A016E2" w14:paraId="3347CE78" w14:textId="77777777" w:rsidTr="006C5FDD">
        <w:tc>
          <w:tcPr>
            <w:tcW w:w="806" w:type="dxa"/>
          </w:tcPr>
          <w:p w14:paraId="61FEF455" w14:textId="77777777" w:rsidR="005545CC" w:rsidRPr="00A016E2" w:rsidRDefault="005545CC" w:rsidP="006C5FDD">
            <w:pPr>
              <w:pStyle w:val="BBBodyTextIndent1"/>
              <w:ind w:left="0"/>
            </w:pPr>
            <w:r w:rsidRPr="00A016E2">
              <w:t>4.</w:t>
            </w:r>
          </w:p>
        </w:tc>
        <w:tc>
          <w:tcPr>
            <w:tcW w:w="5245" w:type="dxa"/>
          </w:tcPr>
          <w:p w14:paraId="0CF03B52" w14:textId="77777777" w:rsidR="005545CC" w:rsidRPr="00A016E2" w:rsidRDefault="005545CC" w:rsidP="006C5FDD">
            <w:pPr>
              <w:pStyle w:val="BBBodyTextIndent1"/>
              <w:ind w:left="0"/>
            </w:pPr>
            <w:r>
              <w:t>[●]</w:t>
            </w:r>
          </w:p>
        </w:tc>
        <w:tc>
          <w:tcPr>
            <w:tcW w:w="2515" w:type="dxa"/>
          </w:tcPr>
          <w:p w14:paraId="7720757A" w14:textId="77777777" w:rsidR="005545CC" w:rsidRPr="00A016E2" w:rsidRDefault="005545CC" w:rsidP="006C5FDD">
            <w:pPr>
              <w:pStyle w:val="BBBodyTextIndent1"/>
              <w:ind w:left="0"/>
              <w:jc w:val="center"/>
            </w:pPr>
            <w:r>
              <w:t>[●]</w:t>
            </w:r>
          </w:p>
        </w:tc>
      </w:tr>
      <w:tr w:rsidR="005545CC" w:rsidRPr="00A016E2" w14:paraId="1C8895A8" w14:textId="77777777" w:rsidTr="006C5FDD">
        <w:tc>
          <w:tcPr>
            <w:tcW w:w="806" w:type="dxa"/>
          </w:tcPr>
          <w:p w14:paraId="64C8A2E4" w14:textId="5246CBD5" w:rsidR="005545CC" w:rsidRPr="00A016E2" w:rsidRDefault="00E230E6" w:rsidP="006C5FDD">
            <w:pPr>
              <w:pStyle w:val="BBBodyTextIndent1"/>
              <w:ind w:left="0"/>
            </w:pPr>
            <w:r>
              <w:t>5</w:t>
            </w:r>
            <w:r w:rsidR="005545CC" w:rsidRPr="00A016E2">
              <w:t>.</w:t>
            </w:r>
          </w:p>
        </w:tc>
        <w:tc>
          <w:tcPr>
            <w:tcW w:w="5245" w:type="dxa"/>
          </w:tcPr>
          <w:p w14:paraId="001DE1BE" w14:textId="77777777" w:rsidR="005545CC" w:rsidRPr="00A016E2" w:rsidRDefault="005545CC" w:rsidP="006C5FDD">
            <w:pPr>
              <w:pStyle w:val="BBBodyTextIndent1"/>
              <w:ind w:left="0"/>
            </w:pPr>
            <w:r>
              <w:t>[●]</w:t>
            </w:r>
          </w:p>
        </w:tc>
        <w:tc>
          <w:tcPr>
            <w:tcW w:w="2515" w:type="dxa"/>
          </w:tcPr>
          <w:p w14:paraId="1569F27E" w14:textId="77777777" w:rsidR="005545CC" w:rsidRPr="00A016E2" w:rsidRDefault="005545CC" w:rsidP="006C5FDD">
            <w:pPr>
              <w:pStyle w:val="BBBodyTextIndent1"/>
              <w:ind w:left="0"/>
              <w:jc w:val="center"/>
            </w:pPr>
            <w:r>
              <w:t>[●]</w:t>
            </w:r>
          </w:p>
        </w:tc>
      </w:tr>
      <w:tr w:rsidR="005545CC" w:rsidRPr="00A016E2" w14:paraId="10CD2AA3" w14:textId="77777777" w:rsidTr="006C5FDD">
        <w:tc>
          <w:tcPr>
            <w:tcW w:w="806" w:type="dxa"/>
          </w:tcPr>
          <w:p w14:paraId="3EE2139F" w14:textId="72CBC159" w:rsidR="005545CC" w:rsidRPr="00A016E2" w:rsidRDefault="00E230E6" w:rsidP="006C5FDD">
            <w:pPr>
              <w:pStyle w:val="BBBodyTextIndent1"/>
              <w:ind w:left="0"/>
            </w:pPr>
            <w:r>
              <w:t>7</w:t>
            </w:r>
            <w:r w:rsidR="005545CC" w:rsidRPr="00A016E2">
              <w:t>.</w:t>
            </w:r>
          </w:p>
        </w:tc>
        <w:tc>
          <w:tcPr>
            <w:tcW w:w="5245" w:type="dxa"/>
          </w:tcPr>
          <w:p w14:paraId="021792A8" w14:textId="77777777" w:rsidR="005545CC" w:rsidRPr="00A016E2" w:rsidRDefault="005545CC" w:rsidP="006C5FDD">
            <w:pPr>
              <w:pStyle w:val="BBBodyTextIndent1"/>
              <w:ind w:left="0"/>
            </w:pPr>
            <w:r>
              <w:t>[●]</w:t>
            </w:r>
          </w:p>
        </w:tc>
        <w:tc>
          <w:tcPr>
            <w:tcW w:w="2515" w:type="dxa"/>
          </w:tcPr>
          <w:p w14:paraId="5D61ECFA" w14:textId="77777777" w:rsidR="005545CC" w:rsidRPr="00A016E2" w:rsidRDefault="005545CC" w:rsidP="006C5FDD">
            <w:pPr>
              <w:pStyle w:val="BBBodyTextIndent1"/>
              <w:ind w:left="0"/>
              <w:jc w:val="center"/>
            </w:pPr>
            <w:r>
              <w:t>[●]</w:t>
            </w:r>
          </w:p>
        </w:tc>
      </w:tr>
      <w:tr w:rsidR="005545CC" w:rsidRPr="00A016E2" w14:paraId="0515258D" w14:textId="77777777" w:rsidTr="006C5FDD">
        <w:tc>
          <w:tcPr>
            <w:tcW w:w="806" w:type="dxa"/>
          </w:tcPr>
          <w:p w14:paraId="2BF3FE52" w14:textId="77777777" w:rsidR="005545CC" w:rsidRPr="00A016E2" w:rsidRDefault="005545CC" w:rsidP="006C5FDD">
            <w:pPr>
              <w:pStyle w:val="BBBodyTextIndent1"/>
              <w:ind w:left="0"/>
            </w:pPr>
          </w:p>
        </w:tc>
        <w:tc>
          <w:tcPr>
            <w:tcW w:w="5245" w:type="dxa"/>
          </w:tcPr>
          <w:p w14:paraId="4A70676B" w14:textId="6F63E1D4" w:rsidR="005545CC" w:rsidRDefault="005545CC" w:rsidP="006C5FDD">
            <w:pPr>
              <w:pStyle w:val="BBBodyTextIndent1"/>
              <w:ind w:left="0"/>
            </w:pPr>
            <w:r>
              <w:t xml:space="preserve">Total </w:t>
            </w:r>
          </w:p>
        </w:tc>
        <w:tc>
          <w:tcPr>
            <w:tcW w:w="2515" w:type="dxa"/>
          </w:tcPr>
          <w:p w14:paraId="553C4AF9" w14:textId="2F42458F" w:rsidR="005545CC" w:rsidRDefault="005545CC" w:rsidP="006C5FDD">
            <w:pPr>
              <w:pStyle w:val="BBBodyTextIndent1"/>
              <w:ind w:left="0"/>
              <w:jc w:val="center"/>
            </w:pPr>
            <w:r>
              <w:t>[●]</w:t>
            </w:r>
          </w:p>
        </w:tc>
      </w:tr>
    </w:tbl>
    <w:p w14:paraId="4566860B" w14:textId="77777777" w:rsidR="004B2FFA" w:rsidRDefault="004B2FFA" w:rsidP="005545CC">
      <w:pPr>
        <w:rPr>
          <w:sz w:val="22"/>
        </w:rPr>
      </w:pPr>
    </w:p>
    <w:p w14:paraId="093137A8" w14:textId="77777777" w:rsidR="004B2FFA" w:rsidRDefault="004B2FFA">
      <w:pPr>
        <w:rPr>
          <w:sz w:val="22"/>
        </w:rPr>
      </w:pPr>
      <w:r>
        <w:rPr>
          <w:sz w:val="22"/>
        </w:rPr>
        <w:br w:type="page"/>
      </w:r>
    </w:p>
    <w:p w14:paraId="4030CB79" w14:textId="77777777" w:rsidR="004B2FFA" w:rsidRDefault="00EC664B" w:rsidP="00EC664B">
      <w:pPr>
        <w:pStyle w:val="BBScheduleTitle"/>
      </w:pPr>
      <w:r>
        <w:lastRenderedPageBreak/>
        <w:br/>
      </w:r>
      <w:bookmarkStart w:id="440" w:name="_Toc225517370"/>
      <w:r>
        <w:t>Form of Parent Company Guarantee</w:t>
      </w:r>
      <w:bookmarkEnd w:id="440"/>
      <w:r w:rsidR="004B2FFA">
        <w:br/>
      </w:r>
    </w:p>
    <w:p w14:paraId="2AFAB793" w14:textId="77777777" w:rsidR="004B2FFA" w:rsidRDefault="004B2FFA">
      <w:pPr>
        <w:rPr>
          <w:b/>
          <w:caps/>
          <w:sz w:val="22"/>
        </w:rPr>
      </w:pPr>
      <w:r>
        <w:br w:type="page"/>
      </w:r>
    </w:p>
    <w:p w14:paraId="6F615B57" w14:textId="77777777" w:rsidR="004B2FFA" w:rsidRDefault="004B2FFA" w:rsidP="00EC664B">
      <w:pPr>
        <w:pStyle w:val="BBScheduleTitle"/>
      </w:pPr>
      <w:r>
        <w:lastRenderedPageBreak/>
        <w:br/>
      </w:r>
      <w:bookmarkStart w:id="441" w:name="_Ref223702762"/>
      <w:bookmarkStart w:id="442" w:name="_Toc225517371"/>
      <w:r w:rsidR="00EC664B">
        <w:t>Form of Advance Payment Bond</w:t>
      </w:r>
      <w:bookmarkEnd w:id="441"/>
      <w:bookmarkEnd w:id="442"/>
      <w:r w:rsidR="00EC664B">
        <w:t xml:space="preserve"> </w:t>
      </w:r>
    </w:p>
    <w:p w14:paraId="04FA09C0" w14:textId="77777777" w:rsidR="00EC664B" w:rsidRDefault="00EC664B" w:rsidP="00EC664B">
      <w:pPr>
        <w:rPr>
          <w:b/>
          <w:caps/>
          <w:sz w:val="22"/>
        </w:rPr>
      </w:pPr>
      <w:r>
        <w:br w:type="page"/>
      </w:r>
    </w:p>
    <w:p w14:paraId="0754C905" w14:textId="77777777" w:rsidR="004B2FFA" w:rsidRDefault="00EC664B" w:rsidP="00EC664B">
      <w:pPr>
        <w:pStyle w:val="BBScheduleTitle"/>
      </w:pPr>
      <w:r>
        <w:lastRenderedPageBreak/>
        <w:br/>
      </w:r>
      <w:bookmarkStart w:id="443" w:name="_Ref223702781"/>
      <w:bookmarkStart w:id="444" w:name="_Toc225517372"/>
      <w:r>
        <w:t>Form of Warranty Bond</w:t>
      </w:r>
      <w:bookmarkEnd w:id="443"/>
      <w:bookmarkEnd w:id="444"/>
    </w:p>
    <w:p w14:paraId="5AB0761E" w14:textId="77777777" w:rsidR="00EC664B" w:rsidRDefault="00EC664B">
      <w:pPr>
        <w:rPr>
          <w:sz w:val="22"/>
        </w:rPr>
      </w:pPr>
      <w:r>
        <w:rPr>
          <w:sz w:val="22"/>
        </w:rPr>
        <w:br w:type="page"/>
      </w:r>
    </w:p>
    <w:p w14:paraId="3EB04AAB" w14:textId="77777777" w:rsidR="005545CC" w:rsidRDefault="00EC664B" w:rsidP="00EC664B">
      <w:pPr>
        <w:pStyle w:val="BBScheduleTitle"/>
      </w:pPr>
      <w:r>
        <w:lastRenderedPageBreak/>
        <w:br/>
      </w:r>
      <w:bookmarkStart w:id="445" w:name="_Ref223702057"/>
      <w:bookmarkStart w:id="446" w:name="_Toc225517373"/>
      <w:r>
        <w:t>Final Documentation</w:t>
      </w:r>
      <w:bookmarkEnd w:id="445"/>
      <w:bookmarkEnd w:id="446"/>
    </w:p>
    <w:p w14:paraId="2D6B810E" w14:textId="77777777" w:rsidR="005545CC" w:rsidRDefault="005545CC" w:rsidP="005545CC">
      <w:pPr>
        <w:rPr>
          <w:sz w:val="22"/>
        </w:rPr>
      </w:pPr>
    </w:p>
    <w:sectPr w:rsidR="005545CC" w:rsidSect="00D47389">
      <w:footerReference w:type="default" r:id="rId25"/>
      <w:pgSz w:w="11906" w:h="16838" w:code="9"/>
      <w:pgMar w:top="1440" w:right="1418" w:bottom="1440" w:left="1418" w:header="709" w:footer="709" w:gutter="0"/>
      <w:pgNumType w:start="5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0D50" w14:textId="77777777" w:rsidR="00E6278C" w:rsidRDefault="00E6278C" w:rsidP="00B01583">
      <w:r>
        <w:separator/>
      </w:r>
    </w:p>
  </w:endnote>
  <w:endnote w:type="continuationSeparator" w:id="0">
    <w:p w14:paraId="03A2D29D" w14:textId="77777777" w:rsidR="00E6278C" w:rsidRDefault="00E6278C"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TZhongsong">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F61C" w14:textId="77777777" w:rsidR="00B65546" w:rsidRDefault="00B65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7FC1" w14:textId="77777777" w:rsidR="00B65546" w:rsidRDefault="00B655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332C" w14:textId="77777777" w:rsidR="00951151" w:rsidRDefault="009511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A693A" w14:textId="2720AF88" w:rsidR="00951151" w:rsidRPr="00E90C35" w:rsidRDefault="00951151" w:rsidP="006816DF">
    <w:pPr>
      <w:pStyle w:val="BodyText"/>
      <w:jc w:val="center"/>
      <w:rPr>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D494" w14:textId="77777777" w:rsidR="00951151" w:rsidRDefault="009511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E97FF" w14:textId="77777777" w:rsidR="00951151" w:rsidRPr="00F80A38" w:rsidRDefault="00951151" w:rsidP="00F80A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1D248" w14:textId="77777777" w:rsidR="00E6278C" w:rsidRDefault="00E6278C" w:rsidP="00B01583">
      <w:r>
        <w:separator/>
      </w:r>
    </w:p>
  </w:footnote>
  <w:footnote w:type="continuationSeparator" w:id="0">
    <w:p w14:paraId="75FF9DDF" w14:textId="77777777" w:rsidR="00E6278C" w:rsidRDefault="00E6278C"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8DC9" w14:textId="77777777" w:rsidR="00B65546" w:rsidRDefault="00B65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D5D2" w14:textId="77777777" w:rsidR="00B65546" w:rsidRDefault="00B655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3F31" w14:textId="77777777" w:rsidR="00B65546" w:rsidRDefault="00B655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B2B62" w14:textId="77777777" w:rsidR="00951151" w:rsidRDefault="009511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7247" w14:textId="77777777" w:rsidR="00951151" w:rsidRDefault="0095115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D920" w14:textId="77777777" w:rsidR="00951151" w:rsidRDefault="00951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B149FC"/>
    <w:multiLevelType w:val="multilevel"/>
    <w:tmpl w:val="6A8A8D8A"/>
    <w:lvl w:ilvl="0">
      <w:start w:val="2"/>
      <w:numFmt w:val="decimal"/>
      <w:pStyle w:val="2AAltListLevel1"/>
      <w:lvlText w:val="%1A"/>
      <w:lvlJc w:val="left"/>
      <w:pPr>
        <w:ind w:left="720" w:hanging="720"/>
      </w:pPr>
      <w:rPr>
        <w:rFonts w:hint="default"/>
      </w:rPr>
    </w:lvl>
    <w:lvl w:ilvl="1">
      <w:start w:val="1"/>
      <w:numFmt w:val="decimal"/>
      <w:pStyle w:val="2AAltListLevel2"/>
      <w:lvlText w:val="%1A.%2"/>
      <w:lvlJc w:val="left"/>
      <w:pPr>
        <w:ind w:left="720" w:hanging="720"/>
      </w:pPr>
      <w:rPr>
        <w:rFonts w:hint="default"/>
      </w:rPr>
    </w:lvl>
    <w:lvl w:ilvl="2">
      <w:start w:val="1"/>
      <w:numFmt w:val="decimal"/>
      <w:pStyle w:val="2AAltListLevel3"/>
      <w:lvlText w:val="%1A.%2.%3"/>
      <w:lvlJc w:val="left"/>
      <w:pPr>
        <w:ind w:left="1622" w:hanging="90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D9466E"/>
    <w:multiLevelType w:val="multilevel"/>
    <w:tmpl w:val="760C0F34"/>
    <w:styleLink w:val="NumberingSchedules"/>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lowerLetter"/>
      <w:lvlText w:val="(%7)"/>
      <w:lvlJc w:val="left"/>
      <w:pPr>
        <w:tabs>
          <w:tab w:val="num" w:pos="4321"/>
        </w:tabs>
        <w:ind w:left="4321" w:hanging="721"/>
      </w:pPr>
      <w:rPr>
        <w:rFonts w:hint="default"/>
      </w:rPr>
    </w:lvl>
    <w:lvl w:ilvl="7">
      <w:start w:val="1"/>
      <w:numFmt w:val="lowerRoman"/>
      <w:lvlText w:val="(%8)"/>
      <w:lvlJc w:val="left"/>
      <w:pPr>
        <w:tabs>
          <w:tab w:val="num" w:pos="5041"/>
        </w:tabs>
        <w:ind w:left="5041" w:hanging="720"/>
      </w:pPr>
      <w:rPr>
        <w:rFonts w:hint="default"/>
      </w:rPr>
    </w:lvl>
    <w:lvl w:ilvl="8">
      <w:start w:val="1"/>
      <w:numFmt w:val="lowerRoman"/>
      <w:lvlText w:val="%9."/>
      <w:lvlJc w:val="left"/>
      <w:pPr>
        <w:tabs>
          <w:tab w:val="num" w:pos="5761"/>
        </w:tabs>
        <w:ind w:left="5761" w:hanging="720"/>
      </w:pPr>
      <w:rPr>
        <w:rFonts w:hint="default"/>
      </w:rPr>
    </w:lvl>
  </w:abstractNum>
  <w:abstractNum w:abstractNumId="3" w15:restartNumberingAfterBreak="0">
    <w:nsid w:val="23E00D2A"/>
    <w:multiLevelType w:val="multilevel"/>
    <w:tmpl w:val="22A8FDF6"/>
    <w:lvl w:ilvl="0">
      <w:start w:val="1"/>
      <w:numFmt w:val="upperLetter"/>
      <w:lvlRestart w:val="0"/>
      <w:pStyle w:val="RecitalNumbering"/>
      <w:lvlText w:val="%1"/>
      <w:lvlJc w:val="left"/>
      <w:pPr>
        <w:tabs>
          <w:tab w:val="num" w:pos="720"/>
        </w:tabs>
        <w:ind w:left="720" w:hanging="720"/>
      </w:pPr>
      <w:rPr>
        <w:caps w:val="0"/>
        <w:effect w:val="none"/>
      </w:rPr>
    </w:lvl>
    <w:lvl w:ilvl="1">
      <w:start w:val="1"/>
      <w:numFmt w:val="lowerRoman"/>
      <w:pStyle w:val="RecitalNumbering2"/>
      <w:lvlText w:val="(%2)"/>
      <w:lvlJc w:val="left"/>
      <w:pPr>
        <w:tabs>
          <w:tab w:val="num" w:pos="1800"/>
        </w:tabs>
        <w:ind w:left="1800" w:hanging="1080"/>
      </w:pPr>
      <w:rPr>
        <w:caps w:val="0"/>
        <w:effect w:val="none"/>
      </w:rPr>
    </w:lvl>
    <w:lvl w:ilvl="2">
      <w:start w:val="1"/>
      <w:numFmt w:val="lowerLetter"/>
      <w:pStyle w:val="RecitalNumbering3"/>
      <w:lvlText w:val="(%3)"/>
      <w:lvlJc w:val="left"/>
      <w:pPr>
        <w:tabs>
          <w:tab w:val="num" w:pos="2880"/>
        </w:tabs>
        <w:ind w:left="2880" w:hanging="1080"/>
      </w:pPr>
      <w:rPr>
        <w:caps w:val="0"/>
        <w:effect w:val="none"/>
      </w:rPr>
    </w:lvl>
    <w:lvl w:ilvl="3">
      <w:start w:val="1"/>
      <w:numFmt w:val="none"/>
      <w:lvlRestart w:val="0"/>
      <w:lvlText w:val=""/>
      <w:lvlJc w:val="left"/>
      <w:pPr>
        <w:tabs>
          <w:tab w:val="num" w:pos="1800"/>
        </w:tabs>
        <w:ind w:left="1800" w:hanging="1080"/>
      </w:pPr>
      <w:rPr>
        <w:caps w:val="0"/>
        <w:effect w:val="none"/>
      </w:rPr>
    </w:lvl>
    <w:lvl w:ilvl="4">
      <w:start w:val="1"/>
      <w:numFmt w:val="none"/>
      <w:lvlRestart w:val="0"/>
      <w:lvlText w:val=""/>
      <w:lvlJc w:val="left"/>
      <w:pPr>
        <w:tabs>
          <w:tab w:val="num" w:pos="1800"/>
        </w:tabs>
        <w:ind w:left="1800" w:hanging="1080"/>
      </w:pPr>
      <w:rPr>
        <w:caps w:val="0"/>
        <w:effect w:val="none"/>
      </w:rPr>
    </w:lvl>
    <w:lvl w:ilvl="5">
      <w:start w:val="1"/>
      <w:numFmt w:val="none"/>
      <w:lvlRestart w:val="0"/>
      <w:lvlText w:val=""/>
      <w:lvlJc w:val="left"/>
      <w:pPr>
        <w:tabs>
          <w:tab w:val="num" w:pos="1800"/>
        </w:tabs>
        <w:ind w:left="1800" w:hanging="1080"/>
      </w:pPr>
      <w:rPr>
        <w:caps w:val="0"/>
        <w:effect w:val="none"/>
      </w:rPr>
    </w:lvl>
    <w:lvl w:ilvl="6">
      <w:start w:val="1"/>
      <w:numFmt w:val="none"/>
      <w:lvlRestart w:val="0"/>
      <w:lvlText w:val=""/>
      <w:lvlJc w:val="left"/>
      <w:pPr>
        <w:tabs>
          <w:tab w:val="num" w:pos="1800"/>
        </w:tabs>
        <w:ind w:left="1800" w:hanging="1080"/>
      </w:pPr>
      <w:rPr>
        <w:caps w:val="0"/>
        <w:effect w:val="none"/>
      </w:rPr>
    </w:lvl>
    <w:lvl w:ilvl="7">
      <w:start w:val="1"/>
      <w:numFmt w:val="none"/>
      <w:lvlRestart w:val="0"/>
      <w:lvlText w:val=""/>
      <w:lvlJc w:val="left"/>
      <w:pPr>
        <w:tabs>
          <w:tab w:val="num" w:pos="1800"/>
        </w:tabs>
        <w:ind w:left="1800" w:hanging="1080"/>
      </w:pPr>
      <w:rPr>
        <w:caps w:val="0"/>
        <w:effect w:val="none"/>
      </w:rPr>
    </w:lvl>
    <w:lvl w:ilvl="8">
      <w:start w:val="1"/>
      <w:numFmt w:val="none"/>
      <w:lvlRestart w:val="0"/>
      <w:lvlText w:val=""/>
      <w:lvlJc w:val="left"/>
      <w:pPr>
        <w:tabs>
          <w:tab w:val="num" w:pos="1800"/>
        </w:tabs>
        <w:ind w:left="1800" w:hanging="1080"/>
      </w:pPr>
      <w:rPr>
        <w:caps w:val="0"/>
        <w:effect w:val="none"/>
      </w:rPr>
    </w:lvl>
  </w:abstractNum>
  <w:abstractNum w:abstractNumId="4" w15:restartNumberingAfterBreak="0">
    <w:nsid w:val="2AA960C8"/>
    <w:multiLevelType w:val="multilevel"/>
    <w:tmpl w:val="45D6917E"/>
    <w:lvl w:ilvl="0">
      <w:start w:val="1"/>
      <w:numFmt w:val="decimal"/>
      <w:lvlRestart w:val="0"/>
      <w:pStyle w:val="ScheduleL1"/>
      <w:lvlText w:val="%1."/>
      <w:lvlJc w:val="left"/>
      <w:pPr>
        <w:tabs>
          <w:tab w:val="num" w:pos="720"/>
        </w:tabs>
        <w:ind w:left="720" w:hanging="720"/>
      </w:pPr>
      <w:rPr>
        <w:rFonts w:hint="default"/>
        <w:caps w:val="0"/>
        <w:effect w:val="none"/>
      </w:rPr>
    </w:lvl>
    <w:lvl w:ilvl="1">
      <w:start w:val="1"/>
      <w:numFmt w:val="decimal"/>
      <w:pStyle w:val="ScheduleL2"/>
      <w:lvlText w:val="%1.%2"/>
      <w:lvlJc w:val="left"/>
      <w:pPr>
        <w:tabs>
          <w:tab w:val="num" w:pos="720"/>
        </w:tabs>
        <w:ind w:left="720" w:hanging="720"/>
      </w:pPr>
      <w:rPr>
        <w:rFonts w:hint="default"/>
        <w:caps w:val="0"/>
        <w:effect w:val="none"/>
      </w:rPr>
    </w:lvl>
    <w:lvl w:ilvl="2">
      <w:start w:val="1"/>
      <w:numFmt w:val="decimal"/>
      <w:pStyle w:val="ScheduleL3"/>
      <w:lvlText w:val="%1.%2.%3"/>
      <w:lvlJc w:val="left"/>
      <w:pPr>
        <w:tabs>
          <w:tab w:val="num" w:pos="1800"/>
        </w:tabs>
        <w:ind w:left="1800" w:hanging="1080"/>
      </w:pPr>
      <w:rPr>
        <w:rFonts w:hint="default"/>
        <w:caps w:val="0"/>
        <w:effect w:val="none"/>
      </w:rPr>
    </w:lvl>
    <w:lvl w:ilvl="3">
      <w:start w:val="1"/>
      <w:numFmt w:val="decimal"/>
      <w:pStyle w:val="ScheduleL4"/>
      <w:lvlText w:val="%1.%2.%3.%4"/>
      <w:lvlJc w:val="left"/>
      <w:pPr>
        <w:tabs>
          <w:tab w:val="num" w:pos="2880"/>
        </w:tabs>
        <w:ind w:left="2880" w:hanging="1080"/>
      </w:pPr>
      <w:rPr>
        <w:rFonts w:hint="default"/>
        <w:caps w:val="0"/>
        <w:effect w:val="none"/>
      </w:rPr>
    </w:lvl>
    <w:lvl w:ilvl="4">
      <w:start w:val="1"/>
      <w:numFmt w:val="lowerLetter"/>
      <w:pStyle w:val="ScheduleL5"/>
      <w:lvlText w:val="(%5)"/>
      <w:lvlJc w:val="left"/>
      <w:pPr>
        <w:tabs>
          <w:tab w:val="num" w:pos="3600"/>
        </w:tabs>
        <w:ind w:left="3600" w:hanging="720"/>
      </w:pPr>
      <w:rPr>
        <w:rFonts w:hint="default"/>
        <w:caps w:val="0"/>
        <w:effect w:val="none"/>
      </w:rPr>
    </w:lvl>
    <w:lvl w:ilvl="5">
      <w:start w:val="1"/>
      <w:numFmt w:val="lowerRoman"/>
      <w:pStyle w:val="ScheduleL6"/>
      <w:lvlText w:val="(%6)"/>
      <w:lvlJc w:val="left"/>
      <w:pPr>
        <w:tabs>
          <w:tab w:val="num" w:pos="4320"/>
        </w:tabs>
        <w:ind w:left="4320" w:hanging="720"/>
      </w:pPr>
      <w:rPr>
        <w:rFonts w:hint="default"/>
        <w:caps w:val="0"/>
        <w:effect w:val="none"/>
      </w:rPr>
    </w:lvl>
    <w:lvl w:ilvl="6">
      <w:start w:val="1"/>
      <w:numFmt w:val="decimal"/>
      <w:pStyle w:val="ScheduleL7"/>
      <w:lvlText w:val="(%7)"/>
      <w:lvlJc w:val="left"/>
      <w:pPr>
        <w:tabs>
          <w:tab w:val="num" w:pos="5040"/>
        </w:tabs>
        <w:ind w:left="5040" w:hanging="720"/>
      </w:pPr>
      <w:rPr>
        <w:rFonts w:hint="default"/>
        <w:caps w:val="0"/>
        <w:effect w:val="none"/>
      </w:rPr>
    </w:lvl>
    <w:lvl w:ilvl="7">
      <w:start w:val="1"/>
      <w:numFmt w:val="none"/>
      <w:pStyle w:val="ScheduleL8"/>
      <w:lvlText w:val=""/>
      <w:lvlJc w:val="left"/>
      <w:pPr>
        <w:tabs>
          <w:tab w:val="num" w:pos="5040"/>
        </w:tabs>
        <w:ind w:left="5040" w:hanging="720"/>
      </w:pPr>
      <w:rPr>
        <w:rFonts w:hint="default"/>
        <w:caps w:val="0"/>
        <w:effect w:val="none"/>
      </w:rPr>
    </w:lvl>
    <w:lvl w:ilvl="8">
      <w:start w:val="1"/>
      <w:numFmt w:val="none"/>
      <w:pStyle w:val="ScheduleL9"/>
      <w:lvlText w:val=""/>
      <w:lvlJc w:val="left"/>
      <w:pPr>
        <w:tabs>
          <w:tab w:val="num" w:pos="5040"/>
        </w:tabs>
        <w:ind w:left="5040" w:hanging="720"/>
      </w:pPr>
      <w:rPr>
        <w:rFonts w:hint="default"/>
        <w:caps w:val="0"/>
        <w:effect w:val="none"/>
      </w:rPr>
    </w:lvl>
  </w:abstractNum>
  <w:abstractNum w:abstractNumId="5"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6" w15:restartNumberingAfterBreak="0">
    <w:nsid w:val="33CC668D"/>
    <w:multiLevelType w:val="hybridMultilevel"/>
    <w:tmpl w:val="594C4DAE"/>
    <w:lvl w:ilvl="0" w:tplc="74D0EB0E">
      <w:start w:val="1"/>
      <w:numFmt w:val="bullet"/>
      <w:pStyle w:val="Bullet4"/>
      <w:lvlText w:val=""/>
      <w:lvlJc w:val="left"/>
      <w:pPr>
        <w:tabs>
          <w:tab w:val="num" w:pos="2676"/>
        </w:tabs>
        <w:ind w:left="2676" w:hanging="357"/>
      </w:pPr>
      <w:rPr>
        <w:rFonts w:ascii="Symbol" w:hAnsi="Symbol" w:hint="default"/>
        <w:color w:val="000000"/>
      </w:rPr>
    </w:lvl>
    <w:lvl w:ilvl="1" w:tplc="275EB434" w:tentative="1">
      <w:start w:val="1"/>
      <w:numFmt w:val="bullet"/>
      <w:lvlText w:val="o"/>
      <w:lvlJc w:val="left"/>
      <w:pPr>
        <w:tabs>
          <w:tab w:val="num" w:pos="1440"/>
        </w:tabs>
        <w:ind w:left="1440" w:hanging="360"/>
      </w:pPr>
      <w:rPr>
        <w:rFonts w:ascii="Courier New" w:hAnsi="Courier New" w:cs="Courier New" w:hint="default"/>
      </w:rPr>
    </w:lvl>
    <w:lvl w:ilvl="2" w:tplc="CAE8D77C" w:tentative="1">
      <w:start w:val="1"/>
      <w:numFmt w:val="bullet"/>
      <w:lvlText w:val=""/>
      <w:lvlJc w:val="left"/>
      <w:pPr>
        <w:tabs>
          <w:tab w:val="num" w:pos="2160"/>
        </w:tabs>
        <w:ind w:left="2160" w:hanging="360"/>
      </w:pPr>
      <w:rPr>
        <w:rFonts w:ascii="Wingdings" w:hAnsi="Wingdings" w:hint="default"/>
      </w:rPr>
    </w:lvl>
    <w:lvl w:ilvl="3" w:tplc="4E743B96" w:tentative="1">
      <w:start w:val="1"/>
      <w:numFmt w:val="bullet"/>
      <w:lvlText w:val=""/>
      <w:lvlJc w:val="left"/>
      <w:pPr>
        <w:tabs>
          <w:tab w:val="num" w:pos="2880"/>
        </w:tabs>
        <w:ind w:left="2880" w:hanging="360"/>
      </w:pPr>
      <w:rPr>
        <w:rFonts w:ascii="Symbol" w:hAnsi="Symbol" w:hint="default"/>
      </w:rPr>
    </w:lvl>
    <w:lvl w:ilvl="4" w:tplc="6B1EBEFA" w:tentative="1">
      <w:start w:val="1"/>
      <w:numFmt w:val="bullet"/>
      <w:lvlText w:val="o"/>
      <w:lvlJc w:val="left"/>
      <w:pPr>
        <w:tabs>
          <w:tab w:val="num" w:pos="3600"/>
        </w:tabs>
        <w:ind w:left="3600" w:hanging="360"/>
      </w:pPr>
      <w:rPr>
        <w:rFonts w:ascii="Courier New" w:hAnsi="Courier New" w:cs="Courier New" w:hint="default"/>
      </w:rPr>
    </w:lvl>
    <w:lvl w:ilvl="5" w:tplc="05562860" w:tentative="1">
      <w:start w:val="1"/>
      <w:numFmt w:val="bullet"/>
      <w:lvlText w:val=""/>
      <w:lvlJc w:val="left"/>
      <w:pPr>
        <w:tabs>
          <w:tab w:val="num" w:pos="4320"/>
        </w:tabs>
        <w:ind w:left="4320" w:hanging="360"/>
      </w:pPr>
      <w:rPr>
        <w:rFonts w:ascii="Wingdings" w:hAnsi="Wingdings" w:hint="default"/>
      </w:rPr>
    </w:lvl>
    <w:lvl w:ilvl="6" w:tplc="72E40D78" w:tentative="1">
      <w:start w:val="1"/>
      <w:numFmt w:val="bullet"/>
      <w:lvlText w:val=""/>
      <w:lvlJc w:val="left"/>
      <w:pPr>
        <w:tabs>
          <w:tab w:val="num" w:pos="5040"/>
        </w:tabs>
        <w:ind w:left="5040" w:hanging="360"/>
      </w:pPr>
      <w:rPr>
        <w:rFonts w:ascii="Symbol" w:hAnsi="Symbol" w:hint="default"/>
      </w:rPr>
    </w:lvl>
    <w:lvl w:ilvl="7" w:tplc="FF66A61A" w:tentative="1">
      <w:start w:val="1"/>
      <w:numFmt w:val="bullet"/>
      <w:lvlText w:val="o"/>
      <w:lvlJc w:val="left"/>
      <w:pPr>
        <w:tabs>
          <w:tab w:val="num" w:pos="5760"/>
        </w:tabs>
        <w:ind w:left="5760" w:hanging="360"/>
      </w:pPr>
      <w:rPr>
        <w:rFonts w:ascii="Courier New" w:hAnsi="Courier New" w:cs="Courier New" w:hint="default"/>
      </w:rPr>
    </w:lvl>
    <w:lvl w:ilvl="8" w:tplc="A39E950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637A2E"/>
    <w:multiLevelType w:val="multilevel"/>
    <w:tmpl w:val="156E6110"/>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decimal"/>
      <w:pStyle w:val="BBSchedule3"/>
      <w:lvlText w:val="%1.%2.%3"/>
      <w:lvlJc w:val="left"/>
      <w:pPr>
        <w:ind w:left="1622" w:hanging="902"/>
      </w:pPr>
      <w:rPr>
        <w:rFonts w:hint="default"/>
      </w:rPr>
    </w:lvl>
    <w:lvl w:ilvl="3">
      <w:start w:val="1"/>
      <w:numFmt w:val="lowerLetter"/>
      <w:pStyle w:val="BBSchedule4"/>
      <w:lvlText w:val="(%4)"/>
      <w:lvlJc w:val="left"/>
      <w:pPr>
        <w:ind w:left="2699" w:hanging="1077"/>
      </w:pPr>
      <w:rPr>
        <w:rFonts w:hint="default"/>
      </w:rPr>
    </w:lvl>
    <w:lvl w:ilvl="4">
      <w:start w:val="1"/>
      <w:numFmt w:val="lowerRoman"/>
      <w:pStyle w:val="BBSchedule5"/>
      <w:lvlText w:val="(%5)"/>
      <w:lvlJc w:val="left"/>
      <w:pPr>
        <w:ind w:left="3238" w:hanging="539"/>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8"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9" w15:restartNumberingAfterBreak="0">
    <w:nsid w:val="3C6E05A4"/>
    <w:multiLevelType w:val="multilevel"/>
    <w:tmpl w:val="E0828478"/>
    <w:name w:val="SchHead Numbering List 1"/>
    <w:lvl w:ilvl="0">
      <w:start w:val="1"/>
      <w:numFmt w:val="decimal"/>
      <w:lvlRestart w:val="0"/>
      <w:pStyle w:val="SchHead"/>
      <w:suff w:val="space"/>
      <w:lvlText w:val="SCHEDULE: "/>
      <w:lvlJc w:val="left"/>
      <w:pPr>
        <w:tabs>
          <w:tab w:val="num" w:pos="0"/>
        </w:tabs>
        <w:ind w:left="0" w:firstLine="0"/>
      </w:pPr>
      <w:rPr>
        <w:caps w:val="0"/>
        <w:effect w:val="none"/>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9E57EB"/>
    <w:multiLevelType w:val="multilevel"/>
    <w:tmpl w:val="933002F4"/>
    <w:numStyleLink w:val="Parties"/>
  </w:abstractNum>
  <w:abstractNum w:abstractNumId="17"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10411617">
    <w:abstractNumId w:val="2"/>
  </w:num>
  <w:num w:numId="2" w16cid:durableId="1909148678">
    <w:abstractNumId w:val="5"/>
  </w:num>
  <w:num w:numId="3" w16cid:durableId="1304459208">
    <w:abstractNumId w:val="14"/>
  </w:num>
  <w:num w:numId="4" w16cid:durableId="1704552455">
    <w:abstractNumId w:val="16"/>
  </w:num>
  <w:num w:numId="5" w16cid:durableId="1499810526">
    <w:abstractNumId w:val="15"/>
  </w:num>
  <w:num w:numId="6" w16cid:durableId="321853046">
    <w:abstractNumId w:val="8"/>
  </w:num>
  <w:num w:numId="7" w16cid:durableId="19743967">
    <w:abstractNumId w:val="5"/>
  </w:num>
  <w:num w:numId="8" w16cid:durableId="1591036252">
    <w:abstractNumId w:val="8"/>
  </w:num>
  <w:num w:numId="9" w16cid:durableId="799298954">
    <w:abstractNumId w:val="12"/>
  </w:num>
  <w:num w:numId="10" w16cid:durableId="86848310">
    <w:abstractNumId w:val="17"/>
  </w:num>
  <w:num w:numId="11" w16cid:durableId="1558512995">
    <w:abstractNumId w:val="13"/>
  </w:num>
  <w:num w:numId="12" w16cid:durableId="362629807">
    <w:abstractNumId w:val="11"/>
  </w:num>
  <w:num w:numId="13" w16cid:durableId="182135763">
    <w:abstractNumId w:val="1"/>
  </w:num>
  <w:num w:numId="14" w16cid:durableId="1090542318">
    <w:abstractNumId w:val="7"/>
  </w:num>
  <w:num w:numId="15" w16cid:durableId="291600259">
    <w:abstractNumId w:val="9"/>
  </w:num>
  <w:num w:numId="16" w16cid:durableId="1762675856">
    <w:abstractNumId w:val="3"/>
  </w:num>
  <w:num w:numId="17" w16cid:durableId="1930309176">
    <w:abstractNumId w:val="6"/>
  </w:num>
  <w:num w:numId="18" w16cid:durableId="1366830137">
    <w:abstractNumId w:val="18"/>
  </w:num>
  <w:num w:numId="19" w16cid:durableId="2557944">
    <w:abstractNumId w:val="0"/>
  </w:num>
  <w:num w:numId="20" w16cid:durableId="863907081">
    <w:abstractNumId w:val="4"/>
  </w:num>
  <w:num w:numId="21" w16cid:durableId="163972766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22" w16cid:durableId="2017145944">
    <w:abstractNumId w:val="8"/>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3" w16cid:durableId="19880534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72798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59803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56091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07082"/>
    <w:rsid w:val="0001483B"/>
    <w:rsid w:val="00014906"/>
    <w:rsid w:val="00016562"/>
    <w:rsid w:val="000175A1"/>
    <w:rsid w:val="000179D9"/>
    <w:rsid w:val="00020C90"/>
    <w:rsid w:val="00023259"/>
    <w:rsid w:val="00024176"/>
    <w:rsid w:val="00025735"/>
    <w:rsid w:val="0003081E"/>
    <w:rsid w:val="00037983"/>
    <w:rsid w:val="00040BB5"/>
    <w:rsid w:val="0004239F"/>
    <w:rsid w:val="00042C4E"/>
    <w:rsid w:val="00043871"/>
    <w:rsid w:val="000526CE"/>
    <w:rsid w:val="000558A0"/>
    <w:rsid w:val="00063248"/>
    <w:rsid w:val="00066B0E"/>
    <w:rsid w:val="00071F4C"/>
    <w:rsid w:val="000737B0"/>
    <w:rsid w:val="0007570F"/>
    <w:rsid w:val="00084C40"/>
    <w:rsid w:val="00085030"/>
    <w:rsid w:val="0009275F"/>
    <w:rsid w:val="00095B45"/>
    <w:rsid w:val="000A03BB"/>
    <w:rsid w:val="000A0832"/>
    <w:rsid w:val="000A36C8"/>
    <w:rsid w:val="000B0AF1"/>
    <w:rsid w:val="000B203D"/>
    <w:rsid w:val="000B63F5"/>
    <w:rsid w:val="000C3B06"/>
    <w:rsid w:val="000C3DFA"/>
    <w:rsid w:val="000D051D"/>
    <w:rsid w:val="000D0CA2"/>
    <w:rsid w:val="000D1A70"/>
    <w:rsid w:val="000D4DA6"/>
    <w:rsid w:val="000D6502"/>
    <w:rsid w:val="000E07FA"/>
    <w:rsid w:val="000E0D3B"/>
    <w:rsid w:val="000E522C"/>
    <w:rsid w:val="000E7EEC"/>
    <w:rsid w:val="000F0B7D"/>
    <w:rsid w:val="000F0D72"/>
    <w:rsid w:val="000F170E"/>
    <w:rsid w:val="000F39FF"/>
    <w:rsid w:val="000F72F3"/>
    <w:rsid w:val="00100417"/>
    <w:rsid w:val="001018A8"/>
    <w:rsid w:val="00102897"/>
    <w:rsid w:val="0011038B"/>
    <w:rsid w:val="00114F8B"/>
    <w:rsid w:val="00116596"/>
    <w:rsid w:val="00120A6E"/>
    <w:rsid w:val="00121DB3"/>
    <w:rsid w:val="00122782"/>
    <w:rsid w:val="00122F44"/>
    <w:rsid w:val="00123F72"/>
    <w:rsid w:val="00124F75"/>
    <w:rsid w:val="00125D8A"/>
    <w:rsid w:val="00126894"/>
    <w:rsid w:val="001374CB"/>
    <w:rsid w:val="001379FB"/>
    <w:rsid w:val="00137AAC"/>
    <w:rsid w:val="0014034E"/>
    <w:rsid w:val="0014266F"/>
    <w:rsid w:val="00146110"/>
    <w:rsid w:val="00152A99"/>
    <w:rsid w:val="0015484E"/>
    <w:rsid w:val="00154E54"/>
    <w:rsid w:val="00156587"/>
    <w:rsid w:val="00161369"/>
    <w:rsid w:val="00162DB9"/>
    <w:rsid w:val="0016372F"/>
    <w:rsid w:val="001721B7"/>
    <w:rsid w:val="001728D0"/>
    <w:rsid w:val="0018000F"/>
    <w:rsid w:val="00180335"/>
    <w:rsid w:val="00181E9C"/>
    <w:rsid w:val="001846C6"/>
    <w:rsid w:val="00185F9F"/>
    <w:rsid w:val="00191539"/>
    <w:rsid w:val="00192A99"/>
    <w:rsid w:val="00193356"/>
    <w:rsid w:val="00193870"/>
    <w:rsid w:val="001A268B"/>
    <w:rsid w:val="001A32BF"/>
    <w:rsid w:val="001A742F"/>
    <w:rsid w:val="001B1947"/>
    <w:rsid w:val="001B3DF4"/>
    <w:rsid w:val="001C0BBE"/>
    <w:rsid w:val="001C2436"/>
    <w:rsid w:val="001C2787"/>
    <w:rsid w:val="001D101D"/>
    <w:rsid w:val="001D198A"/>
    <w:rsid w:val="001D19BD"/>
    <w:rsid w:val="001D2376"/>
    <w:rsid w:val="001D2F35"/>
    <w:rsid w:val="001D3EBB"/>
    <w:rsid w:val="001E01AB"/>
    <w:rsid w:val="001E0713"/>
    <w:rsid w:val="001E2F52"/>
    <w:rsid w:val="001E5735"/>
    <w:rsid w:val="001E71EE"/>
    <w:rsid w:val="001F4D87"/>
    <w:rsid w:val="001F5E2C"/>
    <w:rsid w:val="0020055E"/>
    <w:rsid w:val="00200601"/>
    <w:rsid w:val="0020171E"/>
    <w:rsid w:val="002028A4"/>
    <w:rsid w:val="00203B5C"/>
    <w:rsid w:val="00203D8B"/>
    <w:rsid w:val="00205CAD"/>
    <w:rsid w:val="002064B6"/>
    <w:rsid w:val="00210609"/>
    <w:rsid w:val="00211AEA"/>
    <w:rsid w:val="00212FC2"/>
    <w:rsid w:val="002142D7"/>
    <w:rsid w:val="00214801"/>
    <w:rsid w:val="0021483F"/>
    <w:rsid w:val="002148B5"/>
    <w:rsid w:val="002153F1"/>
    <w:rsid w:val="002205F9"/>
    <w:rsid w:val="002232F5"/>
    <w:rsid w:val="0022552C"/>
    <w:rsid w:val="00231816"/>
    <w:rsid w:val="0023469C"/>
    <w:rsid w:val="00235FFC"/>
    <w:rsid w:val="0023626A"/>
    <w:rsid w:val="00241410"/>
    <w:rsid w:val="00241A69"/>
    <w:rsid w:val="00245F8A"/>
    <w:rsid w:val="002477BD"/>
    <w:rsid w:val="00247AFD"/>
    <w:rsid w:val="002521F3"/>
    <w:rsid w:val="0025281C"/>
    <w:rsid w:val="0025503F"/>
    <w:rsid w:val="0026025F"/>
    <w:rsid w:val="0026208F"/>
    <w:rsid w:val="00263DD7"/>
    <w:rsid w:val="00273BA1"/>
    <w:rsid w:val="00273D1F"/>
    <w:rsid w:val="002747F6"/>
    <w:rsid w:val="00277FCF"/>
    <w:rsid w:val="002843CC"/>
    <w:rsid w:val="002843E3"/>
    <w:rsid w:val="00286634"/>
    <w:rsid w:val="002900F1"/>
    <w:rsid w:val="002946F2"/>
    <w:rsid w:val="00294A2A"/>
    <w:rsid w:val="00295A39"/>
    <w:rsid w:val="00295C3F"/>
    <w:rsid w:val="002A5913"/>
    <w:rsid w:val="002A5B8C"/>
    <w:rsid w:val="002B4B26"/>
    <w:rsid w:val="002B6511"/>
    <w:rsid w:val="002C0CBC"/>
    <w:rsid w:val="002C0E6C"/>
    <w:rsid w:val="002C145E"/>
    <w:rsid w:val="002C76F7"/>
    <w:rsid w:val="002D16C9"/>
    <w:rsid w:val="002D46FF"/>
    <w:rsid w:val="002D7075"/>
    <w:rsid w:val="002D7D06"/>
    <w:rsid w:val="002E194B"/>
    <w:rsid w:val="002E2C87"/>
    <w:rsid w:val="002E5DF4"/>
    <w:rsid w:val="002E7B5D"/>
    <w:rsid w:val="002F38FE"/>
    <w:rsid w:val="002F5D97"/>
    <w:rsid w:val="002F6B8F"/>
    <w:rsid w:val="00301DDE"/>
    <w:rsid w:val="003049C1"/>
    <w:rsid w:val="00310C12"/>
    <w:rsid w:val="003154A5"/>
    <w:rsid w:val="00315BA3"/>
    <w:rsid w:val="0031759F"/>
    <w:rsid w:val="003178E7"/>
    <w:rsid w:val="00323F0C"/>
    <w:rsid w:val="0032498A"/>
    <w:rsid w:val="00331382"/>
    <w:rsid w:val="00331923"/>
    <w:rsid w:val="0033402F"/>
    <w:rsid w:val="00334E05"/>
    <w:rsid w:val="00335574"/>
    <w:rsid w:val="003355D6"/>
    <w:rsid w:val="0034148F"/>
    <w:rsid w:val="00343892"/>
    <w:rsid w:val="003444D4"/>
    <w:rsid w:val="003450E2"/>
    <w:rsid w:val="0034578E"/>
    <w:rsid w:val="00346451"/>
    <w:rsid w:val="00350544"/>
    <w:rsid w:val="00350E6C"/>
    <w:rsid w:val="003524CF"/>
    <w:rsid w:val="003548DD"/>
    <w:rsid w:val="003549DA"/>
    <w:rsid w:val="00354FD0"/>
    <w:rsid w:val="00356D2A"/>
    <w:rsid w:val="00366FD3"/>
    <w:rsid w:val="0037137E"/>
    <w:rsid w:val="00377471"/>
    <w:rsid w:val="003818B4"/>
    <w:rsid w:val="00394C25"/>
    <w:rsid w:val="0039528F"/>
    <w:rsid w:val="003A17AA"/>
    <w:rsid w:val="003A2AE1"/>
    <w:rsid w:val="003A3064"/>
    <w:rsid w:val="003A3C94"/>
    <w:rsid w:val="003A40A2"/>
    <w:rsid w:val="003A51AD"/>
    <w:rsid w:val="003B374E"/>
    <w:rsid w:val="003B65D9"/>
    <w:rsid w:val="003B7073"/>
    <w:rsid w:val="003C0AF5"/>
    <w:rsid w:val="003C4673"/>
    <w:rsid w:val="003C4E13"/>
    <w:rsid w:val="003C61A0"/>
    <w:rsid w:val="003C6564"/>
    <w:rsid w:val="003D5F70"/>
    <w:rsid w:val="003D6DF6"/>
    <w:rsid w:val="003E35E9"/>
    <w:rsid w:val="003E3758"/>
    <w:rsid w:val="003E69F9"/>
    <w:rsid w:val="003F3057"/>
    <w:rsid w:val="003F5882"/>
    <w:rsid w:val="003F6DAB"/>
    <w:rsid w:val="00401662"/>
    <w:rsid w:val="0040212A"/>
    <w:rsid w:val="00405FB9"/>
    <w:rsid w:val="004072D5"/>
    <w:rsid w:val="00411DD5"/>
    <w:rsid w:val="004130C3"/>
    <w:rsid w:val="004201A1"/>
    <w:rsid w:val="004201D6"/>
    <w:rsid w:val="00422F9F"/>
    <w:rsid w:val="004266EA"/>
    <w:rsid w:val="00426ADC"/>
    <w:rsid w:val="00426B86"/>
    <w:rsid w:val="00433269"/>
    <w:rsid w:val="004403ED"/>
    <w:rsid w:val="004412AE"/>
    <w:rsid w:val="00447138"/>
    <w:rsid w:val="004502C8"/>
    <w:rsid w:val="00454CAD"/>
    <w:rsid w:val="004552D5"/>
    <w:rsid w:val="004607C3"/>
    <w:rsid w:val="00462C67"/>
    <w:rsid w:val="00466762"/>
    <w:rsid w:val="004719D9"/>
    <w:rsid w:val="00474D2D"/>
    <w:rsid w:val="00484AD7"/>
    <w:rsid w:val="0048520D"/>
    <w:rsid w:val="004900AF"/>
    <w:rsid w:val="004901CF"/>
    <w:rsid w:val="0049459A"/>
    <w:rsid w:val="00494F48"/>
    <w:rsid w:val="004A08FB"/>
    <w:rsid w:val="004A1F0A"/>
    <w:rsid w:val="004A6379"/>
    <w:rsid w:val="004A7A70"/>
    <w:rsid w:val="004B005D"/>
    <w:rsid w:val="004B0D4D"/>
    <w:rsid w:val="004B2FFA"/>
    <w:rsid w:val="004C05E9"/>
    <w:rsid w:val="004C3D52"/>
    <w:rsid w:val="004C56D7"/>
    <w:rsid w:val="004C63C0"/>
    <w:rsid w:val="004D1796"/>
    <w:rsid w:val="004D3D21"/>
    <w:rsid w:val="004D5593"/>
    <w:rsid w:val="004D6C82"/>
    <w:rsid w:val="004D7E8E"/>
    <w:rsid w:val="004E330C"/>
    <w:rsid w:val="004E4BF1"/>
    <w:rsid w:val="004E5EAE"/>
    <w:rsid w:val="004E6C2B"/>
    <w:rsid w:val="004E72C4"/>
    <w:rsid w:val="004F38CB"/>
    <w:rsid w:val="004F3E03"/>
    <w:rsid w:val="004F479D"/>
    <w:rsid w:val="004F55EE"/>
    <w:rsid w:val="00500069"/>
    <w:rsid w:val="0050335F"/>
    <w:rsid w:val="00503C76"/>
    <w:rsid w:val="005127DC"/>
    <w:rsid w:val="00513A68"/>
    <w:rsid w:val="00514BA1"/>
    <w:rsid w:val="00520608"/>
    <w:rsid w:val="00520A34"/>
    <w:rsid w:val="005218D0"/>
    <w:rsid w:val="00521B89"/>
    <w:rsid w:val="005247A3"/>
    <w:rsid w:val="00525499"/>
    <w:rsid w:val="00527627"/>
    <w:rsid w:val="00530164"/>
    <w:rsid w:val="005314DE"/>
    <w:rsid w:val="0053780F"/>
    <w:rsid w:val="00543FDD"/>
    <w:rsid w:val="0054626B"/>
    <w:rsid w:val="00546C0C"/>
    <w:rsid w:val="00546F9D"/>
    <w:rsid w:val="0054780A"/>
    <w:rsid w:val="00550980"/>
    <w:rsid w:val="00550C27"/>
    <w:rsid w:val="0055202C"/>
    <w:rsid w:val="005545CC"/>
    <w:rsid w:val="00561389"/>
    <w:rsid w:val="005615FA"/>
    <w:rsid w:val="00562FD3"/>
    <w:rsid w:val="00564CAF"/>
    <w:rsid w:val="00566F10"/>
    <w:rsid w:val="0057237B"/>
    <w:rsid w:val="00573C17"/>
    <w:rsid w:val="0057500F"/>
    <w:rsid w:val="0058164B"/>
    <w:rsid w:val="005860FE"/>
    <w:rsid w:val="00592333"/>
    <w:rsid w:val="00594971"/>
    <w:rsid w:val="005A039E"/>
    <w:rsid w:val="005A2276"/>
    <w:rsid w:val="005A64AB"/>
    <w:rsid w:val="005A6A83"/>
    <w:rsid w:val="005A7772"/>
    <w:rsid w:val="005A7939"/>
    <w:rsid w:val="005B3D3B"/>
    <w:rsid w:val="005B6AB5"/>
    <w:rsid w:val="005C17DE"/>
    <w:rsid w:val="005C1F6C"/>
    <w:rsid w:val="005C2BC5"/>
    <w:rsid w:val="005C49D8"/>
    <w:rsid w:val="005C7903"/>
    <w:rsid w:val="005D25D3"/>
    <w:rsid w:val="005D28D0"/>
    <w:rsid w:val="005D57F9"/>
    <w:rsid w:val="005D61FB"/>
    <w:rsid w:val="005D66CF"/>
    <w:rsid w:val="005D6CA5"/>
    <w:rsid w:val="005D78C5"/>
    <w:rsid w:val="005E13E5"/>
    <w:rsid w:val="005E6249"/>
    <w:rsid w:val="005F19FA"/>
    <w:rsid w:val="005F3EAE"/>
    <w:rsid w:val="005F61E4"/>
    <w:rsid w:val="00600EAF"/>
    <w:rsid w:val="00604555"/>
    <w:rsid w:val="00606572"/>
    <w:rsid w:val="00613234"/>
    <w:rsid w:val="00613B9A"/>
    <w:rsid w:val="006162A3"/>
    <w:rsid w:val="006173FC"/>
    <w:rsid w:val="00617649"/>
    <w:rsid w:val="00621817"/>
    <w:rsid w:val="00621BF2"/>
    <w:rsid w:val="00622D58"/>
    <w:rsid w:val="00624087"/>
    <w:rsid w:val="006252D7"/>
    <w:rsid w:val="00630558"/>
    <w:rsid w:val="00633D2C"/>
    <w:rsid w:val="00633DD0"/>
    <w:rsid w:val="00633EA0"/>
    <w:rsid w:val="006354A2"/>
    <w:rsid w:val="0063619A"/>
    <w:rsid w:val="006365A8"/>
    <w:rsid w:val="0064323D"/>
    <w:rsid w:val="00643B5F"/>
    <w:rsid w:val="00646F11"/>
    <w:rsid w:val="00646F7C"/>
    <w:rsid w:val="00647394"/>
    <w:rsid w:val="00647C5A"/>
    <w:rsid w:val="00651915"/>
    <w:rsid w:val="00653CD7"/>
    <w:rsid w:val="006572CF"/>
    <w:rsid w:val="006572E3"/>
    <w:rsid w:val="00666C4B"/>
    <w:rsid w:val="00667A4F"/>
    <w:rsid w:val="0067405F"/>
    <w:rsid w:val="00675878"/>
    <w:rsid w:val="00675D0B"/>
    <w:rsid w:val="006760B1"/>
    <w:rsid w:val="0068134A"/>
    <w:rsid w:val="006814AC"/>
    <w:rsid w:val="00692083"/>
    <w:rsid w:val="00693789"/>
    <w:rsid w:val="006945F2"/>
    <w:rsid w:val="00695757"/>
    <w:rsid w:val="006962DD"/>
    <w:rsid w:val="006963C8"/>
    <w:rsid w:val="00697BF3"/>
    <w:rsid w:val="006A1A3C"/>
    <w:rsid w:val="006A2FB8"/>
    <w:rsid w:val="006A6C0B"/>
    <w:rsid w:val="006A734B"/>
    <w:rsid w:val="006A7CF6"/>
    <w:rsid w:val="006B1C99"/>
    <w:rsid w:val="006B41C2"/>
    <w:rsid w:val="006B737B"/>
    <w:rsid w:val="006D0F4D"/>
    <w:rsid w:val="006D131A"/>
    <w:rsid w:val="006D1553"/>
    <w:rsid w:val="006D1D8D"/>
    <w:rsid w:val="006D4D57"/>
    <w:rsid w:val="006D522A"/>
    <w:rsid w:val="006D73C9"/>
    <w:rsid w:val="006E0CF5"/>
    <w:rsid w:val="006E6169"/>
    <w:rsid w:val="006F1480"/>
    <w:rsid w:val="006F3D21"/>
    <w:rsid w:val="006F7052"/>
    <w:rsid w:val="006F7931"/>
    <w:rsid w:val="00701FC5"/>
    <w:rsid w:val="00705CBD"/>
    <w:rsid w:val="00707533"/>
    <w:rsid w:val="007076A3"/>
    <w:rsid w:val="00714803"/>
    <w:rsid w:val="00721218"/>
    <w:rsid w:val="0072341B"/>
    <w:rsid w:val="00724981"/>
    <w:rsid w:val="00725E9F"/>
    <w:rsid w:val="007276E4"/>
    <w:rsid w:val="007309B4"/>
    <w:rsid w:val="00732F85"/>
    <w:rsid w:val="00740F96"/>
    <w:rsid w:val="00743F55"/>
    <w:rsid w:val="00745E2A"/>
    <w:rsid w:val="007512E2"/>
    <w:rsid w:val="00754675"/>
    <w:rsid w:val="00761E93"/>
    <w:rsid w:val="007633FD"/>
    <w:rsid w:val="00773F73"/>
    <w:rsid w:val="00777ADB"/>
    <w:rsid w:val="00780387"/>
    <w:rsid w:val="00780F64"/>
    <w:rsid w:val="007839A0"/>
    <w:rsid w:val="00791D8D"/>
    <w:rsid w:val="007926BC"/>
    <w:rsid w:val="007947A8"/>
    <w:rsid w:val="00796FC3"/>
    <w:rsid w:val="007A024C"/>
    <w:rsid w:val="007A1A28"/>
    <w:rsid w:val="007A200E"/>
    <w:rsid w:val="007A2BD1"/>
    <w:rsid w:val="007A4A6B"/>
    <w:rsid w:val="007B3E90"/>
    <w:rsid w:val="007B67E1"/>
    <w:rsid w:val="007B6E20"/>
    <w:rsid w:val="007B7049"/>
    <w:rsid w:val="007C4058"/>
    <w:rsid w:val="007D35A1"/>
    <w:rsid w:val="007D38E9"/>
    <w:rsid w:val="007D7F14"/>
    <w:rsid w:val="007E3AB3"/>
    <w:rsid w:val="007E5B34"/>
    <w:rsid w:val="007E6815"/>
    <w:rsid w:val="007F259E"/>
    <w:rsid w:val="007F2744"/>
    <w:rsid w:val="007F2841"/>
    <w:rsid w:val="007F47E6"/>
    <w:rsid w:val="007F5C2D"/>
    <w:rsid w:val="007F6570"/>
    <w:rsid w:val="007F7ADB"/>
    <w:rsid w:val="00801300"/>
    <w:rsid w:val="00802193"/>
    <w:rsid w:val="00802760"/>
    <w:rsid w:val="008050E3"/>
    <w:rsid w:val="0081096B"/>
    <w:rsid w:val="008139CA"/>
    <w:rsid w:val="008149D0"/>
    <w:rsid w:val="00816003"/>
    <w:rsid w:val="008162A8"/>
    <w:rsid w:val="00820340"/>
    <w:rsid w:val="00820C02"/>
    <w:rsid w:val="00823223"/>
    <w:rsid w:val="00823797"/>
    <w:rsid w:val="0083195B"/>
    <w:rsid w:val="00831B1F"/>
    <w:rsid w:val="00837CC6"/>
    <w:rsid w:val="00840499"/>
    <w:rsid w:val="008413E2"/>
    <w:rsid w:val="008416D7"/>
    <w:rsid w:val="008432EE"/>
    <w:rsid w:val="008447E8"/>
    <w:rsid w:val="0084545C"/>
    <w:rsid w:val="00846FF8"/>
    <w:rsid w:val="008551C8"/>
    <w:rsid w:val="00855634"/>
    <w:rsid w:val="00855D55"/>
    <w:rsid w:val="00860310"/>
    <w:rsid w:val="00861A24"/>
    <w:rsid w:val="008664DB"/>
    <w:rsid w:val="00871884"/>
    <w:rsid w:val="008747FE"/>
    <w:rsid w:val="0087487C"/>
    <w:rsid w:val="008765FB"/>
    <w:rsid w:val="00876A50"/>
    <w:rsid w:val="008801A6"/>
    <w:rsid w:val="008806D9"/>
    <w:rsid w:val="00880FC5"/>
    <w:rsid w:val="0088542E"/>
    <w:rsid w:val="008855F9"/>
    <w:rsid w:val="00885EE1"/>
    <w:rsid w:val="008878F1"/>
    <w:rsid w:val="00893886"/>
    <w:rsid w:val="008949C7"/>
    <w:rsid w:val="008A2996"/>
    <w:rsid w:val="008A2E86"/>
    <w:rsid w:val="008A4275"/>
    <w:rsid w:val="008A4D32"/>
    <w:rsid w:val="008A593A"/>
    <w:rsid w:val="008A6C9F"/>
    <w:rsid w:val="008B030C"/>
    <w:rsid w:val="008B058F"/>
    <w:rsid w:val="008B6318"/>
    <w:rsid w:val="008B6A31"/>
    <w:rsid w:val="008B6A77"/>
    <w:rsid w:val="008B6C44"/>
    <w:rsid w:val="008C034D"/>
    <w:rsid w:val="008C2332"/>
    <w:rsid w:val="008C3449"/>
    <w:rsid w:val="008C624C"/>
    <w:rsid w:val="008D40B9"/>
    <w:rsid w:val="008D41D3"/>
    <w:rsid w:val="008E0A02"/>
    <w:rsid w:val="008E6C65"/>
    <w:rsid w:val="008F760C"/>
    <w:rsid w:val="00903647"/>
    <w:rsid w:val="009041A6"/>
    <w:rsid w:val="00905C86"/>
    <w:rsid w:val="00905DE7"/>
    <w:rsid w:val="009076F1"/>
    <w:rsid w:val="00907901"/>
    <w:rsid w:val="00907D70"/>
    <w:rsid w:val="009133D0"/>
    <w:rsid w:val="00914DB6"/>
    <w:rsid w:val="00915819"/>
    <w:rsid w:val="00915B91"/>
    <w:rsid w:val="009174FD"/>
    <w:rsid w:val="0091753C"/>
    <w:rsid w:val="00921EFA"/>
    <w:rsid w:val="00924A8B"/>
    <w:rsid w:val="0092582E"/>
    <w:rsid w:val="00925A8A"/>
    <w:rsid w:val="0093180C"/>
    <w:rsid w:val="00931B73"/>
    <w:rsid w:val="00932BA7"/>
    <w:rsid w:val="00945D36"/>
    <w:rsid w:val="00947626"/>
    <w:rsid w:val="00947A00"/>
    <w:rsid w:val="00951151"/>
    <w:rsid w:val="00954B71"/>
    <w:rsid w:val="009626FD"/>
    <w:rsid w:val="00963651"/>
    <w:rsid w:val="0096481E"/>
    <w:rsid w:val="0096483B"/>
    <w:rsid w:val="00964913"/>
    <w:rsid w:val="00967771"/>
    <w:rsid w:val="009677A2"/>
    <w:rsid w:val="00972976"/>
    <w:rsid w:val="00973531"/>
    <w:rsid w:val="0098037E"/>
    <w:rsid w:val="009825C6"/>
    <w:rsid w:val="00984102"/>
    <w:rsid w:val="00984F6F"/>
    <w:rsid w:val="00986AEA"/>
    <w:rsid w:val="00991368"/>
    <w:rsid w:val="00993D79"/>
    <w:rsid w:val="00995644"/>
    <w:rsid w:val="009A1FBC"/>
    <w:rsid w:val="009A29CC"/>
    <w:rsid w:val="009A306A"/>
    <w:rsid w:val="009A683A"/>
    <w:rsid w:val="009A6CC7"/>
    <w:rsid w:val="009A6FC9"/>
    <w:rsid w:val="009B1B55"/>
    <w:rsid w:val="009B36FC"/>
    <w:rsid w:val="009B4B35"/>
    <w:rsid w:val="009B5106"/>
    <w:rsid w:val="009B648E"/>
    <w:rsid w:val="009B7F9F"/>
    <w:rsid w:val="009C10BF"/>
    <w:rsid w:val="009C1EE7"/>
    <w:rsid w:val="009C38CA"/>
    <w:rsid w:val="009C40FC"/>
    <w:rsid w:val="009C60EF"/>
    <w:rsid w:val="009C6FF4"/>
    <w:rsid w:val="009D2A97"/>
    <w:rsid w:val="009D6833"/>
    <w:rsid w:val="009E0C15"/>
    <w:rsid w:val="009E30F0"/>
    <w:rsid w:val="009E42B3"/>
    <w:rsid w:val="009E6810"/>
    <w:rsid w:val="009E79C8"/>
    <w:rsid w:val="009E7BD0"/>
    <w:rsid w:val="009F620B"/>
    <w:rsid w:val="009F7B78"/>
    <w:rsid w:val="00A05A94"/>
    <w:rsid w:val="00A06062"/>
    <w:rsid w:val="00A125BC"/>
    <w:rsid w:val="00A12A26"/>
    <w:rsid w:val="00A13D84"/>
    <w:rsid w:val="00A14FE2"/>
    <w:rsid w:val="00A17A8C"/>
    <w:rsid w:val="00A2216B"/>
    <w:rsid w:val="00A23BA0"/>
    <w:rsid w:val="00A240CE"/>
    <w:rsid w:val="00A27C53"/>
    <w:rsid w:val="00A31023"/>
    <w:rsid w:val="00A34733"/>
    <w:rsid w:val="00A37095"/>
    <w:rsid w:val="00A37C2D"/>
    <w:rsid w:val="00A42A2C"/>
    <w:rsid w:val="00A43BB6"/>
    <w:rsid w:val="00A47D8B"/>
    <w:rsid w:val="00A50DEC"/>
    <w:rsid w:val="00A51AF0"/>
    <w:rsid w:val="00A51F5E"/>
    <w:rsid w:val="00A63133"/>
    <w:rsid w:val="00A646A7"/>
    <w:rsid w:val="00A656E8"/>
    <w:rsid w:val="00A70AE2"/>
    <w:rsid w:val="00A723D0"/>
    <w:rsid w:val="00A72720"/>
    <w:rsid w:val="00A820ED"/>
    <w:rsid w:val="00A82ACE"/>
    <w:rsid w:val="00A83C0A"/>
    <w:rsid w:val="00A84312"/>
    <w:rsid w:val="00A85F6C"/>
    <w:rsid w:val="00A870CF"/>
    <w:rsid w:val="00A87F30"/>
    <w:rsid w:val="00A906CB"/>
    <w:rsid w:val="00A94922"/>
    <w:rsid w:val="00A949A5"/>
    <w:rsid w:val="00A966AA"/>
    <w:rsid w:val="00A97E40"/>
    <w:rsid w:val="00AA006E"/>
    <w:rsid w:val="00AA4436"/>
    <w:rsid w:val="00AB0E4F"/>
    <w:rsid w:val="00AB4266"/>
    <w:rsid w:val="00AB4D1A"/>
    <w:rsid w:val="00AB5DCE"/>
    <w:rsid w:val="00AC03DD"/>
    <w:rsid w:val="00AC26EC"/>
    <w:rsid w:val="00AC42B8"/>
    <w:rsid w:val="00AC5C69"/>
    <w:rsid w:val="00AC60BA"/>
    <w:rsid w:val="00AC7D87"/>
    <w:rsid w:val="00AD1002"/>
    <w:rsid w:val="00AD16ED"/>
    <w:rsid w:val="00AD1D21"/>
    <w:rsid w:val="00AD4411"/>
    <w:rsid w:val="00AD4527"/>
    <w:rsid w:val="00AD57B2"/>
    <w:rsid w:val="00AD7694"/>
    <w:rsid w:val="00AD7E81"/>
    <w:rsid w:val="00AE2EAC"/>
    <w:rsid w:val="00AE4BA5"/>
    <w:rsid w:val="00AE56DA"/>
    <w:rsid w:val="00AE64E3"/>
    <w:rsid w:val="00AE74AA"/>
    <w:rsid w:val="00AF0134"/>
    <w:rsid w:val="00AF1383"/>
    <w:rsid w:val="00AF6BE6"/>
    <w:rsid w:val="00B00701"/>
    <w:rsid w:val="00B01583"/>
    <w:rsid w:val="00B06556"/>
    <w:rsid w:val="00B117D3"/>
    <w:rsid w:val="00B1351D"/>
    <w:rsid w:val="00B13556"/>
    <w:rsid w:val="00B15331"/>
    <w:rsid w:val="00B16060"/>
    <w:rsid w:val="00B204C5"/>
    <w:rsid w:val="00B21A3D"/>
    <w:rsid w:val="00B21EBD"/>
    <w:rsid w:val="00B2445E"/>
    <w:rsid w:val="00B30409"/>
    <w:rsid w:val="00B30E4F"/>
    <w:rsid w:val="00B3156D"/>
    <w:rsid w:val="00B32559"/>
    <w:rsid w:val="00B35580"/>
    <w:rsid w:val="00B40A3C"/>
    <w:rsid w:val="00B435F0"/>
    <w:rsid w:val="00B51812"/>
    <w:rsid w:val="00B573AC"/>
    <w:rsid w:val="00B62D0E"/>
    <w:rsid w:val="00B64B4D"/>
    <w:rsid w:val="00B65546"/>
    <w:rsid w:val="00B67422"/>
    <w:rsid w:val="00B705CF"/>
    <w:rsid w:val="00B71937"/>
    <w:rsid w:val="00B72D6B"/>
    <w:rsid w:val="00B73B02"/>
    <w:rsid w:val="00B769B1"/>
    <w:rsid w:val="00B76EA5"/>
    <w:rsid w:val="00B808B1"/>
    <w:rsid w:val="00B8090B"/>
    <w:rsid w:val="00B81963"/>
    <w:rsid w:val="00B87B57"/>
    <w:rsid w:val="00B90E96"/>
    <w:rsid w:val="00B91E60"/>
    <w:rsid w:val="00B91EE7"/>
    <w:rsid w:val="00B925A2"/>
    <w:rsid w:val="00B92979"/>
    <w:rsid w:val="00B950D2"/>
    <w:rsid w:val="00BA1C47"/>
    <w:rsid w:val="00BA21E2"/>
    <w:rsid w:val="00BA389C"/>
    <w:rsid w:val="00BA46EE"/>
    <w:rsid w:val="00BA52A0"/>
    <w:rsid w:val="00BA568A"/>
    <w:rsid w:val="00BA7162"/>
    <w:rsid w:val="00BB0FEA"/>
    <w:rsid w:val="00BB1579"/>
    <w:rsid w:val="00BB5B6D"/>
    <w:rsid w:val="00BB5DE0"/>
    <w:rsid w:val="00BC03CB"/>
    <w:rsid w:val="00BC124A"/>
    <w:rsid w:val="00BC26DA"/>
    <w:rsid w:val="00BC3670"/>
    <w:rsid w:val="00BC3BA5"/>
    <w:rsid w:val="00BC42FE"/>
    <w:rsid w:val="00BC62A6"/>
    <w:rsid w:val="00BD2325"/>
    <w:rsid w:val="00BD4B6F"/>
    <w:rsid w:val="00BD4F8A"/>
    <w:rsid w:val="00BD5F83"/>
    <w:rsid w:val="00BD7573"/>
    <w:rsid w:val="00BE3780"/>
    <w:rsid w:val="00BE5857"/>
    <w:rsid w:val="00BE5948"/>
    <w:rsid w:val="00BF0AFA"/>
    <w:rsid w:val="00BF149B"/>
    <w:rsid w:val="00BF4429"/>
    <w:rsid w:val="00BF7FC6"/>
    <w:rsid w:val="00C00E3C"/>
    <w:rsid w:val="00C02086"/>
    <w:rsid w:val="00C026AF"/>
    <w:rsid w:val="00C02D22"/>
    <w:rsid w:val="00C0635F"/>
    <w:rsid w:val="00C07128"/>
    <w:rsid w:val="00C07E17"/>
    <w:rsid w:val="00C07E65"/>
    <w:rsid w:val="00C10E4D"/>
    <w:rsid w:val="00C11C7F"/>
    <w:rsid w:val="00C13724"/>
    <w:rsid w:val="00C16D53"/>
    <w:rsid w:val="00C16E79"/>
    <w:rsid w:val="00C2025F"/>
    <w:rsid w:val="00C21C19"/>
    <w:rsid w:val="00C24769"/>
    <w:rsid w:val="00C270EA"/>
    <w:rsid w:val="00C41428"/>
    <w:rsid w:val="00C417E9"/>
    <w:rsid w:val="00C422EB"/>
    <w:rsid w:val="00C423B7"/>
    <w:rsid w:val="00C4254A"/>
    <w:rsid w:val="00C433FE"/>
    <w:rsid w:val="00C44164"/>
    <w:rsid w:val="00C44FEA"/>
    <w:rsid w:val="00C45899"/>
    <w:rsid w:val="00C45CBD"/>
    <w:rsid w:val="00C4676E"/>
    <w:rsid w:val="00C4707C"/>
    <w:rsid w:val="00C50A20"/>
    <w:rsid w:val="00C5118A"/>
    <w:rsid w:val="00C51E16"/>
    <w:rsid w:val="00C564F2"/>
    <w:rsid w:val="00C57755"/>
    <w:rsid w:val="00C61691"/>
    <w:rsid w:val="00C64CEC"/>
    <w:rsid w:val="00C64FB7"/>
    <w:rsid w:val="00C67673"/>
    <w:rsid w:val="00C7031C"/>
    <w:rsid w:val="00C71E12"/>
    <w:rsid w:val="00C72EF4"/>
    <w:rsid w:val="00C76221"/>
    <w:rsid w:val="00C81320"/>
    <w:rsid w:val="00C84E80"/>
    <w:rsid w:val="00C86416"/>
    <w:rsid w:val="00C91959"/>
    <w:rsid w:val="00C94A2C"/>
    <w:rsid w:val="00CA040A"/>
    <w:rsid w:val="00CA18DD"/>
    <w:rsid w:val="00CA29F4"/>
    <w:rsid w:val="00CB26DC"/>
    <w:rsid w:val="00CB2A29"/>
    <w:rsid w:val="00CB56DF"/>
    <w:rsid w:val="00CB5B3B"/>
    <w:rsid w:val="00CB7735"/>
    <w:rsid w:val="00CC2EC7"/>
    <w:rsid w:val="00CC328E"/>
    <w:rsid w:val="00CC6E55"/>
    <w:rsid w:val="00CD68BF"/>
    <w:rsid w:val="00CD6EB7"/>
    <w:rsid w:val="00CE2E60"/>
    <w:rsid w:val="00CE3BBC"/>
    <w:rsid w:val="00CE61F3"/>
    <w:rsid w:val="00CE64D4"/>
    <w:rsid w:val="00CE664F"/>
    <w:rsid w:val="00CF0997"/>
    <w:rsid w:val="00CF4930"/>
    <w:rsid w:val="00CF7188"/>
    <w:rsid w:val="00CF7954"/>
    <w:rsid w:val="00D018A2"/>
    <w:rsid w:val="00D05642"/>
    <w:rsid w:val="00D06209"/>
    <w:rsid w:val="00D06580"/>
    <w:rsid w:val="00D11FC9"/>
    <w:rsid w:val="00D139FD"/>
    <w:rsid w:val="00D14AF4"/>
    <w:rsid w:val="00D15015"/>
    <w:rsid w:val="00D16AE8"/>
    <w:rsid w:val="00D17633"/>
    <w:rsid w:val="00D2285D"/>
    <w:rsid w:val="00D23B69"/>
    <w:rsid w:val="00D240DB"/>
    <w:rsid w:val="00D2530A"/>
    <w:rsid w:val="00D254EF"/>
    <w:rsid w:val="00D270AE"/>
    <w:rsid w:val="00D270E4"/>
    <w:rsid w:val="00D2767F"/>
    <w:rsid w:val="00D32C02"/>
    <w:rsid w:val="00D3323B"/>
    <w:rsid w:val="00D34DFA"/>
    <w:rsid w:val="00D35E4A"/>
    <w:rsid w:val="00D36283"/>
    <w:rsid w:val="00D370A6"/>
    <w:rsid w:val="00D40ABC"/>
    <w:rsid w:val="00D43317"/>
    <w:rsid w:val="00D43BE4"/>
    <w:rsid w:val="00D45737"/>
    <w:rsid w:val="00D47389"/>
    <w:rsid w:val="00D50302"/>
    <w:rsid w:val="00D53F50"/>
    <w:rsid w:val="00D55DAB"/>
    <w:rsid w:val="00D61EE3"/>
    <w:rsid w:val="00D628FE"/>
    <w:rsid w:val="00D634DC"/>
    <w:rsid w:val="00D64826"/>
    <w:rsid w:val="00D6482A"/>
    <w:rsid w:val="00D66EB0"/>
    <w:rsid w:val="00D73315"/>
    <w:rsid w:val="00D768FE"/>
    <w:rsid w:val="00D82D77"/>
    <w:rsid w:val="00D8484B"/>
    <w:rsid w:val="00D857F0"/>
    <w:rsid w:val="00D91DC6"/>
    <w:rsid w:val="00D9663C"/>
    <w:rsid w:val="00DA0DE8"/>
    <w:rsid w:val="00DA1B55"/>
    <w:rsid w:val="00DA4ED1"/>
    <w:rsid w:val="00DA7186"/>
    <w:rsid w:val="00DB5DBF"/>
    <w:rsid w:val="00DD2F2C"/>
    <w:rsid w:val="00DD41CC"/>
    <w:rsid w:val="00DD5107"/>
    <w:rsid w:val="00DD5A6C"/>
    <w:rsid w:val="00DE0AC9"/>
    <w:rsid w:val="00DE3089"/>
    <w:rsid w:val="00DE40CF"/>
    <w:rsid w:val="00DE47A0"/>
    <w:rsid w:val="00DF2046"/>
    <w:rsid w:val="00DF31EA"/>
    <w:rsid w:val="00DF3F9E"/>
    <w:rsid w:val="00DF484B"/>
    <w:rsid w:val="00DF58A9"/>
    <w:rsid w:val="00DF67BC"/>
    <w:rsid w:val="00E01E3B"/>
    <w:rsid w:val="00E03200"/>
    <w:rsid w:val="00E106B9"/>
    <w:rsid w:val="00E121AE"/>
    <w:rsid w:val="00E14B1D"/>
    <w:rsid w:val="00E15F6B"/>
    <w:rsid w:val="00E2139F"/>
    <w:rsid w:val="00E22316"/>
    <w:rsid w:val="00E230E6"/>
    <w:rsid w:val="00E25997"/>
    <w:rsid w:val="00E3092C"/>
    <w:rsid w:val="00E32401"/>
    <w:rsid w:val="00E35950"/>
    <w:rsid w:val="00E362E3"/>
    <w:rsid w:val="00E36F91"/>
    <w:rsid w:val="00E4681A"/>
    <w:rsid w:val="00E46D35"/>
    <w:rsid w:val="00E50B7F"/>
    <w:rsid w:val="00E54380"/>
    <w:rsid w:val="00E54671"/>
    <w:rsid w:val="00E5528D"/>
    <w:rsid w:val="00E552F7"/>
    <w:rsid w:val="00E554D5"/>
    <w:rsid w:val="00E557EA"/>
    <w:rsid w:val="00E55A60"/>
    <w:rsid w:val="00E6278C"/>
    <w:rsid w:val="00E63668"/>
    <w:rsid w:val="00E644C7"/>
    <w:rsid w:val="00E66062"/>
    <w:rsid w:val="00E701E2"/>
    <w:rsid w:val="00E721E1"/>
    <w:rsid w:val="00E72E6E"/>
    <w:rsid w:val="00E738CF"/>
    <w:rsid w:val="00E7547B"/>
    <w:rsid w:val="00E763B7"/>
    <w:rsid w:val="00E806DF"/>
    <w:rsid w:val="00E874DF"/>
    <w:rsid w:val="00E9070D"/>
    <w:rsid w:val="00E925EF"/>
    <w:rsid w:val="00E92895"/>
    <w:rsid w:val="00E92955"/>
    <w:rsid w:val="00E93086"/>
    <w:rsid w:val="00E97A17"/>
    <w:rsid w:val="00EA0010"/>
    <w:rsid w:val="00EA0BE3"/>
    <w:rsid w:val="00EA1161"/>
    <w:rsid w:val="00EA5320"/>
    <w:rsid w:val="00EB0510"/>
    <w:rsid w:val="00EB18DB"/>
    <w:rsid w:val="00EB4D89"/>
    <w:rsid w:val="00EC05EA"/>
    <w:rsid w:val="00EC44EE"/>
    <w:rsid w:val="00EC4B15"/>
    <w:rsid w:val="00EC4F28"/>
    <w:rsid w:val="00EC6545"/>
    <w:rsid w:val="00EC664B"/>
    <w:rsid w:val="00EC7768"/>
    <w:rsid w:val="00ED0B59"/>
    <w:rsid w:val="00ED1A32"/>
    <w:rsid w:val="00ED3226"/>
    <w:rsid w:val="00ED3C6F"/>
    <w:rsid w:val="00ED4A0B"/>
    <w:rsid w:val="00ED7427"/>
    <w:rsid w:val="00ED7B66"/>
    <w:rsid w:val="00EE12EA"/>
    <w:rsid w:val="00EE133C"/>
    <w:rsid w:val="00EE36A1"/>
    <w:rsid w:val="00EE4055"/>
    <w:rsid w:val="00EE4853"/>
    <w:rsid w:val="00EE5163"/>
    <w:rsid w:val="00EE6D5E"/>
    <w:rsid w:val="00EF266F"/>
    <w:rsid w:val="00EF2F36"/>
    <w:rsid w:val="00EF54F7"/>
    <w:rsid w:val="00F02137"/>
    <w:rsid w:val="00F028F9"/>
    <w:rsid w:val="00F05390"/>
    <w:rsid w:val="00F060A8"/>
    <w:rsid w:val="00F11B4A"/>
    <w:rsid w:val="00F204F3"/>
    <w:rsid w:val="00F20D34"/>
    <w:rsid w:val="00F25216"/>
    <w:rsid w:val="00F26036"/>
    <w:rsid w:val="00F267E8"/>
    <w:rsid w:val="00F31B8E"/>
    <w:rsid w:val="00F32594"/>
    <w:rsid w:val="00F35A6C"/>
    <w:rsid w:val="00F364CB"/>
    <w:rsid w:val="00F3754D"/>
    <w:rsid w:val="00F42AEC"/>
    <w:rsid w:val="00F43EE5"/>
    <w:rsid w:val="00F4541B"/>
    <w:rsid w:val="00F5198D"/>
    <w:rsid w:val="00F51B32"/>
    <w:rsid w:val="00F51ECC"/>
    <w:rsid w:val="00F62FFF"/>
    <w:rsid w:val="00F63B63"/>
    <w:rsid w:val="00F63F6F"/>
    <w:rsid w:val="00F733AE"/>
    <w:rsid w:val="00F75B6F"/>
    <w:rsid w:val="00F776F1"/>
    <w:rsid w:val="00F807FB"/>
    <w:rsid w:val="00F80A38"/>
    <w:rsid w:val="00F8116D"/>
    <w:rsid w:val="00F966B0"/>
    <w:rsid w:val="00F97644"/>
    <w:rsid w:val="00F97DCF"/>
    <w:rsid w:val="00FA137C"/>
    <w:rsid w:val="00FA24FC"/>
    <w:rsid w:val="00FA2685"/>
    <w:rsid w:val="00FA7031"/>
    <w:rsid w:val="00FA7531"/>
    <w:rsid w:val="00FB1E03"/>
    <w:rsid w:val="00FB35E0"/>
    <w:rsid w:val="00FB3EA3"/>
    <w:rsid w:val="00FB5183"/>
    <w:rsid w:val="00FB5436"/>
    <w:rsid w:val="00FB5BB9"/>
    <w:rsid w:val="00FC24AD"/>
    <w:rsid w:val="00FC2EEE"/>
    <w:rsid w:val="00FC5475"/>
    <w:rsid w:val="00FC58C7"/>
    <w:rsid w:val="00FD0E63"/>
    <w:rsid w:val="00FD3C31"/>
    <w:rsid w:val="00FD3F5F"/>
    <w:rsid w:val="00FD6DA2"/>
    <w:rsid w:val="00FE43ED"/>
    <w:rsid w:val="00FF21B0"/>
    <w:rsid w:val="00FF4395"/>
    <w:rsid w:val="00FF617E"/>
    <w:rsid w:val="00FF72C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4C56D7"/>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E36F91"/>
    <w:pPr>
      <w:keepNext/>
      <w:numPr>
        <w:numId w:val="14"/>
      </w:numPr>
      <w:spacing w:before="120"/>
      <w:outlineLvl w:val="0"/>
    </w:pPr>
    <w:rPr>
      <w:b/>
      <w:caps/>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0"/>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14"/>
      </w:numPr>
    </w:pPr>
  </w:style>
  <w:style w:type="paragraph" w:customStyle="1" w:styleId="BBSchedule3">
    <w:name w:val="B&amp;B Schedule 3"/>
    <w:basedOn w:val="BodyText"/>
    <w:uiPriority w:val="59"/>
    <w:qFormat/>
    <w:rsid w:val="00BF0AFA"/>
    <w:pPr>
      <w:numPr>
        <w:ilvl w:val="2"/>
        <w:numId w:val="14"/>
      </w:numPr>
    </w:pPr>
  </w:style>
  <w:style w:type="paragraph" w:customStyle="1" w:styleId="BBSchedule5">
    <w:name w:val="B&amp;B Schedule 5"/>
    <w:basedOn w:val="BodyText"/>
    <w:uiPriority w:val="59"/>
    <w:qFormat/>
    <w:rsid w:val="00BF0AFA"/>
    <w:pPr>
      <w:numPr>
        <w:ilvl w:val="4"/>
        <w:numId w:val="14"/>
      </w:numPr>
    </w:pPr>
  </w:style>
  <w:style w:type="paragraph" w:customStyle="1" w:styleId="BBSchedule6">
    <w:name w:val="B&amp;B Schedule 6"/>
    <w:basedOn w:val="BodyText"/>
    <w:uiPriority w:val="59"/>
    <w:qFormat/>
    <w:rsid w:val="00BF0AFA"/>
    <w:pPr>
      <w:numPr>
        <w:ilvl w:val="5"/>
        <w:numId w:val="14"/>
      </w:numPr>
    </w:pPr>
  </w:style>
  <w:style w:type="paragraph" w:customStyle="1" w:styleId="BBSchedule7">
    <w:name w:val="B&amp;B Schedule 7"/>
    <w:basedOn w:val="BodyText"/>
    <w:uiPriority w:val="59"/>
    <w:rsid w:val="00BF0AFA"/>
    <w:pPr>
      <w:numPr>
        <w:ilvl w:val="6"/>
        <w:numId w:val="14"/>
      </w:numPr>
    </w:pPr>
  </w:style>
  <w:style w:type="paragraph" w:customStyle="1" w:styleId="BBSchedule8">
    <w:name w:val="B&amp;B Schedule 8"/>
    <w:basedOn w:val="BodyText"/>
    <w:uiPriority w:val="59"/>
    <w:rsid w:val="00BF0AFA"/>
    <w:pPr>
      <w:numPr>
        <w:ilvl w:val="7"/>
        <w:numId w:val="14"/>
      </w:numPr>
    </w:pPr>
  </w:style>
  <w:style w:type="paragraph" w:customStyle="1" w:styleId="BBSchedule9">
    <w:name w:val="B&amp;B Schedule 9"/>
    <w:basedOn w:val="BodyText"/>
    <w:uiPriority w:val="59"/>
    <w:rsid w:val="00BF0AFA"/>
    <w:pPr>
      <w:numPr>
        <w:ilvl w:val="8"/>
        <w:numId w:val="14"/>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14"/>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1"/>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9"/>
      </w:numPr>
    </w:pPr>
  </w:style>
  <w:style w:type="paragraph" w:customStyle="1" w:styleId="BBDefinitionLevel2">
    <w:name w:val="B&amp;B Definition Level 2"/>
    <w:basedOn w:val="BBClause4"/>
    <w:uiPriority w:val="99"/>
    <w:qFormat/>
    <w:rsid w:val="00D857F0"/>
    <w:pPr>
      <w:numPr>
        <w:ilvl w:val="2"/>
        <w:numId w:val="9"/>
      </w:numPr>
    </w:pPr>
  </w:style>
  <w:style w:type="paragraph" w:customStyle="1" w:styleId="BBDefinition">
    <w:name w:val="B&amp;B Definition"/>
    <w:basedOn w:val="BBClause4"/>
    <w:uiPriority w:val="99"/>
    <w:qFormat/>
    <w:rsid w:val="00D857F0"/>
    <w:pPr>
      <w:numPr>
        <w:ilvl w:val="0"/>
        <w:numId w:val="9"/>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2"/>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customStyle="1" w:styleId="2AAltListLevel1">
    <w:name w:val="2A Alt List Level 1"/>
    <w:basedOn w:val="BodyText"/>
    <w:uiPriority w:val="99"/>
    <w:qFormat/>
    <w:rsid w:val="00102897"/>
    <w:pPr>
      <w:numPr>
        <w:numId w:val="13"/>
      </w:numPr>
    </w:pPr>
    <w:rPr>
      <w:b/>
      <w:bCs/>
      <w:caps/>
    </w:rPr>
  </w:style>
  <w:style w:type="paragraph" w:customStyle="1" w:styleId="2AAltListLevel2">
    <w:name w:val="2A Alt List Level 2"/>
    <w:basedOn w:val="BodyText"/>
    <w:uiPriority w:val="99"/>
    <w:qFormat/>
    <w:rsid w:val="00102897"/>
    <w:pPr>
      <w:numPr>
        <w:ilvl w:val="1"/>
        <w:numId w:val="13"/>
      </w:numPr>
    </w:pPr>
  </w:style>
  <w:style w:type="paragraph" w:customStyle="1" w:styleId="2AAltListLevel3">
    <w:name w:val="2A Alt List Level 3"/>
    <w:basedOn w:val="BodyText"/>
    <w:uiPriority w:val="99"/>
    <w:qFormat/>
    <w:rsid w:val="00102897"/>
    <w:pPr>
      <w:numPr>
        <w:ilvl w:val="2"/>
        <w:numId w:val="13"/>
      </w:numPr>
    </w:pPr>
  </w:style>
  <w:style w:type="character" w:styleId="CommentReference">
    <w:name w:val="annotation reference"/>
    <w:basedOn w:val="DefaultParagraphFont"/>
    <w:uiPriority w:val="99"/>
    <w:semiHidden/>
    <w:unhideWhenUsed/>
    <w:rsid w:val="00D61EE3"/>
    <w:rPr>
      <w:sz w:val="16"/>
      <w:szCs w:val="16"/>
    </w:rPr>
  </w:style>
  <w:style w:type="paragraph" w:styleId="CommentText">
    <w:name w:val="annotation text"/>
    <w:basedOn w:val="Normal"/>
    <w:link w:val="CommentTextChar"/>
    <w:uiPriority w:val="99"/>
    <w:unhideWhenUsed/>
    <w:rsid w:val="00D61EE3"/>
  </w:style>
  <w:style w:type="character" w:customStyle="1" w:styleId="CommentTextChar">
    <w:name w:val="Comment Text Char"/>
    <w:basedOn w:val="DefaultParagraphFont"/>
    <w:link w:val="CommentText"/>
    <w:uiPriority w:val="99"/>
    <w:rsid w:val="00D61EE3"/>
  </w:style>
  <w:style w:type="paragraph" w:styleId="CommentSubject">
    <w:name w:val="annotation subject"/>
    <w:basedOn w:val="CommentText"/>
    <w:next w:val="CommentText"/>
    <w:link w:val="CommentSubjectChar"/>
    <w:uiPriority w:val="99"/>
    <w:semiHidden/>
    <w:unhideWhenUsed/>
    <w:rsid w:val="00D61EE3"/>
    <w:rPr>
      <w:b/>
      <w:bCs/>
    </w:rPr>
  </w:style>
  <w:style w:type="character" w:customStyle="1" w:styleId="CommentSubjectChar">
    <w:name w:val="Comment Subject Char"/>
    <w:basedOn w:val="CommentTextChar"/>
    <w:link w:val="CommentSubject"/>
    <w:uiPriority w:val="99"/>
    <w:semiHidden/>
    <w:rsid w:val="00D61EE3"/>
    <w:rPr>
      <w:b/>
      <w:bCs/>
    </w:rPr>
  </w:style>
  <w:style w:type="paragraph" w:styleId="FootnoteText">
    <w:name w:val="footnote text"/>
    <w:basedOn w:val="Normal"/>
    <w:link w:val="FootnoteTextChar"/>
    <w:uiPriority w:val="99"/>
    <w:semiHidden/>
    <w:unhideWhenUsed/>
    <w:rsid w:val="000F39FF"/>
  </w:style>
  <w:style w:type="character" w:customStyle="1" w:styleId="FootnoteTextChar">
    <w:name w:val="Footnote Text Char"/>
    <w:basedOn w:val="DefaultParagraphFont"/>
    <w:link w:val="FootnoteText"/>
    <w:uiPriority w:val="99"/>
    <w:semiHidden/>
    <w:rsid w:val="000F39FF"/>
  </w:style>
  <w:style w:type="character" w:styleId="FootnoteReference">
    <w:name w:val="footnote reference"/>
    <w:basedOn w:val="DefaultParagraphFont"/>
    <w:uiPriority w:val="99"/>
    <w:semiHidden/>
    <w:unhideWhenUsed/>
    <w:rsid w:val="000F39FF"/>
    <w:rPr>
      <w:vertAlign w:val="superscript"/>
    </w:rPr>
  </w:style>
  <w:style w:type="paragraph" w:styleId="Revision">
    <w:name w:val="Revision"/>
    <w:hidden/>
    <w:uiPriority w:val="99"/>
    <w:semiHidden/>
    <w:rsid w:val="00D32C02"/>
  </w:style>
  <w:style w:type="paragraph" w:customStyle="1" w:styleId="MarginText">
    <w:name w:val="Margin Text"/>
    <w:basedOn w:val="Normal"/>
    <w:link w:val="MarginTextChar"/>
    <w:rsid w:val="004E72C4"/>
    <w:pPr>
      <w:adjustRightInd w:val="0"/>
      <w:spacing w:after="240"/>
      <w:jc w:val="both"/>
    </w:pPr>
    <w:rPr>
      <w:rFonts w:ascii="Times New Roman" w:eastAsia="STZhongsong" w:hAnsi="Times New Roman"/>
      <w:sz w:val="22"/>
      <w:lang w:eastAsia="zh-CN"/>
    </w:rPr>
  </w:style>
  <w:style w:type="paragraph" w:customStyle="1" w:styleId="SchHead">
    <w:name w:val="SchHead"/>
    <w:basedOn w:val="Normal"/>
    <w:next w:val="Normal"/>
    <w:rsid w:val="004E72C4"/>
    <w:pPr>
      <w:keepNext/>
      <w:numPr>
        <w:numId w:val="15"/>
      </w:numPr>
      <w:adjustRightInd w:val="0"/>
      <w:spacing w:after="240"/>
      <w:jc w:val="center"/>
      <w:outlineLvl w:val="0"/>
    </w:pPr>
    <w:rPr>
      <w:rFonts w:ascii="Times New Roman" w:eastAsia="STZhongsong" w:hAnsi="Times New Roman"/>
      <w:b/>
      <w:caps/>
      <w:sz w:val="22"/>
      <w:lang w:eastAsia="zh-CN"/>
    </w:rPr>
  </w:style>
  <w:style w:type="character" w:customStyle="1" w:styleId="MarginTextChar">
    <w:name w:val="Margin Text Char"/>
    <w:link w:val="MarginText"/>
    <w:rsid w:val="004E72C4"/>
    <w:rPr>
      <w:rFonts w:ascii="Times New Roman" w:eastAsia="STZhongsong" w:hAnsi="Times New Roman"/>
      <w:sz w:val="22"/>
      <w:lang w:eastAsia="zh-CN"/>
    </w:rPr>
  </w:style>
  <w:style w:type="paragraph" w:customStyle="1" w:styleId="RecitalNumbering">
    <w:name w:val="Recital Numbering"/>
    <w:basedOn w:val="Normal"/>
    <w:rsid w:val="00F3754D"/>
    <w:pPr>
      <w:numPr>
        <w:numId w:val="16"/>
      </w:numPr>
      <w:adjustRightInd w:val="0"/>
      <w:spacing w:after="240"/>
      <w:jc w:val="both"/>
      <w:outlineLvl w:val="0"/>
    </w:pPr>
    <w:rPr>
      <w:rFonts w:ascii="Times New Roman" w:eastAsia="STZhongsong" w:hAnsi="Times New Roman"/>
      <w:sz w:val="22"/>
      <w:lang w:eastAsia="zh-CN"/>
    </w:rPr>
  </w:style>
  <w:style w:type="paragraph" w:customStyle="1" w:styleId="RecitalNumbering2">
    <w:name w:val="Recital Numbering 2"/>
    <w:basedOn w:val="Normal"/>
    <w:rsid w:val="00F3754D"/>
    <w:pPr>
      <w:numPr>
        <w:ilvl w:val="1"/>
        <w:numId w:val="16"/>
      </w:numPr>
      <w:overflowPunct w:val="0"/>
      <w:autoSpaceDE w:val="0"/>
      <w:autoSpaceDN w:val="0"/>
      <w:adjustRightInd w:val="0"/>
      <w:spacing w:after="240"/>
      <w:jc w:val="both"/>
      <w:textAlignment w:val="baseline"/>
    </w:pPr>
    <w:rPr>
      <w:rFonts w:ascii="Times New Roman" w:eastAsia="STZhongsong" w:hAnsi="Times New Roman"/>
      <w:sz w:val="22"/>
      <w:lang w:eastAsia="zh-CN"/>
    </w:rPr>
  </w:style>
  <w:style w:type="paragraph" w:customStyle="1" w:styleId="RecitalNumbering3">
    <w:name w:val="Recital Numbering 3"/>
    <w:basedOn w:val="Normal"/>
    <w:rsid w:val="00F3754D"/>
    <w:pPr>
      <w:numPr>
        <w:ilvl w:val="2"/>
        <w:numId w:val="16"/>
      </w:numPr>
      <w:overflowPunct w:val="0"/>
      <w:autoSpaceDE w:val="0"/>
      <w:autoSpaceDN w:val="0"/>
      <w:adjustRightInd w:val="0"/>
      <w:spacing w:after="240"/>
      <w:jc w:val="both"/>
      <w:textAlignment w:val="baseline"/>
    </w:pPr>
    <w:rPr>
      <w:rFonts w:ascii="Times New Roman" w:eastAsia="STZhongsong" w:hAnsi="Times New Roman"/>
      <w:sz w:val="22"/>
      <w:lang w:eastAsia="zh-CN"/>
    </w:rPr>
  </w:style>
  <w:style w:type="paragraph" w:customStyle="1" w:styleId="DefinedTermPara">
    <w:name w:val="Defined Term Para"/>
    <w:basedOn w:val="Normal"/>
    <w:qFormat/>
    <w:rsid w:val="002E7B5D"/>
    <w:pPr>
      <w:numPr>
        <w:numId w:val="18"/>
      </w:numPr>
      <w:spacing w:after="120" w:line="300" w:lineRule="atLeast"/>
      <w:jc w:val="both"/>
    </w:pPr>
    <w:rPr>
      <w:rFonts w:ascii="Arial" w:eastAsia="Arial Unicode MS" w:hAnsi="Arial" w:cs="Arial"/>
      <w:color w:val="000000"/>
      <w:sz w:val="22"/>
      <w14:ligatures w14:val="standardContextual"/>
    </w:rPr>
  </w:style>
  <w:style w:type="paragraph" w:customStyle="1" w:styleId="Bullet4">
    <w:name w:val="Bullet4"/>
    <w:basedOn w:val="Normal"/>
    <w:rsid w:val="002E7B5D"/>
    <w:pPr>
      <w:numPr>
        <w:numId w:val="17"/>
      </w:numPr>
      <w:spacing w:after="240"/>
      <w:jc w:val="both"/>
    </w:pPr>
    <w:rPr>
      <w:rFonts w:ascii="Times New Roman" w:eastAsia="Times New Roman" w:hAnsi="Times New Roman"/>
      <w:color w:val="000000"/>
      <w:sz w:val="22"/>
      <w14:ligatures w14:val="standardContextual"/>
    </w:rPr>
  </w:style>
  <w:style w:type="character" w:customStyle="1" w:styleId="DefTerm">
    <w:name w:val="DefTerm"/>
    <w:basedOn w:val="DefaultParagraphFont"/>
    <w:uiPriority w:val="1"/>
    <w:qFormat/>
    <w:rsid w:val="002E7B5D"/>
    <w:rPr>
      <w:b/>
      <w:color w:val="000000"/>
    </w:rPr>
  </w:style>
  <w:style w:type="paragraph" w:customStyle="1" w:styleId="DefinedTermNumber">
    <w:name w:val="Defined Term Number"/>
    <w:basedOn w:val="DefinedTermPara"/>
    <w:qFormat/>
    <w:rsid w:val="002E7B5D"/>
    <w:pPr>
      <w:numPr>
        <w:ilvl w:val="1"/>
      </w:numPr>
    </w:pPr>
  </w:style>
  <w:style w:type="paragraph" w:customStyle="1" w:styleId="Parasubclause2">
    <w:name w:val="Para subclause 2"/>
    <w:aliases w:val="BIWS Heading 3"/>
    <w:basedOn w:val="Normal"/>
    <w:rsid w:val="004900AF"/>
    <w:pPr>
      <w:spacing w:after="240" w:line="300" w:lineRule="atLeast"/>
      <w:ind w:left="1559"/>
      <w:jc w:val="both"/>
    </w:pPr>
    <w:rPr>
      <w:rFonts w:ascii="Arial" w:eastAsia="Arial Unicode MS" w:hAnsi="Arial" w:cs="Arial"/>
      <w:color w:val="000000"/>
      <w:sz w:val="22"/>
      <w14:ligatures w14:val="standardContextual"/>
    </w:rPr>
  </w:style>
  <w:style w:type="paragraph" w:customStyle="1" w:styleId="DescriptiveHeading">
    <w:name w:val="DescriptiveHeading"/>
    <w:next w:val="Normal"/>
    <w:link w:val="DescriptiveHeadingChar"/>
    <w:rsid w:val="004900AF"/>
    <w:pPr>
      <w:spacing w:before="360" w:after="360"/>
      <w:outlineLvl w:val="0"/>
    </w:pPr>
    <w:rPr>
      <w:rFonts w:ascii="Arial" w:eastAsia="Arial Unicode MS" w:hAnsi="Arial" w:cs="Arial"/>
      <w:b/>
      <w:color w:val="000000"/>
      <w:sz w:val="22"/>
      <w:szCs w:val="22"/>
      <w:lang w:val="en-US"/>
    </w:rPr>
  </w:style>
  <w:style w:type="character" w:customStyle="1" w:styleId="DescriptiveHeadingChar">
    <w:name w:val="DescriptiveHeading Char"/>
    <w:link w:val="DescriptiveHeading"/>
    <w:rsid w:val="004900AF"/>
    <w:rPr>
      <w:rFonts w:ascii="Arial" w:eastAsia="Arial Unicode MS" w:hAnsi="Arial" w:cs="Arial"/>
      <w:b/>
      <w:color w:val="000000"/>
      <w:sz w:val="22"/>
      <w:szCs w:val="22"/>
      <w:lang w:val="en-US"/>
    </w:rPr>
  </w:style>
  <w:style w:type="paragraph" w:customStyle="1" w:styleId="TitleClause">
    <w:name w:val="Title Clause"/>
    <w:basedOn w:val="Normal"/>
    <w:rsid w:val="00D06209"/>
    <w:pPr>
      <w:keepNext/>
      <w:numPr>
        <w:numId w:val="19"/>
      </w:numPr>
      <w:spacing w:before="240" w:after="240" w:line="300" w:lineRule="atLeast"/>
      <w:jc w:val="both"/>
      <w:outlineLvl w:val="0"/>
    </w:pPr>
    <w:rPr>
      <w:rFonts w:ascii="Arial" w:eastAsia="Arial Unicode MS" w:hAnsi="Arial" w:cs="Arial"/>
      <w:b/>
      <w:color w:val="000000"/>
      <w:kern w:val="28"/>
      <w:sz w:val="22"/>
      <w14:ligatures w14:val="standardContextual"/>
    </w:rPr>
  </w:style>
  <w:style w:type="paragraph" w:customStyle="1" w:styleId="Untitledsubclause1">
    <w:name w:val="Untitled subclause 1"/>
    <w:basedOn w:val="Normal"/>
    <w:rsid w:val="00D06209"/>
    <w:pPr>
      <w:numPr>
        <w:ilvl w:val="1"/>
        <w:numId w:val="19"/>
      </w:numPr>
      <w:spacing w:before="280" w:after="120" w:line="300" w:lineRule="atLeast"/>
      <w:jc w:val="both"/>
      <w:outlineLvl w:val="1"/>
    </w:pPr>
    <w:rPr>
      <w:rFonts w:ascii="Arial" w:eastAsia="Arial Unicode MS" w:hAnsi="Arial" w:cs="Arial"/>
      <w:color w:val="000000"/>
      <w:sz w:val="22"/>
      <w14:ligatures w14:val="standardContextual"/>
    </w:rPr>
  </w:style>
  <w:style w:type="paragraph" w:customStyle="1" w:styleId="Untitledsubclause2">
    <w:name w:val="Untitled subclause 2"/>
    <w:basedOn w:val="Normal"/>
    <w:rsid w:val="00D06209"/>
    <w:pPr>
      <w:numPr>
        <w:ilvl w:val="2"/>
        <w:numId w:val="19"/>
      </w:numPr>
      <w:spacing w:after="120" w:line="300" w:lineRule="atLeast"/>
      <w:jc w:val="both"/>
      <w:outlineLvl w:val="2"/>
    </w:pPr>
    <w:rPr>
      <w:rFonts w:ascii="Arial" w:eastAsia="Arial Unicode MS" w:hAnsi="Arial" w:cs="Arial"/>
      <w:color w:val="000000"/>
      <w:sz w:val="22"/>
      <w14:ligatures w14:val="standardContextual"/>
    </w:rPr>
  </w:style>
  <w:style w:type="paragraph" w:customStyle="1" w:styleId="Untitledsubclause3">
    <w:name w:val="Untitled subclause 3"/>
    <w:basedOn w:val="Normal"/>
    <w:rsid w:val="00D06209"/>
    <w:pPr>
      <w:numPr>
        <w:ilvl w:val="3"/>
        <w:numId w:val="19"/>
      </w:numPr>
      <w:tabs>
        <w:tab w:val="left" w:pos="2261"/>
      </w:tabs>
      <w:spacing w:after="120" w:line="300" w:lineRule="atLeast"/>
      <w:jc w:val="both"/>
      <w:outlineLvl w:val="3"/>
    </w:pPr>
    <w:rPr>
      <w:rFonts w:ascii="Arial" w:eastAsia="Arial Unicode MS" w:hAnsi="Arial" w:cs="Arial"/>
      <w:color w:val="000000"/>
      <w:sz w:val="22"/>
      <w14:ligatures w14:val="standardContextual"/>
    </w:rPr>
  </w:style>
  <w:style w:type="paragraph" w:customStyle="1" w:styleId="Untitledsubclause4">
    <w:name w:val="Untitled subclause 4"/>
    <w:basedOn w:val="Normal"/>
    <w:rsid w:val="00D06209"/>
    <w:pPr>
      <w:numPr>
        <w:ilvl w:val="4"/>
        <w:numId w:val="19"/>
      </w:numPr>
      <w:spacing w:after="120" w:line="300" w:lineRule="atLeast"/>
      <w:jc w:val="both"/>
      <w:outlineLvl w:val="4"/>
    </w:pPr>
    <w:rPr>
      <w:rFonts w:ascii="Arial" w:eastAsia="Arial Unicode MS" w:hAnsi="Arial" w:cs="Arial"/>
      <w:color w:val="000000"/>
      <w:sz w:val="22"/>
      <w14:ligatures w14:val="standardContextual"/>
    </w:rPr>
  </w:style>
  <w:style w:type="paragraph" w:customStyle="1" w:styleId="FIDICClauseSubSubPara">
    <w:name w:val="FIDIC_ClauseSubSubPara"/>
    <w:basedOn w:val="Normal"/>
    <w:rsid w:val="00F63F6F"/>
    <w:pPr>
      <w:spacing w:before="120" w:after="120" w:line="240" w:lineRule="exact"/>
      <w:jc w:val="both"/>
    </w:pPr>
    <w:rPr>
      <w:rFonts w:ascii="Arial" w:eastAsia="Calibri" w:hAnsi="Arial" w:cs="Arial"/>
      <w:color w:val="0000CC"/>
      <w:spacing w:val="-5"/>
      <w:lang w:val="en-US" w:eastAsia="en-GB"/>
    </w:rPr>
  </w:style>
  <w:style w:type="paragraph" w:styleId="ListParagraph">
    <w:name w:val="List Paragraph"/>
    <w:basedOn w:val="Normal"/>
    <w:uiPriority w:val="99"/>
    <w:qFormat/>
    <w:rsid w:val="002900F1"/>
    <w:pPr>
      <w:ind w:left="720"/>
      <w:contextualSpacing/>
    </w:pPr>
  </w:style>
  <w:style w:type="paragraph" w:customStyle="1" w:styleId="bodycondcentred">
    <w:name w:val="body cond centred"/>
    <w:basedOn w:val="Normal"/>
    <w:rsid w:val="006D0F4D"/>
    <w:pPr>
      <w:jc w:val="center"/>
    </w:pPr>
    <w:rPr>
      <w:rFonts w:ascii="Times New Roman" w:eastAsia="SimSun" w:hAnsi="Times New Roman"/>
      <w:spacing w:val="-3"/>
      <w:sz w:val="22"/>
      <w:szCs w:val="22"/>
      <w:lang w:eastAsia="en-GB"/>
    </w:rPr>
  </w:style>
  <w:style w:type="paragraph" w:customStyle="1" w:styleId="ScheduleL1">
    <w:name w:val="Schedule L1"/>
    <w:basedOn w:val="Normal"/>
    <w:rsid w:val="00E806DF"/>
    <w:pPr>
      <w:numPr>
        <w:numId w:val="20"/>
      </w:numPr>
      <w:adjustRightInd w:val="0"/>
      <w:spacing w:after="240"/>
      <w:jc w:val="both"/>
      <w:outlineLvl w:val="0"/>
    </w:pPr>
    <w:rPr>
      <w:rFonts w:ascii="Times New Roman" w:eastAsia="STZhongsong" w:hAnsi="Times New Roman"/>
      <w:sz w:val="22"/>
      <w:lang w:eastAsia="zh-CN"/>
    </w:rPr>
  </w:style>
  <w:style w:type="paragraph" w:customStyle="1" w:styleId="ScheduleL2">
    <w:name w:val="Schedule L2"/>
    <w:basedOn w:val="Normal"/>
    <w:rsid w:val="00E806DF"/>
    <w:pPr>
      <w:numPr>
        <w:ilvl w:val="1"/>
        <w:numId w:val="20"/>
      </w:numPr>
      <w:adjustRightInd w:val="0"/>
      <w:spacing w:after="240"/>
      <w:jc w:val="both"/>
      <w:outlineLvl w:val="1"/>
    </w:pPr>
    <w:rPr>
      <w:rFonts w:ascii="Times New Roman" w:eastAsia="STZhongsong" w:hAnsi="Times New Roman"/>
      <w:sz w:val="22"/>
      <w:lang w:eastAsia="zh-CN"/>
    </w:rPr>
  </w:style>
  <w:style w:type="paragraph" w:customStyle="1" w:styleId="ScheduleL3">
    <w:name w:val="Schedule L3"/>
    <w:basedOn w:val="Normal"/>
    <w:rsid w:val="00E806DF"/>
    <w:pPr>
      <w:numPr>
        <w:ilvl w:val="2"/>
        <w:numId w:val="20"/>
      </w:numPr>
      <w:adjustRightInd w:val="0"/>
      <w:spacing w:after="240"/>
      <w:jc w:val="both"/>
      <w:outlineLvl w:val="2"/>
    </w:pPr>
    <w:rPr>
      <w:rFonts w:ascii="Times New Roman" w:eastAsia="STZhongsong" w:hAnsi="Times New Roman"/>
      <w:sz w:val="22"/>
      <w:lang w:eastAsia="zh-CN"/>
    </w:rPr>
  </w:style>
  <w:style w:type="paragraph" w:customStyle="1" w:styleId="ScheduleL4">
    <w:name w:val="Schedule L4"/>
    <w:basedOn w:val="Normal"/>
    <w:rsid w:val="00E806DF"/>
    <w:pPr>
      <w:numPr>
        <w:ilvl w:val="3"/>
        <w:numId w:val="20"/>
      </w:numPr>
      <w:adjustRightInd w:val="0"/>
      <w:spacing w:after="240"/>
      <w:jc w:val="both"/>
      <w:outlineLvl w:val="3"/>
    </w:pPr>
    <w:rPr>
      <w:rFonts w:ascii="Times New Roman" w:eastAsia="STZhongsong" w:hAnsi="Times New Roman"/>
      <w:sz w:val="22"/>
      <w:lang w:eastAsia="zh-CN"/>
    </w:rPr>
  </w:style>
  <w:style w:type="paragraph" w:customStyle="1" w:styleId="ScheduleL5">
    <w:name w:val="Schedule L5"/>
    <w:basedOn w:val="Normal"/>
    <w:rsid w:val="00E806DF"/>
    <w:pPr>
      <w:numPr>
        <w:ilvl w:val="4"/>
        <w:numId w:val="20"/>
      </w:numPr>
      <w:adjustRightInd w:val="0"/>
      <w:spacing w:after="240"/>
      <w:jc w:val="both"/>
      <w:outlineLvl w:val="4"/>
    </w:pPr>
    <w:rPr>
      <w:rFonts w:ascii="Times New Roman" w:eastAsia="STZhongsong" w:hAnsi="Times New Roman"/>
      <w:sz w:val="22"/>
      <w:lang w:eastAsia="zh-CN"/>
    </w:rPr>
  </w:style>
  <w:style w:type="paragraph" w:customStyle="1" w:styleId="ScheduleL6">
    <w:name w:val="Schedule L6"/>
    <w:basedOn w:val="Normal"/>
    <w:rsid w:val="00E806DF"/>
    <w:pPr>
      <w:numPr>
        <w:ilvl w:val="5"/>
        <w:numId w:val="20"/>
      </w:numPr>
      <w:adjustRightInd w:val="0"/>
      <w:spacing w:after="240"/>
      <w:jc w:val="both"/>
      <w:outlineLvl w:val="5"/>
    </w:pPr>
    <w:rPr>
      <w:rFonts w:ascii="Times New Roman" w:eastAsia="STZhongsong" w:hAnsi="Times New Roman"/>
      <w:sz w:val="22"/>
      <w:lang w:eastAsia="zh-CN"/>
    </w:rPr>
  </w:style>
  <w:style w:type="paragraph" w:customStyle="1" w:styleId="ScheduleL7">
    <w:name w:val="Schedule L7"/>
    <w:basedOn w:val="Normal"/>
    <w:rsid w:val="00E806DF"/>
    <w:pPr>
      <w:numPr>
        <w:ilvl w:val="6"/>
        <w:numId w:val="20"/>
      </w:numPr>
      <w:adjustRightInd w:val="0"/>
      <w:spacing w:after="240"/>
      <w:jc w:val="both"/>
      <w:outlineLvl w:val="6"/>
    </w:pPr>
    <w:rPr>
      <w:rFonts w:ascii="Times New Roman" w:eastAsia="STZhongsong" w:hAnsi="Times New Roman"/>
      <w:sz w:val="22"/>
      <w:lang w:eastAsia="zh-CN"/>
    </w:rPr>
  </w:style>
  <w:style w:type="paragraph" w:customStyle="1" w:styleId="ScheduleL8">
    <w:name w:val="Schedule L8"/>
    <w:basedOn w:val="Normal"/>
    <w:rsid w:val="00E806DF"/>
    <w:pPr>
      <w:numPr>
        <w:ilvl w:val="7"/>
        <w:numId w:val="20"/>
      </w:numPr>
      <w:adjustRightInd w:val="0"/>
      <w:spacing w:after="240"/>
      <w:jc w:val="both"/>
      <w:outlineLvl w:val="7"/>
    </w:pPr>
    <w:rPr>
      <w:rFonts w:ascii="Times New Roman" w:eastAsia="STZhongsong" w:hAnsi="Times New Roman"/>
      <w:sz w:val="22"/>
      <w:lang w:eastAsia="zh-CN"/>
    </w:rPr>
  </w:style>
  <w:style w:type="paragraph" w:customStyle="1" w:styleId="ScheduleL9">
    <w:name w:val="Schedule L9"/>
    <w:basedOn w:val="Normal"/>
    <w:rsid w:val="00E806DF"/>
    <w:pPr>
      <w:numPr>
        <w:ilvl w:val="8"/>
        <w:numId w:val="20"/>
      </w:numPr>
      <w:adjustRightInd w:val="0"/>
      <w:spacing w:after="240"/>
      <w:jc w:val="both"/>
      <w:outlineLvl w:val="8"/>
    </w:pPr>
    <w:rPr>
      <w:rFonts w:ascii="Times New Roman" w:eastAsia="STZhongsong" w:hAnsi="Times New Roman"/>
      <w:sz w:val="22"/>
      <w:lang w:eastAsia="zh-CN"/>
    </w:rPr>
  </w:style>
  <w:style w:type="paragraph" w:styleId="NormalWeb">
    <w:name w:val="Normal (Web)"/>
    <w:basedOn w:val="Normal"/>
    <w:uiPriority w:val="99"/>
    <w:semiHidden/>
    <w:unhideWhenUsed/>
    <w:rsid w:val="006945F2"/>
    <w:rPr>
      <w:rFonts w:ascii="Times New Roman" w:hAnsi="Times New Roman"/>
      <w:sz w:val="24"/>
      <w:szCs w:val="24"/>
    </w:rPr>
  </w:style>
  <w:style w:type="paragraph" w:customStyle="1" w:styleId="pf0">
    <w:name w:val="pf0"/>
    <w:basedOn w:val="Normal"/>
    <w:rsid w:val="008162A8"/>
    <w:pPr>
      <w:spacing w:before="100" w:beforeAutospacing="1" w:after="100" w:afterAutospacing="1"/>
    </w:pPr>
    <w:rPr>
      <w:rFonts w:ascii="Times New Roman" w:eastAsia="Times New Roman" w:hAnsi="Times New Roman"/>
      <w:sz w:val="24"/>
      <w:szCs w:val="24"/>
      <w:lang w:eastAsia="en-GB"/>
    </w:rPr>
  </w:style>
  <w:style w:type="character" w:customStyle="1" w:styleId="cf01">
    <w:name w:val="cf01"/>
    <w:basedOn w:val="DefaultParagraphFont"/>
    <w:rsid w:val="008162A8"/>
    <w:rPr>
      <w:rFonts w:ascii="Segoe UI" w:hAnsi="Segoe UI" w:cs="Segoe UI" w:hint="default"/>
      <w:sz w:val="18"/>
      <w:szCs w:val="18"/>
    </w:rPr>
  </w:style>
  <w:style w:type="character" w:customStyle="1" w:styleId="cf11">
    <w:name w:val="cf11"/>
    <w:basedOn w:val="DefaultParagraphFont"/>
    <w:rsid w:val="008162A8"/>
    <w:rPr>
      <w:rFonts w:ascii="Segoe UI" w:hAnsi="Segoe UI" w:cs="Segoe UI" w:hint="default"/>
      <w:i/>
      <w:iCs/>
      <w:sz w:val="18"/>
      <w:szCs w:val="18"/>
    </w:rPr>
  </w:style>
  <w:style w:type="paragraph" w:customStyle="1" w:styleId="Titlesubclause1">
    <w:name w:val="Title subclause1"/>
    <w:basedOn w:val="Untitledsubclause1"/>
    <w:qFormat/>
    <w:rsid w:val="00E554D5"/>
    <w:pPr>
      <w:numPr>
        <w:ilvl w:val="0"/>
        <w:numId w:val="0"/>
      </w:numPr>
      <w:tabs>
        <w:tab w:val="num" w:pos="720"/>
      </w:tabs>
      <w:spacing w:before="120"/>
      <w:ind w:left="720" w:hanging="72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3.xml"/><Relationship Id="rId10" Type="http://schemas.openxmlformats.org/officeDocument/2006/relationships/hyperlink" Target="http://www.twobirds.com" TargetMode="External"/><Relationship Id="rId19" Type="http://schemas.openxmlformats.org/officeDocument/2006/relationships/header" Target="header5.xml"/><Relationship Id="rId31" Type="http://schemas.openxmlformats.org/officeDocument/2006/relationships/customXml" Target="../customXml/item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4AED71-B6F6-45CA-811A-B7CE2B5CD494}">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AK2ZMWYHZNRD-2128999959-2773</_dlc_DocId>
    <_dlc_DocIdUrl xmlns="a213c276-2966-4a61-88a3-9acec9d9c2c2">
      <Url>https://beisgov.sharepoint.com/sites/GBECompany-EXT-OS-GBELocal/_layouts/15/DocIdRedir.aspx?ID=AK2ZMWYHZNRD-2128999959-2773</Url>
      <Description>AK2ZMWYHZNRD-2128999959-2773</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9144BFD4-10FD-4434-8282-6D671306526A}"/>
</file>

<file path=customXml/itemProps4.xml><?xml version="1.0" encoding="utf-8"?>
<ds:datastoreItem xmlns:ds="http://schemas.openxmlformats.org/officeDocument/2006/customXml" ds:itemID="{8231CACB-8966-4133-B805-47B84E54F4B9}"/>
</file>

<file path=customXml/itemProps5.xml><?xml version="1.0" encoding="utf-8"?>
<ds:datastoreItem xmlns:ds="http://schemas.openxmlformats.org/officeDocument/2006/customXml" ds:itemID="{6CF9F2ED-9567-4FC8-B6B4-ED9F54150F35}"/>
</file>

<file path=customXml/itemProps6.xml><?xml version="1.0" encoding="utf-8"?>
<ds:datastoreItem xmlns:ds="http://schemas.openxmlformats.org/officeDocument/2006/customXml" ds:itemID="{ECA25C39-2754-462E-B99F-4F71B11F8692}"/>
</file>

<file path=docProps/app.xml><?xml version="1.0" encoding="utf-8"?>
<Properties xmlns="http://schemas.openxmlformats.org/officeDocument/2006/extended-properties" xmlns:vt="http://schemas.openxmlformats.org/officeDocument/2006/docPropsVTypes">
  <Template>Agreement Template.dotx</Template>
  <TotalTime>3</TotalTime>
  <Pages>86</Pages>
  <Words>31836</Words>
  <Characters>165870</Characters>
  <Application>Microsoft Office Word</Application>
  <DocSecurity>0</DocSecurity>
  <Lines>3686</Lines>
  <Paragraphs>1520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5</cp:revision>
  <cp:lastPrinted>2013-04-23T14:29:00Z</cp:lastPrinted>
  <dcterms:created xsi:type="dcterms:W3CDTF">2026-03-27T16:37:00Z</dcterms:created>
  <dcterms:modified xsi:type="dcterms:W3CDTF">2026-03-27T16:42:00Z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8b1b4257-45be-4f5d-b285-1fad2569ee95</vt:lpwstr>
  </property>
  <property fmtid="{D5CDD505-2E9C-101B-9397-08002B2CF9AE}" pid="6" name="BBIManageDocNumber">
    <vt:lpwstr>94222757</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EPC Contract</vt:lpwstr>
  </property>
  <property fmtid="{D5CDD505-2E9C-101B-9397-08002B2CF9AE}" pid="13" name="BBIManageDocFolder">
    <vt:lpwstr>ENEBY.0002 - GB Energy Community Energy\Documents\* FINAL FORM Templates and Guidance\FINAL FORM Templates\</vt:lpwstr>
  </property>
  <property fmtid="{D5CDD505-2E9C-101B-9397-08002B2CF9AE}" pid="14" name="BBDocRef">
    <vt:lpwstr>Matters\94222757.1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5c3702ab-4fa9-4ec7-8648-631e417d6a30</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